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5D9C685D" w14:textId="77777777" w:rsidTr="00D366AF">
        <w:tc>
          <w:tcPr>
            <w:tcW w:w="6165" w:type="dxa"/>
          </w:tcPr>
          <w:p w14:paraId="3350AB47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73" w:type="dxa"/>
          </w:tcPr>
          <w:p w14:paraId="6BEBB81E" w14:textId="3063C5EC" w:rsidR="00D366AF" w:rsidRDefault="00D366AF" w:rsidP="00D366AF">
            <w:pPr>
              <w:rPr>
                <w:sz w:val="28"/>
                <w:szCs w:val="28"/>
              </w:rPr>
            </w:pPr>
            <w:r w:rsidRPr="00255963">
              <w:rPr>
                <w:sz w:val="28"/>
                <w:szCs w:val="28"/>
              </w:rPr>
              <w:t xml:space="preserve">Приложение № 1 </w:t>
            </w:r>
          </w:p>
          <w:p w14:paraId="4D034232" w14:textId="77777777" w:rsidR="00D366AF" w:rsidRPr="00255963" w:rsidRDefault="00D366AF" w:rsidP="00D366AF">
            <w:pPr>
              <w:rPr>
                <w:sz w:val="28"/>
                <w:szCs w:val="28"/>
              </w:rPr>
            </w:pPr>
            <w:r w:rsidRPr="00255963">
              <w:rPr>
                <w:sz w:val="28"/>
                <w:szCs w:val="28"/>
              </w:rPr>
              <w:t>к аттестату аккредитации</w:t>
            </w:r>
          </w:p>
          <w:p w14:paraId="110F5634" w14:textId="77777777" w:rsidR="00D366AF" w:rsidRPr="00255963" w:rsidRDefault="00D366AF" w:rsidP="00D366AF">
            <w:pPr>
              <w:rPr>
                <w:sz w:val="28"/>
                <w:szCs w:val="28"/>
              </w:rPr>
            </w:pPr>
            <w:r w:rsidRPr="00255963">
              <w:rPr>
                <w:sz w:val="28"/>
                <w:szCs w:val="28"/>
              </w:rPr>
              <w:t xml:space="preserve">№ BY/112 </w:t>
            </w:r>
            <w:r>
              <w:rPr>
                <w:sz w:val="28"/>
                <w:szCs w:val="28"/>
              </w:rPr>
              <w:t>2.5320</w:t>
            </w:r>
          </w:p>
          <w:p w14:paraId="307CDFB4" w14:textId="77777777" w:rsidR="00DA4C84" w:rsidRDefault="00D366AF" w:rsidP="00D366AF">
            <w:pPr>
              <w:rPr>
                <w:kern w:val="28"/>
                <w:sz w:val="28"/>
                <w:szCs w:val="28"/>
              </w:rPr>
            </w:pPr>
            <w:r w:rsidRPr="00255963">
              <w:rPr>
                <w:kern w:val="28"/>
                <w:sz w:val="28"/>
                <w:szCs w:val="28"/>
              </w:rPr>
              <w:t xml:space="preserve">от </w:t>
            </w:r>
            <w:r w:rsidR="00DA4C84">
              <w:rPr>
                <w:kern w:val="28"/>
                <w:sz w:val="28"/>
                <w:szCs w:val="28"/>
              </w:rPr>
              <w:t>24.09.</w:t>
            </w:r>
            <w:r>
              <w:rPr>
                <w:kern w:val="28"/>
                <w:sz w:val="28"/>
                <w:szCs w:val="28"/>
              </w:rPr>
              <w:t>2021</w:t>
            </w:r>
          </w:p>
          <w:p w14:paraId="5D8CD689" w14:textId="4798D805" w:rsidR="00D366AF" w:rsidRPr="00255963" w:rsidRDefault="00D366AF" w:rsidP="00D366AF">
            <w:pPr>
              <w:rPr>
                <w:sz w:val="28"/>
                <w:szCs w:val="28"/>
              </w:rPr>
            </w:pPr>
            <w:r w:rsidRPr="00255963">
              <w:rPr>
                <w:sz w:val="28"/>
                <w:szCs w:val="28"/>
              </w:rPr>
              <w:t xml:space="preserve">на бланке № </w:t>
            </w:r>
            <w:r w:rsidR="00645BCB" w:rsidRPr="00645BCB">
              <w:rPr>
                <w:sz w:val="28"/>
                <w:szCs w:val="28"/>
              </w:rPr>
              <w:t>0009014</w:t>
            </w:r>
          </w:p>
          <w:p w14:paraId="7F0F28F9" w14:textId="174BDF07" w:rsidR="00D366AF" w:rsidRPr="00DA767A" w:rsidRDefault="00D366AF" w:rsidP="00D366AF">
            <w:pPr>
              <w:rPr>
                <w:sz w:val="28"/>
                <w:szCs w:val="28"/>
              </w:rPr>
            </w:pPr>
            <w:r w:rsidRPr="00DA767A">
              <w:rPr>
                <w:sz w:val="28"/>
                <w:szCs w:val="28"/>
              </w:rPr>
              <w:t xml:space="preserve">на </w:t>
            </w:r>
            <w:r w:rsidR="00BE47B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DA767A">
              <w:rPr>
                <w:sz w:val="28"/>
                <w:szCs w:val="28"/>
              </w:rPr>
              <w:t>листах</w:t>
            </w:r>
          </w:p>
          <w:p w14:paraId="38C7A1F1" w14:textId="284E6DAA" w:rsidR="00F40980" w:rsidRPr="007F66CA" w:rsidRDefault="00D366AF" w:rsidP="00D366AF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DA767A">
              <w:rPr>
                <w:sz w:val="28"/>
                <w:szCs w:val="28"/>
              </w:rPr>
              <w:t xml:space="preserve">едакция </w:t>
            </w:r>
            <w:r>
              <w:rPr>
                <w:sz w:val="28"/>
                <w:szCs w:val="28"/>
              </w:rPr>
              <w:t>0</w:t>
            </w:r>
            <w:r w:rsidR="00BE47B4">
              <w:rPr>
                <w:sz w:val="28"/>
                <w:szCs w:val="28"/>
              </w:rPr>
              <w:t>3</w:t>
            </w:r>
          </w:p>
        </w:tc>
      </w:tr>
    </w:tbl>
    <w:p w14:paraId="267ED463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12F19533" w14:textId="77777777" w:rsidTr="00F40980">
        <w:tc>
          <w:tcPr>
            <w:tcW w:w="9751" w:type="dxa"/>
            <w:gridSpan w:val="2"/>
          </w:tcPr>
          <w:p w14:paraId="6AA69010" w14:textId="21AB4314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9231E3">
                  <w:rPr>
                    <w:rStyle w:val="38"/>
                    <w:szCs w:val="28"/>
                  </w:rPr>
                  <w:t>23</w:t>
                </w:r>
                <w:r w:rsidR="005C7B39" w:rsidRPr="00DA4C84">
                  <w:rPr>
                    <w:rStyle w:val="38"/>
                    <w:szCs w:val="28"/>
                  </w:rPr>
                  <w:t xml:space="preserve"> </w:t>
                </w:r>
                <w:r w:rsidR="009231E3">
                  <w:rPr>
                    <w:rStyle w:val="38"/>
                    <w:szCs w:val="28"/>
                  </w:rPr>
                  <w:t>июня</w:t>
                </w:r>
                <w:r w:rsidR="005C7B39" w:rsidRPr="00DA4C84">
                  <w:rPr>
                    <w:rStyle w:val="38"/>
                    <w:szCs w:val="28"/>
                  </w:rPr>
                  <w:t xml:space="preserve"> 202</w:t>
                </w:r>
                <w:r w:rsidR="009231E3">
                  <w:rPr>
                    <w:rStyle w:val="38"/>
                    <w:szCs w:val="28"/>
                  </w:rPr>
                  <w:t>3</w:t>
                </w:r>
                <w:r w:rsidR="005C7B39" w:rsidRPr="00DA4C84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1BD3B0DE" w14:textId="77777777" w:rsidTr="00F40980">
        <w:tc>
          <w:tcPr>
            <w:tcW w:w="5678" w:type="dxa"/>
          </w:tcPr>
          <w:p w14:paraId="58F581C5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D803DE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13E44AFD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1F9A5B39" w14:textId="77777777" w:rsidR="00052221" w:rsidRDefault="00052221" w:rsidP="00052221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строительной лаборатории</w:t>
            </w:r>
          </w:p>
          <w:p w14:paraId="7FAA5FD6" w14:textId="77777777" w:rsidR="00052221" w:rsidRDefault="00052221" w:rsidP="0005222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Представительства акционерного общества</w:t>
            </w:r>
            <w:r w:rsidRPr="00CD1D27">
              <w:rPr>
                <w:sz w:val="28"/>
                <w:szCs w:val="28"/>
              </w:rPr>
              <w:t xml:space="preserve"> "</w:t>
            </w:r>
            <w:r w:rsidRPr="00BA10E0">
              <w:rPr>
                <w:sz w:val="28"/>
                <w:szCs w:val="28"/>
              </w:rPr>
              <w:t>Атомстройэкспорт</w:t>
            </w:r>
            <w:r>
              <w:rPr>
                <w:sz w:val="28"/>
                <w:szCs w:val="28"/>
              </w:rPr>
              <w:t xml:space="preserve">» </w:t>
            </w:r>
          </w:p>
          <w:p w14:paraId="462B958B" w14:textId="77777777" w:rsidR="00052221" w:rsidRDefault="00052221" w:rsidP="0005222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Республике Беларусь </w:t>
            </w:r>
          </w:p>
          <w:p w14:paraId="1114D8A1" w14:textId="77777777" w:rsidR="00052221" w:rsidRDefault="00052221" w:rsidP="0005222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Акционерного общества «</w:t>
            </w:r>
            <w:r w:rsidRPr="00BA10E0">
              <w:rPr>
                <w:sz w:val="28"/>
                <w:szCs w:val="28"/>
              </w:rPr>
              <w:t>Атомстройэкспорт</w:t>
            </w:r>
            <w:r>
              <w:rPr>
                <w:sz w:val="28"/>
                <w:szCs w:val="28"/>
              </w:rPr>
              <w:t>»</w:t>
            </w:r>
          </w:p>
          <w:p w14:paraId="448DEDB0" w14:textId="67C757E0" w:rsidR="007A4485" w:rsidRPr="007F66CA" w:rsidRDefault="007A4485" w:rsidP="00D50B4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381D7B6A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851"/>
        <w:gridCol w:w="2126"/>
        <w:gridCol w:w="2126"/>
        <w:gridCol w:w="1985"/>
      </w:tblGrid>
      <w:tr w:rsidR="00F40980" w:rsidRPr="007A4175" w14:paraId="3A072538" w14:textId="77777777" w:rsidTr="00A800E4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5E14717D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52BC66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1275C9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3D8CF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555BDC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55DE07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793462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DDB76C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769A98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B9A9BEE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55CD02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4AA481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39BEDEC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0035B9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BDD7610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7E5B5E7C" w14:textId="77777777" w:rsidTr="00A800E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2BB447" w14:textId="77777777" w:rsidR="0090767F" w:rsidRPr="002C32B5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C32B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AFE6F5" w14:textId="77777777" w:rsidR="0090767F" w:rsidRPr="002C32B5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C32B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3BEC58" w14:textId="77777777" w:rsidR="0090767F" w:rsidRPr="002C32B5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C32B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E6AD4F" w14:textId="77777777" w:rsidR="0090767F" w:rsidRPr="002C32B5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C32B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937228" w14:textId="77777777" w:rsidR="0090767F" w:rsidRPr="002C32B5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C32B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8F6D28" w14:textId="77777777" w:rsidR="0090767F" w:rsidRPr="002C32B5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C32B5">
              <w:rPr>
                <w:color w:val="000000"/>
                <w:sz w:val="22"/>
                <w:szCs w:val="22"/>
              </w:rPr>
              <w:t>6</w:t>
            </w:r>
          </w:p>
        </w:tc>
      </w:tr>
      <w:tr w:rsidR="0090767F" w:rsidRPr="0038569C" w14:paraId="71E4772A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AF9C8" w14:textId="42341707" w:rsidR="00052221" w:rsidRPr="002A03EC" w:rsidRDefault="00052221" w:rsidP="00052221">
            <w:pPr>
              <w:ind w:right="-113"/>
              <w:jc w:val="center"/>
              <w:rPr>
                <w:b/>
                <w:bCs/>
                <w:sz w:val="22"/>
                <w:szCs w:val="22"/>
              </w:rPr>
            </w:pPr>
            <w:r w:rsidRPr="002A03E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A03EC">
              <w:rPr>
                <w:b/>
                <w:bCs/>
                <w:sz w:val="22"/>
                <w:szCs w:val="22"/>
              </w:rPr>
              <w:t>Площадка строительства атомной электростанции г.</w:t>
            </w:r>
            <w:r w:rsidR="00F5152D">
              <w:rPr>
                <w:b/>
                <w:bCs/>
                <w:sz w:val="22"/>
                <w:szCs w:val="22"/>
              </w:rPr>
              <w:t xml:space="preserve"> </w:t>
            </w:r>
            <w:r w:rsidRPr="002A03EC">
              <w:rPr>
                <w:b/>
                <w:bCs/>
                <w:sz w:val="22"/>
                <w:szCs w:val="22"/>
              </w:rPr>
              <w:t xml:space="preserve">Островец, </w:t>
            </w:r>
          </w:p>
          <w:p w14:paraId="1244BBC7" w14:textId="25468BCD" w:rsidR="0090767F" w:rsidRPr="002A03EC" w:rsidRDefault="00052221" w:rsidP="00052221">
            <w:pPr>
              <w:ind w:right="-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A03EC">
              <w:rPr>
                <w:b/>
                <w:bCs/>
                <w:sz w:val="22"/>
                <w:szCs w:val="22"/>
              </w:rPr>
              <w:t xml:space="preserve">Гродненская область, Республика Беларусь, 231201 </w:t>
            </w:r>
          </w:p>
        </w:tc>
      </w:tr>
      <w:tr w:rsidR="00DF2FF9" w:rsidRPr="00CB1D3E" w14:paraId="5BE550A0" w14:textId="77777777" w:rsidTr="00E675F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1518"/>
        </w:trPr>
        <w:tc>
          <w:tcPr>
            <w:tcW w:w="562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C459A" w14:textId="77777777" w:rsidR="00DF2FF9" w:rsidRDefault="00DF2FF9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B1D3E">
              <w:rPr>
                <w:sz w:val="22"/>
                <w:szCs w:val="22"/>
              </w:rPr>
              <w:t>1.2</w:t>
            </w:r>
          </w:p>
          <w:p w14:paraId="0BC974D5" w14:textId="7BEE213A" w:rsidR="00DF2FF9" w:rsidRPr="00CB1D3E" w:rsidRDefault="00DF2FF9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3C3C1" w14:textId="2C94FF89" w:rsidR="00DF2FF9" w:rsidRPr="00CB1D3E" w:rsidRDefault="00DF2FF9" w:rsidP="00F51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Бетоны конструкционные тяжелые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03D66" w14:textId="17477195" w:rsidR="00DF2FF9" w:rsidRPr="00CB1D3E" w:rsidRDefault="00DF2FF9" w:rsidP="002C32B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23.61/</w:t>
            </w:r>
          </w:p>
          <w:p w14:paraId="21C99BAE" w14:textId="2ADD142D" w:rsidR="00DF2FF9" w:rsidRPr="00CB1D3E" w:rsidRDefault="00DF2FF9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29.121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663083" w14:textId="63644234" w:rsidR="00DF2FF9" w:rsidRPr="00F5152D" w:rsidRDefault="00DF2FF9" w:rsidP="00F515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Прочность бетона (метод ударного импульса)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D9E1D" w14:textId="67265954" w:rsidR="00DF2FF9" w:rsidRPr="00F5152D" w:rsidRDefault="00DF2FF9" w:rsidP="00F5152D">
            <w:pPr>
              <w:ind w:left="57"/>
              <w:rPr>
                <w:sz w:val="22"/>
                <w:szCs w:val="22"/>
              </w:rPr>
            </w:pPr>
            <w:r w:rsidRPr="00F5152D">
              <w:rPr>
                <w:sz w:val="22"/>
                <w:szCs w:val="22"/>
              </w:rPr>
              <w:t>СТБ 1544-2005</w:t>
            </w:r>
          </w:p>
          <w:p w14:paraId="1F4788F1" w14:textId="453DEA98" w:rsidR="00DF2FF9" w:rsidRPr="00F5152D" w:rsidRDefault="00DF2FF9" w:rsidP="00F5152D">
            <w:pPr>
              <w:ind w:left="57"/>
              <w:rPr>
                <w:sz w:val="22"/>
                <w:szCs w:val="22"/>
              </w:rPr>
            </w:pPr>
            <w:r w:rsidRPr="00F5152D">
              <w:rPr>
                <w:sz w:val="22"/>
                <w:szCs w:val="22"/>
              </w:rPr>
              <w:t>ГОСТ 26633-2015</w:t>
            </w:r>
          </w:p>
          <w:p w14:paraId="165D4731" w14:textId="735DA574" w:rsidR="00DF2FF9" w:rsidRPr="00F5152D" w:rsidRDefault="00DF2FF9" w:rsidP="00F5152D">
            <w:pPr>
              <w:ind w:left="57"/>
              <w:rPr>
                <w:sz w:val="22"/>
                <w:szCs w:val="22"/>
              </w:rPr>
            </w:pPr>
            <w:r w:rsidRPr="00F5152D">
              <w:rPr>
                <w:sz w:val="22"/>
                <w:szCs w:val="22"/>
              </w:rPr>
              <w:t>ГОСТ 18105-2018</w:t>
            </w:r>
          </w:p>
          <w:p w14:paraId="1380DAC6" w14:textId="6AA143FB" w:rsidR="00DF2FF9" w:rsidRPr="00F5152D" w:rsidRDefault="00DF2FF9" w:rsidP="00F5152D">
            <w:pPr>
              <w:ind w:left="57"/>
              <w:rPr>
                <w:sz w:val="22"/>
                <w:szCs w:val="22"/>
              </w:rPr>
            </w:pPr>
            <w:r w:rsidRPr="00F5152D">
              <w:rPr>
                <w:sz w:val="22"/>
                <w:szCs w:val="22"/>
              </w:rPr>
              <w:t xml:space="preserve">ТНПА </w:t>
            </w:r>
            <w:r w:rsidRPr="00CB1D3E">
              <w:rPr>
                <w:sz w:val="22"/>
                <w:szCs w:val="22"/>
              </w:rPr>
              <w:t>и другая</w:t>
            </w:r>
          </w:p>
          <w:p w14:paraId="415FE450" w14:textId="5155ABB4" w:rsidR="00DF2FF9" w:rsidRPr="00CB1D3E" w:rsidRDefault="00DF2FF9" w:rsidP="00F51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C698EC" w14:textId="5800975B" w:rsidR="00DF2FF9" w:rsidRPr="00CB1D3E" w:rsidRDefault="00DF2FF9" w:rsidP="00DF2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4"/>
              <w:rPr>
                <w:color w:val="000000"/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CB1D3E">
              <w:rPr>
                <w:sz w:val="22"/>
                <w:szCs w:val="22"/>
              </w:rPr>
              <w:t xml:space="preserve">22690-2015 </w:t>
            </w:r>
            <w:r w:rsidRPr="00CB1D3E">
              <w:rPr>
                <w:smallCaps/>
                <w:sz w:val="22"/>
                <w:szCs w:val="22"/>
              </w:rPr>
              <w:t>ГОСТ 18105-2018</w:t>
            </w:r>
          </w:p>
        </w:tc>
      </w:tr>
      <w:tr w:rsidR="00077DB4" w:rsidRPr="00CB1D3E" w14:paraId="62394258" w14:textId="77777777" w:rsidTr="00F5152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A35690" w14:textId="0E3CAF01" w:rsidR="00F6550E" w:rsidRDefault="00F6550E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77DB4" w:rsidRPr="00CB1D3E">
              <w:rPr>
                <w:sz w:val="22"/>
                <w:szCs w:val="22"/>
              </w:rPr>
              <w:t>3.1</w:t>
            </w:r>
          </w:p>
          <w:p w14:paraId="3E7BE10B" w14:textId="7B357A57" w:rsidR="00077DB4" w:rsidRPr="00CB1D3E" w:rsidRDefault="00077DB4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52BC1" w14:textId="30730F7F" w:rsidR="00077DB4" w:rsidRPr="00CB1D3E" w:rsidRDefault="00077DB4" w:rsidP="00F51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Бетонные поверхности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2647DD" w14:textId="0BD8CD44" w:rsidR="00077DB4" w:rsidRPr="00CB1D3E" w:rsidRDefault="00077DB4" w:rsidP="002C32B5">
            <w:pPr>
              <w:pStyle w:val="af6"/>
              <w:jc w:val="both"/>
              <w:rPr>
                <w:lang w:val="ru-RU"/>
              </w:rPr>
            </w:pPr>
            <w:r w:rsidRPr="00CB1D3E">
              <w:rPr>
                <w:lang w:val="ru-RU"/>
              </w:rPr>
              <w:t>23.61/</w:t>
            </w:r>
          </w:p>
          <w:p w14:paraId="771C4CE6" w14:textId="18764243" w:rsidR="00077DB4" w:rsidRPr="00CB1D3E" w:rsidRDefault="00077DB4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35.060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EFFD4" w14:textId="780D744B" w:rsidR="00077DB4" w:rsidRPr="00DF2FF9" w:rsidRDefault="00077DB4" w:rsidP="00DF2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Влажность диэлькометрическим методом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6AD864" w14:textId="77777777" w:rsidR="00F5152D" w:rsidRDefault="00077DB4" w:rsidP="00F5152D">
            <w:pPr>
              <w:ind w:left="57"/>
              <w:rPr>
                <w:sz w:val="22"/>
                <w:szCs w:val="22"/>
              </w:rPr>
            </w:pPr>
            <w:r w:rsidRPr="00DF2FF9">
              <w:rPr>
                <w:sz w:val="22"/>
                <w:szCs w:val="22"/>
              </w:rPr>
              <w:t xml:space="preserve">ТНПА и другая </w:t>
            </w:r>
          </w:p>
          <w:p w14:paraId="21692DA0" w14:textId="4CEFCD80" w:rsidR="00077DB4" w:rsidRPr="00DF2FF9" w:rsidRDefault="00077DB4" w:rsidP="00F5152D">
            <w:pPr>
              <w:ind w:left="57"/>
              <w:rPr>
                <w:sz w:val="22"/>
                <w:szCs w:val="22"/>
              </w:rPr>
            </w:pPr>
            <w:r w:rsidRPr="00DF2FF9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82326" w14:textId="7A475BB1" w:rsidR="00077DB4" w:rsidRPr="00DF2FF9" w:rsidRDefault="00077DB4" w:rsidP="00DF2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4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>ГОСТ 21718-84</w:t>
            </w:r>
          </w:p>
        </w:tc>
      </w:tr>
      <w:tr w:rsidR="002140C2" w:rsidRPr="00CB1D3E" w14:paraId="0EE1E4F7" w14:textId="77777777" w:rsidTr="00F5152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868222" w14:textId="491260ED" w:rsidR="002140C2" w:rsidRPr="00CB1D3E" w:rsidRDefault="002140C2" w:rsidP="002C32B5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CB1D3E">
              <w:rPr>
                <w:lang w:val="ru-RU"/>
              </w:rPr>
              <w:t>4.1</w:t>
            </w:r>
          </w:p>
          <w:p w14:paraId="2774DC40" w14:textId="7B3B0453" w:rsidR="002140C2" w:rsidRPr="00CB1D3E" w:rsidRDefault="002140C2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324F01" w14:textId="2221EA47" w:rsidR="002140C2" w:rsidRPr="00CB1D3E" w:rsidRDefault="002140C2" w:rsidP="00F51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Покрытия защитные, лакокрасочные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255EAB" w14:textId="145EEB51" w:rsidR="002140C2" w:rsidRPr="00CB1D3E" w:rsidRDefault="002140C2" w:rsidP="002C32B5">
            <w:pPr>
              <w:pStyle w:val="af6"/>
              <w:jc w:val="both"/>
              <w:rPr>
                <w:lang w:val="ru-RU"/>
              </w:rPr>
            </w:pPr>
            <w:r w:rsidRPr="00CB1D3E">
              <w:rPr>
                <w:lang w:val="ru-RU"/>
              </w:rPr>
              <w:t>43.34/</w:t>
            </w:r>
          </w:p>
          <w:p w14:paraId="56AD746D" w14:textId="02911F00" w:rsidR="002140C2" w:rsidRPr="00CB1D3E" w:rsidRDefault="002140C2" w:rsidP="002C32B5">
            <w:pPr>
              <w:pStyle w:val="af6"/>
              <w:jc w:val="both"/>
              <w:rPr>
                <w:lang w:val="ru-RU"/>
              </w:rPr>
            </w:pPr>
            <w:r w:rsidRPr="00CB1D3E">
              <w:rPr>
                <w:lang w:val="ru-RU"/>
              </w:rPr>
              <w:t>29.121</w:t>
            </w:r>
          </w:p>
          <w:p w14:paraId="57585D2D" w14:textId="02E411F2" w:rsidR="002140C2" w:rsidRPr="00CB1D3E" w:rsidRDefault="002140C2" w:rsidP="002C32B5">
            <w:pPr>
              <w:pStyle w:val="af6"/>
              <w:jc w:val="both"/>
              <w:rPr>
                <w:lang w:val="ru-RU"/>
              </w:rPr>
            </w:pPr>
            <w:r w:rsidRPr="00CB1D3E">
              <w:rPr>
                <w:lang w:val="ru-RU"/>
              </w:rPr>
              <w:t>43.34/</w:t>
            </w:r>
          </w:p>
          <w:p w14:paraId="2A0DA558" w14:textId="7E50F56B" w:rsidR="002140C2" w:rsidRPr="00CB1D3E" w:rsidRDefault="002140C2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11.116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CDB7C" w14:textId="46A05550" w:rsidR="002140C2" w:rsidRPr="00DF2FF9" w:rsidRDefault="002140C2" w:rsidP="00DF2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Адгезия (метод решетчатых надрезов)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271739" w14:textId="62C5F5FB" w:rsidR="002140C2" w:rsidRPr="00DF2FF9" w:rsidRDefault="002140C2" w:rsidP="00F5152D">
            <w:pPr>
              <w:ind w:left="57"/>
              <w:rPr>
                <w:sz w:val="22"/>
                <w:szCs w:val="22"/>
              </w:rPr>
            </w:pPr>
            <w:r w:rsidRPr="00DF2FF9">
              <w:rPr>
                <w:sz w:val="22"/>
                <w:szCs w:val="22"/>
              </w:rPr>
              <w:t>ГОСТ Р 51102-97</w:t>
            </w:r>
          </w:p>
          <w:p w14:paraId="0D39098E" w14:textId="77777777" w:rsidR="009231E3" w:rsidRDefault="002140C2" w:rsidP="00F51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 xml:space="preserve">ТНПА и другая </w:t>
            </w:r>
          </w:p>
          <w:p w14:paraId="7ECD1EED" w14:textId="0E23C494" w:rsidR="002140C2" w:rsidRPr="00F5152D" w:rsidRDefault="002140C2" w:rsidP="00F51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BBD76B" w14:textId="4E06B583" w:rsidR="002140C2" w:rsidRPr="00DF2FF9" w:rsidRDefault="002140C2" w:rsidP="00DF2FF9">
            <w:pPr>
              <w:ind w:left="57" w:right="134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>ГОСТ 28574-2014 п.</w:t>
            </w:r>
            <w:r w:rsidR="00DF2FF9" w:rsidRPr="00DF2FF9">
              <w:rPr>
                <w:smallCaps/>
                <w:sz w:val="22"/>
                <w:szCs w:val="22"/>
              </w:rPr>
              <w:t xml:space="preserve"> </w:t>
            </w:r>
            <w:r w:rsidRPr="00DF2FF9">
              <w:rPr>
                <w:smallCaps/>
                <w:sz w:val="22"/>
                <w:szCs w:val="22"/>
              </w:rPr>
              <w:t>6</w:t>
            </w:r>
          </w:p>
          <w:p w14:paraId="1E28661B" w14:textId="501EF0BF" w:rsidR="002140C2" w:rsidRPr="00DF2FF9" w:rsidRDefault="002140C2" w:rsidP="00DF2FF9">
            <w:pPr>
              <w:ind w:left="57" w:right="134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>ГОСТ 15140-78</w:t>
            </w:r>
            <w:r w:rsidRPr="00DF2FF9">
              <w:rPr>
                <w:smallCaps/>
                <w:sz w:val="22"/>
                <w:szCs w:val="22"/>
              </w:rPr>
              <w:br/>
              <w:t>п.</w:t>
            </w:r>
            <w:r w:rsidR="00DF2FF9" w:rsidRPr="00DF2FF9">
              <w:rPr>
                <w:smallCaps/>
                <w:sz w:val="22"/>
                <w:szCs w:val="22"/>
              </w:rPr>
              <w:t xml:space="preserve"> </w:t>
            </w:r>
            <w:r w:rsidRPr="00DF2FF9">
              <w:rPr>
                <w:smallCaps/>
                <w:sz w:val="22"/>
                <w:szCs w:val="22"/>
              </w:rPr>
              <w:t>2</w:t>
            </w:r>
          </w:p>
        </w:tc>
      </w:tr>
      <w:tr w:rsidR="002140C2" w:rsidRPr="00CB1D3E" w14:paraId="1C6EA129" w14:textId="77777777" w:rsidTr="00F5152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881CEA" w14:textId="611D3A57" w:rsidR="002140C2" w:rsidRPr="00CB1D3E" w:rsidRDefault="002140C2" w:rsidP="002C32B5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CB1D3E">
              <w:rPr>
                <w:lang w:val="ru-RU"/>
              </w:rPr>
              <w:t>4.2</w:t>
            </w:r>
          </w:p>
          <w:p w14:paraId="7723C179" w14:textId="0AC9FC40" w:rsidR="002140C2" w:rsidRPr="00CB1D3E" w:rsidRDefault="002140C2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2441B" w14:textId="77777777" w:rsidR="002140C2" w:rsidRPr="00CB1D3E" w:rsidRDefault="002140C2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DEE26B" w14:textId="3E026E5F" w:rsidR="002140C2" w:rsidRPr="00CB1D3E" w:rsidRDefault="002140C2" w:rsidP="002C32B5">
            <w:pPr>
              <w:pStyle w:val="af6"/>
              <w:jc w:val="both"/>
              <w:rPr>
                <w:lang w:val="ru-RU"/>
              </w:rPr>
            </w:pPr>
            <w:r w:rsidRPr="00CB1D3E">
              <w:rPr>
                <w:lang w:val="ru-RU"/>
              </w:rPr>
              <w:t>43.34/</w:t>
            </w:r>
          </w:p>
          <w:p w14:paraId="04BB911C" w14:textId="0A822642" w:rsidR="002140C2" w:rsidRPr="00CB1D3E" w:rsidRDefault="002140C2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29.061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A95B9" w14:textId="7F91CF7C" w:rsidR="002140C2" w:rsidRPr="00DF2FF9" w:rsidRDefault="002140C2" w:rsidP="00DF2F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DF2FF9">
              <w:rPr>
                <w:sz w:val="22"/>
                <w:szCs w:val="22"/>
              </w:rPr>
              <w:t>Толщина покрытия (ультразвуковой метод)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E96AC" w14:textId="77777777" w:rsidR="002140C2" w:rsidRPr="00CB1D3E" w:rsidRDefault="002140C2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734B9" w14:textId="015C286A" w:rsidR="002140C2" w:rsidRPr="00DF2FF9" w:rsidRDefault="002140C2" w:rsidP="00DF2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4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>ГОСТ Р ИСО 16809 - 2015</w:t>
            </w:r>
          </w:p>
        </w:tc>
      </w:tr>
    </w:tbl>
    <w:p w14:paraId="31613592" w14:textId="77777777" w:rsidR="00F5152D" w:rsidRDefault="00F5152D">
      <w:r>
        <w:br w:type="page"/>
      </w:r>
    </w:p>
    <w:tbl>
      <w:tblPr>
        <w:tblW w:w="5003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8"/>
        <w:gridCol w:w="1844"/>
        <w:gridCol w:w="852"/>
        <w:gridCol w:w="2127"/>
        <w:gridCol w:w="2127"/>
        <w:gridCol w:w="2120"/>
        <w:gridCol w:w="6"/>
      </w:tblGrid>
      <w:tr w:rsidR="00F5152D" w:rsidRPr="0038569C" w14:paraId="40D5668F" w14:textId="77777777" w:rsidTr="009231E3">
        <w:trPr>
          <w:trHeight w:val="240"/>
          <w:tblHeader/>
        </w:trPr>
        <w:tc>
          <w:tcPr>
            <w:tcW w:w="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FCADEF" w14:textId="77777777" w:rsidR="00F5152D" w:rsidRPr="002C32B5" w:rsidRDefault="00F5152D" w:rsidP="00547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C32B5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A9B09F" w14:textId="77777777" w:rsidR="00F5152D" w:rsidRPr="002C32B5" w:rsidRDefault="00F5152D" w:rsidP="00547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C32B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E994E9" w14:textId="77777777" w:rsidR="00F5152D" w:rsidRPr="002C32B5" w:rsidRDefault="00F5152D" w:rsidP="00547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C32B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027DA0" w14:textId="77777777" w:rsidR="00F5152D" w:rsidRPr="002C32B5" w:rsidRDefault="00F5152D" w:rsidP="00547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C32B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9A0178" w14:textId="77777777" w:rsidR="00F5152D" w:rsidRPr="002C32B5" w:rsidRDefault="00F5152D" w:rsidP="00547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C32B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374818" w14:textId="77777777" w:rsidR="00F5152D" w:rsidRPr="002C32B5" w:rsidRDefault="00F5152D" w:rsidP="00547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C32B5">
              <w:rPr>
                <w:color w:val="000000"/>
                <w:sz w:val="22"/>
                <w:szCs w:val="22"/>
              </w:rPr>
              <w:t>6</w:t>
            </w:r>
          </w:p>
        </w:tc>
      </w:tr>
      <w:tr w:rsidR="00BA0B09" w:rsidRPr="00CB1D3E" w14:paraId="2F169917" w14:textId="77777777" w:rsidTr="009231E3">
        <w:trPr>
          <w:trHeight w:val="240"/>
        </w:trPr>
        <w:tc>
          <w:tcPr>
            <w:tcW w:w="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91BEC4" w14:textId="55CC4B60" w:rsidR="00BA0B09" w:rsidRPr="00CB1D3E" w:rsidRDefault="00BA0B09" w:rsidP="002C32B5">
            <w:pPr>
              <w:pStyle w:val="af6"/>
              <w:jc w:val="both"/>
              <w:rPr>
                <w:lang w:val="ru-RU"/>
              </w:rPr>
            </w:pPr>
            <w:r w:rsidRPr="00CB1D3E">
              <w:t>5.1*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01A67" w14:textId="1DBE2ED7" w:rsidR="00BA0B09" w:rsidRPr="00CB1D3E" w:rsidRDefault="00BA0B09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Грунты (кроме органоминеральных и загипсованных)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3709F" w14:textId="46BE3849" w:rsidR="00BA0B09" w:rsidRPr="00CB1D3E" w:rsidRDefault="00BA0B09" w:rsidP="002C32B5">
            <w:pPr>
              <w:jc w:val="both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100.06/</w:t>
            </w:r>
          </w:p>
          <w:p w14:paraId="45046219" w14:textId="04DA5367" w:rsidR="00BA0B09" w:rsidRPr="00CB1D3E" w:rsidRDefault="00BA0B09" w:rsidP="002C32B5">
            <w:pPr>
              <w:ind w:right="-57"/>
              <w:jc w:val="both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29.040</w:t>
            </w:r>
          </w:p>
          <w:p w14:paraId="543426DB" w14:textId="08A0333D" w:rsidR="00BA0B09" w:rsidRPr="00CB1D3E" w:rsidRDefault="00BA0B09" w:rsidP="002C32B5">
            <w:pPr>
              <w:ind w:right="-57"/>
              <w:jc w:val="both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08.12/</w:t>
            </w:r>
          </w:p>
          <w:p w14:paraId="5C11B9E8" w14:textId="413E2863" w:rsidR="00BA0B09" w:rsidRPr="00CB1D3E" w:rsidRDefault="00BA0B09" w:rsidP="002C32B5">
            <w:pPr>
              <w:pStyle w:val="af6"/>
              <w:jc w:val="both"/>
              <w:rPr>
                <w:lang w:val="ru-RU"/>
              </w:rPr>
            </w:pPr>
            <w:r w:rsidRPr="00CB1D3E">
              <w:t>29.040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15E6FA" w14:textId="4A9638F9" w:rsidR="00BA0B09" w:rsidRPr="00F5152D" w:rsidRDefault="00BA0B09" w:rsidP="00F515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 xml:space="preserve">Гранулометрический (зерновой) состав песчаных грунтов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02991" w14:textId="542DCB69" w:rsidR="00BA0B09" w:rsidRPr="00DF2FF9" w:rsidRDefault="00BA0B09" w:rsidP="00F5152D">
            <w:pPr>
              <w:ind w:left="57"/>
              <w:rPr>
                <w:sz w:val="22"/>
                <w:szCs w:val="22"/>
              </w:rPr>
            </w:pPr>
            <w:r w:rsidRPr="00DF2FF9">
              <w:rPr>
                <w:sz w:val="22"/>
                <w:szCs w:val="22"/>
              </w:rPr>
              <w:t>ГОСТ 25100-2020</w:t>
            </w:r>
          </w:p>
          <w:p w14:paraId="27C762F7" w14:textId="7BE151FC" w:rsidR="00BA0B09" w:rsidRPr="00DF2FF9" w:rsidRDefault="00BA0B09" w:rsidP="00F5152D">
            <w:pPr>
              <w:ind w:left="57"/>
              <w:rPr>
                <w:sz w:val="22"/>
                <w:szCs w:val="22"/>
              </w:rPr>
            </w:pPr>
            <w:r w:rsidRPr="00DF2FF9">
              <w:rPr>
                <w:sz w:val="22"/>
                <w:szCs w:val="22"/>
              </w:rPr>
              <w:t>СТБ 943-2007</w:t>
            </w:r>
          </w:p>
          <w:p w14:paraId="764ADBA9" w14:textId="0E131E65" w:rsidR="00BA0B09" w:rsidRPr="00DF2FF9" w:rsidRDefault="00BA0B09" w:rsidP="00F5152D">
            <w:pPr>
              <w:ind w:left="57"/>
              <w:rPr>
                <w:sz w:val="22"/>
                <w:szCs w:val="22"/>
              </w:rPr>
            </w:pPr>
            <w:r w:rsidRPr="00DF2FF9">
              <w:rPr>
                <w:sz w:val="22"/>
                <w:szCs w:val="22"/>
              </w:rPr>
              <w:t xml:space="preserve">ТНПА </w:t>
            </w:r>
            <w:r w:rsidRPr="00CB1D3E">
              <w:rPr>
                <w:sz w:val="22"/>
                <w:szCs w:val="22"/>
              </w:rPr>
              <w:t>и другая документация на продукцию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AE86C" w14:textId="726E5288" w:rsidR="00BA0B09" w:rsidRPr="00CB1D3E" w:rsidRDefault="00BA0B09" w:rsidP="009231E3">
            <w:pPr>
              <w:ind w:left="57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>ГОСТ 12536-2014</w:t>
            </w:r>
          </w:p>
          <w:p w14:paraId="30D9D03E" w14:textId="6B136E25" w:rsidR="00BA0B09" w:rsidRPr="00DF2FF9" w:rsidRDefault="00BA0B09" w:rsidP="00923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>п. 4.2</w:t>
            </w:r>
          </w:p>
        </w:tc>
      </w:tr>
      <w:tr w:rsidR="00BA0B09" w:rsidRPr="00CB1D3E" w14:paraId="55033C4A" w14:textId="77777777" w:rsidTr="009231E3">
        <w:trPr>
          <w:trHeight w:val="240"/>
        </w:trPr>
        <w:tc>
          <w:tcPr>
            <w:tcW w:w="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EBAB2" w14:textId="1974757F" w:rsidR="00BA0B09" w:rsidRPr="00CB1D3E" w:rsidRDefault="00BA0B09" w:rsidP="002C32B5">
            <w:pPr>
              <w:pStyle w:val="af6"/>
              <w:jc w:val="both"/>
              <w:rPr>
                <w:lang w:val="ru-RU"/>
              </w:rPr>
            </w:pPr>
            <w:r w:rsidRPr="00CB1D3E">
              <w:t>5.2*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3D2ADC" w14:textId="77777777" w:rsidR="00BA0B09" w:rsidRPr="00CB1D3E" w:rsidRDefault="00BA0B09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C29951" w14:textId="22E834CC" w:rsidR="00BA0B09" w:rsidRPr="00CB1D3E" w:rsidRDefault="00BA0B09" w:rsidP="002C32B5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B1D3E">
              <w:rPr>
                <w:sz w:val="22"/>
                <w:szCs w:val="22"/>
              </w:rPr>
              <w:t>100.06/</w:t>
            </w:r>
          </w:p>
          <w:p w14:paraId="29808168" w14:textId="35233655" w:rsidR="00BA0B09" w:rsidRPr="00CB1D3E" w:rsidRDefault="00BA0B09" w:rsidP="002C32B5">
            <w:pPr>
              <w:ind w:right="-57"/>
              <w:jc w:val="both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29.040</w:t>
            </w:r>
          </w:p>
          <w:p w14:paraId="41F14979" w14:textId="0602D147" w:rsidR="00BA0B09" w:rsidRPr="00CB1D3E" w:rsidRDefault="00BA0B09" w:rsidP="002C32B5">
            <w:pPr>
              <w:ind w:right="-57"/>
              <w:jc w:val="both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08.12/</w:t>
            </w:r>
          </w:p>
          <w:p w14:paraId="77A21ED9" w14:textId="72C8376A" w:rsidR="00BA0B09" w:rsidRPr="00CB1D3E" w:rsidRDefault="00BA0B09" w:rsidP="002C32B5">
            <w:pPr>
              <w:pStyle w:val="af6"/>
              <w:jc w:val="both"/>
              <w:rPr>
                <w:lang w:val="ru-RU"/>
              </w:rPr>
            </w:pPr>
            <w:r w:rsidRPr="00CB1D3E">
              <w:t>29.040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65E60" w14:textId="71A55EC3" w:rsidR="00BA0B09" w:rsidRPr="00F5152D" w:rsidRDefault="00BA0B09" w:rsidP="00F515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F5152D">
              <w:rPr>
                <w:sz w:val="22"/>
                <w:szCs w:val="22"/>
              </w:rPr>
              <w:t xml:space="preserve">Влажность 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F3FF3" w14:textId="77777777" w:rsidR="00BA0B09" w:rsidRPr="00CB1D3E" w:rsidRDefault="00BA0B09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27A56F" w14:textId="77777777" w:rsidR="00BA0B09" w:rsidRPr="00DF2FF9" w:rsidRDefault="00BA0B09" w:rsidP="009231E3">
            <w:pPr>
              <w:ind w:left="57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>ГОСТ 5180-2015</w:t>
            </w:r>
          </w:p>
          <w:p w14:paraId="21A51429" w14:textId="0D027E40" w:rsidR="00BA0B09" w:rsidRPr="00DF2FF9" w:rsidRDefault="00BA0B09" w:rsidP="009231E3">
            <w:pPr>
              <w:ind w:left="57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>п.5</w:t>
            </w:r>
          </w:p>
        </w:tc>
      </w:tr>
      <w:tr w:rsidR="00BA0B09" w:rsidRPr="00CB1D3E" w14:paraId="4C4F5E4F" w14:textId="77777777" w:rsidTr="009231E3">
        <w:trPr>
          <w:trHeight w:val="240"/>
        </w:trPr>
        <w:tc>
          <w:tcPr>
            <w:tcW w:w="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C4AAF" w14:textId="23CC57E3" w:rsidR="00BA0B09" w:rsidRPr="00CB1D3E" w:rsidRDefault="00BA0B09" w:rsidP="002C32B5">
            <w:pPr>
              <w:pStyle w:val="af6"/>
              <w:jc w:val="both"/>
              <w:rPr>
                <w:lang w:val="ru-RU"/>
              </w:rPr>
            </w:pPr>
            <w:r w:rsidRPr="00CB1D3E">
              <w:t>5.3*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9D6D8" w14:textId="77777777" w:rsidR="00BA0B09" w:rsidRPr="00CB1D3E" w:rsidRDefault="00BA0B09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556DE0" w14:textId="79ACBC7E" w:rsidR="00BA0B09" w:rsidRPr="00CB1D3E" w:rsidRDefault="00BA0B09" w:rsidP="002C32B5">
            <w:pPr>
              <w:ind w:left="-3" w:right="-57"/>
              <w:jc w:val="both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100.06/</w:t>
            </w:r>
          </w:p>
          <w:p w14:paraId="58650111" w14:textId="794225B0" w:rsidR="00BA0B09" w:rsidRPr="00CB1D3E" w:rsidRDefault="00BA0B09" w:rsidP="002C32B5">
            <w:pPr>
              <w:ind w:right="-57"/>
              <w:jc w:val="both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29.040</w:t>
            </w:r>
          </w:p>
          <w:p w14:paraId="35E6C916" w14:textId="254F9635" w:rsidR="00BA0B09" w:rsidRPr="00CB1D3E" w:rsidRDefault="00BA0B09" w:rsidP="002C32B5">
            <w:pPr>
              <w:ind w:right="-57"/>
              <w:jc w:val="both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08.12/</w:t>
            </w:r>
          </w:p>
          <w:p w14:paraId="59F3E9F1" w14:textId="24A69284" w:rsidR="00BA0B09" w:rsidRPr="00CB1D3E" w:rsidRDefault="00BA0B09" w:rsidP="002C32B5">
            <w:pPr>
              <w:pStyle w:val="af6"/>
              <w:jc w:val="both"/>
              <w:rPr>
                <w:lang w:val="ru-RU"/>
              </w:rPr>
            </w:pPr>
            <w:r w:rsidRPr="00CB1D3E">
              <w:t>29.040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EA1529" w14:textId="47C0CD71" w:rsidR="00BA0B09" w:rsidRDefault="00BA0B09" w:rsidP="00F515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 xml:space="preserve">Верхний предел пластичности- влажность грунта на границе </w:t>
            </w:r>
          </w:p>
          <w:p w14:paraId="7D62BBB5" w14:textId="2B9A4231" w:rsidR="00BA0B09" w:rsidRPr="00F5152D" w:rsidRDefault="00BA0B09" w:rsidP="00F515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текучести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803F1" w14:textId="77777777" w:rsidR="00BA0B09" w:rsidRPr="00CB1D3E" w:rsidRDefault="00BA0B09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4C11B0" w14:textId="2716B640" w:rsidR="00BA0B09" w:rsidRPr="00DF2FF9" w:rsidRDefault="00BA0B09" w:rsidP="00923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>ГОСТ 5180-2015 п.</w:t>
            </w:r>
            <w:r>
              <w:rPr>
                <w:smallCaps/>
                <w:sz w:val="22"/>
                <w:szCs w:val="22"/>
              </w:rPr>
              <w:t xml:space="preserve"> </w:t>
            </w:r>
            <w:r w:rsidRPr="00DF2FF9">
              <w:rPr>
                <w:smallCaps/>
                <w:sz w:val="22"/>
                <w:szCs w:val="22"/>
              </w:rPr>
              <w:t>7</w:t>
            </w:r>
          </w:p>
        </w:tc>
      </w:tr>
      <w:tr w:rsidR="00BA0B09" w:rsidRPr="00CB1D3E" w14:paraId="23D74EF9" w14:textId="77777777" w:rsidTr="009231E3">
        <w:trPr>
          <w:trHeight w:val="240"/>
        </w:trPr>
        <w:tc>
          <w:tcPr>
            <w:tcW w:w="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4C8434" w14:textId="715475A1" w:rsidR="00BA0B09" w:rsidRPr="00CB1D3E" w:rsidRDefault="00BA0B09" w:rsidP="002C32B5">
            <w:pPr>
              <w:pStyle w:val="af6"/>
              <w:jc w:val="both"/>
              <w:rPr>
                <w:lang w:val="ru-RU"/>
              </w:rPr>
            </w:pPr>
            <w:r w:rsidRPr="00CB1D3E">
              <w:t>5.4*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880D5" w14:textId="77777777" w:rsidR="00BA0B09" w:rsidRPr="00CB1D3E" w:rsidRDefault="00BA0B09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84EC9" w14:textId="09F8B0E2" w:rsidR="00BA0B09" w:rsidRPr="00CB1D3E" w:rsidRDefault="00BA0B09" w:rsidP="002C32B5">
            <w:pPr>
              <w:ind w:left="-3" w:right="-57"/>
              <w:jc w:val="both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100.06/</w:t>
            </w:r>
          </w:p>
          <w:p w14:paraId="55532A71" w14:textId="0204B74D" w:rsidR="00BA0B09" w:rsidRPr="00CB1D3E" w:rsidRDefault="00BA0B09" w:rsidP="002C32B5">
            <w:pPr>
              <w:ind w:right="-57"/>
              <w:jc w:val="both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29.040</w:t>
            </w:r>
          </w:p>
          <w:p w14:paraId="72901E71" w14:textId="31897971" w:rsidR="00BA0B09" w:rsidRPr="00CB1D3E" w:rsidRDefault="00BA0B09" w:rsidP="002C32B5">
            <w:pPr>
              <w:ind w:right="-57"/>
              <w:jc w:val="both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08.12/</w:t>
            </w:r>
          </w:p>
          <w:p w14:paraId="1DF318DD" w14:textId="6B83921E" w:rsidR="00BA0B09" w:rsidRPr="00CB1D3E" w:rsidRDefault="00BA0B09" w:rsidP="002C32B5">
            <w:pPr>
              <w:pStyle w:val="af6"/>
              <w:jc w:val="both"/>
              <w:rPr>
                <w:lang w:val="ru-RU"/>
              </w:rPr>
            </w:pPr>
            <w:r w:rsidRPr="00CB1D3E">
              <w:t>29.040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0D9394" w14:textId="2F8B4C97" w:rsidR="00BA0B09" w:rsidRPr="00CB1D3E" w:rsidRDefault="00BA0B09" w:rsidP="00F515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Нижний предел пластичности- влажность грунта на границе раскатывания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35E92" w14:textId="77777777" w:rsidR="00BA0B09" w:rsidRPr="00CB1D3E" w:rsidRDefault="00BA0B09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AFDDA9" w14:textId="223C36D9" w:rsidR="00BA0B09" w:rsidRPr="00DF2FF9" w:rsidRDefault="00BA0B09" w:rsidP="00923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>ГОСТ 5180-2015 п. 8</w:t>
            </w:r>
          </w:p>
        </w:tc>
      </w:tr>
      <w:tr w:rsidR="00BA0B09" w:rsidRPr="00CB1D3E" w14:paraId="2DDD36CD" w14:textId="77777777" w:rsidTr="009231E3">
        <w:trPr>
          <w:trHeight w:val="240"/>
        </w:trPr>
        <w:tc>
          <w:tcPr>
            <w:tcW w:w="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32A77" w14:textId="50319D58" w:rsidR="00BA0B09" w:rsidRPr="00CB1D3E" w:rsidRDefault="00BA0B09" w:rsidP="002C32B5">
            <w:pPr>
              <w:pStyle w:val="af6"/>
              <w:jc w:val="both"/>
            </w:pPr>
            <w:r w:rsidRPr="00CB1D3E">
              <w:t>5.5*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C10EE4" w14:textId="77777777" w:rsidR="00BA0B09" w:rsidRPr="00CB1D3E" w:rsidRDefault="00BA0B09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ED5D02" w14:textId="119A678F" w:rsidR="00BA0B09" w:rsidRPr="00CB1D3E" w:rsidRDefault="00BA0B09" w:rsidP="002C32B5">
            <w:pPr>
              <w:ind w:left="-3" w:right="-57"/>
              <w:jc w:val="both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100.06/</w:t>
            </w:r>
          </w:p>
          <w:p w14:paraId="1515D56B" w14:textId="74F5B7D5" w:rsidR="00BA0B09" w:rsidRPr="00CB1D3E" w:rsidRDefault="00BA0B09" w:rsidP="002C32B5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B1D3E">
              <w:rPr>
                <w:sz w:val="22"/>
                <w:szCs w:val="22"/>
              </w:rPr>
              <w:t>29.040</w:t>
            </w:r>
          </w:p>
          <w:p w14:paraId="01A92C7D" w14:textId="1F9D69EF" w:rsidR="00BA0B09" w:rsidRPr="00CB1D3E" w:rsidRDefault="00BA0B09" w:rsidP="002C32B5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B1D3E">
              <w:rPr>
                <w:sz w:val="22"/>
                <w:szCs w:val="22"/>
              </w:rPr>
              <w:t>08.12/</w:t>
            </w:r>
          </w:p>
          <w:p w14:paraId="04651DD1" w14:textId="6298EBDD" w:rsidR="00BA0B09" w:rsidRPr="00CB1D3E" w:rsidRDefault="00BA0B09" w:rsidP="002C32B5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B1D3E">
              <w:rPr>
                <w:sz w:val="22"/>
                <w:szCs w:val="22"/>
              </w:rPr>
              <w:t>29.040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359E5D" w14:textId="1339CDD6" w:rsidR="00BA0B09" w:rsidRPr="00CB1D3E" w:rsidRDefault="00BA0B09" w:rsidP="00F515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Число пластичности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91B8B" w14:textId="77777777" w:rsidR="00BA0B09" w:rsidRPr="00CB1D3E" w:rsidRDefault="00BA0B09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5D01B" w14:textId="5E7F7A84" w:rsidR="00BA0B09" w:rsidRPr="00DF2FF9" w:rsidRDefault="00BA0B09" w:rsidP="009231E3">
            <w:pPr>
              <w:ind w:left="57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 xml:space="preserve">ГОСТ 5180-2015 п. 8 </w:t>
            </w:r>
          </w:p>
          <w:p w14:paraId="2CBD90EC" w14:textId="041C6EF5" w:rsidR="00BA0B09" w:rsidRPr="00DF2FF9" w:rsidRDefault="00BA0B09" w:rsidP="009231E3">
            <w:pPr>
              <w:ind w:left="57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 xml:space="preserve">ГОСТ 5180-2015 п.7 </w:t>
            </w:r>
          </w:p>
          <w:p w14:paraId="187C362F" w14:textId="77777777" w:rsidR="00BA0B09" w:rsidRDefault="00BA0B09" w:rsidP="009231E3">
            <w:pPr>
              <w:ind w:left="57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 xml:space="preserve">СТБ 943-2007 </w:t>
            </w:r>
          </w:p>
          <w:p w14:paraId="7F6D83F9" w14:textId="38AE799C" w:rsidR="00BA0B09" w:rsidRPr="00CB1D3E" w:rsidRDefault="00BA0B09" w:rsidP="009231E3">
            <w:pPr>
              <w:ind w:left="57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>п.</w:t>
            </w:r>
            <w:r>
              <w:rPr>
                <w:smallCaps/>
                <w:sz w:val="22"/>
                <w:szCs w:val="22"/>
              </w:rPr>
              <w:t xml:space="preserve"> </w:t>
            </w:r>
            <w:r w:rsidRPr="00DF2FF9">
              <w:rPr>
                <w:smallCaps/>
                <w:sz w:val="22"/>
                <w:szCs w:val="22"/>
              </w:rPr>
              <w:t>3.60</w:t>
            </w:r>
          </w:p>
          <w:p w14:paraId="72728174" w14:textId="5B8C0E8A" w:rsidR="00BA0B09" w:rsidRPr="00DF2FF9" w:rsidRDefault="00BA0B09" w:rsidP="00923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>ГОСТ 25100-2020 т.А.1</w:t>
            </w:r>
            <w:r>
              <w:rPr>
                <w:smallCaps/>
                <w:sz w:val="22"/>
                <w:szCs w:val="22"/>
              </w:rPr>
              <w:t xml:space="preserve"> </w:t>
            </w:r>
            <w:r w:rsidRPr="00DF2FF9">
              <w:rPr>
                <w:smallCaps/>
                <w:sz w:val="22"/>
                <w:szCs w:val="22"/>
              </w:rPr>
              <w:t>п. 49</w:t>
            </w:r>
          </w:p>
        </w:tc>
      </w:tr>
      <w:tr w:rsidR="00BA0B09" w:rsidRPr="00CB1D3E" w14:paraId="2858770E" w14:textId="77777777" w:rsidTr="000D1581">
        <w:trPr>
          <w:trHeight w:val="240"/>
        </w:trPr>
        <w:tc>
          <w:tcPr>
            <w:tcW w:w="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F267E" w14:textId="1A6E1C8D" w:rsidR="00BA0B09" w:rsidRPr="00CB1D3E" w:rsidRDefault="00BA0B09" w:rsidP="002C32B5">
            <w:pPr>
              <w:pStyle w:val="af6"/>
              <w:jc w:val="both"/>
            </w:pPr>
            <w:r w:rsidRPr="00CB1D3E">
              <w:t>5.6*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347C94" w14:textId="77777777" w:rsidR="00BA0B09" w:rsidRPr="00CB1D3E" w:rsidRDefault="00BA0B09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F22A61" w14:textId="20DD3DCF" w:rsidR="00BA0B09" w:rsidRPr="00CB1D3E" w:rsidRDefault="00BA0B09" w:rsidP="002C32B5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B1D3E">
              <w:rPr>
                <w:sz w:val="22"/>
                <w:szCs w:val="22"/>
              </w:rPr>
              <w:t>100.06/</w:t>
            </w:r>
          </w:p>
          <w:p w14:paraId="4550A288" w14:textId="6BCC8A29" w:rsidR="00BA0B09" w:rsidRPr="00CB1D3E" w:rsidRDefault="00BA0B09" w:rsidP="002C32B5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B1D3E">
              <w:rPr>
                <w:sz w:val="22"/>
                <w:szCs w:val="22"/>
              </w:rPr>
              <w:t>29.040</w:t>
            </w:r>
          </w:p>
          <w:p w14:paraId="41780656" w14:textId="71FF577F" w:rsidR="00BA0B09" w:rsidRPr="00CB1D3E" w:rsidRDefault="00BA0B09" w:rsidP="002C32B5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B1D3E">
              <w:rPr>
                <w:sz w:val="22"/>
                <w:szCs w:val="22"/>
              </w:rPr>
              <w:t>08.12/</w:t>
            </w:r>
          </w:p>
          <w:p w14:paraId="559BF435" w14:textId="77BB92E5" w:rsidR="00BA0B09" w:rsidRPr="00CB1D3E" w:rsidRDefault="00BA0B09" w:rsidP="002C32B5">
            <w:pPr>
              <w:ind w:right="-57"/>
              <w:jc w:val="both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29.040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F4892B" w14:textId="1A9BBC99" w:rsidR="00BA0B09" w:rsidRPr="00CB1D3E" w:rsidRDefault="00BA0B09" w:rsidP="00F515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Показатель текучести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3F1BD9" w14:textId="77777777" w:rsidR="00BA0B09" w:rsidRPr="00CB1D3E" w:rsidRDefault="00BA0B09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9857B" w14:textId="71861B27" w:rsidR="00BA0B09" w:rsidRPr="00DF2FF9" w:rsidRDefault="00BA0B09" w:rsidP="00DF2FF9">
            <w:pPr>
              <w:ind w:left="57" w:right="134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 xml:space="preserve">ГОСТ 5180-2015 </w:t>
            </w:r>
          </w:p>
          <w:p w14:paraId="6C4295B3" w14:textId="40CCABCB" w:rsidR="00BA0B09" w:rsidRPr="00DF2FF9" w:rsidRDefault="00BA0B09" w:rsidP="00DF2FF9">
            <w:pPr>
              <w:ind w:left="57" w:right="134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 xml:space="preserve">п.5, 7, 8 </w:t>
            </w:r>
          </w:p>
          <w:p w14:paraId="5175E1F2" w14:textId="06E751B5" w:rsidR="00BA0B09" w:rsidRPr="00CB1D3E" w:rsidRDefault="00BA0B09" w:rsidP="009231E3">
            <w:pPr>
              <w:ind w:left="57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>СТБ 943-2007 п.3.42</w:t>
            </w:r>
          </w:p>
          <w:p w14:paraId="7A1C3CE1" w14:textId="60F9263A" w:rsidR="00BA0B09" w:rsidRPr="00DF2FF9" w:rsidRDefault="00BA0B09" w:rsidP="00DF2FF9">
            <w:pPr>
              <w:ind w:left="57" w:right="134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>ГОСТ 25100-2020 т.А.1,</w:t>
            </w:r>
            <w:r>
              <w:rPr>
                <w:smallCaps/>
                <w:sz w:val="22"/>
                <w:szCs w:val="22"/>
              </w:rPr>
              <w:t xml:space="preserve"> </w:t>
            </w:r>
            <w:r w:rsidRPr="00DF2FF9">
              <w:rPr>
                <w:smallCaps/>
                <w:sz w:val="22"/>
                <w:szCs w:val="22"/>
              </w:rPr>
              <w:t>п. 34, п.49</w:t>
            </w:r>
          </w:p>
        </w:tc>
      </w:tr>
      <w:tr w:rsidR="00BA0B09" w:rsidRPr="00CB1D3E" w14:paraId="05AEBDE0" w14:textId="77777777" w:rsidTr="000D1581">
        <w:trPr>
          <w:gridAfter w:val="1"/>
          <w:wAfter w:w="6" w:type="dxa"/>
          <w:trHeight w:val="240"/>
        </w:trPr>
        <w:tc>
          <w:tcPr>
            <w:tcW w:w="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B209E" w14:textId="0D4A1010" w:rsidR="00BA0B09" w:rsidRDefault="00BA0B09" w:rsidP="002C32B5">
            <w:pPr>
              <w:pStyle w:val="af6"/>
              <w:jc w:val="both"/>
            </w:pPr>
            <w:r w:rsidRPr="00CB1D3E">
              <w:t>5.7</w:t>
            </w:r>
          </w:p>
          <w:p w14:paraId="6190F46B" w14:textId="5FCA855D" w:rsidR="00BA0B09" w:rsidRPr="00CB1D3E" w:rsidRDefault="00BA0B09" w:rsidP="002C32B5">
            <w:pPr>
              <w:pStyle w:val="af6"/>
              <w:jc w:val="both"/>
            </w:pPr>
            <w:r w:rsidRPr="00CB1D3E">
              <w:t>**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DA4E9" w14:textId="4B1A19CC" w:rsidR="00BA0B09" w:rsidRPr="00CB1D3E" w:rsidRDefault="00BA0B09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A0860" w14:textId="16694B69" w:rsidR="00BA0B09" w:rsidRPr="00CB1D3E" w:rsidRDefault="00BA0B09" w:rsidP="002C32B5">
            <w:pPr>
              <w:ind w:left="-6" w:right="-57" w:firstLine="6"/>
              <w:jc w:val="both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100.06/</w:t>
            </w:r>
          </w:p>
          <w:p w14:paraId="22700BFD" w14:textId="3A9F9022" w:rsidR="00BA0B09" w:rsidRPr="00CB1D3E" w:rsidRDefault="00BA0B09" w:rsidP="002C32B5">
            <w:pPr>
              <w:ind w:left="-6" w:right="-57"/>
              <w:jc w:val="both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29.040</w:t>
            </w:r>
          </w:p>
          <w:p w14:paraId="3F88BCD5" w14:textId="45B48D5A" w:rsidR="00BA0B09" w:rsidRPr="00CB1D3E" w:rsidRDefault="00BA0B09" w:rsidP="002C32B5">
            <w:pPr>
              <w:ind w:right="-57"/>
              <w:jc w:val="both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08.12/</w:t>
            </w:r>
          </w:p>
          <w:p w14:paraId="6DAC31AB" w14:textId="69C50097" w:rsidR="00BA0B09" w:rsidRPr="00CB1D3E" w:rsidRDefault="00BA0B09" w:rsidP="00F5152D">
            <w:pPr>
              <w:ind w:left="-6" w:right="-57"/>
              <w:jc w:val="both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29.040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A61B7" w14:textId="586CC547" w:rsidR="00BA0B09" w:rsidRPr="00CB1D3E" w:rsidRDefault="00BA0B09" w:rsidP="00F515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Плотность грунта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DF330E" w14:textId="289B4156" w:rsidR="00BA0B09" w:rsidRPr="00F5152D" w:rsidRDefault="00BA0B09" w:rsidP="00F5152D">
            <w:pPr>
              <w:ind w:left="57"/>
              <w:rPr>
                <w:sz w:val="22"/>
                <w:szCs w:val="22"/>
              </w:rPr>
            </w:pPr>
            <w:r w:rsidRPr="00F5152D">
              <w:rPr>
                <w:sz w:val="22"/>
                <w:szCs w:val="22"/>
              </w:rPr>
              <w:t>ГОСТ 25100-2020</w:t>
            </w:r>
          </w:p>
          <w:p w14:paraId="36B669AB" w14:textId="3F05E442" w:rsidR="00BA0B09" w:rsidRPr="00DF2FF9" w:rsidRDefault="00BA0B09" w:rsidP="00DF2FF9">
            <w:pPr>
              <w:ind w:left="57"/>
              <w:rPr>
                <w:sz w:val="22"/>
                <w:szCs w:val="22"/>
              </w:rPr>
            </w:pPr>
            <w:r w:rsidRPr="00DF2FF9">
              <w:rPr>
                <w:sz w:val="22"/>
                <w:szCs w:val="22"/>
              </w:rPr>
              <w:t>СТБ 943-2007</w:t>
            </w:r>
          </w:p>
          <w:p w14:paraId="7D834EDE" w14:textId="74D4D9C8" w:rsidR="00BA0B09" w:rsidRPr="00DF2FF9" w:rsidRDefault="00BA0B09" w:rsidP="00DF2FF9">
            <w:pPr>
              <w:ind w:left="57"/>
              <w:rPr>
                <w:sz w:val="22"/>
                <w:szCs w:val="22"/>
              </w:rPr>
            </w:pPr>
            <w:r w:rsidRPr="00DF2FF9">
              <w:rPr>
                <w:sz w:val="22"/>
                <w:szCs w:val="22"/>
              </w:rPr>
              <w:t xml:space="preserve">ТНПА </w:t>
            </w:r>
            <w:r w:rsidRPr="00CB1D3E">
              <w:rPr>
                <w:sz w:val="22"/>
                <w:szCs w:val="22"/>
              </w:rPr>
              <w:t>и другая документация на продукцию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B2497B" w14:textId="75A33962" w:rsidR="00BA0B09" w:rsidRPr="00CB1D3E" w:rsidRDefault="00BA0B09" w:rsidP="00DF2FF9">
            <w:pPr>
              <w:ind w:left="57" w:right="134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>ГОСТ 5180-2015 п.9</w:t>
            </w:r>
          </w:p>
          <w:p w14:paraId="44A7A03A" w14:textId="77777777" w:rsidR="00BA0B09" w:rsidRDefault="00BA0B09" w:rsidP="00DF2FF9">
            <w:pPr>
              <w:ind w:left="57" w:right="134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>СТБ 2176-2011</w:t>
            </w:r>
          </w:p>
          <w:p w14:paraId="31758CFE" w14:textId="033934B4" w:rsidR="00BA0B09" w:rsidRPr="00DF2FF9" w:rsidRDefault="00BA0B09" w:rsidP="00DF2FF9">
            <w:pPr>
              <w:ind w:left="57" w:right="134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>п. 6.1</w:t>
            </w:r>
          </w:p>
        </w:tc>
      </w:tr>
      <w:tr w:rsidR="00BA0B09" w:rsidRPr="00CB1D3E" w14:paraId="75676D8A" w14:textId="77777777" w:rsidTr="009231E3">
        <w:trPr>
          <w:gridAfter w:val="1"/>
          <w:wAfter w:w="6" w:type="dxa"/>
          <w:trHeight w:val="240"/>
        </w:trPr>
        <w:tc>
          <w:tcPr>
            <w:tcW w:w="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FE960C" w14:textId="6D56EA2F" w:rsidR="00BA0B09" w:rsidRPr="00CB1D3E" w:rsidRDefault="00BA0B09" w:rsidP="002C32B5">
            <w:pPr>
              <w:pStyle w:val="af6"/>
              <w:jc w:val="both"/>
            </w:pPr>
            <w:r w:rsidRPr="00CB1D3E">
              <w:t>5.8*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F2DB6" w14:textId="68AF7C1F" w:rsidR="00BA0B09" w:rsidRPr="00CB1D3E" w:rsidRDefault="00BA0B09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3171E6" w14:textId="1604A417" w:rsidR="00BA0B09" w:rsidRPr="00CB1D3E" w:rsidRDefault="00BA0B09" w:rsidP="002C32B5">
            <w:pPr>
              <w:ind w:left="-6" w:right="-57"/>
              <w:jc w:val="both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100.06/</w:t>
            </w:r>
          </w:p>
          <w:p w14:paraId="32EB6CDB" w14:textId="4B159512" w:rsidR="00BA0B09" w:rsidRPr="00CB1D3E" w:rsidRDefault="00BA0B09" w:rsidP="002C32B5">
            <w:pPr>
              <w:ind w:left="-6" w:right="-57"/>
              <w:jc w:val="both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29.040</w:t>
            </w:r>
          </w:p>
          <w:p w14:paraId="0CBBE168" w14:textId="22630077" w:rsidR="00BA0B09" w:rsidRPr="00CB1D3E" w:rsidRDefault="00BA0B09" w:rsidP="002C32B5">
            <w:pPr>
              <w:ind w:left="-6" w:right="-57"/>
              <w:jc w:val="both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08.12/</w:t>
            </w:r>
          </w:p>
          <w:p w14:paraId="051999C7" w14:textId="4EB0EE5C" w:rsidR="00BA0B09" w:rsidRPr="00CB1D3E" w:rsidRDefault="00BA0B09" w:rsidP="00F5152D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B1D3E">
              <w:rPr>
                <w:sz w:val="22"/>
                <w:szCs w:val="22"/>
              </w:rPr>
              <w:t>29.040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D281B" w14:textId="78F79B01" w:rsidR="00BA0B09" w:rsidRPr="00CB1D3E" w:rsidRDefault="00BA0B09" w:rsidP="00F515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Плотность сухого</w:t>
            </w:r>
            <w:r>
              <w:rPr>
                <w:sz w:val="22"/>
                <w:szCs w:val="22"/>
              </w:rPr>
              <w:t xml:space="preserve"> </w:t>
            </w:r>
            <w:r w:rsidRPr="00CB1D3E">
              <w:rPr>
                <w:sz w:val="22"/>
                <w:szCs w:val="22"/>
              </w:rPr>
              <w:t xml:space="preserve">грунта, коэффициент уплотнения 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87238" w14:textId="77777777" w:rsidR="00BA0B09" w:rsidRPr="00CB1D3E" w:rsidRDefault="00BA0B09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B174DA" w14:textId="4486A6E1" w:rsidR="00BA0B09" w:rsidRPr="00DF2FF9" w:rsidRDefault="00BA0B09" w:rsidP="00DF2FF9">
            <w:pPr>
              <w:ind w:left="57" w:right="134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 xml:space="preserve">ГОСТ 5180-2015 </w:t>
            </w:r>
          </w:p>
          <w:p w14:paraId="75DC98EC" w14:textId="61B053AB" w:rsidR="00BA0B09" w:rsidRPr="00CB1D3E" w:rsidRDefault="00BA0B09" w:rsidP="00DF2FF9">
            <w:pPr>
              <w:ind w:left="57" w:right="134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>п.5, 9, 12</w:t>
            </w:r>
          </w:p>
          <w:p w14:paraId="1BF7CDB3" w14:textId="77777777" w:rsidR="00BA0B09" w:rsidRDefault="00BA0B09" w:rsidP="00DF2FF9">
            <w:pPr>
              <w:ind w:left="57" w:right="134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>СТБ 2176-2011</w:t>
            </w:r>
            <w:r>
              <w:rPr>
                <w:smallCaps/>
                <w:sz w:val="22"/>
                <w:szCs w:val="22"/>
              </w:rPr>
              <w:t xml:space="preserve"> </w:t>
            </w:r>
          </w:p>
          <w:p w14:paraId="16F2A317" w14:textId="1ED2E715" w:rsidR="00BA0B09" w:rsidRPr="00DF2FF9" w:rsidRDefault="00BA0B09" w:rsidP="00DF2FF9">
            <w:pPr>
              <w:ind w:left="57" w:right="134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>п. 6.1</w:t>
            </w:r>
          </w:p>
        </w:tc>
      </w:tr>
      <w:tr w:rsidR="00BA0B09" w:rsidRPr="00CB1D3E" w14:paraId="663825DC" w14:textId="77777777" w:rsidTr="009231E3">
        <w:trPr>
          <w:gridAfter w:val="1"/>
          <w:wAfter w:w="6" w:type="dxa"/>
          <w:trHeight w:val="240"/>
        </w:trPr>
        <w:tc>
          <w:tcPr>
            <w:tcW w:w="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9E6AA4" w14:textId="3A630C01" w:rsidR="00BA0B09" w:rsidRPr="00CB1D3E" w:rsidRDefault="00BA0B09" w:rsidP="002C32B5">
            <w:pPr>
              <w:pStyle w:val="af6"/>
              <w:jc w:val="both"/>
            </w:pPr>
            <w:r w:rsidRPr="00CB1D3E">
              <w:t>5.9*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6DCB74" w14:textId="77777777" w:rsidR="00BA0B09" w:rsidRPr="00CB1D3E" w:rsidRDefault="00BA0B09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E2150E" w14:textId="74B51BF5" w:rsidR="00BA0B09" w:rsidRPr="00CB1D3E" w:rsidRDefault="00BA0B09" w:rsidP="002C32B5">
            <w:pPr>
              <w:ind w:left="-6" w:right="-57"/>
              <w:jc w:val="both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100.06/</w:t>
            </w:r>
          </w:p>
          <w:p w14:paraId="7C4E77C0" w14:textId="62FE6C5B" w:rsidR="00BA0B09" w:rsidRPr="00CB1D3E" w:rsidRDefault="00BA0B09" w:rsidP="002C32B5">
            <w:pPr>
              <w:ind w:left="-6" w:right="-57"/>
              <w:jc w:val="both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29.040</w:t>
            </w:r>
          </w:p>
          <w:p w14:paraId="6954ED65" w14:textId="558FBDB1" w:rsidR="00BA0B09" w:rsidRPr="00CB1D3E" w:rsidRDefault="00BA0B09" w:rsidP="002C32B5">
            <w:pPr>
              <w:ind w:left="-6" w:right="-57"/>
              <w:jc w:val="both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08.12/</w:t>
            </w:r>
          </w:p>
          <w:p w14:paraId="7222EB9E" w14:textId="066D18F4" w:rsidR="00BA0B09" w:rsidRPr="00CB1D3E" w:rsidRDefault="00BA0B09" w:rsidP="002C32B5">
            <w:pPr>
              <w:ind w:left="-6" w:right="-57"/>
              <w:jc w:val="both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>29.040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B5FB5E" w14:textId="64241CAB" w:rsidR="00BA0B09" w:rsidRPr="00CB1D3E" w:rsidRDefault="00BA0B09" w:rsidP="00F515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CB1D3E">
              <w:rPr>
                <w:sz w:val="22"/>
                <w:szCs w:val="22"/>
              </w:rPr>
              <w:t xml:space="preserve">Максимальная </w:t>
            </w:r>
            <w:r>
              <w:rPr>
                <w:sz w:val="22"/>
                <w:szCs w:val="22"/>
              </w:rPr>
              <w:t xml:space="preserve">плотность 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91F70" w14:textId="77777777" w:rsidR="00BA0B09" w:rsidRPr="00CB1D3E" w:rsidRDefault="00BA0B09" w:rsidP="002C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B7E0CE" w14:textId="726327C2" w:rsidR="00BA0B09" w:rsidRPr="00DF2FF9" w:rsidRDefault="00BA0B09" w:rsidP="00DF2FF9">
            <w:pPr>
              <w:ind w:left="57" w:right="134"/>
              <w:rPr>
                <w:smallCaps/>
                <w:sz w:val="22"/>
                <w:szCs w:val="22"/>
              </w:rPr>
            </w:pPr>
            <w:r w:rsidRPr="00DF2FF9">
              <w:rPr>
                <w:smallCaps/>
                <w:sz w:val="22"/>
                <w:szCs w:val="22"/>
              </w:rPr>
              <w:t>ГОСТ 22733-2016</w:t>
            </w:r>
          </w:p>
        </w:tc>
      </w:tr>
    </w:tbl>
    <w:p w14:paraId="672D75D2" w14:textId="77777777" w:rsidR="00077DB4" w:rsidRDefault="00077DB4" w:rsidP="00646CEE">
      <w:pPr>
        <w:spacing w:line="160" w:lineRule="atLeast"/>
        <w:rPr>
          <w:b/>
        </w:rPr>
      </w:pPr>
    </w:p>
    <w:p w14:paraId="3883E765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3750E98E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61CBA96" w14:textId="77777777" w:rsidR="00D50B4E" w:rsidRDefault="00D50B4E" w:rsidP="00646CEE">
      <w:pPr>
        <w:spacing w:line="160" w:lineRule="exact"/>
        <w:rPr>
          <w:color w:val="000000"/>
          <w:sz w:val="28"/>
          <w:szCs w:val="28"/>
        </w:rPr>
      </w:pPr>
    </w:p>
    <w:p w14:paraId="072EE9B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DC876BC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E7FC3B0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833C63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3B068C5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6EE36" w14:textId="77777777" w:rsidR="003B5FAE" w:rsidRDefault="003B5FAE" w:rsidP="0011070C">
      <w:r>
        <w:separator/>
      </w:r>
    </w:p>
  </w:endnote>
  <w:endnote w:type="continuationSeparator" w:id="0">
    <w:p w14:paraId="4FBBDD07" w14:textId="77777777" w:rsidR="003B5FAE" w:rsidRDefault="003B5FA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1B3520E5" w14:textId="77777777" w:rsidTr="00092EA6">
      <w:trPr>
        <w:trHeight w:val="106"/>
      </w:trPr>
      <w:tc>
        <w:tcPr>
          <w:tcW w:w="3686" w:type="dxa"/>
          <w:hideMark/>
        </w:tcPr>
        <w:p w14:paraId="2824304C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F5D90AE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06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717F0C36" w:rsidR="00124809" w:rsidRPr="006D33D8" w:rsidRDefault="009231E3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23.06.2023</w:t>
              </w:r>
            </w:p>
          </w:sdtContent>
        </w:sdt>
        <w:p w14:paraId="4D9DCD27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9D428FC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603BA065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1BFE7AE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3FAE9CF2" w14:textId="7F5EA03D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06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5943DB3D" w:rsidR="00A417E3" w:rsidRPr="009E4D11" w:rsidRDefault="009231E3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23.06.2023</w:t>
              </w:r>
            </w:p>
          </w:sdtContent>
        </w:sdt>
        <w:p w14:paraId="096266D0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1F0EF5F5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0CBE44B8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F9666" w14:textId="77777777" w:rsidR="003B5FAE" w:rsidRDefault="003B5FAE" w:rsidP="0011070C">
      <w:r>
        <w:separator/>
      </w:r>
    </w:p>
  </w:footnote>
  <w:footnote w:type="continuationSeparator" w:id="0">
    <w:p w14:paraId="236DC056" w14:textId="77777777" w:rsidR="003B5FAE" w:rsidRDefault="003B5FA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3436FB21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077DB4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9E4D11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077DB4">
            <w:rPr>
              <w:rFonts w:ascii="Times New Roman" w:hAnsi="Times New Roman" w:cs="Times New Roman"/>
              <w:sz w:val="24"/>
              <w:szCs w:val="24"/>
            </w:rPr>
            <w:t>5320</w:t>
          </w:r>
        </w:p>
      </w:tc>
    </w:tr>
  </w:tbl>
  <w:p w14:paraId="0E364349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70A94423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98"/>
    <w:rsid w:val="00001560"/>
    <w:rsid w:val="00022A72"/>
    <w:rsid w:val="00030948"/>
    <w:rsid w:val="00052221"/>
    <w:rsid w:val="000643A6"/>
    <w:rsid w:val="00077DB4"/>
    <w:rsid w:val="0009264B"/>
    <w:rsid w:val="00092EA6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140C2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A03EC"/>
    <w:rsid w:val="002C32B5"/>
    <w:rsid w:val="002D06D6"/>
    <w:rsid w:val="002D28AD"/>
    <w:rsid w:val="002D6F27"/>
    <w:rsid w:val="002E503D"/>
    <w:rsid w:val="002F0D32"/>
    <w:rsid w:val="003054C2"/>
    <w:rsid w:val="00305E11"/>
    <w:rsid w:val="0031023B"/>
    <w:rsid w:val="003717D2"/>
    <w:rsid w:val="003A28BE"/>
    <w:rsid w:val="003B4E94"/>
    <w:rsid w:val="003B5FAE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72FC2"/>
    <w:rsid w:val="00481260"/>
    <w:rsid w:val="004A5E4C"/>
    <w:rsid w:val="004E5090"/>
    <w:rsid w:val="00505771"/>
    <w:rsid w:val="00507CCF"/>
    <w:rsid w:val="00521FC2"/>
    <w:rsid w:val="005276DA"/>
    <w:rsid w:val="00530F3D"/>
    <w:rsid w:val="005434FF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E250C"/>
    <w:rsid w:val="005E611E"/>
    <w:rsid w:val="00602E01"/>
    <w:rsid w:val="00614867"/>
    <w:rsid w:val="00627E81"/>
    <w:rsid w:val="00627F95"/>
    <w:rsid w:val="00630922"/>
    <w:rsid w:val="00645468"/>
    <w:rsid w:val="00645BCB"/>
    <w:rsid w:val="00646CEE"/>
    <w:rsid w:val="00693805"/>
    <w:rsid w:val="006966D1"/>
    <w:rsid w:val="00697905"/>
    <w:rsid w:val="006A336B"/>
    <w:rsid w:val="006A4791"/>
    <w:rsid w:val="006B450F"/>
    <w:rsid w:val="006D1CDB"/>
    <w:rsid w:val="006D33D8"/>
    <w:rsid w:val="006D5DCE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D250D"/>
    <w:rsid w:val="007F66CA"/>
    <w:rsid w:val="008124DA"/>
    <w:rsid w:val="008130C0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1E3"/>
    <w:rsid w:val="00923868"/>
    <w:rsid w:val="0095347E"/>
    <w:rsid w:val="00971289"/>
    <w:rsid w:val="00971B7A"/>
    <w:rsid w:val="00983EAE"/>
    <w:rsid w:val="00992CF6"/>
    <w:rsid w:val="009940B7"/>
    <w:rsid w:val="009A3A10"/>
    <w:rsid w:val="009A3E9D"/>
    <w:rsid w:val="009C1C19"/>
    <w:rsid w:val="009D5A57"/>
    <w:rsid w:val="009D5B0E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800E4"/>
    <w:rsid w:val="00AB531A"/>
    <w:rsid w:val="00AC612A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97057"/>
    <w:rsid w:val="00B97278"/>
    <w:rsid w:val="00BA0B09"/>
    <w:rsid w:val="00BB272F"/>
    <w:rsid w:val="00BB5AEF"/>
    <w:rsid w:val="00BB788A"/>
    <w:rsid w:val="00BC05A5"/>
    <w:rsid w:val="00BC40FF"/>
    <w:rsid w:val="00BE47B4"/>
    <w:rsid w:val="00C00081"/>
    <w:rsid w:val="00C13371"/>
    <w:rsid w:val="00C13D24"/>
    <w:rsid w:val="00C24C3D"/>
    <w:rsid w:val="00C35ED8"/>
    <w:rsid w:val="00C379B5"/>
    <w:rsid w:val="00C46E4F"/>
    <w:rsid w:val="00C60464"/>
    <w:rsid w:val="00C66929"/>
    <w:rsid w:val="00C67DD7"/>
    <w:rsid w:val="00C71939"/>
    <w:rsid w:val="00C72373"/>
    <w:rsid w:val="00C74B15"/>
    <w:rsid w:val="00C81513"/>
    <w:rsid w:val="00C82EFC"/>
    <w:rsid w:val="00C97BC9"/>
    <w:rsid w:val="00CA53E3"/>
    <w:rsid w:val="00CA6ED2"/>
    <w:rsid w:val="00CB1D3E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362E3"/>
    <w:rsid w:val="00D366AF"/>
    <w:rsid w:val="00D4736C"/>
    <w:rsid w:val="00D50B4E"/>
    <w:rsid w:val="00D55637"/>
    <w:rsid w:val="00D8457D"/>
    <w:rsid w:val="00D876E6"/>
    <w:rsid w:val="00D96601"/>
    <w:rsid w:val="00DA4C84"/>
    <w:rsid w:val="00DA5E7A"/>
    <w:rsid w:val="00DB1FAE"/>
    <w:rsid w:val="00DE6F93"/>
    <w:rsid w:val="00DF2FF9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F5137"/>
    <w:rsid w:val="00F010D6"/>
    <w:rsid w:val="00F03114"/>
    <w:rsid w:val="00F10CDF"/>
    <w:rsid w:val="00F112F2"/>
    <w:rsid w:val="00F11FE3"/>
    <w:rsid w:val="00F31498"/>
    <w:rsid w:val="00F32AF8"/>
    <w:rsid w:val="00F40980"/>
    <w:rsid w:val="00F42A42"/>
    <w:rsid w:val="00F455AB"/>
    <w:rsid w:val="00F45F0B"/>
    <w:rsid w:val="00F47F4D"/>
    <w:rsid w:val="00F5152D"/>
    <w:rsid w:val="00F6550E"/>
    <w:rsid w:val="00F701B8"/>
    <w:rsid w:val="00F864B1"/>
    <w:rsid w:val="00F86DE9"/>
    <w:rsid w:val="00F90988"/>
    <w:rsid w:val="00F93BB0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192A82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FB3"/>
    <w:rsid w:val="00192A82"/>
    <w:rsid w:val="001A303A"/>
    <w:rsid w:val="004B7C30"/>
    <w:rsid w:val="00753FB3"/>
    <w:rsid w:val="007B0700"/>
    <w:rsid w:val="00BF2948"/>
    <w:rsid w:val="00CB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2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Григорян Наира Викторовна</cp:lastModifiedBy>
  <cp:revision>3</cp:revision>
  <cp:lastPrinted>2022-08-30T06:25:00Z</cp:lastPrinted>
  <dcterms:created xsi:type="dcterms:W3CDTF">2023-06-27T05:28:00Z</dcterms:created>
  <dcterms:modified xsi:type="dcterms:W3CDTF">2023-06-27T05:29:00Z</dcterms:modified>
</cp:coreProperties>
</file>