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5"/>
        <w:gridCol w:w="3473"/>
      </w:tblGrid>
      <w:tr w:rsidR="00F40980" w:rsidRPr="007F66CA" w14:paraId="1DCE8B94" w14:textId="77777777" w:rsidTr="007F66CA">
        <w:tc>
          <w:tcPr>
            <w:tcW w:w="6379" w:type="dxa"/>
            <w:vMerge w:val="restart"/>
          </w:tcPr>
          <w:p w14:paraId="7EEBD103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37BE6251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AA6364E7753F4CABBFC0057FA991512B"/>
                </w:placeholder>
                <w:text/>
              </w:sdtPr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2BEE704C" w14:textId="77777777" w:rsidTr="007F66CA">
        <w:tc>
          <w:tcPr>
            <w:tcW w:w="6379" w:type="dxa"/>
            <w:vMerge/>
          </w:tcPr>
          <w:p w14:paraId="17CD718D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3F89FE52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3595F5F1" w14:textId="77777777" w:rsidTr="007F66CA">
        <w:tc>
          <w:tcPr>
            <w:tcW w:w="6379" w:type="dxa"/>
            <w:vMerge/>
          </w:tcPr>
          <w:p w14:paraId="7556EBA6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229B298E" w14:textId="4369034D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522492">
              <w:rPr>
                <w:rFonts w:cs="Times New Roman"/>
                <w:bCs/>
                <w:sz w:val="28"/>
                <w:szCs w:val="28"/>
              </w:rPr>
              <w:t>2.4522</w:t>
            </w:r>
          </w:p>
        </w:tc>
      </w:tr>
      <w:tr w:rsidR="00F40980" w:rsidRPr="007F66CA" w14:paraId="2962971F" w14:textId="77777777" w:rsidTr="007F66CA">
        <w:tc>
          <w:tcPr>
            <w:tcW w:w="6379" w:type="dxa"/>
            <w:vMerge/>
          </w:tcPr>
          <w:p w14:paraId="5508F1B8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532E1182" w14:textId="006619E6" w:rsidR="00F40980" w:rsidRPr="007F66CA" w:rsidRDefault="00F40980" w:rsidP="00522492">
            <w:pPr>
              <w:pStyle w:val="39"/>
              <w:rPr>
                <w:bCs/>
                <w:sz w:val="28"/>
                <w:szCs w:val="28"/>
              </w:rPr>
            </w:pPr>
            <w:proofErr w:type="spellStart"/>
            <w:r w:rsidRPr="00522492">
              <w:rPr>
                <w:rFonts w:cs="Times New Roman"/>
                <w:bCs/>
                <w:sz w:val="28"/>
                <w:szCs w:val="28"/>
                <w:lang w:val="en-US"/>
              </w:rPr>
              <w:t>от</w:t>
            </w:r>
            <w:proofErr w:type="spellEnd"/>
            <w:r w:rsidRPr="00522492">
              <w:rPr>
                <w:rFonts w:cs="Times New Roman"/>
                <w:bCs/>
                <w:sz w:val="28"/>
                <w:szCs w:val="28"/>
                <w:lang w:val="en-US"/>
              </w:rPr>
              <w:t xml:space="preserve"> </w:t>
            </w:r>
            <w:r w:rsidR="00522492" w:rsidRPr="00522492">
              <w:rPr>
                <w:rFonts w:cs="Times New Roman"/>
                <w:bCs/>
                <w:sz w:val="28"/>
                <w:szCs w:val="28"/>
                <w:lang w:val="en-US"/>
              </w:rPr>
              <w:t>22.08.2014</w:t>
            </w:r>
          </w:p>
        </w:tc>
      </w:tr>
      <w:tr w:rsidR="00F40980" w:rsidRPr="007F66CA" w14:paraId="3541BC57" w14:textId="77777777" w:rsidTr="007F66CA">
        <w:tc>
          <w:tcPr>
            <w:tcW w:w="6379" w:type="dxa"/>
            <w:vMerge/>
          </w:tcPr>
          <w:p w14:paraId="464C5382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792C747F" w14:textId="77B40EDB" w:rsidR="00582A8F" w:rsidRPr="007F66CA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020DD455F3304540A55AE7A577EC4561"/>
                </w:placeholder>
                <w:text/>
              </w:sdtPr>
              <w:sdtContent>
                <w:r w:rsidR="00522492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</w:sdtContent>
            </w:sdt>
          </w:p>
          <w:p w14:paraId="397E16E9" w14:textId="02ED3F9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57767C">
              <w:rPr>
                <w:rFonts w:cs="Times New Roman"/>
                <w:bCs/>
                <w:sz w:val="28"/>
                <w:szCs w:val="28"/>
              </w:rPr>
              <w:t>н</w:t>
            </w:r>
            <w:r w:rsidRPr="0057767C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BEEF41FFC2BC464EA927A0AFDE9EAEBB"/>
                </w:placeholder>
              </w:sdtPr>
              <w:sdtContent>
                <w:r w:rsidR="0057767C" w:rsidRPr="0057767C">
                  <w:rPr>
                    <w:rFonts w:eastAsia="Calibri"/>
                    <w:sz w:val="28"/>
                    <w:szCs w:val="28"/>
                  </w:rPr>
                  <w:t>7</w:t>
                </w:r>
              </w:sdtContent>
            </w:sdt>
            <w:r w:rsidRPr="0057767C">
              <w:rPr>
                <w:rFonts w:eastAsia="Calibri"/>
                <w:sz w:val="28"/>
                <w:szCs w:val="28"/>
              </w:rPr>
              <w:t xml:space="preserve"> </w:t>
            </w:r>
            <w:r w:rsidRPr="0057767C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4E293765" w14:textId="77777777" w:rsidTr="007F66CA">
        <w:tc>
          <w:tcPr>
            <w:tcW w:w="6379" w:type="dxa"/>
            <w:vMerge/>
          </w:tcPr>
          <w:p w14:paraId="35E32B53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6701E132" w14:textId="72BE1270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7A02B83383E04412B0211D383DEA1DFD"/>
                </w:placeholder>
                <w:text/>
              </w:sdtPr>
              <w:sdtContent>
                <w:r w:rsidR="00030EBE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</w:tr>
    </w:tbl>
    <w:p w14:paraId="1E3EFDAD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F66CA" w14:paraId="3B0A39B1" w14:textId="77777777" w:rsidTr="00F40980">
        <w:tc>
          <w:tcPr>
            <w:tcW w:w="9751" w:type="dxa"/>
            <w:gridSpan w:val="2"/>
          </w:tcPr>
          <w:p w14:paraId="7196A378" w14:textId="20C9151B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C28648487D2F4E98B4F762A5C6901564"/>
                </w:placeholder>
                <w:date w:fullDate="2023-03-15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030EBE">
                  <w:rPr>
                    <w:rStyle w:val="38"/>
                    <w:szCs w:val="28"/>
                  </w:rPr>
                  <w:t>15</w:t>
                </w:r>
                <w:r w:rsidR="005C7B39" w:rsidRPr="007F66CA">
                  <w:rPr>
                    <w:rStyle w:val="38"/>
                    <w:szCs w:val="28"/>
                  </w:rPr>
                  <w:t xml:space="preserve"> </w:t>
                </w:r>
                <w:r w:rsidR="00030EBE">
                  <w:rPr>
                    <w:rStyle w:val="38"/>
                    <w:szCs w:val="28"/>
                  </w:rPr>
                  <w:t>марта</w:t>
                </w:r>
                <w:r w:rsidR="005C7B39" w:rsidRPr="007F66CA">
                  <w:rPr>
                    <w:rStyle w:val="38"/>
                    <w:szCs w:val="28"/>
                  </w:rPr>
                  <w:t xml:space="preserve"> 202</w:t>
                </w:r>
                <w:r w:rsidR="00522492">
                  <w:rPr>
                    <w:rStyle w:val="38"/>
                    <w:szCs w:val="28"/>
                  </w:rPr>
                  <w:t>3</w:t>
                </w:r>
                <w:r w:rsidR="005C7B39" w:rsidRPr="007F66CA">
                  <w:rPr>
                    <w:rStyle w:val="38"/>
                    <w:szCs w:val="28"/>
                  </w:rPr>
                  <w:t xml:space="preserve"> года</w:t>
                </w:r>
              </w:sdtContent>
            </w:sdt>
            <w:bookmarkEnd w:id="1"/>
          </w:p>
        </w:tc>
      </w:tr>
      <w:tr w:rsidR="00D223F7" w:rsidRPr="007F66CA" w14:paraId="00E6D622" w14:textId="77777777" w:rsidTr="00EA1351">
        <w:trPr>
          <w:trHeight w:val="114"/>
        </w:trPr>
        <w:tc>
          <w:tcPr>
            <w:tcW w:w="5678" w:type="dxa"/>
          </w:tcPr>
          <w:p w14:paraId="125401F6" w14:textId="77777777" w:rsidR="00D223F7" w:rsidRPr="00EA1351" w:rsidRDefault="00D223F7" w:rsidP="00D50B4E">
            <w:pPr>
              <w:jc w:val="center"/>
            </w:pPr>
          </w:p>
        </w:tc>
        <w:tc>
          <w:tcPr>
            <w:tcW w:w="4073" w:type="dxa"/>
          </w:tcPr>
          <w:p w14:paraId="3BDBF8DC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30EF1AC9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0"/>
          <w:p w14:paraId="1CB66615" w14:textId="33F6CC26" w:rsidR="00522492" w:rsidRPr="00475EDE" w:rsidRDefault="00522492" w:rsidP="00522492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л</w:t>
            </w:r>
            <w:r w:rsidRPr="00475EDE">
              <w:rPr>
                <w:bCs/>
                <w:sz w:val="28"/>
                <w:szCs w:val="28"/>
                <w:lang w:val="ru-RU"/>
              </w:rPr>
              <w:t>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Pr="00475EDE">
              <w:rPr>
                <w:bCs/>
                <w:sz w:val="28"/>
                <w:szCs w:val="28"/>
                <w:lang w:val="ru-RU"/>
              </w:rPr>
              <w:t xml:space="preserve"> электрофизических испытаний </w:t>
            </w:r>
          </w:p>
          <w:p w14:paraId="1C76E6E2" w14:textId="004964A2" w:rsidR="00522492" w:rsidRPr="00475EDE" w:rsidRDefault="00522492" w:rsidP="00522492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475EDE">
              <w:rPr>
                <w:bCs/>
                <w:sz w:val="28"/>
                <w:szCs w:val="28"/>
                <w:lang w:val="ru-RU"/>
              </w:rPr>
              <w:t xml:space="preserve"> Частно</w:t>
            </w:r>
            <w:r>
              <w:rPr>
                <w:bCs/>
                <w:sz w:val="28"/>
                <w:szCs w:val="28"/>
                <w:lang w:val="ru-RU"/>
              </w:rPr>
              <w:t>го</w:t>
            </w:r>
            <w:r w:rsidRPr="00475EDE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>
              <w:rPr>
                <w:bCs/>
                <w:sz w:val="28"/>
                <w:szCs w:val="28"/>
                <w:lang w:val="ru-RU"/>
              </w:rPr>
              <w:t>го</w:t>
            </w:r>
            <w:r w:rsidRPr="00475EDE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>
              <w:rPr>
                <w:bCs/>
                <w:sz w:val="28"/>
                <w:szCs w:val="28"/>
                <w:lang w:val="ru-RU"/>
              </w:rPr>
              <w:t>я</w:t>
            </w:r>
            <w:r w:rsidRPr="00475EDE">
              <w:rPr>
                <w:bCs/>
                <w:sz w:val="28"/>
                <w:szCs w:val="28"/>
                <w:lang w:val="ru-RU"/>
              </w:rPr>
              <w:t xml:space="preserve"> по оказанию услуг "ИНФОНАЛАДКА"</w:t>
            </w:r>
          </w:p>
          <w:p w14:paraId="6123AEA0" w14:textId="0D4EA256" w:rsidR="007A4485" w:rsidRPr="007F66CA" w:rsidRDefault="007A4485" w:rsidP="00D50B4E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5FE36D54" w14:textId="77777777" w:rsidR="00D223F7" w:rsidRPr="005C7B39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W w:w="493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8"/>
        <w:gridCol w:w="14"/>
        <w:gridCol w:w="2300"/>
        <w:gridCol w:w="110"/>
        <w:gridCol w:w="987"/>
        <w:gridCol w:w="150"/>
        <w:gridCol w:w="1622"/>
        <w:gridCol w:w="220"/>
        <w:gridCol w:w="140"/>
        <w:gridCol w:w="1276"/>
        <w:gridCol w:w="284"/>
        <w:gridCol w:w="141"/>
        <w:gridCol w:w="1559"/>
        <w:gridCol w:w="142"/>
      </w:tblGrid>
      <w:tr w:rsidR="00F40980" w:rsidRPr="007A4175" w14:paraId="1C32A48C" w14:textId="77777777" w:rsidTr="00EA1351">
        <w:trPr>
          <w:gridAfter w:val="1"/>
          <w:wAfter w:w="142" w:type="dxa"/>
          <w:trHeight w:val="1277"/>
        </w:trPr>
        <w:tc>
          <w:tcPr>
            <w:tcW w:w="548" w:type="dxa"/>
            <w:shd w:val="clear" w:color="auto" w:fill="auto"/>
            <w:vAlign w:val="center"/>
          </w:tcPr>
          <w:p w14:paraId="32E62754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2314" w:type="dxa"/>
            <w:gridSpan w:val="2"/>
            <w:shd w:val="clear" w:color="auto" w:fill="auto"/>
            <w:vAlign w:val="center"/>
          </w:tcPr>
          <w:p w14:paraId="427F8600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097" w:type="dxa"/>
            <w:gridSpan w:val="2"/>
            <w:shd w:val="clear" w:color="auto" w:fill="auto"/>
            <w:vAlign w:val="center"/>
          </w:tcPr>
          <w:p w14:paraId="31448897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772" w:type="dxa"/>
            <w:gridSpan w:val="2"/>
            <w:shd w:val="clear" w:color="auto" w:fill="auto"/>
            <w:vAlign w:val="center"/>
          </w:tcPr>
          <w:p w14:paraId="2D38D37C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78161296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01D3FCD5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636" w:type="dxa"/>
            <w:gridSpan w:val="3"/>
            <w:shd w:val="clear" w:color="auto" w:fill="auto"/>
            <w:vAlign w:val="center"/>
          </w:tcPr>
          <w:p w14:paraId="3C972011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CB5F7DC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BF26892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5DA284F9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984" w:type="dxa"/>
            <w:gridSpan w:val="3"/>
            <w:shd w:val="clear" w:color="auto" w:fill="auto"/>
            <w:vAlign w:val="center"/>
          </w:tcPr>
          <w:p w14:paraId="3ED43FCA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FA00178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86557AC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2E13DB9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6609ACAF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90767F" w:rsidRPr="0038569C" w14:paraId="229C236B" w14:textId="77777777" w:rsidTr="00EA1351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gridAfter w:val="1"/>
          <w:wAfter w:w="142" w:type="dxa"/>
          <w:trHeight w:val="240"/>
          <w:tblHeader/>
        </w:trPr>
        <w:tc>
          <w:tcPr>
            <w:tcW w:w="5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DF42B5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1</w:t>
            </w:r>
          </w:p>
        </w:tc>
        <w:tc>
          <w:tcPr>
            <w:tcW w:w="2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0F0E44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A331DA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BC484B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2E45C1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36D528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030EBE" w:rsidRPr="0038569C" w14:paraId="20ADAAD2" w14:textId="77777777" w:rsidTr="00EA1351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gridAfter w:val="1"/>
          <w:wAfter w:w="142" w:type="dxa"/>
          <w:trHeight w:val="240"/>
        </w:trPr>
        <w:tc>
          <w:tcPr>
            <w:tcW w:w="9351" w:type="dxa"/>
            <w:gridSpan w:val="1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078913" w14:textId="4BBCD2EA" w:rsidR="00030EBE" w:rsidRPr="00295E4A" w:rsidRDefault="00030EBE" w:rsidP="0052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C21751">
              <w:rPr>
                <w:b/>
              </w:rPr>
              <w:t>ул. Строителей, д. 33Б/1, 222511, г. Борисов, Борисовский район, Минская область</w:t>
            </w:r>
          </w:p>
        </w:tc>
      </w:tr>
      <w:tr w:rsidR="00522492" w:rsidRPr="0038569C" w14:paraId="74CF2100" w14:textId="77777777" w:rsidTr="00EA1351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gridAfter w:val="1"/>
          <w:wAfter w:w="142" w:type="dxa"/>
          <w:trHeight w:val="240"/>
        </w:trPr>
        <w:tc>
          <w:tcPr>
            <w:tcW w:w="54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88B180" w14:textId="77777777" w:rsidR="00522492" w:rsidRDefault="00522492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522492">
              <w:rPr>
                <w:sz w:val="22"/>
                <w:szCs w:val="22"/>
              </w:rPr>
              <w:t>1.1</w:t>
            </w:r>
          </w:p>
          <w:p w14:paraId="6A3DDF23" w14:textId="1DAF2770" w:rsidR="00522492" w:rsidRPr="00522492" w:rsidRDefault="00522492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522492">
              <w:rPr>
                <w:sz w:val="22"/>
                <w:szCs w:val="22"/>
              </w:rPr>
              <w:t>***</w:t>
            </w:r>
          </w:p>
        </w:tc>
        <w:tc>
          <w:tcPr>
            <w:tcW w:w="2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A6425D" w14:textId="4E69D7D3" w:rsidR="00522492" w:rsidRPr="00522492" w:rsidRDefault="00522492" w:rsidP="0052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522492">
              <w:rPr>
                <w:rStyle w:val="markedcontent"/>
                <w:sz w:val="22"/>
                <w:szCs w:val="22"/>
              </w:rPr>
              <w:t>Электрические аппараты, вторичные цепи и</w:t>
            </w:r>
            <w:r w:rsidR="005C356D">
              <w:rPr>
                <w:rStyle w:val="markedcontent"/>
                <w:sz w:val="22"/>
                <w:szCs w:val="22"/>
              </w:rPr>
              <w:t xml:space="preserve"> </w:t>
            </w:r>
            <w:r w:rsidRPr="00522492">
              <w:rPr>
                <w:rStyle w:val="markedcontent"/>
                <w:sz w:val="22"/>
                <w:szCs w:val="22"/>
              </w:rPr>
              <w:t>электропроводки напряжением до 1</w:t>
            </w:r>
            <w:r>
              <w:rPr>
                <w:rStyle w:val="markedcontent"/>
                <w:sz w:val="22"/>
                <w:szCs w:val="22"/>
              </w:rPr>
              <w:t>000</w:t>
            </w:r>
            <w:r w:rsidRPr="00522492">
              <w:rPr>
                <w:rStyle w:val="markedcontent"/>
                <w:sz w:val="22"/>
                <w:szCs w:val="22"/>
              </w:rPr>
              <w:t xml:space="preserve"> В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8655D0" w14:textId="77777777" w:rsidR="00522492" w:rsidRPr="00522492" w:rsidRDefault="00522492" w:rsidP="00522492">
            <w:pPr>
              <w:ind w:left="131" w:right="-57"/>
              <w:rPr>
                <w:sz w:val="22"/>
                <w:szCs w:val="22"/>
              </w:rPr>
            </w:pPr>
            <w:r w:rsidRPr="00522492">
              <w:rPr>
                <w:sz w:val="22"/>
                <w:szCs w:val="22"/>
              </w:rPr>
              <w:t>27.12/</w:t>
            </w:r>
          </w:p>
          <w:p w14:paraId="0F96F1CB" w14:textId="77777777" w:rsidR="00522492" w:rsidRPr="00522492" w:rsidRDefault="00522492" w:rsidP="00522492">
            <w:pPr>
              <w:ind w:left="131" w:right="-57"/>
              <w:rPr>
                <w:sz w:val="22"/>
                <w:szCs w:val="22"/>
              </w:rPr>
            </w:pPr>
            <w:r w:rsidRPr="00522492">
              <w:rPr>
                <w:sz w:val="22"/>
                <w:szCs w:val="22"/>
              </w:rPr>
              <w:t>22.000</w:t>
            </w:r>
          </w:p>
          <w:p w14:paraId="2CC6BB82" w14:textId="77777777" w:rsidR="00522492" w:rsidRPr="00522492" w:rsidRDefault="00522492" w:rsidP="00522492">
            <w:pPr>
              <w:ind w:left="131" w:right="-57"/>
              <w:rPr>
                <w:sz w:val="22"/>
                <w:szCs w:val="22"/>
              </w:rPr>
            </w:pPr>
            <w:r w:rsidRPr="00522492">
              <w:rPr>
                <w:sz w:val="22"/>
                <w:szCs w:val="22"/>
              </w:rPr>
              <w:t>27.32/</w:t>
            </w:r>
          </w:p>
          <w:p w14:paraId="5F143DFF" w14:textId="77777777" w:rsidR="00522492" w:rsidRPr="00522492" w:rsidRDefault="00522492" w:rsidP="00522492">
            <w:pPr>
              <w:ind w:left="131" w:right="-57"/>
              <w:rPr>
                <w:sz w:val="22"/>
                <w:szCs w:val="22"/>
              </w:rPr>
            </w:pPr>
            <w:r w:rsidRPr="00522492">
              <w:rPr>
                <w:sz w:val="22"/>
                <w:szCs w:val="22"/>
              </w:rPr>
              <w:t>22.000</w:t>
            </w:r>
          </w:p>
          <w:p w14:paraId="269B3C53" w14:textId="77777777" w:rsidR="00522492" w:rsidRPr="00522492" w:rsidRDefault="00522492" w:rsidP="00522492">
            <w:pPr>
              <w:ind w:left="131" w:right="-57"/>
              <w:rPr>
                <w:sz w:val="22"/>
                <w:szCs w:val="22"/>
              </w:rPr>
            </w:pPr>
            <w:r w:rsidRPr="00522492">
              <w:rPr>
                <w:sz w:val="22"/>
                <w:szCs w:val="22"/>
              </w:rPr>
              <w:t>27.90/</w:t>
            </w:r>
          </w:p>
          <w:p w14:paraId="1F4CE545" w14:textId="2C660A14" w:rsidR="00522492" w:rsidRPr="00522492" w:rsidRDefault="00522492" w:rsidP="0052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1"/>
              <w:rPr>
                <w:color w:val="000000"/>
                <w:sz w:val="22"/>
                <w:szCs w:val="22"/>
              </w:rPr>
            </w:pPr>
            <w:r w:rsidRPr="00522492">
              <w:rPr>
                <w:sz w:val="22"/>
                <w:szCs w:val="22"/>
              </w:rPr>
              <w:t>22.000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FE92AF" w14:textId="77777777" w:rsidR="00522492" w:rsidRPr="00522492" w:rsidRDefault="00522492" w:rsidP="00522492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22492">
              <w:rPr>
                <w:rStyle w:val="markedcontent"/>
                <w:sz w:val="22"/>
                <w:szCs w:val="22"/>
              </w:rPr>
              <w:t>Сопротивление изоляции</w:t>
            </w:r>
          </w:p>
          <w:p w14:paraId="640448BA" w14:textId="619D7782" w:rsidR="00522492" w:rsidRPr="00522492" w:rsidRDefault="00522492" w:rsidP="0052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5FB178" w14:textId="77777777" w:rsidR="00522492" w:rsidRPr="00522492" w:rsidRDefault="00522492" w:rsidP="00522492">
            <w:pPr>
              <w:rPr>
                <w:sz w:val="22"/>
                <w:szCs w:val="22"/>
              </w:rPr>
            </w:pPr>
            <w:r w:rsidRPr="00522492">
              <w:rPr>
                <w:sz w:val="22"/>
                <w:szCs w:val="22"/>
              </w:rPr>
              <w:t>ТКП 339-2022,</w:t>
            </w:r>
          </w:p>
          <w:p w14:paraId="69282AF9" w14:textId="77777777" w:rsidR="00522492" w:rsidRPr="00522492" w:rsidRDefault="00522492" w:rsidP="00522492">
            <w:pPr>
              <w:rPr>
                <w:sz w:val="22"/>
                <w:szCs w:val="22"/>
              </w:rPr>
            </w:pPr>
            <w:r w:rsidRPr="00522492">
              <w:rPr>
                <w:sz w:val="22"/>
                <w:szCs w:val="22"/>
              </w:rPr>
              <w:t>п. 4.4.26.1;</w:t>
            </w:r>
          </w:p>
          <w:p w14:paraId="1366FE69" w14:textId="45057F41" w:rsidR="00522492" w:rsidRPr="00522492" w:rsidRDefault="00522492" w:rsidP="0052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522492">
              <w:rPr>
                <w:sz w:val="22"/>
                <w:szCs w:val="22"/>
              </w:rPr>
              <w:t>ТКП 181-2009, Б.27.1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5556E2" w14:textId="76AE8515" w:rsidR="00522492" w:rsidRPr="00C0488C" w:rsidRDefault="00522492" w:rsidP="00C0488C">
            <w:pPr>
              <w:ind w:left="57" w:right="-57"/>
              <w:rPr>
                <w:rStyle w:val="markedcontent"/>
                <w:sz w:val="22"/>
                <w:szCs w:val="22"/>
              </w:rPr>
            </w:pPr>
            <w:r w:rsidRPr="00C0488C">
              <w:rPr>
                <w:rStyle w:val="markedcontent"/>
                <w:sz w:val="22"/>
                <w:szCs w:val="22"/>
              </w:rPr>
              <w:t>МВИ.ВТ.</w:t>
            </w:r>
            <w:r w:rsidR="00A57C8D" w:rsidRPr="00C0488C">
              <w:rPr>
                <w:rStyle w:val="markedcontent"/>
                <w:sz w:val="22"/>
                <w:szCs w:val="22"/>
              </w:rPr>
              <w:t xml:space="preserve"> </w:t>
            </w:r>
            <w:r w:rsidRPr="00C0488C">
              <w:rPr>
                <w:rStyle w:val="markedcontent"/>
                <w:sz w:val="22"/>
                <w:szCs w:val="22"/>
              </w:rPr>
              <w:t>113-2012</w:t>
            </w:r>
          </w:p>
          <w:p w14:paraId="713AB8C4" w14:textId="7EEFB08F" w:rsidR="00522492" w:rsidRPr="00C0488C" w:rsidRDefault="00522492" w:rsidP="00C048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57"/>
              <w:rPr>
                <w:rStyle w:val="markedcontent"/>
                <w:sz w:val="22"/>
                <w:szCs w:val="22"/>
              </w:rPr>
            </w:pPr>
          </w:p>
        </w:tc>
      </w:tr>
      <w:tr w:rsidR="00522492" w:rsidRPr="00175F28" w14:paraId="7F09282A" w14:textId="77777777" w:rsidTr="00EA1351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gridAfter w:val="1"/>
          <w:wAfter w:w="142" w:type="dxa"/>
          <w:trHeight w:val="24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B5CFEA" w14:textId="77777777" w:rsidR="00522492" w:rsidRPr="00522492" w:rsidRDefault="00522492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markedcontent"/>
                <w:sz w:val="22"/>
                <w:szCs w:val="22"/>
              </w:rPr>
            </w:pPr>
            <w:r w:rsidRPr="00522492">
              <w:rPr>
                <w:rStyle w:val="markedcontent"/>
                <w:sz w:val="22"/>
                <w:szCs w:val="22"/>
              </w:rPr>
              <w:t>2.1</w:t>
            </w:r>
          </w:p>
          <w:p w14:paraId="03C63B06" w14:textId="6500C5EC" w:rsidR="00522492" w:rsidRPr="00522492" w:rsidRDefault="00522492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markedcontent"/>
                <w:sz w:val="22"/>
                <w:szCs w:val="22"/>
              </w:rPr>
            </w:pPr>
            <w:r w:rsidRPr="00522492">
              <w:rPr>
                <w:rStyle w:val="markedcontent"/>
                <w:sz w:val="22"/>
                <w:szCs w:val="22"/>
              </w:rPr>
              <w:t>***</w:t>
            </w:r>
          </w:p>
        </w:tc>
        <w:tc>
          <w:tcPr>
            <w:tcW w:w="23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D305BB" w14:textId="77777777" w:rsidR="00522492" w:rsidRPr="00522492" w:rsidRDefault="00522492" w:rsidP="0052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markedcontent"/>
                <w:sz w:val="22"/>
                <w:szCs w:val="22"/>
              </w:rPr>
            </w:pPr>
            <w:r w:rsidRPr="00522492">
              <w:rPr>
                <w:rStyle w:val="markedcontent"/>
                <w:sz w:val="22"/>
                <w:szCs w:val="22"/>
              </w:rPr>
              <w:t>Заземляющие устройства электроустановок</w:t>
            </w:r>
            <w:r w:rsidRPr="00522492">
              <w:rPr>
                <w:rStyle w:val="markedcontent"/>
                <w:sz w:val="22"/>
                <w:szCs w:val="22"/>
              </w:rPr>
              <w:br/>
              <w:t xml:space="preserve">напряжением до 1 </w:t>
            </w:r>
            <w:proofErr w:type="spellStart"/>
            <w:r w:rsidRPr="00522492">
              <w:rPr>
                <w:rStyle w:val="markedcontent"/>
                <w:sz w:val="22"/>
                <w:szCs w:val="22"/>
              </w:rPr>
              <w:t>кВ</w:t>
            </w:r>
            <w:proofErr w:type="spellEnd"/>
            <w:r w:rsidRPr="00522492">
              <w:rPr>
                <w:rStyle w:val="markedcontent"/>
                <w:sz w:val="22"/>
                <w:szCs w:val="22"/>
              </w:rPr>
              <w:t xml:space="preserve"> в сетях с глухозаземленной нейтралью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8FCBBF" w14:textId="77777777" w:rsidR="00522492" w:rsidRPr="00EA1351" w:rsidRDefault="00522492" w:rsidP="00EA1351">
            <w:pPr>
              <w:ind w:left="131" w:right="-57"/>
              <w:rPr>
                <w:sz w:val="22"/>
                <w:szCs w:val="22"/>
              </w:rPr>
            </w:pPr>
            <w:r w:rsidRPr="00EA1351">
              <w:rPr>
                <w:sz w:val="22"/>
                <w:szCs w:val="22"/>
              </w:rPr>
              <w:t>27.90/</w:t>
            </w:r>
          </w:p>
          <w:p w14:paraId="4F883F0B" w14:textId="77777777" w:rsidR="00522492" w:rsidRPr="00EA1351" w:rsidRDefault="00522492" w:rsidP="00EA1351">
            <w:pPr>
              <w:ind w:left="131" w:right="-57"/>
              <w:rPr>
                <w:sz w:val="22"/>
                <w:szCs w:val="22"/>
              </w:rPr>
            </w:pPr>
            <w:r w:rsidRPr="00EA1351">
              <w:rPr>
                <w:sz w:val="22"/>
                <w:szCs w:val="22"/>
              </w:rPr>
              <w:t>22.000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E76EF9" w14:textId="77777777" w:rsidR="00522492" w:rsidRPr="00522492" w:rsidRDefault="00522492" w:rsidP="00522492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22492">
              <w:rPr>
                <w:rStyle w:val="markedcontent"/>
                <w:sz w:val="22"/>
                <w:szCs w:val="22"/>
              </w:rPr>
              <w:t>Сопротивление заземляющих устройств с измерением удельного сопротивления грунта</w:t>
            </w: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992877" w14:textId="77777777" w:rsidR="00522492" w:rsidRPr="00522492" w:rsidRDefault="00522492" w:rsidP="00522492">
            <w:pPr>
              <w:ind w:left="57"/>
              <w:rPr>
                <w:rStyle w:val="markedcontent"/>
                <w:sz w:val="22"/>
                <w:szCs w:val="22"/>
              </w:rPr>
            </w:pPr>
            <w:r w:rsidRPr="00522492">
              <w:rPr>
                <w:rStyle w:val="markedcontent"/>
                <w:sz w:val="22"/>
                <w:szCs w:val="22"/>
              </w:rPr>
              <w:t xml:space="preserve">ТКП 339-2022, </w:t>
            </w:r>
          </w:p>
          <w:p w14:paraId="0BB22730" w14:textId="77777777" w:rsidR="00522492" w:rsidRPr="00522492" w:rsidRDefault="00522492" w:rsidP="00522492">
            <w:pPr>
              <w:ind w:left="57"/>
              <w:rPr>
                <w:rStyle w:val="markedcontent"/>
                <w:sz w:val="22"/>
                <w:szCs w:val="22"/>
              </w:rPr>
            </w:pPr>
            <w:r w:rsidRPr="00522492">
              <w:rPr>
                <w:rStyle w:val="markedcontent"/>
                <w:sz w:val="22"/>
                <w:szCs w:val="22"/>
              </w:rPr>
              <w:t>п.4.3.8.2; 4.4.28.6;</w:t>
            </w:r>
          </w:p>
          <w:p w14:paraId="4C961AA1" w14:textId="77777777" w:rsidR="00522492" w:rsidRPr="00522492" w:rsidRDefault="00522492" w:rsidP="00522492">
            <w:pPr>
              <w:ind w:left="57"/>
              <w:rPr>
                <w:rStyle w:val="markedcontent"/>
                <w:sz w:val="22"/>
                <w:szCs w:val="22"/>
              </w:rPr>
            </w:pPr>
            <w:r w:rsidRPr="00522492">
              <w:rPr>
                <w:rStyle w:val="markedcontent"/>
                <w:sz w:val="22"/>
                <w:szCs w:val="22"/>
              </w:rPr>
              <w:t>ТКП 181-2009, Б.29.4</w:t>
            </w:r>
          </w:p>
          <w:p w14:paraId="35886330" w14:textId="77777777" w:rsidR="00522492" w:rsidRPr="00522492" w:rsidRDefault="00522492" w:rsidP="00522492">
            <w:pPr>
              <w:ind w:left="57"/>
              <w:rPr>
                <w:rStyle w:val="markedcontent"/>
                <w:sz w:val="22"/>
                <w:szCs w:val="22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51F3F7" w14:textId="20347C87" w:rsidR="00522492" w:rsidRPr="00522492" w:rsidRDefault="00522492" w:rsidP="00522492">
            <w:pPr>
              <w:ind w:left="57" w:right="-57"/>
              <w:rPr>
                <w:rStyle w:val="markedcontent"/>
                <w:sz w:val="22"/>
                <w:szCs w:val="22"/>
              </w:rPr>
            </w:pPr>
            <w:r w:rsidRPr="00522492">
              <w:rPr>
                <w:rStyle w:val="markedcontent"/>
                <w:sz w:val="22"/>
                <w:szCs w:val="22"/>
              </w:rPr>
              <w:t>МВИ.В</w:t>
            </w:r>
            <w:r w:rsidR="00A57C8D">
              <w:rPr>
                <w:rStyle w:val="markedcontent"/>
                <w:sz w:val="22"/>
                <w:szCs w:val="22"/>
              </w:rPr>
              <w:t>Т</w:t>
            </w:r>
            <w:r w:rsidRPr="00522492">
              <w:rPr>
                <w:rStyle w:val="markedcontent"/>
                <w:sz w:val="22"/>
                <w:szCs w:val="22"/>
              </w:rPr>
              <w:t>.</w:t>
            </w:r>
            <w:r w:rsidR="00A57C8D">
              <w:rPr>
                <w:rStyle w:val="markedcontent"/>
                <w:sz w:val="22"/>
                <w:szCs w:val="22"/>
              </w:rPr>
              <w:t xml:space="preserve"> </w:t>
            </w:r>
            <w:r w:rsidRPr="00522492">
              <w:rPr>
                <w:rStyle w:val="markedcontent"/>
                <w:sz w:val="22"/>
                <w:szCs w:val="22"/>
              </w:rPr>
              <w:t>512-2017</w:t>
            </w:r>
          </w:p>
        </w:tc>
      </w:tr>
      <w:tr w:rsidR="00522492" w:rsidRPr="00175F28" w14:paraId="20B1308B" w14:textId="77777777" w:rsidTr="00EA1351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gridAfter w:val="1"/>
          <w:wAfter w:w="142" w:type="dxa"/>
          <w:trHeight w:val="24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451894" w14:textId="77777777" w:rsidR="00522492" w:rsidRPr="00522492" w:rsidRDefault="00522492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markedcontent"/>
                <w:sz w:val="22"/>
                <w:szCs w:val="22"/>
              </w:rPr>
            </w:pPr>
            <w:r w:rsidRPr="00522492">
              <w:rPr>
                <w:rStyle w:val="markedcontent"/>
                <w:sz w:val="22"/>
                <w:szCs w:val="22"/>
              </w:rPr>
              <w:t>2.2</w:t>
            </w:r>
          </w:p>
          <w:p w14:paraId="1D56C081" w14:textId="7EF63466" w:rsidR="00522492" w:rsidRPr="00522492" w:rsidRDefault="00522492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markedcontent"/>
                <w:sz w:val="22"/>
                <w:szCs w:val="22"/>
              </w:rPr>
            </w:pPr>
            <w:r w:rsidRPr="00522492">
              <w:rPr>
                <w:rStyle w:val="markedcontent"/>
                <w:sz w:val="22"/>
                <w:szCs w:val="22"/>
              </w:rPr>
              <w:t>***</w:t>
            </w:r>
          </w:p>
        </w:tc>
        <w:tc>
          <w:tcPr>
            <w:tcW w:w="231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23E869" w14:textId="77777777" w:rsidR="00522492" w:rsidRPr="00522492" w:rsidRDefault="00522492" w:rsidP="0052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markedcontent"/>
                <w:sz w:val="22"/>
                <w:szCs w:val="22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97CBEE" w14:textId="77777777" w:rsidR="00522492" w:rsidRPr="00EA1351" w:rsidRDefault="00522492" w:rsidP="00EA1351">
            <w:pPr>
              <w:ind w:left="131" w:right="-57"/>
              <w:rPr>
                <w:sz w:val="22"/>
                <w:szCs w:val="22"/>
              </w:rPr>
            </w:pPr>
            <w:r w:rsidRPr="00EA1351">
              <w:rPr>
                <w:sz w:val="22"/>
                <w:szCs w:val="22"/>
              </w:rPr>
              <w:t>27.90/</w:t>
            </w:r>
          </w:p>
          <w:p w14:paraId="2A771D63" w14:textId="77777777" w:rsidR="00522492" w:rsidRPr="00EA1351" w:rsidRDefault="00522492" w:rsidP="00EA1351">
            <w:pPr>
              <w:ind w:left="131" w:right="-57"/>
              <w:rPr>
                <w:sz w:val="22"/>
                <w:szCs w:val="22"/>
              </w:rPr>
            </w:pPr>
            <w:r w:rsidRPr="00EA1351">
              <w:rPr>
                <w:sz w:val="22"/>
                <w:szCs w:val="22"/>
              </w:rPr>
              <w:t>22.000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AF3416" w14:textId="77777777" w:rsidR="00522492" w:rsidRPr="00522492" w:rsidRDefault="00522492" w:rsidP="00522492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22492">
              <w:rPr>
                <w:rStyle w:val="markedcontent"/>
                <w:sz w:val="22"/>
                <w:szCs w:val="22"/>
              </w:rPr>
              <w:t>Проверка соединений между заземлителями и заземляемыми элементами с измерением переходного сопротивления контактных соединений</w:t>
            </w: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6DF0A7" w14:textId="77777777" w:rsidR="00522492" w:rsidRPr="00522492" w:rsidRDefault="00522492" w:rsidP="00522492">
            <w:pPr>
              <w:ind w:left="57"/>
              <w:rPr>
                <w:rStyle w:val="markedcontent"/>
                <w:sz w:val="22"/>
                <w:szCs w:val="22"/>
              </w:rPr>
            </w:pPr>
            <w:r w:rsidRPr="00522492">
              <w:rPr>
                <w:rStyle w:val="markedcontent"/>
                <w:sz w:val="22"/>
                <w:szCs w:val="22"/>
              </w:rPr>
              <w:t xml:space="preserve">ТКП 339-2022, </w:t>
            </w:r>
          </w:p>
          <w:p w14:paraId="66B62D81" w14:textId="77777777" w:rsidR="00522492" w:rsidRPr="00522492" w:rsidRDefault="00522492" w:rsidP="00522492">
            <w:pPr>
              <w:ind w:left="57"/>
              <w:rPr>
                <w:rStyle w:val="markedcontent"/>
                <w:sz w:val="22"/>
                <w:szCs w:val="22"/>
              </w:rPr>
            </w:pPr>
            <w:r w:rsidRPr="00522492">
              <w:rPr>
                <w:rStyle w:val="markedcontent"/>
                <w:sz w:val="22"/>
                <w:szCs w:val="22"/>
              </w:rPr>
              <w:t>п. 4.4.28.2;</w:t>
            </w:r>
          </w:p>
          <w:p w14:paraId="75FC8AFF" w14:textId="77777777" w:rsidR="00522492" w:rsidRPr="00522492" w:rsidRDefault="00522492" w:rsidP="00522492">
            <w:pPr>
              <w:ind w:left="57"/>
              <w:rPr>
                <w:rStyle w:val="markedcontent"/>
                <w:sz w:val="22"/>
                <w:szCs w:val="22"/>
              </w:rPr>
            </w:pPr>
            <w:r w:rsidRPr="00522492">
              <w:rPr>
                <w:rStyle w:val="markedcontent"/>
                <w:sz w:val="22"/>
                <w:szCs w:val="22"/>
              </w:rPr>
              <w:t>ТКП 181-2009, Б.29.2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6D505F" w14:textId="189A114D" w:rsidR="00522492" w:rsidRPr="00522492" w:rsidRDefault="00522492" w:rsidP="00522492">
            <w:pPr>
              <w:ind w:left="57" w:right="-57"/>
              <w:rPr>
                <w:rStyle w:val="markedcontent"/>
                <w:sz w:val="22"/>
                <w:szCs w:val="22"/>
              </w:rPr>
            </w:pPr>
            <w:r w:rsidRPr="00522492">
              <w:rPr>
                <w:rStyle w:val="markedcontent"/>
                <w:sz w:val="22"/>
                <w:szCs w:val="22"/>
              </w:rPr>
              <w:t>МВИ.В</w:t>
            </w:r>
            <w:r w:rsidR="00A57C8D">
              <w:rPr>
                <w:rStyle w:val="markedcontent"/>
                <w:sz w:val="22"/>
                <w:szCs w:val="22"/>
              </w:rPr>
              <w:t>Т</w:t>
            </w:r>
            <w:r w:rsidRPr="00522492">
              <w:rPr>
                <w:rStyle w:val="markedcontent"/>
                <w:sz w:val="22"/>
                <w:szCs w:val="22"/>
              </w:rPr>
              <w:t>.</w:t>
            </w:r>
            <w:r w:rsidR="00A57C8D">
              <w:rPr>
                <w:rStyle w:val="markedcontent"/>
                <w:sz w:val="22"/>
                <w:szCs w:val="22"/>
              </w:rPr>
              <w:t xml:space="preserve"> </w:t>
            </w:r>
            <w:r w:rsidRPr="00522492">
              <w:rPr>
                <w:rStyle w:val="markedcontent"/>
                <w:sz w:val="22"/>
                <w:szCs w:val="22"/>
              </w:rPr>
              <w:t>461-2014</w:t>
            </w:r>
          </w:p>
        </w:tc>
      </w:tr>
      <w:tr w:rsidR="00522492" w:rsidRPr="00175F28" w14:paraId="7F468922" w14:textId="77777777" w:rsidTr="00EA1351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gridAfter w:val="1"/>
          <w:wAfter w:w="142" w:type="dxa"/>
          <w:trHeight w:val="240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E585BE" w14:textId="77777777" w:rsidR="00522492" w:rsidRPr="00522492" w:rsidRDefault="00522492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markedcontent"/>
                <w:sz w:val="22"/>
                <w:szCs w:val="22"/>
              </w:rPr>
            </w:pPr>
            <w:r w:rsidRPr="00522492">
              <w:rPr>
                <w:rStyle w:val="markedcontent"/>
                <w:sz w:val="22"/>
                <w:szCs w:val="22"/>
              </w:rPr>
              <w:t>2.3</w:t>
            </w:r>
          </w:p>
          <w:p w14:paraId="48A00ADB" w14:textId="63CCB26A" w:rsidR="00522492" w:rsidRPr="00522492" w:rsidRDefault="00522492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markedcontent"/>
                <w:sz w:val="22"/>
                <w:szCs w:val="22"/>
              </w:rPr>
            </w:pPr>
            <w:r w:rsidRPr="00522492">
              <w:rPr>
                <w:rStyle w:val="markedcontent"/>
                <w:sz w:val="22"/>
                <w:szCs w:val="22"/>
              </w:rPr>
              <w:t>***</w:t>
            </w:r>
          </w:p>
        </w:tc>
        <w:tc>
          <w:tcPr>
            <w:tcW w:w="2314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CD3C8A" w14:textId="77777777" w:rsidR="00522492" w:rsidRPr="00522492" w:rsidRDefault="00522492" w:rsidP="0052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markedcontent"/>
                <w:sz w:val="22"/>
                <w:szCs w:val="22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9850D3" w14:textId="77777777" w:rsidR="00522492" w:rsidRPr="00EA1351" w:rsidRDefault="00522492" w:rsidP="00EA1351">
            <w:pPr>
              <w:ind w:left="131" w:right="-57"/>
              <w:rPr>
                <w:sz w:val="22"/>
                <w:szCs w:val="22"/>
              </w:rPr>
            </w:pPr>
            <w:r w:rsidRPr="00EA1351">
              <w:rPr>
                <w:sz w:val="22"/>
                <w:szCs w:val="22"/>
              </w:rPr>
              <w:t>27.90/</w:t>
            </w:r>
          </w:p>
          <w:p w14:paraId="08618E90" w14:textId="77777777" w:rsidR="00522492" w:rsidRPr="00EA1351" w:rsidRDefault="00522492" w:rsidP="00EA1351">
            <w:pPr>
              <w:ind w:left="131" w:right="-57"/>
              <w:rPr>
                <w:sz w:val="22"/>
                <w:szCs w:val="22"/>
              </w:rPr>
            </w:pPr>
            <w:r w:rsidRPr="00EA1351">
              <w:rPr>
                <w:sz w:val="22"/>
                <w:szCs w:val="22"/>
              </w:rPr>
              <w:t>22.000</w:t>
            </w:r>
          </w:p>
        </w:tc>
        <w:tc>
          <w:tcPr>
            <w:tcW w:w="1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A6F0F9" w14:textId="77777777" w:rsidR="00522492" w:rsidRPr="00522492" w:rsidRDefault="00522492" w:rsidP="00522492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22492">
              <w:rPr>
                <w:rStyle w:val="markedcontent"/>
                <w:sz w:val="22"/>
                <w:szCs w:val="22"/>
              </w:rPr>
              <w:t>Проверка цепи «фаза-нуль» в электроустановках с глухим заземлением нейтрали</w:t>
            </w: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773EF3" w14:textId="77777777" w:rsidR="00522492" w:rsidRPr="00522492" w:rsidRDefault="00522492" w:rsidP="00522492">
            <w:pPr>
              <w:ind w:left="57"/>
              <w:rPr>
                <w:rStyle w:val="markedcontent"/>
                <w:sz w:val="22"/>
                <w:szCs w:val="22"/>
              </w:rPr>
            </w:pPr>
            <w:r w:rsidRPr="00522492">
              <w:rPr>
                <w:rStyle w:val="markedcontent"/>
                <w:sz w:val="22"/>
                <w:szCs w:val="22"/>
              </w:rPr>
              <w:t xml:space="preserve">ТКП 339-2022, </w:t>
            </w:r>
          </w:p>
          <w:p w14:paraId="25B6B67D" w14:textId="77777777" w:rsidR="00522492" w:rsidRPr="00522492" w:rsidRDefault="00522492" w:rsidP="00522492">
            <w:pPr>
              <w:ind w:left="57"/>
              <w:rPr>
                <w:rStyle w:val="markedcontent"/>
                <w:sz w:val="22"/>
                <w:szCs w:val="22"/>
              </w:rPr>
            </w:pPr>
            <w:r w:rsidRPr="00522492">
              <w:rPr>
                <w:rStyle w:val="markedcontent"/>
                <w:sz w:val="22"/>
                <w:szCs w:val="22"/>
              </w:rPr>
              <w:t>п. 4.3.5.4; 4.4.28.5;</w:t>
            </w:r>
          </w:p>
          <w:p w14:paraId="6D839474" w14:textId="77777777" w:rsidR="00522492" w:rsidRPr="00522492" w:rsidRDefault="00522492" w:rsidP="00522492">
            <w:pPr>
              <w:ind w:left="57"/>
              <w:rPr>
                <w:rStyle w:val="markedcontent"/>
                <w:sz w:val="22"/>
                <w:szCs w:val="22"/>
              </w:rPr>
            </w:pPr>
            <w:r w:rsidRPr="00522492">
              <w:rPr>
                <w:rStyle w:val="markedcontent"/>
                <w:sz w:val="22"/>
                <w:szCs w:val="22"/>
              </w:rPr>
              <w:t>ТКП 181-2009, Б.29.8;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E30513" w14:textId="69966AAC" w:rsidR="00522492" w:rsidRPr="00522492" w:rsidRDefault="00522492" w:rsidP="00522492">
            <w:pPr>
              <w:ind w:left="57" w:right="-57"/>
              <w:rPr>
                <w:rStyle w:val="markedcontent"/>
                <w:sz w:val="22"/>
                <w:szCs w:val="22"/>
              </w:rPr>
            </w:pPr>
            <w:r w:rsidRPr="00522492">
              <w:rPr>
                <w:rStyle w:val="markedcontent"/>
                <w:sz w:val="22"/>
                <w:szCs w:val="22"/>
              </w:rPr>
              <w:t>МВИ.В</w:t>
            </w:r>
            <w:r w:rsidR="00A57C8D">
              <w:rPr>
                <w:rStyle w:val="markedcontent"/>
                <w:sz w:val="22"/>
                <w:szCs w:val="22"/>
              </w:rPr>
              <w:t>Т</w:t>
            </w:r>
            <w:r w:rsidRPr="00522492">
              <w:rPr>
                <w:rStyle w:val="markedcontent"/>
                <w:sz w:val="22"/>
                <w:szCs w:val="22"/>
              </w:rPr>
              <w:t>.</w:t>
            </w:r>
            <w:r w:rsidR="00A57C8D">
              <w:rPr>
                <w:rStyle w:val="markedcontent"/>
                <w:sz w:val="22"/>
                <w:szCs w:val="22"/>
              </w:rPr>
              <w:t xml:space="preserve"> </w:t>
            </w:r>
            <w:r w:rsidRPr="00522492">
              <w:rPr>
                <w:rStyle w:val="markedcontent"/>
                <w:sz w:val="22"/>
                <w:szCs w:val="22"/>
              </w:rPr>
              <w:t>461-2014</w:t>
            </w:r>
          </w:p>
        </w:tc>
      </w:tr>
      <w:tr w:rsidR="00522492" w:rsidRPr="00175F28" w14:paraId="25B315B8" w14:textId="77777777" w:rsidTr="00422D6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783851" w14:textId="320C1543" w:rsidR="00522492" w:rsidRPr="00522492" w:rsidRDefault="00522492" w:rsidP="00522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rStyle w:val="markedcontent"/>
                <w:sz w:val="22"/>
                <w:szCs w:val="22"/>
              </w:rPr>
            </w:pPr>
            <w:r>
              <w:lastRenderedPageBreak/>
              <w:br w:type="page"/>
            </w:r>
            <w:r w:rsidRPr="0038569C">
              <w:rPr>
                <w:color w:val="000000"/>
              </w:rPr>
              <w:t>1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153FD7" w14:textId="291943DD" w:rsidR="00522492" w:rsidRPr="00522492" w:rsidRDefault="00522492" w:rsidP="00522492">
            <w:pPr>
              <w:pBdr>
                <w:top w:val="nil"/>
                <w:left w:val="nil"/>
                <w:right w:val="nil"/>
                <w:between w:val="nil"/>
              </w:pBdr>
              <w:ind w:left="57"/>
              <w:jc w:val="center"/>
              <w:rPr>
                <w:rStyle w:val="markedcontent"/>
                <w:sz w:val="22"/>
                <w:szCs w:val="22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3EC85D" w14:textId="494D3B31" w:rsidR="00522492" w:rsidRPr="00522492" w:rsidRDefault="00522492" w:rsidP="00522492">
            <w:pPr>
              <w:ind w:left="57" w:right="-57"/>
              <w:jc w:val="center"/>
              <w:rPr>
                <w:rStyle w:val="markedcontent"/>
                <w:sz w:val="22"/>
                <w:szCs w:val="22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99668A" w14:textId="32E4B2B3" w:rsidR="00522492" w:rsidRPr="00522492" w:rsidRDefault="00522492" w:rsidP="00522492">
            <w:pPr>
              <w:ind w:left="57" w:right="-2"/>
              <w:jc w:val="center"/>
              <w:rPr>
                <w:rStyle w:val="markedcontent"/>
                <w:sz w:val="22"/>
                <w:szCs w:val="22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FF6BF0" w14:textId="0AA84616" w:rsidR="00522492" w:rsidRPr="00522492" w:rsidRDefault="00522492" w:rsidP="00522492">
            <w:pPr>
              <w:ind w:left="57"/>
              <w:jc w:val="center"/>
              <w:rPr>
                <w:rStyle w:val="markedcontent"/>
                <w:sz w:val="22"/>
                <w:szCs w:val="22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DCABAE" w14:textId="74957149" w:rsidR="00522492" w:rsidRPr="00522492" w:rsidRDefault="00522492" w:rsidP="00522492">
            <w:pPr>
              <w:ind w:left="57" w:right="-57"/>
              <w:jc w:val="center"/>
              <w:rPr>
                <w:rStyle w:val="markedcontent"/>
                <w:sz w:val="22"/>
                <w:szCs w:val="22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F82B2E" w:rsidRPr="00175F28" w14:paraId="50F0BC2A" w14:textId="77777777" w:rsidTr="00422D6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8D8D73" w14:textId="77777777" w:rsidR="00F82B2E" w:rsidRPr="00F82B2E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3.1</w:t>
            </w:r>
          </w:p>
          <w:p w14:paraId="60D1E472" w14:textId="1FBC72D1" w:rsidR="00F82B2E" w:rsidRPr="00F82B2E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***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35D5C2" w14:textId="21E8D09F" w:rsidR="00F82B2E" w:rsidRPr="00F82B2E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Электроустановки помещений для содержания животных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981AC1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27.90/</w:t>
            </w:r>
          </w:p>
          <w:p w14:paraId="7F566657" w14:textId="15476AC2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22.000</w:t>
            </w: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D745B4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Напряжение прикосновения и шага:</w:t>
            </w:r>
          </w:p>
          <w:p w14:paraId="3099F132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-в нормальном эксплуатационном режиме;</w:t>
            </w:r>
          </w:p>
          <w:p w14:paraId="30A102FB" w14:textId="1CC6C6BC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-в режиме краткосрочного замыкания на корпус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C2DD49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 xml:space="preserve">ТКП 339-2022, </w:t>
            </w:r>
          </w:p>
          <w:p w14:paraId="1EAFFBD5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 xml:space="preserve">п. 4.3.20; </w:t>
            </w:r>
          </w:p>
          <w:p w14:paraId="605CEAB3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ТКП 181-2009, Б.29.5;</w:t>
            </w:r>
          </w:p>
          <w:p w14:paraId="2BFC15E6" w14:textId="67A4CA70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ТКП 538-2014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E0F3AC" w14:textId="37F71CBB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МВИ.Мн.4935-2014</w:t>
            </w:r>
          </w:p>
        </w:tc>
      </w:tr>
      <w:tr w:rsidR="00422D6F" w:rsidRPr="00175F28" w14:paraId="51B97703" w14:textId="77777777" w:rsidTr="00422D6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211B11" w14:textId="77777777" w:rsidR="00422D6F" w:rsidRDefault="00422D6F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>
              <w:rPr>
                <w:rStyle w:val="markedcontent"/>
                <w:sz w:val="22"/>
                <w:szCs w:val="22"/>
              </w:rPr>
              <w:t>4.1</w:t>
            </w:r>
          </w:p>
          <w:p w14:paraId="44C3CBFB" w14:textId="7DECB678" w:rsidR="00422D6F" w:rsidRPr="00F82B2E" w:rsidRDefault="00422D6F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>
              <w:rPr>
                <w:rStyle w:val="markedcontent"/>
                <w:sz w:val="22"/>
                <w:szCs w:val="22"/>
              </w:rPr>
              <w:t>***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753CB1" w14:textId="073B8837" w:rsidR="00422D6F" w:rsidRPr="00F82B2E" w:rsidRDefault="00422D6F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markedcontent"/>
                <w:sz w:val="22"/>
                <w:szCs w:val="22"/>
              </w:rPr>
            </w:pPr>
            <w:r>
              <w:rPr>
                <w:rStyle w:val="markedcontent"/>
                <w:sz w:val="22"/>
                <w:szCs w:val="22"/>
              </w:rPr>
              <w:t xml:space="preserve">Силовые кабельные линии до 10 </w:t>
            </w:r>
            <w:proofErr w:type="spellStart"/>
            <w:r>
              <w:rPr>
                <w:rStyle w:val="markedcontent"/>
                <w:sz w:val="22"/>
                <w:szCs w:val="22"/>
              </w:rPr>
              <w:t>кВ</w:t>
            </w:r>
            <w:proofErr w:type="spellEnd"/>
            <w:r>
              <w:rPr>
                <w:rStyle w:val="markedcontent"/>
                <w:sz w:val="22"/>
                <w:szCs w:val="22"/>
              </w:rPr>
              <w:t xml:space="preserve"> включительно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565DC2" w14:textId="77777777" w:rsidR="00422D6F" w:rsidRPr="00F82B2E" w:rsidRDefault="00422D6F" w:rsidP="00422D6F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27.32/</w:t>
            </w:r>
          </w:p>
          <w:p w14:paraId="7AA62A57" w14:textId="5B57A9C6" w:rsidR="00422D6F" w:rsidRPr="00F82B2E" w:rsidRDefault="00422D6F" w:rsidP="00422D6F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29.113</w:t>
            </w:r>
          </w:p>
        </w:tc>
        <w:tc>
          <w:tcPr>
            <w:tcW w:w="19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B335DA" w14:textId="6665CEF4" w:rsidR="00422D6F" w:rsidRPr="00F82B2E" w:rsidRDefault="00422D6F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Сопротивление изоляции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76E781" w14:textId="77777777" w:rsidR="00422D6F" w:rsidRPr="00F82B2E" w:rsidRDefault="00422D6F" w:rsidP="00422D6F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 xml:space="preserve">ТКП </w:t>
            </w:r>
            <w:proofErr w:type="gramStart"/>
            <w:r w:rsidRPr="00F82B2E">
              <w:rPr>
                <w:rStyle w:val="markedcontent"/>
                <w:sz w:val="22"/>
                <w:szCs w:val="22"/>
              </w:rPr>
              <w:t>339-2022</w:t>
            </w:r>
            <w:proofErr w:type="gramEnd"/>
            <w:r w:rsidRPr="00F82B2E">
              <w:rPr>
                <w:rStyle w:val="markedcontent"/>
                <w:sz w:val="22"/>
                <w:szCs w:val="22"/>
              </w:rPr>
              <w:t>,</w:t>
            </w:r>
          </w:p>
          <w:p w14:paraId="199BF404" w14:textId="6EB8C61F" w:rsidR="00422D6F" w:rsidRPr="00F82B2E" w:rsidRDefault="00422D6F" w:rsidP="00422D6F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п. 4.4.29.</w:t>
            </w:r>
            <w:r>
              <w:rPr>
                <w:rStyle w:val="markedcontent"/>
                <w:sz w:val="22"/>
                <w:szCs w:val="22"/>
              </w:rPr>
              <w:t>2</w:t>
            </w:r>
            <w:r w:rsidRPr="00F82B2E">
              <w:rPr>
                <w:rStyle w:val="markedcontent"/>
                <w:sz w:val="22"/>
                <w:szCs w:val="22"/>
              </w:rPr>
              <w:t>;</w:t>
            </w:r>
          </w:p>
          <w:p w14:paraId="1D25DBEA" w14:textId="212A7AB5" w:rsidR="00422D6F" w:rsidRPr="00F82B2E" w:rsidRDefault="00422D6F" w:rsidP="00422D6F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 xml:space="preserve">ТКП </w:t>
            </w:r>
            <w:proofErr w:type="gramStart"/>
            <w:r w:rsidRPr="00F82B2E">
              <w:rPr>
                <w:rStyle w:val="markedcontent"/>
                <w:sz w:val="22"/>
                <w:szCs w:val="22"/>
              </w:rPr>
              <w:t>181-2009</w:t>
            </w:r>
            <w:proofErr w:type="gramEnd"/>
            <w:r w:rsidRPr="00F82B2E">
              <w:rPr>
                <w:rStyle w:val="markedcontent"/>
                <w:sz w:val="22"/>
                <w:szCs w:val="22"/>
              </w:rPr>
              <w:t>, Б.30.</w:t>
            </w:r>
            <w:r>
              <w:rPr>
                <w:rStyle w:val="markedcontent"/>
                <w:sz w:val="22"/>
                <w:szCs w:val="22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72732D" w14:textId="61523977" w:rsidR="00422D6F" w:rsidRPr="00F82B2E" w:rsidRDefault="00422D6F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МВИ.В</w:t>
            </w:r>
            <w:r>
              <w:rPr>
                <w:rStyle w:val="markedcontent"/>
                <w:sz w:val="22"/>
                <w:szCs w:val="22"/>
              </w:rPr>
              <w:t>Т</w:t>
            </w:r>
            <w:r w:rsidRPr="00F82B2E">
              <w:rPr>
                <w:rStyle w:val="markedcontent"/>
                <w:sz w:val="22"/>
                <w:szCs w:val="22"/>
              </w:rPr>
              <w:t>.113-2012</w:t>
            </w:r>
          </w:p>
        </w:tc>
      </w:tr>
      <w:tr w:rsidR="00F82B2E" w:rsidRPr="00175F28" w14:paraId="7F8F2542" w14:textId="77777777" w:rsidTr="00422D6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44EDE7" w14:textId="77777777" w:rsidR="00F82B2E" w:rsidRPr="00F82B2E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4.2</w:t>
            </w:r>
          </w:p>
          <w:p w14:paraId="25287CA5" w14:textId="2078403B" w:rsidR="00F82B2E" w:rsidRPr="00F82B2E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***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427E11" w14:textId="77777777" w:rsidR="00F82B2E" w:rsidRPr="00F82B2E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markedcontent"/>
                <w:sz w:val="22"/>
                <w:szCs w:val="22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93A82F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27.32/</w:t>
            </w:r>
          </w:p>
          <w:p w14:paraId="1AEB0787" w14:textId="10A7FE00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29.113</w:t>
            </w: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8C861B" w14:textId="17C80132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Испытание изоляции кабелей повышенным выпрямленным напряжением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E2A1AB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ТКП 339-2022,</w:t>
            </w:r>
          </w:p>
          <w:p w14:paraId="07611A68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п. 4.4.29.3;</w:t>
            </w:r>
          </w:p>
          <w:p w14:paraId="3B019F43" w14:textId="333EAFDE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ТКП 181-2009, Б.30.2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47A4EE" w14:textId="06EDB84F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МВИ.Мн.5131-2015</w:t>
            </w:r>
          </w:p>
        </w:tc>
      </w:tr>
      <w:tr w:rsidR="00F82B2E" w:rsidRPr="00175F28" w14:paraId="0FE16F40" w14:textId="77777777" w:rsidTr="00422D6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F00DC2" w14:textId="77777777" w:rsidR="00F82B2E" w:rsidRPr="00F82B2E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5.1</w:t>
            </w:r>
          </w:p>
          <w:p w14:paraId="5ECDFB03" w14:textId="2F6781EC" w:rsidR="00F82B2E" w:rsidRPr="00F82B2E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***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238A8B" w14:textId="70C77FA6" w:rsidR="00F82B2E" w:rsidRPr="00F82B2E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Силовые трансформаторы, автотрансформаторы,</w:t>
            </w:r>
            <w:r w:rsidRPr="00F82B2E">
              <w:rPr>
                <w:sz w:val="22"/>
                <w:szCs w:val="22"/>
              </w:rPr>
              <w:br/>
            </w:r>
            <w:r w:rsidRPr="00F82B2E">
              <w:rPr>
                <w:rStyle w:val="markedcontent"/>
                <w:sz w:val="22"/>
                <w:szCs w:val="22"/>
              </w:rPr>
              <w:t>масляные реакторы и заземляющие дугогасящие</w:t>
            </w:r>
            <w:r w:rsidRPr="00F82B2E">
              <w:rPr>
                <w:sz w:val="22"/>
                <w:szCs w:val="22"/>
              </w:rPr>
              <w:br/>
            </w:r>
            <w:r w:rsidRPr="00F82B2E">
              <w:rPr>
                <w:rStyle w:val="markedcontent"/>
                <w:sz w:val="22"/>
                <w:szCs w:val="22"/>
              </w:rPr>
              <w:t>реакторы (дугогасящие катушки)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78EBE8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27.11/</w:t>
            </w:r>
          </w:p>
          <w:p w14:paraId="3186B1EA" w14:textId="29FEECA3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22.000</w:t>
            </w: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64396C" w14:textId="33C8FC63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Сопротивление изоляции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872D45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 xml:space="preserve">ТКП 339-2022, </w:t>
            </w:r>
          </w:p>
          <w:p w14:paraId="1CE07899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 xml:space="preserve">п. 4.4.6.2; </w:t>
            </w:r>
          </w:p>
          <w:p w14:paraId="7AFBAEC9" w14:textId="6A7F58D3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ТКП 181-2009, Б.8.3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6D4AF5" w14:textId="5F79DE4E" w:rsidR="00F82B2E" w:rsidRPr="00F82B2E" w:rsidRDefault="00422D6F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МВИ.В</w:t>
            </w:r>
            <w:r>
              <w:rPr>
                <w:rStyle w:val="markedcontent"/>
                <w:sz w:val="22"/>
                <w:szCs w:val="22"/>
              </w:rPr>
              <w:t>Т</w:t>
            </w:r>
            <w:r w:rsidRPr="00F82B2E">
              <w:rPr>
                <w:rStyle w:val="markedcontent"/>
                <w:sz w:val="22"/>
                <w:szCs w:val="22"/>
              </w:rPr>
              <w:t>.113-2012</w:t>
            </w:r>
          </w:p>
        </w:tc>
      </w:tr>
      <w:tr w:rsidR="00F82B2E" w:rsidRPr="00175F28" w14:paraId="05FB73BA" w14:textId="77777777" w:rsidTr="00422D6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2A973F" w14:textId="77777777" w:rsidR="00F82B2E" w:rsidRPr="00F82B2E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5.2</w:t>
            </w:r>
          </w:p>
          <w:p w14:paraId="7F58B583" w14:textId="044C88D9" w:rsidR="00F82B2E" w:rsidRPr="00F82B2E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***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3859A8" w14:textId="77777777" w:rsidR="00F82B2E" w:rsidRPr="00F82B2E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Style w:val="markedcontent"/>
                <w:sz w:val="22"/>
                <w:szCs w:val="22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FEE6DF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27.11/</w:t>
            </w:r>
          </w:p>
          <w:p w14:paraId="51D42745" w14:textId="4DEBA166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29.113</w:t>
            </w: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9B9C39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 xml:space="preserve">Испытание повышенным напряжением частотой </w:t>
            </w:r>
          </w:p>
          <w:p w14:paraId="52F36678" w14:textId="63C517AA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50 Гц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29B03F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ТКП 339-2022,</w:t>
            </w:r>
          </w:p>
          <w:p w14:paraId="295B3269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п. 4.4.6.3;</w:t>
            </w:r>
          </w:p>
          <w:p w14:paraId="5EAEF2B7" w14:textId="2AA9B199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ТКП 181-2009, Б.8.5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A2509C" w14:textId="4B0F110D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МВИ.Мн.5131-2015</w:t>
            </w:r>
          </w:p>
        </w:tc>
      </w:tr>
      <w:tr w:rsidR="00F82B2E" w:rsidRPr="00175F28" w14:paraId="5B099B67" w14:textId="77777777" w:rsidTr="00422D6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4FB121" w14:textId="77777777" w:rsidR="00F82B2E" w:rsidRPr="00F82B2E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6.1</w:t>
            </w:r>
          </w:p>
          <w:p w14:paraId="114549C8" w14:textId="07F8F806" w:rsidR="00F82B2E" w:rsidRPr="00F82B2E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***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2C4A29" w14:textId="611EB9F1" w:rsidR="00F82B2E" w:rsidRPr="00F82B2E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Измерительные трансформаторы тока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D02CD6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27.11/</w:t>
            </w:r>
          </w:p>
          <w:p w14:paraId="0025CBD5" w14:textId="3755093A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22.000</w:t>
            </w: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09620D" w14:textId="544FB6BC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Сопротивление изоляции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221AC6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 xml:space="preserve">ТКП 339-2022, </w:t>
            </w:r>
          </w:p>
          <w:p w14:paraId="6469D48D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 xml:space="preserve">п. 4.4.7.1; </w:t>
            </w:r>
          </w:p>
          <w:p w14:paraId="140364FE" w14:textId="4B0C0F05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ТКП 181-2009, Б.9.1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462516" w14:textId="77867024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МВИ.</w:t>
            </w:r>
            <w:r w:rsidR="00A57C8D" w:rsidRPr="00F82B2E">
              <w:rPr>
                <w:rStyle w:val="markedcontent"/>
                <w:sz w:val="22"/>
                <w:szCs w:val="22"/>
              </w:rPr>
              <w:t>В</w:t>
            </w:r>
            <w:r w:rsidR="00A57C8D">
              <w:rPr>
                <w:rStyle w:val="markedcontent"/>
                <w:sz w:val="22"/>
                <w:szCs w:val="22"/>
              </w:rPr>
              <w:t>Т</w:t>
            </w:r>
            <w:r w:rsidRPr="00F82B2E">
              <w:rPr>
                <w:rStyle w:val="markedcontent"/>
                <w:sz w:val="22"/>
                <w:szCs w:val="22"/>
              </w:rPr>
              <w:t>.113-2012</w:t>
            </w:r>
          </w:p>
        </w:tc>
      </w:tr>
      <w:tr w:rsidR="00F82B2E" w:rsidRPr="00175F28" w14:paraId="3395C787" w14:textId="77777777" w:rsidTr="00422D6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FB2CA0" w14:textId="77777777" w:rsidR="00F82B2E" w:rsidRPr="00F82B2E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6.2</w:t>
            </w:r>
          </w:p>
          <w:p w14:paraId="553D8729" w14:textId="0D4B2C9D" w:rsidR="00F82B2E" w:rsidRPr="00F82B2E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***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771892" w14:textId="77777777" w:rsidR="00F82B2E" w:rsidRPr="00F82B2E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5C721A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27.11/</w:t>
            </w:r>
          </w:p>
          <w:p w14:paraId="57F6695C" w14:textId="26922C6F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29.113</w:t>
            </w: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BF61C2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 xml:space="preserve">Испытание повышенным напряжением частотой </w:t>
            </w:r>
          </w:p>
          <w:p w14:paraId="2334E3D6" w14:textId="59163B99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50 Гц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F93A8B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ТКП 339-2022,</w:t>
            </w:r>
          </w:p>
          <w:p w14:paraId="2847B7CC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п. 4.4.7.3;</w:t>
            </w:r>
          </w:p>
          <w:p w14:paraId="3F15546C" w14:textId="6262C3A8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ТКП 181-2009, Б.9.3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54783F" w14:textId="01F8E6DE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МВИ.Мн.5131-2015</w:t>
            </w:r>
          </w:p>
        </w:tc>
      </w:tr>
      <w:tr w:rsidR="00F82B2E" w:rsidRPr="00175F28" w14:paraId="446CEC93" w14:textId="77777777" w:rsidTr="00422D6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BF7728" w14:textId="77777777" w:rsidR="00F82B2E" w:rsidRPr="00F82B2E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7.1</w:t>
            </w:r>
          </w:p>
          <w:p w14:paraId="2DC391B1" w14:textId="19EBA256" w:rsidR="00F82B2E" w:rsidRPr="00F82B2E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***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B908F2" w14:textId="336B06D9" w:rsidR="00F82B2E" w:rsidRPr="00F82B2E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Измерительные трансформаторы напряжения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F2784B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27.11/</w:t>
            </w:r>
          </w:p>
          <w:p w14:paraId="4F98F6FE" w14:textId="0FFD9756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22.000</w:t>
            </w: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484843" w14:textId="0EA379AA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Сопротивление изоляции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7F23CF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ТКП 339-2022,</w:t>
            </w:r>
          </w:p>
          <w:p w14:paraId="188D86C1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п. 4.4.8.1 а);</w:t>
            </w:r>
          </w:p>
          <w:p w14:paraId="020911F4" w14:textId="087769B1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ТКП 181-2009, Б.10.1.1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02686D" w14:textId="4B23EB4B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МВИ.</w:t>
            </w:r>
            <w:r w:rsidR="00A57C8D" w:rsidRPr="00F82B2E">
              <w:rPr>
                <w:rStyle w:val="markedcontent"/>
                <w:sz w:val="22"/>
                <w:szCs w:val="22"/>
              </w:rPr>
              <w:t>В</w:t>
            </w:r>
            <w:r w:rsidR="00A57C8D">
              <w:rPr>
                <w:rStyle w:val="markedcontent"/>
                <w:sz w:val="22"/>
                <w:szCs w:val="22"/>
              </w:rPr>
              <w:t>Т</w:t>
            </w:r>
            <w:r w:rsidRPr="00F82B2E">
              <w:rPr>
                <w:rStyle w:val="markedcontent"/>
                <w:sz w:val="22"/>
                <w:szCs w:val="22"/>
              </w:rPr>
              <w:t>.113-2012</w:t>
            </w:r>
          </w:p>
        </w:tc>
      </w:tr>
      <w:tr w:rsidR="00F82B2E" w:rsidRPr="00175F28" w14:paraId="52D2FB5B" w14:textId="77777777" w:rsidTr="00422D6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4B77F1" w14:textId="77777777" w:rsidR="00F82B2E" w:rsidRPr="00F82B2E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7.2</w:t>
            </w:r>
          </w:p>
          <w:p w14:paraId="1BD9ED12" w14:textId="6F4B4964" w:rsidR="00F82B2E" w:rsidRPr="00F82B2E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***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6888E9" w14:textId="77777777" w:rsidR="00F82B2E" w:rsidRPr="00F82B2E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5E3397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27.11/</w:t>
            </w:r>
          </w:p>
          <w:p w14:paraId="4F58FD0E" w14:textId="65EDE36C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29.113</w:t>
            </w: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3A8F95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 xml:space="preserve">Испытание повышенным напряжением частотой </w:t>
            </w:r>
          </w:p>
          <w:p w14:paraId="23F0D496" w14:textId="4BA32FCE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50 Гц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6DC23C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ТКП 339-2022,</w:t>
            </w:r>
          </w:p>
          <w:p w14:paraId="63C14DD0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п. 4.4.8.1 б);</w:t>
            </w:r>
          </w:p>
          <w:p w14:paraId="69183171" w14:textId="09D3127C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ТКП 181-2009, Б.10.1.2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2DA9AB" w14:textId="0178E46F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МВИ.Мн.5131-2015</w:t>
            </w:r>
          </w:p>
        </w:tc>
      </w:tr>
      <w:tr w:rsidR="00F82B2E" w:rsidRPr="00175F28" w14:paraId="7EC66DEF" w14:textId="77777777" w:rsidTr="00422D6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A164F1" w14:textId="77777777" w:rsidR="00F82B2E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8.1</w:t>
            </w:r>
          </w:p>
          <w:p w14:paraId="35E822E8" w14:textId="40CB62FD" w:rsidR="00F82B2E" w:rsidRPr="00F82B2E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***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8FF187" w14:textId="26F9B0B6" w:rsidR="00F82B2E" w:rsidRPr="00F82B2E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Масляные и электромагнитные выключатели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FCF3C8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27.12/</w:t>
            </w:r>
          </w:p>
          <w:p w14:paraId="1E319A51" w14:textId="2A212C4E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22.000</w:t>
            </w: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F9D9D5" w14:textId="55AD6E59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Сопротивление изоляции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6F2724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ТКП 339-2022,</w:t>
            </w:r>
          </w:p>
          <w:p w14:paraId="383D95FA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п. 4.4.9.1;</w:t>
            </w:r>
          </w:p>
          <w:p w14:paraId="5F26BA5C" w14:textId="2DAF6213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ТКП 181-2009, Б.11.1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C85088" w14:textId="2F27DDB8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МВИ.</w:t>
            </w:r>
            <w:r w:rsidR="00A57C8D" w:rsidRPr="00F82B2E">
              <w:rPr>
                <w:rStyle w:val="markedcontent"/>
                <w:sz w:val="22"/>
                <w:szCs w:val="22"/>
              </w:rPr>
              <w:t>В</w:t>
            </w:r>
            <w:r w:rsidR="00A57C8D">
              <w:rPr>
                <w:rStyle w:val="markedcontent"/>
                <w:sz w:val="22"/>
                <w:szCs w:val="22"/>
              </w:rPr>
              <w:t>Т</w:t>
            </w:r>
            <w:r w:rsidRPr="00F82B2E">
              <w:rPr>
                <w:rStyle w:val="markedcontent"/>
                <w:sz w:val="22"/>
                <w:szCs w:val="22"/>
              </w:rPr>
              <w:t>.113-2012</w:t>
            </w:r>
          </w:p>
        </w:tc>
      </w:tr>
      <w:tr w:rsidR="00F82B2E" w:rsidRPr="00175F28" w14:paraId="5FE4512B" w14:textId="77777777" w:rsidTr="00422D6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659E21" w14:textId="77777777" w:rsidR="00F82B2E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8.2</w:t>
            </w:r>
          </w:p>
          <w:p w14:paraId="14DCFDC4" w14:textId="2BAA5402" w:rsidR="00F82B2E" w:rsidRPr="00F82B2E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***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000F28" w14:textId="77777777" w:rsidR="00F82B2E" w:rsidRPr="00F82B2E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B051BA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27.11/</w:t>
            </w:r>
          </w:p>
          <w:p w14:paraId="06527243" w14:textId="023C1BEC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29.113</w:t>
            </w: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F62A37" w14:textId="5707EDEC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Испытание вводов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3F519F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ТКП 339-2022,</w:t>
            </w:r>
          </w:p>
          <w:p w14:paraId="262B3E45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п. 4.4.9.2;</w:t>
            </w:r>
          </w:p>
          <w:p w14:paraId="35BE4A76" w14:textId="64009A0E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ТКП 181-2009, Б.11.2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3B5979" w14:textId="062305BF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МВИ.Мн.5131-2015</w:t>
            </w:r>
          </w:p>
        </w:tc>
      </w:tr>
      <w:tr w:rsidR="00F82B2E" w:rsidRPr="00175F28" w14:paraId="64C1D1F5" w14:textId="77777777" w:rsidTr="00422D6F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1ADBE0" w14:textId="77777777" w:rsidR="00F82B2E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8.3</w:t>
            </w:r>
          </w:p>
          <w:p w14:paraId="577320CD" w14:textId="157023D2" w:rsidR="00F82B2E" w:rsidRPr="00F82B2E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***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BE2F63" w14:textId="77777777" w:rsidR="00F82B2E" w:rsidRPr="00F82B2E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897012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27.11/</w:t>
            </w:r>
          </w:p>
          <w:p w14:paraId="792CDDC6" w14:textId="279D150B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29.113</w:t>
            </w: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0649B6" w14:textId="77777777" w:rsidR="00EA1351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 xml:space="preserve">Испытание повышенным напряжением частотой </w:t>
            </w:r>
          </w:p>
          <w:p w14:paraId="4944FC06" w14:textId="149883D5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50 Гц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D4696F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 xml:space="preserve">ТКП 339-2022, </w:t>
            </w:r>
          </w:p>
          <w:p w14:paraId="7FDDB70A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 xml:space="preserve">п. 4.4.9.4; </w:t>
            </w:r>
          </w:p>
          <w:p w14:paraId="76855F33" w14:textId="77C3F42A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ТКП 181-2009, Б.11.3.1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A20C61" w14:textId="337AE113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МВИ.Мн.5131-2015</w:t>
            </w:r>
          </w:p>
        </w:tc>
      </w:tr>
      <w:tr w:rsidR="00F82B2E" w:rsidRPr="00175F28" w14:paraId="1D757CC6" w14:textId="77777777" w:rsidTr="00F82B2E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38FE84" w14:textId="0A6CA0B2" w:rsidR="00F82B2E" w:rsidRPr="00F82B2E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jc w:val="center"/>
              <w:rPr>
                <w:rStyle w:val="markedcontent"/>
                <w:sz w:val="22"/>
                <w:szCs w:val="22"/>
              </w:rPr>
            </w:pPr>
            <w:r>
              <w:lastRenderedPageBreak/>
              <w:br w:type="page"/>
            </w:r>
            <w:r w:rsidRPr="0038569C">
              <w:rPr>
                <w:color w:val="000000"/>
              </w:rPr>
              <w:t>1</w:t>
            </w:r>
          </w:p>
        </w:tc>
        <w:tc>
          <w:tcPr>
            <w:tcW w:w="2410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88F1D6" w14:textId="3D00AF67" w:rsidR="00F82B2E" w:rsidRPr="00F82B2E" w:rsidRDefault="00F82B2E" w:rsidP="00F82B2E">
            <w:pPr>
              <w:pBdr>
                <w:top w:val="nil"/>
                <w:left w:val="nil"/>
                <w:right w:val="nil"/>
                <w:between w:val="nil"/>
              </w:pBdr>
              <w:ind w:left="57" w:right="-2"/>
              <w:jc w:val="center"/>
              <w:rPr>
                <w:rStyle w:val="markedcontent"/>
                <w:sz w:val="22"/>
                <w:szCs w:val="22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B2572B" w14:textId="5E55E1BA" w:rsidR="00F82B2E" w:rsidRPr="00F82B2E" w:rsidRDefault="00F82B2E" w:rsidP="00F82B2E">
            <w:pPr>
              <w:ind w:left="57" w:right="-2"/>
              <w:jc w:val="center"/>
              <w:rPr>
                <w:rStyle w:val="markedcontent"/>
                <w:sz w:val="22"/>
                <w:szCs w:val="22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C6B77C" w14:textId="1FC17836" w:rsidR="00F82B2E" w:rsidRPr="00F82B2E" w:rsidRDefault="00F82B2E" w:rsidP="00F82B2E">
            <w:pPr>
              <w:ind w:left="57" w:right="-2"/>
              <w:jc w:val="center"/>
              <w:rPr>
                <w:rStyle w:val="markedcontent"/>
                <w:sz w:val="22"/>
                <w:szCs w:val="22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79BFA1" w14:textId="5C2D68B6" w:rsidR="00F82B2E" w:rsidRPr="00F82B2E" w:rsidRDefault="00F82B2E" w:rsidP="00F82B2E">
            <w:pPr>
              <w:ind w:left="57" w:right="-2"/>
              <w:jc w:val="center"/>
              <w:rPr>
                <w:rStyle w:val="markedcontent"/>
                <w:sz w:val="22"/>
                <w:szCs w:val="22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B94413" w14:textId="5516F7B1" w:rsidR="00F82B2E" w:rsidRPr="00F82B2E" w:rsidRDefault="00F82B2E" w:rsidP="00F82B2E">
            <w:pPr>
              <w:ind w:left="57" w:right="-2"/>
              <w:jc w:val="center"/>
              <w:rPr>
                <w:rStyle w:val="markedcontent"/>
                <w:sz w:val="22"/>
                <w:szCs w:val="22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F82B2E" w:rsidRPr="00175F28" w14:paraId="042D6980" w14:textId="77777777" w:rsidTr="00390E2B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7C7E49" w14:textId="77777777" w:rsidR="00F82B2E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9.1</w:t>
            </w:r>
          </w:p>
          <w:p w14:paraId="376280BA" w14:textId="7787BD77" w:rsidR="00F82B2E" w:rsidRPr="00F82B2E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***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F121F5" w14:textId="48363311" w:rsidR="00F82B2E" w:rsidRPr="00F82B2E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Выключатели нагрузки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51E944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27.12/</w:t>
            </w:r>
          </w:p>
          <w:p w14:paraId="35B08B4C" w14:textId="7B6ECA9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29.113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DCAD89" w14:textId="645EEA7B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Сопротивление изоляции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56529E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ТКП 339-2022,</w:t>
            </w:r>
          </w:p>
          <w:p w14:paraId="12AC3A63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п. 4.4.13.1;</w:t>
            </w:r>
          </w:p>
          <w:p w14:paraId="3CFA532F" w14:textId="7448AA46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ТКП 181-2009, Б.12.1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5619EC" w14:textId="70AF89AD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МВИ.</w:t>
            </w:r>
            <w:r w:rsidR="00A57C8D" w:rsidRPr="00F82B2E">
              <w:rPr>
                <w:rStyle w:val="markedcontent"/>
                <w:sz w:val="22"/>
                <w:szCs w:val="22"/>
              </w:rPr>
              <w:t>В</w:t>
            </w:r>
            <w:r w:rsidR="00A57C8D">
              <w:rPr>
                <w:rStyle w:val="markedcontent"/>
                <w:sz w:val="22"/>
                <w:szCs w:val="22"/>
              </w:rPr>
              <w:t>Т</w:t>
            </w:r>
            <w:r w:rsidRPr="00F82B2E">
              <w:rPr>
                <w:rStyle w:val="markedcontent"/>
                <w:sz w:val="22"/>
                <w:szCs w:val="22"/>
              </w:rPr>
              <w:t>.113-2012</w:t>
            </w:r>
          </w:p>
        </w:tc>
      </w:tr>
      <w:tr w:rsidR="00F82B2E" w:rsidRPr="00175F28" w14:paraId="158C6B69" w14:textId="77777777" w:rsidTr="00390E2B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32D11E" w14:textId="77777777" w:rsidR="00F82B2E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9.2</w:t>
            </w:r>
          </w:p>
          <w:p w14:paraId="68A02DC2" w14:textId="1C057A55" w:rsidR="00F82B2E" w:rsidRPr="00F82B2E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***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0848FC" w14:textId="77777777" w:rsidR="00F82B2E" w:rsidRPr="00F82B2E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3194F4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27.12/</w:t>
            </w:r>
          </w:p>
          <w:p w14:paraId="2CE4DFC3" w14:textId="252C4004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29.113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A09818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 xml:space="preserve">Испытание повышенным напряжением частотой </w:t>
            </w:r>
          </w:p>
          <w:p w14:paraId="63690B1D" w14:textId="04F7A4DE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50 Гц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7C8B74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ТКП 339-2022,</w:t>
            </w:r>
          </w:p>
          <w:p w14:paraId="63FE9A75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п. 4.4.13.2;</w:t>
            </w:r>
          </w:p>
          <w:p w14:paraId="4FDC381E" w14:textId="397878FC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ТКП 181-2009, Б.12.2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61B5E8" w14:textId="5DC62666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МВИ.Мн.5131-2015</w:t>
            </w:r>
          </w:p>
        </w:tc>
      </w:tr>
      <w:tr w:rsidR="00F82B2E" w:rsidRPr="00175F28" w14:paraId="10CCABF4" w14:textId="77777777" w:rsidTr="00390E2B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40D1C9" w14:textId="77777777" w:rsidR="00F82B2E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10.1</w:t>
            </w:r>
          </w:p>
          <w:p w14:paraId="25A113A1" w14:textId="4D8D3541" w:rsidR="00F82B2E" w:rsidRPr="00F82B2E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***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7AD1F8" w14:textId="68B8D478" w:rsidR="00F82B2E" w:rsidRPr="00F82B2E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Элегазовые выключатели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BBF5FC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27.12/</w:t>
            </w:r>
          </w:p>
          <w:p w14:paraId="15D5DFB4" w14:textId="66D877B9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29.113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F3B03E" w14:textId="1975D05F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Сопротивление изоляции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C79005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ТКП 339-2022,</w:t>
            </w:r>
          </w:p>
          <w:p w14:paraId="1DED02E9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п. 4.4.11.1;</w:t>
            </w:r>
          </w:p>
          <w:p w14:paraId="47BD08AC" w14:textId="2895581F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ТКП 181-2009, Б.13.1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0299A2" w14:textId="65B27842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МВИ.</w:t>
            </w:r>
            <w:r w:rsidR="00A57C8D" w:rsidRPr="00F82B2E">
              <w:rPr>
                <w:rStyle w:val="markedcontent"/>
                <w:sz w:val="22"/>
                <w:szCs w:val="22"/>
              </w:rPr>
              <w:t>В</w:t>
            </w:r>
            <w:r w:rsidR="00A57C8D">
              <w:rPr>
                <w:rStyle w:val="markedcontent"/>
                <w:sz w:val="22"/>
                <w:szCs w:val="22"/>
              </w:rPr>
              <w:t>Т</w:t>
            </w:r>
            <w:r w:rsidRPr="00F82B2E">
              <w:rPr>
                <w:rStyle w:val="markedcontent"/>
                <w:sz w:val="22"/>
                <w:szCs w:val="22"/>
              </w:rPr>
              <w:t>.113-2012</w:t>
            </w:r>
          </w:p>
        </w:tc>
      </w:tr>
      <w:tr w:rsidR="00F82B2E" w:rsidRPr="00175F28" w14:paraId="0EA8B97A" w14:textId="77777777" w:rsidTr="00390E2B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9D53AF" w14:textId="77777777" w:rsidR="00F82B2E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10.2</w:t>
            </w:r>
          </w:p>
          <w:p w14:paraId="33D6D188" w14:textId="7ABCD752" w:rsidR="00F82B2E" w:rsidRPr="00F82B2E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***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310A7F" w14:textId="77777777" w:rsidR="00F82B2E" w:rsidRPr="00F82B2E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7D2C34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27.12/</w:t>
            </w:r>
          </w:p>
          <w:p w14:paraId="1B6C9DE7" w14:textId="5415B901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29.113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674DB4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 xml:space="preserve">Испытание повышенным напряжением частотой </w:t>
            </w:r>
          </w:p>
          <w:p w14:paraId="30F272BF" w14:textId="761CD345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50 Гц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E1F8F3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ТКП 339-2022,</w:t>
            </w:r>
          </w:p>
          <w:p w14:paraId="5A1857EB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п. 4.4.11.2;</w:t>
            </w:r>
          </w:p>
          <w:p w14:paraId="6028DC55" w14:textId="72F1C3CF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ТКП 181-2009, Б.13.2.1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9985A5" w14:textId="3FF1DC8D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МВИ.Мн.5131-2015</w:t>
            </w:r>
          </w:p>
        </w:tc>
      </w:tr>
      <w:tr w:rsidR="00F82B2E" w:rsidRPr="00175F28" w14:paraId="194B30F7" w14:textId="77777777" w:rsidTr="00390E2B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F0D190" w14:textId="77777777" w:rsidR="00F82B2E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11.1</w:t>
            </w:r>
          </w:p>
          <w:p w14:paraId="320E2B1B" w14:textId="63A033D1" w:rsidR="00F82B2E" w:rsidRPr="00F82B2E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***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98779C" w14:textId="6ADB5865" w:rsidR="00F82B2E" w:rsidRPr="00F82B2E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Вакуумные выключатели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DB0BE8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27.12/</w:t>
            </w:r>
          </w:p>
          <w:p w14:paraId="48317C7B" w14:textId="1D64AECE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29.113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81483C" w14:textId="3A92E17D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Сопротивление изоляции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E14B48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ТКП 339-2022,</w:t>
            </w:r>
          </w:p>
          <w:p w14:paraId="7111DEF2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п. 4.4.12.1;</w:t>
            </w:r>
          </w:p>
          <w:p w14:paraId="53BCFF8F" w14:textId="55A2E94B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ТКП 181-2009, Б.14.1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A50205" w14:textId="58D9C1EB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МВИ.</w:t>
            </w:r>
            <w:r w:rsidR="00A57C8D" w:rsidRPr="00F82B2E">
              <w:rPr>
                <w:rStyle w:val="markedcontent"/>
                <w:sz w:val="22"/>
                <w:szCs w:val="22"/>
              </w:rPr>
              <w:t>В</w:t>
            </w:r>
            <w:r w:rsidR="00A57C8D">
              <w:rPr>
                <w:rStyle w:val="markedcontent"/>
                <w:sz w:val="22"/>
                <w:szCs w:val="22"/>
              </w:rPr>
              <w:t>Т</w:t>
            </w:r>
            <w:r w:rsidRPr="00F82B2E">
              <w:rPr>
                <w:rStyle w:val="markedcontent"/>
                <w:sz w:val="22"/>
                <w:szCs w:val="22"/>
              </w:rPr>
              <w:t>.113-2012</w:t>
            </w:r>
          </w:p>
        </w:tc>
      </w:tr>
      <w:tr w:rsidR="00F82B2E" w:rsidRPr="00175F28" w14:paraId="65B4155E" w14:textId="77777777" w:rsidTr="00390E2B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139DD3" w14:textId="77777777" w:rsidR="00F82B2E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11.2</w:t>
            </w:r>
          </w:p>
          <w:p w14:paraId="381B7D64" w14:textId="18A445BA" w:rsidR="00F82B2E" w:rsidRPr="00F82B2E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***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A63C53" w14:textId="77777777" w:rsidR="00F82B2E" w:rsidRPr="00F82B2E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B5CBF6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27.12/</w:t>
            </w:r>
          </w:p>
          <w:p w14:paraId="3164EB35" w14:textId="705E4221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29.113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1BDACE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 xml:space="preserve">Испытание повышенным напряжением частотой </w:t>
            </w:r>
          </w:p>
          <w:p w14:paraId="07A02CCB" w14:textId="26A6038E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50 Гц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E315A8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ТКП 339-2022,</w:t>
            </w:r>
          </w:p>
          <w:p w14:paraId="27C2BB47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п. 4.4.12.2;</w:t>
            </w:r>
          </w:p>
          <w:p w14:paraId="26E327BD" w14:textId="7497662F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ТКП 181-2009, Б.14.2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7835C7" w14:textId="6F381FA5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МВИ.Мн.5131-2015</w:t>
            </w:r>
          </w:p>
        </w:tc>
      </w:tr>
      <w:tr w:rsidR="00F82B2E" w:rsidRPr="00175F28" w14:paraId="247E3565" w14:textId="77777777" w:rsidTr="00390E2B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7CE171" w14:textId="77777777" w:rsidR="00F82B2E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12.1</w:t>
            </w:r>
          </w:p>
          <w:p w14:paraId="742799F0" w14:textId="189A9CC5" w:rsidR="00F82B2E" w:rsidRPr="00F82B2E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***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497803" w14:textId="6FE3F966" w:rsidR="00F82B2E" w:rsidRPr="00F82B2E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Разъединители, отделители и короткозамыкатели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E3B318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27.12/</w:t>
            </w:r>
          </w:p>
          <w:p w14:paraId="538DCD40" w14:textId="155A6F12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22.000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07F901" w14:textId="4963C6BA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Сопротивление изоляции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CBA876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ТКП 339-2022,</w:t>
            </w:r>
          </w:p>
          <w:p w14:paraId="070A7702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п. 4.4.14.1;</w:t>
            </w:r>
          </w:p>
          <w:p w14:paraId="06E84C4C" w14:textId="37844DC9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ТКП 181-2009, Б.15.1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C3A42E" w14:textId="6748399A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МВИ.</w:t>
            </w:r>
            <w:r w:rsidR="00A57C8D" w:rsidRPr="00F82B2E">
              <w:rPr>
                <w:rStyle w:val="markedcontent"/>
                <w:sz w:val="22"/>
                <w:szCs w:val="22"/>
              </w:rPr>
              <w:t>В</w:t>
            </w:r>
            <w:r w:rsidR="00A57C8D">
              <w:rPr>
                <w:rStyle w:val="markedcontent"/>
                <w:sz w:val="22"/>
                <w:szCs w:val="22"/>
              </w:rPr>
              <w:t>Т</w:t>
            </w:r>
            <w:r w:rsidRPr="00F82B2E">
              <w:rPr>
                <w:rStyle w:val="markedcontent"/>
                <w:sz w:val="22"/>
                <w:szCs w:val="22"/>
              </w:rPr>
              <w:t>.113-2012</w:t>
            </w:r>
          </w:p>
        </w:tc>
      </w:tr>
      <w:tr w:rsidR="00F82B2E" w:rsidRPr="00175F28" w14:paraId="02BF366B" w14:textId="77777777" w:rsidTr="001F3D2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FEA6E9" w14:textId="77777777" w:rsidR="00F82B2E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12.2</w:t>
            </w:r>
          </w:p>
          <w:p w14:paraId="0BE7420D" w14:textId="17E1AEE1" w:rsidR="00F82B2E" w:rsidRPr="00F82B2E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***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DD9E40" w14:textId="77777777" w:rsidR="00F82B2E" w:rsidRPr="0038569C" w:rsidRDefault="00F82B2E" w:rsidP="00F82B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jc w:val="center"/>
              <w:rPr>
                <w:color w:val="00000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CCB5E7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27.90/</w:t>
            </w:r>
          </w:p>
          <w:p w14:paraId="6E0CD98F" w14:textId="736B33A9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29.113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A9C4F1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 xml:space="preserve">Испытание повышенным напряжением частотой </w:t>
            </w:r>
          </w:p>
          <w:p w14:paraId="7E033AC2" w14:textId="75F536C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50 Гц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43596B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ТКП 339-2022,</w:t>
            </w:r>
          </w:p>
          <w:p w14:paraId="41CA31B7" w14:textId="77777777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п. 4.4.14.2;</w:t>
            </w:r>
          </w:p>
          <w:p w14:paraId="5CF20F66" w14:textId="04E21D24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ТКП 181-2009, Б.15.2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459DB0" w14:textId="71849184" w:rsidR="00F82B2E" w:rsidRPr="00F82B2E" w:rsidRDefault="00F82B2E" w:rsidP="00F82B2E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F82B2E">
              <w:rPr>
                <w:rStyle w:val="markedcontent"/>
                <w:sz w:val="22"/>
                <w:szCs w:val="22"/>
              </w:rPr>
              <w:t>МВИ.Мн.5131-2015</w:t>
            </w:r>
          </w:p>
        </w:tc>
      </w:tr>
      <w:tr w:rsidR="001F3D28" w:rsidRPr="00175F28" w14:paraId="4A725FB1" w14:textId="77777777" w:rsidTr="002008C3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BA2E7F" w14:textId="77777777" w:rsidR="001F3D28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13.1</w:t>
            </w:r>
          </w:p>
          <w:p w14:paraId="5649537D" w14:textId="7139C151" w:rsidR="001F3D28" w:rsidRPr="00F82B2E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***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E51916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Комплектные распределительные устройства внутренней и наружной установки</w:t>
            </w:r>
          </w:p>
          <w:p w14:paraId="5614CE3B" w14:textId="6C003044" w:rsidR="001F3D28" w:rsidRPr="001F3D28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(КРУ и КРУН)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488149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27.12/</w:t>
            </w:r>
          </w:p>
          <w:p w14:paraId="773895E1" w14:textId="1E94AC9B" w:rsidR="001F3D28" w:rsidRPr="00F82B2E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22.000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DAE0E2" w14:textId="48AE7D0A" w:rsidR="001F3D28" w:rsidRPr="00F82B2E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Сопротивление изоляции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FFD474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ТКП 339-2022,</w:t>
            </w:r>
          </w:p>
          <w:p w14:paraId="39864E97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п. 4.4.15.1;</w:t>
            </w:r>
          </w:p>
          <w:p w14:paraId="77F21996" w14:textId="7081D8A2" w:rsidR="001F3D28" w:rsidRPr="00F82B2E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ТКП 181-2009, Б.16.1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CC8761" w14:textId="5593AFFF" w:rsidR="001F3D28" w:rsidRPr="00F82B2E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МВИ.</w:t>
            </w:r>
            <w:r w:rsidR="00A57C8D" w:rsidRPr="00F82B2E">
              <w:rPr>
                <w:rStyle w:val="markedcontent"/>
                <w:sz w:val="22"/>
                <w:szCs w:val="22"/>
              </w:rPr>
              <w:t>В</w:t>
            </w:r>
            <w:r w:rsidR="00A57C8D">
              <w:rPr>
                <w:rStyle w:val="markedcontent"/>
                <w:sz w:val="22"/>
                <w:szCs w:val="22"/>
              </w:rPr>
              <w:t>Т</w:t>
            </w:r>
            <w:r w:rsidRPr="001F3D28">
              <w:rPr>
                <w:rStyle w:val="markedcontent"/>
                <w:sz w:val="22"/>
                <w:szCs w:val="22"/>
              </w:rPr>
              <w:t>.113-2012</w:t>
            </w:r>
          </w:p>
        </w:tc>
      </w:tr>
      <w:tr w:rsidR="001F3D28" w:rsidRPr="00175F28" w14:paraId="1444A3C6" w14:textId="77777777" w:rsidTr="002008C3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59EE9E" w14:textId="77777777" w:rsidR="001F3D28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13.2</w:t>
            </w:r>
          </w:p>
          <w:p w14:paraId="2F45ABD5" w14:textId="34969188" w:rsidR="001F3D28" w:rsidRPr="00F82B2E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***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DDC50D" w14:textId="77777777" w:rsidR="001F3D28" w:rsidRPr="001F3D28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109492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27.90/</w:t>
            </w:r>
          </w:p>
          <w:p w14:paraId="3CDD3FD1" w14:textId="13207B22" w:rsidR="001F3D28" w:rsidRPr="00F82B2E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29.113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2095E0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 xml:space="preserve">Испытание повышенным напряжением частотой </w:t>
            </w:r>
          </w:p>
          <w:p w14:paraId="0EE60254" w14:textId="5D229A00" w:rsidR="001F3D28" w:rsidRPr="00F82B2E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50 Гц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7AD3DC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ТКП 339-2022,</w:t>
            </w:r>
          </w:p>
          <w:p w14:paraId="6A1E5AF0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п. 4.4.15.2;</w:t>
            </w:r>
          </w:p>
          <w:p w14:paraId="28F41C58" w14:textId="299395FC" w:rsidR="001F3D28" w:rsidRPr="00F82B2E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ТКП 181-2009, Б.16.2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F02EEA" w14:textId="1DEDB47F" w:rsidR="001F3D28" w:rsidRPr="00F82B2E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МВИ.Мн.5131-2015</w:t>
            </w:r>
          </w:p>
        </w:tc>
      </w:tr>
      <w:tr w:rsidR="001F3D28" w:rsidRPr="00175F28" w14:paraId="1E18402F" w14:textId="77777777" w:rsidTr="00533FBC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44920B" w14:textId="77777777" w:rsidR="001F3D28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14.1</w:t>
            </w:r>
          </w:p>
          <w:p w14:paraId="74E33233" w14:textId="0823DF92" w:rsidR="001F3D28" w:rsidRPr="00F82B2E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***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09D77F" w14:textId="799C8609" w:rsidR="001F3D28" w:rsidRPr="001F3D28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Сборные и соединительные шины</w:t>
            </w: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CEF0C6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27.90/</w:t>
            </w:r>
          </w:p>
          <w:p w14:paraId="539CFE79" w14:textId="11F785D1" w:rsidR="001F3D28" w:rsidRPr="00F82B2E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22.000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DB51E8" w14:textId="5FD56B01" w:rsidR="001F3D28" w:rsidRPr="00F82B2E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Сопротивление изоляции подвесных и опорных фарфоровых изоляторов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76FB87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ТКП 339-2022,</w:t>
            </w:r>
          </w:p>
          <w:p w14:paraId="049C2EAE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п. 4.4.17.1;</w:t>
            </w:r>
          </w:p>
          <w:p w14:paraId="20E204FA" w14:textId="76B78B5F" w:rsidR="001F3D28" w:rsidRPr="00F82B2E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ТКП 181-2009, Б.18.1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E5C08A" w14:textId="6DF9F822" w:rsidR="001F3D28" w:rsidRPr="00F82B2E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МВИ.</w:t>
            </w:r>
            <w:r w:rsidR="00A57C8D" w:rsidRPr="00F82B2E">
              <w:rPr>
                <w:rStyle w:val="markedcontent"/>
                <w:sz w:val="22"/>
                <w:szCs w:val="22"/>
              </w:rPr>
              <w:t>В</w:t>
            </w:r>
            <w:r w:rsidR="00A57C8D">
              <w:rPr>
                <w:rStyle w:val="markedcontent"/>
                <w:sz w:val="22"/>
                <w:szCs w:val="22"/>
              </w:rPr>
              <w:t>Т</w:t>
            </w:r>
            <w:r w:rsidRPr="001F3D28">
              <w:rPr>
                <w:rStyle w:val="markedcontent"/>
                <w:sz w:val="22"/>
                <w:szCs w:val="22"/>
              </w:rPr>
              <w:t>.113-2012</w:t>
            </w:r>
          </w:p>
        </w:tc>
      </w:tr>
      <w:tr w:rsidR="001F3D28" w:rsidRPr="00175F28" w14:paraId="560E7FA4" w14:textId="77777777" w:rsidTr="00533FBC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F3C580" w14:textId="77777777" w:rsidR="001F3D28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14.2</w:t>
            </w:r>
          </w:p>
          <w:p w14:paraId="76A8393F" w14:textId="58A39E11" w:rsidR="001F3D28" w:rsidRPr="00F82B2E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***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A91C80" w14:textId="77777777" w:rsidR="001F3D28" w:rsidRPr="001F3D28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AF5299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27.90/</w:t>
            </w:r>
          </w:p>
          <w:p w14:paraId="28B722A8" w14:textId="3D00825C" w:rsidR="001F3D28" w:rsidRPr="00F82B2E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29.113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95E7E6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 xml:space="preserve">Испытание повышенным напряжением частотой </w:t>
            </w:r>
          </w:p>
          <w:p w14:paraId="14B95DCD" w14:textId="2CEE52A6" w:rsidR="001F3D28" w:rsidRPr="00F82B2E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50 Гц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E579F4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ТКП 339-2022,</w:t>
            </w:r>
          </w:p>
          <w:p w14:paraId="778462B3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п. 4.4.17.2;</w:t>
            </w:r>
          </w:p>
          <w:p w14:paraId="265041FD" w14:textId="2CCB5DCC" w:rsidR="001F3D28" w:rsidRPr="00F82B2E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ТКП 181-2009, Б.18.2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004972" w14:textId="10DA1CD3" w:rsidR="001F3D28" w:rsidRPr="00F82B2E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МВИ.Мн.5131-2015</w:t>
            </w:r>
          </w:p>
        </w:tc>
      </w:tr>
    </w:tbl>
    <w:p w14:paraId="7D76E4F7" w14:textId="77777777" w:rsidR="001F3D28" w:rsidRDefault="001F3D28">
      <w:r>
        <w:br w:type="page"/>
      </w:r>
    </w:p>
    <w:tbl>
      <w:tblPr>
        <w:tblW w:w="4930" w:type="pct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410"/>
        <w:gridCol w:w="1137"/>
        <w:gridCol w:w="1842"/>
        <w:gridCol w:w="1700"/>
        <w:gridCol w:w="1842"/>
      </w:tblGrid>
      <w:tr w:rsidR="001F3D28" w:rsidRPr="00175F28" w14:paraId="68D4E309" w14:textId="77777777" w:rsidTr="00BD6B41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80301F" w14:textId="6962073A" w:rsidR="001F3D28" w:rsidRPr="001F3D28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jc w:val="center"/>
              <w:rPr>
                <w:rStyle w:val="markedcontent"/>
                <w:sz w:val="22"/>
                <w:szCs w:val="22"/>
              </w:rPr>
            </w:pPr>
            <w:r w:rsidRPr="0038569C">
              <w:rPr>
                <w:color w:val="000000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C2DB2B" w14:textId="70BC38AC" w:rsidR="001F3D28" w:rsidRPr="001F3D28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jc w:val="center"/>
              <w:rPr>
                <w:rStyle w:val="markedcontent"/>
                <w:sz w:val="22"/>
                <w:szCs w:val="22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5EEC84" w14:textId="7FD7214E" w:rsidR="001F3D28" w:rsidRPr="001F3D28" w:rsidRDefault="001F3D28" w:rsidP="001F3D28">
            <w:pPr>
              <w:ind w:left="57" w:right="-2"/>
              <w:jc w:val="center"/>
              <w:rPr>
                <w:rStyle w:val="markedcontent"/>
                <w:sz w:val="22"/>
                <w:szCs w:val="22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A47360" w14:textId="7B25B33B" w:rsidR="001F3D28" w:rsidRPr="001F3D28" w:rsidRDefault="001F3D28" w:rsidP="001F3D28">
            <w:pPr>
              <w:ind w:left="57" w:right="-2"/>
              <w:jc w:val="center"/>
              <w:rPr>
                <w:rStyle w:val="markedcontent"/>
                <w:sz w:val="22"/>
                <w:szCs w:val="22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EAE12B" w14:textId="7059CF0C" w:rsidR="001F3D28" w:rsidRPr="001F3D28" w:rsidRDefault="001F3D28" w:rsidP="001F3D28">
            <w:pPr>
              <w:ind w:left="57" w:right="-2"/>
              <w:jc w:val="center"/>
              <w:rPr>
                <w:rStyle w:val="markedcontent"/>
                <w:sz w:val="22"/>
                <w:szCs w:val="22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CD30C5" w14:textId="4068FFDD" w:rsidR="001F3D28" w:rsidRPr="001F3D28" w:rsidRDefault="001F3D28" w:rsidP="001F3D28">
            <w:pPr>
              <w:ind w:left="57" w:right="-2"/>
              <w:jc w:val="center"/>
              <w:rPr>
                <w:rStyle w:val="markedcontent"/>
                <w:sz w:val="22"/>
                <w:szCs w:val="22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1F3D28" w:rsidRPr="00175F28" w14:paraId="3D20374F" w14:textId="77777777" w:rsidTr="00A73B37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ECB386" w14:textId="4AFA4005" w:rsidR="001F3D28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15.1</w:t>
            </w:r>
          </w:p>
          <w:p w14:paraId="7FAF5C6B" w14:textId="7DEC725F" w:rsidR="001F3D28" w:rsidRPr="00F82B2E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***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79784D" w14:textId="35FB55E0" w:rsidR="001F3D28" w:rsidRPr="001F3D28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Токоограничивающие сухие изоляторы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1A3B0F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27.90/</w:t>
            </w:r>
          </w:p>
          <w:p w14:paraId="2008C62A" w14:textId="37586945" w:rsidR="001F3D28" w:rsidRPr="00F82B2E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22.000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A708D6" w14:textId="55CB4618" w:rsidR="001F3D28" w:rsidRPr="00F82B2E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Сопротивление изоляции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4CF23D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ТКП 339-2022,</w:t>
            </w:r>
          </w:p>
          <w:p w14:paraId="0CF6011B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п. 4.4.18.1;</w:t>
            </w:r>
          </w:p>
          <w:p w14:paraId="220AA979" w14:textId="54950E7F" w:rsidR="001F3D28" w:rsidRPr="00F82B2E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ТКП 181-2009, Б.19.1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14557C" w14:textId="5FAA36F7" w:rsidR="001F3D28" w:rsidRPr="00F82B2E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МВИ.</w:t>
            </w:r>
            <w:r w:rsidR="00A57C8D" w:rsidRPr="00F82B2E">
              <w:rPr>
                <w:rStyle w:val="markedcontent"/>
                <w:sz w:val="22"/>
                <w:szCs w:val="22"/>
              </w:rPr>
              <w:t>В</w:t>
            </w:r>
            <w:r w:rsidR="00A57C8D">
              <w:rPr>
                <w:rStyle w:val="markedcontent"/>
                <w:sz w:val="22"/>
                <w:szCs w:val="22"/>
              </w:rPr>
              <w:t>Т</w:t>
            </w:r>
            <w:r w:rsidRPr="001F3D28">
              <w:rPr>
                <w:rStyle w:val="markedcontent"/>
                <w:sz w:val="22"/>
                <w:szCs w:val="22"/>
              </w:rPr>
              <w:t>.113-2012</w:t>
            </w:r>
          </w:p>
        </w:tc>
      </w:tr>
      <w:tr w:rsidR="001F3D28" w:rsidRPr="00175F28" w14:paraId="2D69CB17" w14:textId="77777777" w:rsidTr="00A73B37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5008AD" w14:textId="77777777" w:rsidR="001F3D28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15.2</w:t>
            </w:r>
          </w:p>
          <w:p w14:paraId="3538CBAB" w14:textId="7DB0162F" w:rsidR="001F3D28" w:rsidRPr="00F82B2E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***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EA1FDC" w14:textId="77777777" w:rsidR="001F3D28" w:rsidRPr="001F3D28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812BCA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27.90/</w:t>
            </w:r>
          </w:p>
          <w:p w14:paraId="56D5125D" w14:textId="6E79D945" w:rsidR="001F3D28" w:rsidRPr="00F82B2E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29.113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9113B1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 xml:space="preserve">Испытание опорных изоляторов реактора повышенным напряжением частотой </w:t>
            </w:r>
          </w:p>
          <w:p w14:paraId="472E52A6" w14:textId="7FAD4F3A" w:rsidR="001F3D28" w:rsidRPr="00F82B2E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50 Гц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C573C9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ТКП 339-2022,</w:t>
            </w:r>
          </w:p>
          <w:p w14:paraId="4FF7A87B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п. 4.4.18.2;</w:t>
            </w:r>
          </w:p>
          <w:p w14:paraId="5725947A" w14:textId="6B0754F1" w:rsidR="001F3D28" w:rsidRPr="00F82B2E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ТКП 181-2009, Б.19.2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BDF4EB" w14:textId="13528EB9" w:rsidR="001F3D28" w:rsidRPr="00F82B2E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МВИ.Мн.5131-2015</w:t>
            </w:r>
          </w:p>
        </w:tc>
      </w:tr>
      <w:tr w:rsidR="001F3D28" w:rsidRPr="00175F28" w14:paraId="2EA88CBA" w14:textId="77777777" w:rsidTr="00097F5D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4DD15D" w14:textId="77777777" w:rsidR="001F3D28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16.1</w:t>
            </w:r>
          </w:p>
          <w:p w14:paraId="7DAEC97B" w14:textId="0469BB94" w:rsidR="001F3D28" w:rsidRPr="00F82B2E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***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746E6B" w14:textId="0D45DA0E" w:rsidR="001F3D28" w:rsidRPr="001F3D28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Вентильные разрядники и ограничители перенапряжения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CB02C2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27.90/</w:t>
            </w:r>
          </w:p>
          <w:p w14:paraId="4EBCC6BA" w14:textId="4635A4BE" w:rsidR="001F3D28" w:rsidRPr="00F82B2E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22.000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20AED4" w14:textId="12FDE5D1" w:rsidR="001F3D28" w:rsidRPr="00F82B2E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Сопротивление изоляции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663FC5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ТКП 339-2022,</w:t>
            </w:r>
          </w:p>
          <w:p w14:paraId="3AA92EED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п. 4.4.21.1;</w:t>
            </w:r>
          </w:p>
          <w:p w14:paraId="6FDFCC03" w14:textId="077A0315" w:rsidR="001F3D28" w:rsidRPr="00F82B2E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ТКП 181-2009, Б.22.1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A2767D" w14:textId="7A939AE4" w:rsidR="001F3D28" w:rsidRPr="00F82B2E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МВИ.</w:t>
            </w:r>
            <w:r w:rsidR="00A57C8D" w:rsidRPr="00F82B2E">
              <w:rPr>
                <w:rStyle w:val="markedcontent"/>
                <w:sz w:val="22"/>
                <w:szCs w:val="22"/>
              </w:rPr>
              <w:t>В</w:t>
            </w:r>
            <w:r w:rsidR="00A57C8D">
              <w:rPr>
                <w:rStyle w:val="markedcontent"/>
                <w:sz w:val="22"/>
                <w:szCs w:val="22"/>
              </w:rPr>
              <w:t>Т</w:t>
            </w:r>
            <w:r w:rsidRPr="001F3D28">
              <w:rPr>
                <w:rStyle w:val="markedcontent"/>
                <w:sz w:val="22"/>
                <w:szCs w:val="22"/>
              </w:rPr>
              <w:t>.113-2012</w:t>
            </w:r>
          </w:p>
        </w:tc>
      </w:tr>
      <w:tr w:rsidR="001F3D28" w:rsidRPr="00175F28" w14:paraId="3D5A1B3E" w14:textId="77777777" w:rsidTr="00097F5D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0D07E9" w14:textId="77777777" w:rsidR="001F3D28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16.2</w:t>
            </w:r>
          </w:p>
          <w:p w14:paraId="0E7D6D6B" w14:textId="2F65CA42" w:rsidR="001F3D28" w:rsidRPr="00F82B2E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***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DB6740" w14:textId="77777777" w:rsidR="001F3D28" w:rsidRPr="001F3D28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E0A1AB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27.90/</w:t>
            </w:r>
          </w:p>
          <w:p w14:paraId="08150A19" w14:textId="7BA6DBAF" w:rsidR="001F3D28" w:rsidRPr="00F82B2E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29.113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3120B3" w14:textId="4B46BC1D" w:rsidR="001F3D28" w:rsidRPr="00F82B2E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Ток проводимости вентильных разрядников при выпрямленном напряжении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AB81F8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ТКП 339-2022,</w:t>
            </w:r>
          </w:p>
          <w:p w14:paraId="15A5F458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п. 4.4.21.2;</w:t>
            </w:r>
          </w:p>
          <w:p w14:paraId="39C02EAC" w14:textId="1A9B8127" w:rsidR="001F3D28" w:rsidRPr="00F82B2E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ТКП 181-2009, Б.22.2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CB4671" w14:textId="5AB67CF3" w:rsidR="001F3D28" w:rsidRPr="00F82B2E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МВИ.Мн.5131-2015</w:t>
            </w:r>
          </w:p>
        </w:tc>
      </w:tr>
      <w:tr w:rsidR="001F3D28" w:rsidRPr="00175F28" w14:paraId="3AA7C5EB" w14:textId="77777777" w:rsidTr="00D05E19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D0E1ED" w14:textId="77777777" w:rsidR="001F3D28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17.1</w:t>
            </w:r>
          </w:p>
          <w:p w14:paraId="0F7ABD8F" w14:textId="61F56FDA" w:rsidR="001F3D28" w:rsidRPr="00F82B2E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***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C6D464" w14:textId="42F39FCB" w:rsidR="001F3D28" w:rsidRPr="001F3D28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Вводы и проходные изоляторы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4615C6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27.90/</w:t>
            </w:r>
          </w:p>
          <w:p w14:paraId="50CEE392" w14:textId="76BE1D66" w:rsidR="001F3D28" w:rsidRPr="00F82B2E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22.000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FD352D" w14:textId="767AD567" w:rsidR="001F3D28" w:rsidRPr="00F82B2E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Сопротивление изоляции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59BA4A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ТКП 339-2022,</w:t>
            </w:r>
          </w:p>
          <w:p w14:paraId="4A4C9C0C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п. 4.4.23.1;</w:t>
            </w:r>
          </w:p>
          <w:p w14:paraId="2BEDD0B9" w14:textId="780B592A" w:rsidR="001F3D28" w:rsidRPr="00F82B2E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ТКП 181-2009, Б.24.1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6D06B9" w14:textId="643FCDD3" w:rsidR="001F3D28" w:rsidRPr="00F82B2E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МВИ.</w:t>
            </w:r>
            <w:r w:rsidR="00A57C8D" w:rsidRPr="00F82B2E">
              <w:rPr>
                <w:rStyle w:val="markedcontent"/>
                <w:sz w:val="22"/>
                <w:szCs w:val="22"/>
              </w:rPr>
              <w:t>В</w:t>
            </w:r>
            <w:r w:rsidR="00A57C8D">
              <w:rPr>
                <w:rStyle w:val="markedcontent"/>
                <w:sz w:val="22"/>
                <w:szCs w:val="22"/>
              </w:rPr>
              <w:t>Т</w:t>
            </w:r>
            <w:r w:rsidRPr="001F3D28">
              <w:rPr>
                <w:rStyle w:val="markedcontent"/>
                <w:sz w:val="22"/>
                <w:szCs w:val="22"/>
              </w:rPr>
              <w:t>.113-2012</w:t>
            </w:r>
          </w:p>
        </w:tc>
      </w:tr>
      <w:tr w:rsidR="001F3D28" w:rsidRPr="00175F28" w14:paraId="599D0AE2" w14:textId="77777777" w:rsidTr="001F3D28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526A82" w14:textId="77777777" w:rsidR="001F3D28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17.2</w:t>
            </w:r>
          </w:p>
          <w:p w14:paraId="282D369F" w14:textId="2B7811DF" w:rsidR="001F3D28" w:rsidRPr="00F82B2E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***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954501" w14:textId="77777777" w:rsidR="001F3D28" w:rsidRPr="001F3D28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62B153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27.90/</w:t>
            </w:r>
          </w:p>
          <w:p w14:paraId="1E853000" w14:textId="2E39968B" w:rsidR="001F3D28" w:rsidRPr="00F82B2E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29.113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5120B8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 xml:space="preserve">Испытание повышенным напряжением частотой </w:t>
            </w:r>
          </w:p>
          <w:p w14:paraId="768F3468" w14:textId="2D6124F6" w:rsidR="001F3D28" w:rsidRPr="00F82B2E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50 Гц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D3BD6C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ТКП 339-2022,</w:t>
            </w:r>
          </w:p>
          <w:p w14:paraId="101699BA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п. 4.4.23.3;</w:t>
            </w:r>
          </w:p>
          <w:p w14:paraId="6EDA73C3" w14:textId="4E141E9B" w:rsidR="001F3D28" w:rsidRPr="00F82B2E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ТКП 181-2009, Б.24.3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97F4F4" w14:textId="74E70D54" w:rsidR="001F3D28" w:rsidRPr="00F82B2E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МВИ.Мн.5131-2015</w:t>
            </w:r>
          </w:p>
        </w:tc>
      </w:tr>
      <w:tr w:rsidR="001F3D28" w:rsidRPr="00175F28" w14:paraId="1A9C26F5" w14:textId="77777777" w:rsidTr="001F3D28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6E1FEB" w14:textId="77777777" w:rsidR="001F3D28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18.1</w:t>
            </w:r>
          </w:p>
          <w:p w14:paraId="32F993A0" w14:textId="42E1545C" w:rsidR="001F3D28" w:rsidRPr="001F3D28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***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A13ABE" w14:textId="07EADA4E" w:rsidR="001F3D28" w:rsidRPr="001F3D28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 xml:space="preserve">Предохранители напряжением выше 1 </w:t>
            </w:r>
            <w:proofErr w:type="spellStart"/>
            <w:r w:rsidRPr="001F3D28">
              <w:rPr>
                <w:rStyle w:val="markedcontent"/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C5968F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27.90/</w:t>
            </w:r>
          </w:p>
          <w:p w14:paraId="635747CA" w14:textId="522DDCF1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29.113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69F623" w14:textId="4481E018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Испытание опорной изоляции повышенным напряжением частотой 50 Гц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7ECAB1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 xml:space="preserve">ТКП 339-2022, </w:t>
            </w:r>
          </w:p>
          <w:p w14:paraId="2C32B734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 xml:space="preserve">п. 4.4.22.1; </w:t>
            </w:r>
          </w:p>
          <w:p w14:paraId="4A1469D1" w14:textId="30AB03A2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ТКП 181-2009, Б.25.1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2C4D3F" w14:textId="2BB72B1B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МВИ.Мн.5131-2015</w:t>
            </w:r>
          </w:p>
        </w:tc>
      </w:tr>
      <w:tr w:rsidR="001F3D28" w:rsidRPr="00175F28" w14:paraId="39DD691C" w14:textId="77777777" w:rsidTr="00BD4700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11C0FC" w14:textId="77777777" w:rsidR="001F3D28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19.1</w:t>
            </w:r>
          </w:p>
          <w:p w14:paraId="59277413" w14:textId="6F2D25D8" w:rsidR="001F3D28" w:rsidRPr="001F3D28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***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9CD817" w14:textId="3C62324C" w:rsidR="001F3D28" w:rsidRPr="001F3D28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Электродвигатели переменного тока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30679A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27.90/</w:t>
            </w:r>
          </w:p>
          <w:p w14:paraId="711AC65D" w14:textId="420343A8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22.000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38E016" w14:textId="12474D2A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Сопротивление изоляции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680286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ТКП 339-2022,</w:t>
            </w:r>
          </w:p>
          <w:p w14:paraId="3535A659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п. 4.4.5.2;</w:t>
            </w:r>
          </w:p>
          <w:p w14:paraId="3FF98109" w14:textId="663B6BBD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ТКП 181-2009, Б.7.2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D81653" w14:textId="18E12B8B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МВИ.</w:t>
            </w:r>
            <w:r w:rsidR="00A57C8D" w:rsidRPr="00F82B2E">
              <w:rPr>
                <w:rStyle w:val="markedcontent"/>
                <w:sz w:val="22"/>
                <w:szCs w:val="22"/>
              </w:rPr>
              <w:t>В</w:t>
            </w:r>
            <w:r w:rsidR="00A57C8D">
              <w:rPr>
                <w:rStyle w:val="markedcontent"/>
                <w:sz w:val="22"/>
                <w:szCs w:val="22"/>
              </w:rPr>
              <w:t>Т</w:t>
            </w:r>
            <w:r w:rsidRPr="001F3D28">
              <w:rPr>
                <w:rStyle w:val="markedcontent"/>
                <w:sz w:val="22"/>
                <w:szCs w:val="22"/>
              </w:rPr>
              <w:t>.113-2012</w:t>
            </w:r>
          </w:p>
        </w:tc>
      </w:tr>
      <w:tr w:rsidR="001F3D28" w:rsidRPr="00175F28" w14:paraId="2A0B21F0" w14:textId="77777777" w:rsidTr="00BD4700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906439" w14:textId="77777777" w:rsidR="001F3D28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19.2</w:t>
            </w:r>
          </w:p>
          <w:p w14:paraId="522A8486" w14:textId="6E256494" w:rsidR="001F3D28" w:rsidRPr="001F3D28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***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2ADDE0" w14:textId="77777777" w:rsidR="001F3D28" w:rsidRPr="001F3D28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D80095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27.90/</w:t>
            </w:r>
          </w:p>
          <w:p w14:paraId="3B8EA202" w14:textId="239B0FD9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29.113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BBC8C2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 xml:space="preserve">Испытание повышенным напряжением частотой </w:t>
            </w:r>
          </w:p>
          <w:p w14:paraId="69E9F314" w14:textId="5511748C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50 Гц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B0EFEF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ТКП 339-2022,</w:t>
            </w:r>
          </w:p>
          <w:p w14:paraId="33F16BD5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п. 4.4.5.3;</w:t>
            </w:r>
          </w:p>
          <w:p w14:paraId="4F1F23A0" w14:textId="4FC29335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ТКП 181-2009, Б.7.4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A69766" w14:textId="7696475F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МВИ.Мн.5131-2015</w:t>
            </w:r>
          </w:p>
        </w:tc>
      </w:tr>
      <w:tr w:rsidR="001F3D28" w:rsidRPr="00175F28" w14:paraId="36C2C9AB" w14:textId="77777777" w:rsidTr="00BC3BAB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1A39BF" w14:textId="77777777" w:rsidR="001F3D28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20.1</w:t>
            </w:r>
          </w:p>
          <w:p w14:paraId="348A7DBE" w14:textId="5D61AC42" w:rsidR="001F3D28" w:rsidRPr="001F3D28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***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06BC9D" w14:textId="02C312D2" w:rsidR="001F3D28" w:rsidRPr="001F3D28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Устройства защитного отключения, управляемые дифференциальным током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B5AF79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27.90/</w:t>
            </w:r>
          </w:p>
          <w:p w14:paraId="5D7E9DAA" w14:textId="25197CBE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22.000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73594C" w14:textId="5DD34FF3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Сопротивление изоляции защищаемой линии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AF0FB2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ТКП 339-2022,</w:t>
            </w:r>
          </w:p>
          <w:p w14:paraId="6CF9E126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п. 4.4.26.1;</w:t>
            </w:r>
          </w:p>
          <w:p w14:paraId="2D35B0F2" w14:textId="493F6591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ТКП 181-2009, Б.27.1;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D202CF" w14:textId="4B05510B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МВИ.</w:t>
            </w:r>
            <w:r w:rsidR="00A57C8D" w:rsidRPr="00F82B2E">
              <w:rPr>
                <w:rStyle w:val="markedcontent"/>
                <w:sz w:val="22"/>
                <w:szCs w:val="22"/>
              </w:rPr>
              <w:t>В</w:t>
            </w:r>
            <w:r w:rsidR="00A57C8D">
              <w:rPr>
                <w:rStyle w:val="markedcontent"/>
                <w:sz w:val="22"/>
                <w:szCs w:val="22"/>
              </w:rPr>
              <w:t>Т</w:t>
            </w:r>
            <w:r w:rsidRPr="001F3D28">
              <w:rPr>
                <w:rStyle w:val="markedcontent"/>
                <w:sz w:val="22"/>
                <w:szCs w:val="22"/>
              </w:rPr>
              <w:t>.113-2012</w:t>
            </w:r>
          </w:p>
        </w:tc>
      </w:tr>
      <w:tr w:rsidR="001F3D28" w:rsidRPr="00175F28" w14:paraId="13697005" w14:textId="77777777" w:rsidTr="00BC3BAB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C3D516" w14:textId="77777777" w:rsidR="001F3D28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20.2</w:t>
            </w:r>
          </w:p>
          <w:p w14:paraId="39AF75F6" w14:textId="1425F8BB" w:rsidR="001F3D28" w:rsidRPr="001F3D28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***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4D30F1" w14:textId="77777777" w:rsidR="001F3D28" w:rsidRPr="001F3D28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80E6FB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27.90/</w:t>
            </w:r>
          </w:p>
          <w:p w14:paraId="7B5B4778" w14:textId="442A0D0A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22.000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D1B017" w14:textId="1C431B04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Дифференциальный ток срабатывания УЗО-Д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702EE2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ТКП 339-2022,</w:t>
            </w:r>
          </w:p>
          <w:p w14:paraId="425D58F8" w14:textId="4BC38A6A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п. 4.4.26.7 г)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2AEA41" w14:textId="27A1D715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МВИ.Гр.1071-2015</w:t>
            </w:r>
          </w:p>
        </w:tc>
      </w:tr>
      <w:tr w:rsidR="001F3D28" w:rsidRPr="00175F28" w14:paraId="3CE9CB01" w14:textId="77777777" w:rsidTr="00BC3BAB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FFC1F6" w14:textId="77777777" w:rsidR="001F3D28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20.3</w:t>
            </w:r>
          </w:p>
          <w:p w14:paraId="45026292" w14:textId="66D2547A" w:rsidR="001F3D28" w:rsidRPr="001F3D28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***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8C5854" w14:textId="77777777" w:rsidR="001F3D28" w:rsidRPr="001F3D28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CCB65C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27.90/</w:t>
            </w:r>
          </w:p>
          <w:p w14:paraId="2E254776" w14:textId="417CB7AC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22.000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335581" w14:textId="689F0990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Время отключения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3ECF7A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ТКП 339-2022,</w:t>
            </w:r>
          </w:p>
          <w:p w14:paraId="37641553" w14:textId="5CAA3FF4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п. 4.4.26.7 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92D45E" w14:textId="0A645C2B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МВИ.Гр.1071-2015</w:t>
            </w:r>
          </w:p>
        </w:tc>
      </w:tr>
      <w:tr w:rsidR="001F3D28" w:rsidRPr="00175F28" w14:paraId="72154B36" w14:textId="77777777" w:rsidTr="001F3D28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DCBD80" w14:textId="77777777" w:rsidR="001F3D28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20.4</w:t>
            </w:r>
          </w:p>
          <w:p w14:paraId="2EED2B68" w14:textId="47C0B496" w:rsidR="001F3D28" w:rsidRPr="001F3D28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***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A7069A" w14:textId="77777777" w:rsidR="001F3D28" w:rsidRPr="001F3D28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774405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27.90/</w:t>
            </w:r>
          </w:p>
          <w:p w14:paraId="31B52946" w14:textId="0D793EC0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22.000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FD286B" w14:textId="7F68F16F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Ток утечки защищаемой электроустановки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033D89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ТКП 339-2022,</w:t>
            </w:r>
          </w:p>
          <w:p w14:paraId="44043702" w14:textId="2F5CA7AF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п. 4.4.26.7 г)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BF3305" w14:textId="1099A23E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МВИ.Гр.1071-2015</w:t>
            </w:r>
          </w:p>
        </w:tc>
      </w:tr>
    </w:tbl>
    <w:p w14:paraId="349B11D9" w14:textId="77777777" w:rsidR="001F3D28" w:rsidRDefault="001F3D28">
      <w:r>
        <w:br w:type="page"/>
      </w:r>
    </w:p>
    <w:tbl>
      <w:tblPr>
        <w:tblW w:w="4930" w:type="pct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410"/>
        <w:gridCol w:w="1137"/>
        <w:gridCol w:w="1842"/>
        <w:gridCol w:w="1700"/>
        <w:gridCol w:w="1842"/>
      </w:tblGrid>
      <w:tr w:rsidR="001F3D28" w:rsidRPr="00175F28" w14:paraId="723531AB" w14:textId="77777777" w:rsidTr="001F3D28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784D47" w14:textId="6CE888B0" w:rsidR="001F3D28" w:rsidRPr="001F3D28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jc w:val="center"/>
              <w:rPr>
                <w:rStyle w:val="markedcontent"/>
                <w:sz w:val="22"/>
                <w:szCs w:val="22"/>
              </w:rPr>
            </w:pPr>
            <w:r w:rsidRPr="0038569C">
              <w:rPr>
                <w:color w:val="000000"/>
              </w:rPr>
              <w:lastRenderedPageBreak/>
              <w:t>1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3979A2" w14:textId="2FD0AE84" w:rsidR="001F3D28" w:rsidRPr="001F3D28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jc w:val="center"/>
              <w:rPr>
                <w:rStyle w:val="markedcontent"/>
                <w:sz w:val="22"/>
                <w:szCs w:val="22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FBF159" w14:textId="73C3CB0D" w:rsidR="001F3D28" w:rsidRPr="001F3D28" w:rsidRDefault="001F3D28" w:rsidP="001F3D28">
            <w:pPr>
              <w:ind w:left="57" w:right="-2"/>
              <w:jc w:val="center"/>
              <w:rPr>
                <w:rStyle w:val="markedcontent"/>
                <w:sz w:val="22"/>
                <w:szCs w:val="22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66D7B2" w14:textId="3951AE67" w:rsidR="001F3D28" w:rsidRPr="001F3D28" w:rsidRDefault="001F3D28" w:rsidP="001F3D28">
            <w:pPr>
              <w:ind w:left="57" w:right="-2"/>
              <w:jc w:val="center"/>
              <w:rPr>
                <w:rStyle w:val="markedcontent"/>
                <w:sz w:val="22"/>
                <w:szCs w:val="22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6DBBE1" w14:textId="0D9C88DA" w:rsidR="001F3D28" w:rsidRPr="001F3D28" w:rsidRDefault="001F3D28" w:rsidP="001F3D28">
            <w:pPr>
              <w:ind w:left="57" w:right="-2"/>
              <w:jc w:val="center"/>
              <w:rPr>
                <w:rStyle w:val="markedcontent"/>
                <w:sz w:val="22"/>
                <w:szCs w:val="22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CD7602" w14:textId="493AC818" w:rsidR="001F3D28" w:rsidRPr="001F3D28" w:rsidRDefault="001F3D28" w:rsidP="001F3D28">
            <w:pPr>
              <w:ind w:left="57" w:right="-2"/>
              <w:jc w:val="center"/>
              <w:rPr>
                <w:rStyle w:val="markedcontent"/>
                <w:sz w:val="22"/>
                <w:szCs w:val="22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1F3D28" w:rsidRPr="00175F28" w14:paraId="6DA5C7DD" w14:textId="77777777" w:rsidTr="00857EBE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B92D33" w14:textId="77777777" w:rsidR="001F3D28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21.1</w:t>
            </w:r>
          </w:p>
          <w:p w14:paraId="62FC49D9" w14:textId="4ADAAA04" w:rsidR="001F3D28" w:rsidRPr="001F3D28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***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A9F0CA" w14:textId="338995CD" w:rsidR="001F3D28" w:rsidRPr="001F3D28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Автоматические выключатели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449C29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27.12/</w:t>
            </w:r>
          </w:p>
          <w:p w14:paraId="29871887" w14:textId="23279DB3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22.000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C4ADCA" w14:textId="41D99679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Проверка действия автоматических выключателей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6E6D82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 xml:space="preserve">ТКП 339-2022, </w:t>
            </w:r>
          </w:p>
          <w:p w14:paraId="4E6BEDFD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 xml:space="preserve">п. 4.4.26.4 б); </w:t>
            </w:r>
          </w:p>
          <w:p w14:paraId="1A4BE172" w14:textId="1D95F3FB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ТКП 181-2009, Б.27.4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149BB1" w14:textId="1CBD9B55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МВИ.Гр.1071-2015</w:t>
            </w:r>
          </w:p>
        </w:tc>
      </w:tr>
      <w:tr w:rsidR="001F3D28" w:rsidRPr="00175F28" w14:paraId="1A052848" w14:textId="77777777" w:rsidTr="00857EBE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D81791" w14:textId="77777777" w:rsidR="001F3D28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22.1</w:t>
            </w:r>
          </w:p>
          <w:p w14:paraId="39E40D3C" w14:textId="7807DDE2" w:rsidR="001F3D28" w:rsidRPr="001F3D28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***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DC9919" w14:textId="6F39AA35" w:rsidR="001F3D28" w:rsidRPr="001F3D28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Релейная защита, электроавтоматика, телемеханика и вторичные цепи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4393D7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27.12/</w:t>
            </w:r>
          </w:p>
          <w:p w14:paraId="35EA6046" w14:textId="458B57D4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22.000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7C3192" w14:textId="0DB526C0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Сопротивление изоляции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9C5935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ТКП 181-2009,</w:t>
            </w:r>
          </w:p>
          <w:p w14:paraId="6686AD91" w14:textId="7E172EB3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п. 5.7.22; 5.7.23; 5.7.24; 5.7.25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BD7382" w14:textId="59FB59F4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МВИ.</w:t>
            </w:r>
            <w:r w:rsidR="00A57C8D" w:rsidRPr="00F82B2E">
              <w:rPr>
                <w:rStyle w:val="markedcontent"/>
                <w:sz w:val="22"/>
                <w:szCs w:val="22"/>
              </w:rPr>
              <w:t>В</w:t>
            </w:r>
            <w:r w:rsidR="00A57C8D">
              <w:rPr>
                <w:rStyle w:val="markedcontent"/>
                <w:sz w:val="22"/>
                <w:szCs w:val="22"/>
              </w:rPr>
              <w:t>Т</w:t>
            </w:r>
            <w:r w:rsidRPr="001F3D28">
              <w:rPr>
                <w:rStyle w:val="markedcontent"/>
                <w:sz w:val="22"/>
                <w:szCs w:val="22"/>
              </w:rPr>
              <w:t>.113-2012</w:t>
            </w:r>
          </w:p>
        </w:tc>
      </w:tr>
      <w:tr w:rsidR="001F3D28" w:rsidRPr="00175F28" w14:paraId="61886B7B" w14:textId="77777777" w:rsidTr="00857EBE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0201F2" w14:textId="77777777" w:rsidR="001F3D28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22.2</w:t>
            </w:r>
          </w:p>
          <w:p w14:paraId="4D3D24FB" w14:textId="5D0D083D" w:rsidR="001F3D28" w:rsidRPr="001F3D28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***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C0924B" w14:textId="77777777" w:rsidR="001F3D28" w:rsidRPr="001F3D28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2C6742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27.12/</w:t>
            </w:r>
          </w:p>
          <w:p w14:paraId="1FB90A4F" w14:textId="2F82418B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22.000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CD41FB" w14:textId="331940EC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Электрическая прочность изоляции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DC65E3" w14:textId="77777777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ТКП 181-2009,</w:t>
            </w:r>
          </w:p>
          <w:p w14:paraId="15690663" w14:textId="243DB299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п. 5.7.26; 5.7.27; 5.7.28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26D363" w14:textId="6DF9583E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МВИ.Мн.5131-2015</w:t>
            </w:r>
          </w:p>
        </w:tc>
      </w:tr>
      <w:tr w:rsidR="001F3D28" w:rsidRPr="00175F28" w14:paraId="4B7110F8" w14:textId="77777777" w:rsidTr="00857EBE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B86C18" w14:textId="77777777" w:rsidR="001F3D28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23.1</w:t>
            </w:r>
          </w:p>
          <w:p w14:paraId="78C83AEA" w14:textId="60118F6F" w:rsidR="001F3D28" w:rsidRPr="001F3D28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890CCF" w14:textId="56945B8F" w:rsidR="001F3D28" w:rsidRPr="001F3D28" w:rsidRDefault="001F3D28" w:rsidP="001F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Штанги электроизолирующие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55A7B8" w14:textId="77777777" w:rsid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26.51/</w:t>
            </w:r>
          </w:p>
          <w:p w14:paraId="08BD26F6" w14:textId="06676335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29.113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8C62F6" w14:textId="728E83AA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BD6F07" w14:textId="099AC8D9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 xml:space="preserve">ТКП </w:t>
            </w:r>
            <w:proofErr w:type="gramStart"/>
            <w:r w:rsidRPr="001F3D28">
              <w:rPr>
                <w:rStyle w:val="markedcontent"/>
                <w:sz w:val="22"/>
                <w:szCs w:val="22"/>
              </w:rPr>
              <w:t>290-</w:t>
            </w:r>
            <w:r w:rsidR="005C356D">
              <w:rPr>
                <w:rStyle w:val="markedcontent"/>
                <w:sz w:val="22"/>
                <w:szCs w:val="22"/>
              </w:rPr>
              <w:t>2023</w:t>
            </w:r>
            <w:proofErr w:type="gramEnd"/>
            <w:r w:rsidRPr="001F3D28">
              <w:rPr>
                <w:rStyle w:val="markedcontent"/>
                <w:sz w:val="22"/>
                <w:szCs w:val="22"/>
              </w:rPr>
              <w:t xml:space="preserve">, п. </w:t>
            </w:r>
            <w:r w:rsidR="005C356D">
              <w:rPr>
                <w:rStyle w:val="markedcontent"/>
                <w:sz w:val="22"/>
                <w:szCs w:val="22"/>
              </w:rPr>
              <w:t>10.2.2</w:t>
            </w:r>
            <w:r w:rsidRPr="001F3D28">
              <w:rPr>
                <w:rStyle w:val="markedcontent"/>
                <w:sz w:val="22"/>
                <w:szCs w:val="22"/>
              </w:rPr>
              <w:t xml:space="preserve">; приложение </w:t>
            </w:r>
            <w:r w:rsidR="005C356D">
              <w:rPr>
                <w:rStyle w:val="markedcontent"/>
                <w:sz w:val="22"/>
                <w:szCs w:val="22"/>
              </w:rPr>
              <w:t>Ж, Таблица Ж.1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593C75" w14:textId="2099CC36" w:rsidR="001F3D28" w:rsidRPr="001F3D28" w:rsidRDefault="001F3D28" w:rsidP="001F3D28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1F3D28">
              <w:rPr>
                <w:rStyle w:val="markedcontent"/>
                <w:sz w:val="22"/>
                <w:szCs w:val="22"/>
              </w:rPr>
              <w:t>МВИ.</w:t>
            </w:r>
            <w:r w:rsidR="00A57C8D" w:rsidRPr="00F82B2E">
              <w:rPr>
                <w:rStyle w:val="markedcontent"/>
                <w:sz w:val="22"/>
                <w:szCs w:val="22"/>
              </w:rPr>
              <w:t>В</w:t>
            </w:r>
            <w:r w:rsidR="00A57C8D">
              <w:rPr>
                <w:rStyle w:val="markedcontent"/>
                <w:sz w:val="22"/>
                <w:szCs w:val="22"/>
              </w:rPr>
              <w:t>Т</w:t>
            </w:r>
            <w:r w:rsidRPr="001F3D28">
              <w:rPr>
                <w:rStyle w:val="markedcontent"/>
                <w:sz w:val="22"/>
                <w:szCs w:val="22"/>
              </w:rPr>
              <w:t>.543-2018</w:t>
            </w:r>
          </w:p>
        </w:tc>
      </w:tr>
      <w:tr w:rsidR="0057767C" w:rsidRPr="00175F28" w14:paraId="2BFDAD6E" w14:textId="77777777" w:rsidTr="00857EBE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034029" w14:textId="77777777" w:rsidR="0057767C" w:rsidRDefault="0057767C" w:rsidP="00577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25.1</w:t>
            </w:r>
          </w:p>
          <w:p w14:paraId="45EC8186" w14:textId="6F05A7CC" w:rsidR="0057767C" w:rsidRPr="001F3D28" w:rsidRDefault="0057767C" w:rsidP="00577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31DCE8" w14:textId="03E33222" w:rsidR="0057767C" w:rsidRPr="001F3D28" w:rsidRDefault="0057767C" w:rsidP="00577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Клещи электроизолирующие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06F9B9" w14:textId="77777777" w:rsidR="0057767C" w:rsidRPr="0057767C" w:rsidRDefault="0057767C" w:rsidP="0057767C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26.51/</w:t>
            </w:r>
          </w:p>
          <w:p w14:paraId="1CF460FD" w14:textId="2CA710F7" w:rsidR="0057767C" w:rsidRPr="001F3D28" w:rsidRDefault="0057767C" w:rsidP="0057767C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29.113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397FEE" w14:textId="204296A5" w:rsidR="0057767C" w:rsidRPr="001F3D28" w:rsidRDefault="0057767C" w:rsidP="0057767C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EDCC3D" w14:textId="26EADCD5" w:rsidR="0057767C" w:rsidRPr="001F3D28" w:rsidRDefault="0057767C" w:rsidP="0057767C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 xml:space="preserve">ТКП </w:t>
            </w:r>
            <w:proofErr w:type="gramStart"/>
            <w:r w:rsidRPr="0057767C">
              <w:rPr>
                <w:rStyle w:val="markedcontent"/>
                <w:sz w:val="22"/>
                <w:szCs w:val="22"/>
              </w:rPr>
              <w:t>290-</w:t>
            </w:r>
            <w:r w:rsidR="005C356D">
              <w:rPr>
                <w:rStyle w:val="markedcontent"/>
                <w:sz w:val="22"/>
                <w:szCs w:val="22"/>
              </w:rPr>
              <w:t>2023</w:t>
            </w:r>
            <w:proofErr w:type="gramEnd"/>
            <w:r w:rsidRPr="0057767C">
              <w:rPr>
                <w:rStyle w:val="markedcontent"/>
                <w:sz w:val="22"/>
                <w:szCs w:val="22"/>
              </w:rPr>
              <w:t xml:space="preserve">, п. </w:t>
            </w:r>
            <w:r w:rsidR="005C356D">
              <w:rPr>
                <w:rStyle w:val="markedcontent"/>
                <w:sz w:val="22"/>
                <w:szCs w:val="22"/>
              </w:rPr>
              <w:t>10.3.2</w:t>
            </w:r>
            <w:r w:rsidRPr="0057767C">
              <w:rPr>
                <w:rStyle w:val="markedcontent"/>
                <w:sz w:val="22"/>
                <w:szCs w:val="22"/>
              </w:rPr>
              <w:t xml:space="preserve">; приложение </w:t>
            </w:r>
            <w:r w:rsidR="005C356D">
              <w:rPr>
                <w:rStyle w:val="markedcontent"/>
                <w:sz w:val="22"/>
                <w:szCs w:val="22"/>
              </w:rPr>
              <w:t>Ж, Таблица Ж.1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C126E3" w14:textId="4F7625A5" w:rsidR="0057767C" w:rsidRPr="001F3D28" w:rsidRDefault="0057767C" w:rsidP="0057767C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МВИ.</w:t>
            </w:r>
            <w:r w:rsidR="00A57C8D" w:rsidRPr="00F82B2E">
              <w:rPr>
                <w:rStyle w:val="markedcontent"/>
                <w:sz w:val="22"/>
                <w:szCs w:val="22"/>
              </w:rPr>
              <w:t>В</w:t>
            </w:r>
            <w:r w:rsidR="00A57C8D">
              <w:rPr>
                <w:rStyle w:val="markedcontent"/>
                <w:sz w:val="22"/>
                <w:szCs w:val="22"/>
              </w:rPr>
              <w:t>Т</w:t>
            </w:r>
            <w:r w:rsidRPr="0057767C">
              <w:rPr>
                <w:rStyle w:val="markedcontent"/>
                <w:sz w:val="22"/>
                <w:szCs w:val="22"/>
              </w:rPr>
              <w:t>.543-2018</w:t>
            </w:r>
          </w:p>
        </w:tc>
      </w:tr>
      <w:tr w:rsidR="0057767C" w:rsidRPr="00175F28" w14:paraId="6177E04F" w14:textId="77777777" w:rsidTr="00857EBE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CA5867" w14:textId="77777777" w:rsidR="0057767C" w:rsidRDefault="0057767C" w:rsidP="00577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26.1</w:t>
            </w:r>
          </w:p>
          <w:p w14:paraId="78CCF08B" w14:textId="62C132E5" w:rsidR="0057767C" w:rsidRPr="001F3D28" w:rsidRDefault="0057767C" w:rsidP="00577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34F94F" w14:textId="09985222" w:rsidR="0057767C" w:rsidRPr="001F3D28" w:rsidRDefault="0057767C" w:rsidP="00577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Клещи электроизмерительные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93A38A" w14:textId="77777777" w:rsidR="0057767C" w:rsidRPr="0057767C" w:rsidRDefault="0057767C" w:rsidP="0057767C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26.51/</w:t>
            </w:r>
          </w:p>
          <w:p w14:paraId="304D2C6F" w14:textId="41F5C005" w:rsidR="0057767C" w:rsidRPr="001F3D28" w:rsidRDefault="0057767C" w:rsidP="0057767C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29.113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AE64E9" w14:textId="0BD46652" w:rsidR="0057767C" w:rsidRPr="001F3D28" w:rsidRDefault="0057767C" w:rsidP="0057767C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61F62B" w14:textId="1AF05846" w:rsidR="0057767C" w:rsidRPr="001F3D28" w:rsidRDefault="0057767C" w:rsidP="0057767C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 xml:space="preserve">ТКП </w:t>
            </w:r>
            <w:proofErr w:type="gramStart"/>
            <w:r w:rsidRPr="0057767C">
              <w:rPr>
                <w:rStyle w:val="markedcontent"/>
                <w:sz w:val="22"/>
                <w:szCs w:val="22"/>
              </w:rPr>
              <w:t>290-</w:t>
            </w:r>
            <w:r w:rsidR="005C356D">
              <w:rPr>
                <w:rStyle w:val="markedcontent"/>
                <w:sz w:val="22"/>
                <w:szCs w:val="22"/>
              </w:rPr>
              <w:t>2023</w:t>
            </w:r>
            <w:proofErr w:type="gramEnd"/>
            <w:r w:rsidRPr="0057767C">
              <w:rPr>
                <w:rStyle w:val="markedcontent"/>
                <w:sz w:val="22"/>
                <w:szCs w:val="22"/>
              </w:rPr>
              <w:t xml:space="preserve">, п. 4.4.2; </w:t>
            </w:r>
            <w:r w:rsidR="005C356D" w:rsidRPr="001F3D28">
              <w:rPr>
                <w:rStyle w:val="markedcontent"/>
                <w:sz w:val="22"/>
                <w:szCs w:val="22"/>
              </w:rPr>
              <w:t xml:space="preserve">приложение </w:t>
            </w:r>
            <w:r w:rsidR="005C356D">
              <w:rPr>
                <w:rStyle w:val="markedcontent"/>
                <w:sz w:val="22"/>
                <w:szCs w:val="22"/>
              </w:rPr>
              <w:t>Ж, Таблица Ж.1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2D99F4" w14:textId="7805F2A3" w:rsidR="0057767C" w:rsidRPr="001F3D28" w:rsidRDefault="0057767C" w:rsidP="0057767C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МВИ.</w:t>
            </w:r>
            <w:r w:rsidR="00A57C8D" w:rsidRPr="00F82B2E">
              <w:rPr>
                <w:rStyle w:val="markedcontent"/>
                <w:sz w:val="22"/>
                <w:szCs w:val="22"/>
              </w:rPr>
              <w:t>В</w:t>
            </w:r>
            <w:r w:rsidR="00A57C8D">
              <w:rPr>
                <w:rStyle w:val="markedcontent"/>
                <w:sz w:val="22"/>
                <w:szCs w:val="22"/>
              </w:rPr>
              <w:t>Т</w:t>
            </w:r>
            <w:r w:rsidRPr="0057767C">
              <w:rPr>
                <w:rStyle w:val="markedcontent"/>
                <w:sz w:val="22"/>
                <w:szCs w:val="22"/>
              </w:rPr>
              <w:t>.543-2018</w:t>
            </w:r>
          </w:p>
        </w:tc>
      </w:tr>
      <w:tr w:rsidR="005C356D" w:rsidRPr="00175F28" w14:paraId="29F12609" w14:textId="77777777" w:rsidTr="00F93799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D0D53C" w14:textId="77777777" w:rsidR="005C356D" w:rsidRDefault="005C356D" w:rsidP="00577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27.1</w:t>
            </w:r>
          </w:p>
          <w:p w14:paraId="502A9F20" w14:textId="75AE3FC1" w:rsidR="005C356D" w:rsidRPr="001F3D28" w:rsidRDefault="005C356D" w:rsidP="00577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*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277641" w14:textId="61F805F4" w:rsidR="005C356D" w:rsidRPr="001F3D28" w:rsidRDefault="005C356D" w:rsidP="00577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Указатели напряжения выше 1000 В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095482" w14:textId="77777777" w:rsidR="005C356D" w:rsidRPr="0057767C" w:rsidRDefault="005C356D" w:rsidP="0057767C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26.51/</w:t>
            </w:r>
          </w:p>
          <w:p w14:paraId="17FBC42A" w14:textId="77777777" w:rsidR="005C356D" w:rsidRPr="0057767C" w:rsidRDefault="005C356D" w:rsidP="0057767C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29.113</w:t>
            </w:r>
          </w:p>
          <w:p w14:paraId="1AF0571C" w14:textId="77777777" w:rsidR="005C356D" w:rsidRPr="001F3D28" w:rsidRDefault="005C356D" w:rsidP="0057767C">
            <w:pPr>
              <w:ind w:left="57" w:right="-2"/>
              <w:rPr>
                <w:rStyle w:val="markedcontent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4A8931" w14:textId="30A136EF" w:rsidR="005C356D" w:rsidRPr="001F3D28" w:rsidRDefault="005C356D" w:rsidP="0057767C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Испытание рабочей части повышенным напряжением частотой 50 Гц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C537BB" w14:textId="0E931A5F" w:rsidR="005C356D" w:rsidRPr="0057767C" w:rsidRDefault="005C356D" w:rsidP="0057767C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 xml:space="preserve">ТКП </w:t>
            </w:r>
            <w:proofErr w:type="gramStart"/>
            <w:r w:rsidRPr="0057767C">
              <w:rPr>
                <w:rStyle w:val="markedcontent"/>
                <w:sz w:val="22"/>
                <w:szCs w:val="22"/>
              </w:rPr>
              <w:t>290-</w:t>
            </w:r>
            <w:r>
              <w:rPr>
                <w:rStyle w:val="markedcontent"/>
                <w:sz w:val="22"/>
                <w:szCs w:val="22"/>
              </w:rPr>
              <w:t>2023</w:t>
            </w:r>
            <w:proofErr w:type="gramEnd"/>
            <w:r w:rsidRPr="0057767C">
              <w:rPr>
                <w:rStyle w:val="markedcontent"/>
                <w:sz w:val="22"/>
                <w:szCs w:val="22"/>
              </w:rPr>
              <w:t xml:space="preserve">, п. </w:t>
            </w:r>
            <w:r>
              <w:rPr>
                <w:rStyle w:val="markedcontent"/>
                <w:sz w:val="22"/>
                <w:szCs w:val="22"/>
              </w:rPr>
              <w:t>10.5.3, 10.5.6</w:t>
            </w:r>
            <w:r w:rsidRPr="0057767C">
              <w:rPr>
                <w:rStyle w:val="markedcontent"/>
                <w:sz w:val="22"/>
                <w:szCs w:val="22"/>
              </w:rPr>
              <w:t xml:space="preserve">; </w:t>
            </w:r>
            <w:r w:rsidRPr="001F3D28">
              <w:rPr>
                <w:rStyle w:val="markedcontent"/>
                <w:sz w:val="22"/>
                <w:szCs w:val="22"/>
              </w:rPr>
              <w:t xml:space="preserve">приложение </w:t>
            </w:r>
            <w:r>
              <w:rPr>
                <w:rStyle w:val="markedcontent"/>
                <w:sz w:val="22"/>
                <w:szCs w:val="22"/>
              </w:rPr>
              <w:t>Ж, Таблица Ж.1</w:t>
            </w:r>
          </w:p>
          <w:p w14:paraId="737DE33B" w14:textId="77777777" w:rsidR="005C356D" w:rsidRPr="001F3D28" w:rsidRDefault="005C356D" w:rsidP="0057767C">
            <w:pPr>
              <w:ind w:left="57" w:right="-2"/>
              <w:rPr>
                <w:rStyle w:val="markedcontent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F7D0A9" w14:textId="63975BD5" w:rsidR="005C356D" w:rsidRPr="0057767C" w:rsidRDefault="005C356D" w:rsidP="0057767C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МВИ.</w:t>
            </w:r>
            <w:r w:rsidRPr="00F82B2E">
              <w:rPr>
                <w:rStyle w:val="markedcontent"/>
                <w:sz w:val="22"/>
                <w:szCs w:val="22"/>
              </w:rPr>
              <w:t>В</w:t>
            </w:r>
            <w:r>
              <w:rPr>
                <w:rStyle w:val="markedcontent"/>
                <w:sz w:val="22"/>
                <w:szCs w:val="22"/>
              </w:rPr>
              <w:t>Т</w:t>
            </w:r>
            <w:r w:rsidRPr="0057767C">
              <w:rPr>
                <w:rStyle w:val="markedcontent"/>
                <w:sz w:val="22"/>
                <w:szCs w:val="22"/>
              </w:rPr>
              <w:t>.543-2018</w:t>
            </w:r>
          </w:p>
          <w:p w14:paraId="3F8344BF" w14:textId="77777777" w:rsidR="005C356D" w:rsidRPr="001F3D28" w:rsidRDefault="005C356D" w:rsidP="0057767C">
            <w:pPr>
              <w:ind w:left="57" w:right="-2"/>
              <w:rPr>
                <w:rStyle w:val="markedcontent"/>
                <w:sz w:val="22"/>
                <w:szCs w:val="22"/>
              </w:rPr>
            </w:pPr>
          </w:p>
        </w:tc>
      </w:tr>
      <w:tr w:rsidR="005C356D" w:rsidRPr="00175F28" w14:paraId="16F1C6F0" w14:textId="77777777" w:rsidTr="00F93799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058D93" w14:textId="77777777" w:rsidR="005C356D" w:rsidRDefault="005C356D" w:rsidP="00577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27.2</w:t>
            </w:r>
          </w:p>
          <w:p w14:paraId="0D850EEE" w14:textId="3E913E08" w:rsidR="005C356D" w:rsidRPr="001F3D28" w:rsidRDefault="005C356D" w:rsidP="00577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*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9A7DC1" w14:textId="77777777" w:rsidR="005C356D" w:rsidRPr="001F3D28" w:rsidRDefault="005C356D" w:rsidP="00577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8BA918" w14:textId="77777777" w:rsidR="005C356D" w:rsidRPr="0057767C" w:rsidRDefault="005C356D" w:rsidP="0057767C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26.51/</w:t>
            </w:r>
          </w:p>
          <w:p w14:paraId="44E2E618" w14:textId="77777777" w:rsidR="005C356D" w:rsidRPr="0057767C" w:rsidRDefault="005C356D" w:rsidP="0057767C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29.113</w:t>
            </w:r>
          </w:p>
          <w:p w14:paraId="75D71EEA" w14:textId="77777777" w:rsidR="005C356D" w:rsidRPr="001F3D28" w:rsidRDefault="005C356D" w:rsidP="0057767C">
            <w:pPr>
              <w:ind w:left="57" w:right="-2"/>
              <w:rPr>
                <w:rStyle w:val="markedcontent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A2019B" w14:textId="77777777" w:rsidR="005C356D" w:rsidRPr="0057767C" w:rsidRDefault="005C356D" w:rsidP="0057767C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 xml:space="preserve">Испытание изолирующей части повышенным напряжением частотой </w:t>
            </w:r>
          </w:p>
          <w:p w14:paraId="58C9F3FD" w14:textId="15247DD0" w:rsidR="005C356D" w:rsidRPr="001F3D28" w:rsidRDefault="005C356D" w:rsidP="0057767C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50 Гц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A209D9" w14:textId="77777777" w:rsidR="005C356D" w:rsidRPr="001F3D28" w:rsidRDefault="005C356D" w:rsidP="0057767C">
            <w:pPr>
              <w:ind w:left="57" w:right="-2"/>
              <w:rPr>
                <w:rStyle w:val="markedcontent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D0593B" w14:textId="6BBFBD19" w:rsidR="005C356D" w:rsidRPr="0057767C" w:rsidRDefault="005C356D" w:rsidP="0057767C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МВИ.</w:t>
            </w:r>
            <w:r w:rsidRPr="00F82B2E">
              <w:rPr>
                <w:rStyle w:val="markedcontent"/>
                <w:sz w:val="22"/>
                <w:szCs w:val="22"/>
              </w:rPr>
              <w:t>В</w:t>
            </w:r>
            <w:r>
              <w:rPr>
                <w:rStyle w:val="markedcontent"/>
                <w:sz w:val="22"/>
                <w:szCs w:val="22"/>
              </w:rPr>
              <w:t>Т</w:t>
            </w:r>
            <w:r w:rsidRPr="0057767C">
              <w:rPr>
                <w:rStyle w:val="markedcontent"/>
                <w:sz w:val="22"/>
                <w:szCs w:val="22"/>
              </w:rPr>
              <w:t>.543-2018</w:t>
            </w:r>
          </w:p>
          <w:p w14:paraId="2160BAFA" w14:textId="77777777" w:rsidR="005C356D" w:rsidRPr="001F3D28" w:rsidRDefault="005C356D" w:rsidP="0057767C">
            <w:pPr>
              <w:ind w:left="57" w:right="-2"/>
              <w:rPr>
                <w:rStyle w:val="markedcontent"/>
                <w:sz w:val="22"/>
                <w:szCs w:val="22"/>
              </w:rPr>
            </w:pPr>
          </w:p>
        </w:tc>
      </w:tr>
      <w:tr w:rsidR="005C356D" w:rsidRPr="00175F28" w14:paraId="362B7F2D" w14:textId="77777777" w:rsidTr="00F93799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123D62" w14:textId="77777777" w:rsidR="005C356D" w:rsidRDefault="005C356D" w:rsidP="00577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27.3</w:t>
            </w:r>
          </w:p>
          <w:p w14:paraId="159ABAFF" w14:textId="211523FC" w:rsidR="005C356D" w:rsidRPr="001F3D28" w:rsidRDefault="005C356D" w:rsidP="00577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*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04743E" w14:textId="77777777" w:rsidR="005C356D" w:rsidRPr="001F3D28" w:rsidRDefault="005C356D" w:rsidP="00577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892615" w14:textId="77777777" w:rsidR="005C356D" w:rsidRPr="0057767C" w:rsidRDefault="005C356D" w:rsidP="0057767C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26.51/</w:t>
            </w:r>
          </w:p>
          <w:p w14:paraId="01EC63CA" w14:textId="0C86C860" w:rsidR="005C356D" w:rsidRPr="001F3D28" w:rsidRDefault="005C356D" w:rsidP="0057767C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29.113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BCFA32" w14:textId="29C1CF10" w:rsidR="005C356D" w:rsidRPr="001F3D28" w:rsidRDefault="005C356D" w:rsidP="0057767C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Напряжение индикации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D74AC0" w14:textId="31FAB3BF" w:rsidR="005C356D" w:rsidRPr="001F3D28" w:rsidRDefault="005C356D" w:rsidP="0057767C">
            <w:pPr>
              <w:ind w:left="57" w:right="-2"/>
              <w:rPr>
                <w:rStyle w:val="markedcontent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5B7886" w14:textId="7EF7B127" w:rsidR="005C356D" w:rsidRPr="001F3D28" w:rsidRDefault="005C356D" w:rsidP="0057767C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МВИ.Вт.543-2018</w:t>
            </w:r>
          </w:p>
        </w:tc>
      </w:tr>
      <w:tr w:rsidR="005C356D" w:rsidRPr="00175F28" w14:paraId="5034DB9F" w14:textId="77777777" w:rsidTr="00B75FC8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E1141F" w14:textId="77777777" w:rsidR="005C356D" w:rsidRDefault="005C356D" w:rsidP="005C3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28.1</w:t>
            </w:r>
          </w:p>
          <w:p w14:paraId="759BD5D5" w14:textId="587A822E" w:rsidR="005C356D" w:rsidRPr="0057767C" w:rsidRDefault="005C356D" w:rsidP="005C3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*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67404A" w14:textId="2D3D5977" w:rsidR="005C356D" w:rsidRPr="001F3D28" w:rsidRDefault="005C356D" w:rsidP="005C3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Перчатки электроизолирующие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9DFD8D" w14:textId="77777777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29.19/</w:t>
            </w:r>
          </w:p>
          <w:p w14:paraId="3914E377" w14:textId="77777777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29.113</w:t>
            </w:r>
          </w:p>
          <w:p w14:paraId="721A5715" w14:textId="77777777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8BB8BC" w14:textId="71670C84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3B0B18" w14:textId="5160211C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 и (или) фактические значения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2114AD" w14:textId="1B6C8641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МВИ.</w:t>
            </w:r>
            <w:r w:rsidRPr="00F82B2E">
              <w:rPr>
                <w:rStyle w:val="markedcontent"/>
                <w:sz w:val="22"/>
                <w:szCs w:val="22"/>
              </w:rPr>
              <w:t>В</w:t>
            </w:r>
            <w:r>
              <w:rPr>
                <w:rStyle w:val="markedcontent"/>
                <w:sz w:val="22"/>
                <w:szCs w:val="22"/>
              </w:rPr>
              <w:t>Т</w:t>
            </w:r>
            <w:r w:rsidRPr="0057767C">
              <w:rPr>
                <w:rStyle w:val="markedcontent"/>
                <w:sz w:val="22"/>
                <w:szCs w:val="22"/>
              </w:rPr>
              <w:t>.543-2018</w:t>
            </w:r>
          </w:p>
          <w:p w14:paraId="622568DD" w14:textId="77777777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</w:p>
        </w:tc>
      </w:tr>
      <w:tr w:rsidR="005C356D" w:rsidRPr="00175F28" w14:paraId="12AB6008" w14:textId="77777777" w:rsidTr="00B75FC8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63047F" w14:textId="77777777" w:rsidR="005C356D" w:rsidRDefault="005C356D" w:rsidP="005C3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28.2</w:t>
            </w:r>
          </w:p>
          <w:p w14:paraId="11B61066" w14:textId="4BCDDB4D" w:rsidR="005C356D" w:rsidRPr="0057767C" w:rsidRDefault="005C356D" w:rsidP="005C3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*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9FD60D" w14:textId="77777777" w:rsidR="005C356D" w:rsidRPr="001F3D28" w:rsidRDefault="005C356D" w:rsidP="005C3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209CDA" w14:textId="77777777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29.19/</w:t>
            </w:r>
          </w:p>
          <w:p w14:paraId="5EE35EA7" w14:textId="412E2293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29.113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B313C5" w14:textId="21F130E7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Ток, протекающий через изделие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0A4403" w14:textId="222AC2F6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DFD997" w14:textId="6F47E527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МВИ.</w:t>
            </w:r>
            <w:r w:rsidRPr="00F82B2E">
              <w:rPr>
                <w:rStyle w:val="markedcontent"/>
                <w:sz w:val="22"/>
                <w:szCs w:val="22"/>
              </w:rPr>
              <w:t>В</w:t>
            </w:r>
            <w:r>
              <w:rPr>
                <w:rStyle w:val="markedcontent"/>
                <w:sz w:val="22"/>
                <w:szCs w:val="22"/>
              </w:rPr>
              <w:t>Т</w:t>
            </w:r>
            <w:r w:rsidRPr="0057767C">
              <w:rPr>
                <w:rStyle w:val="markedcontent"/>
                <w:sz w:val="22"/>
                <w:szCs w:val="22"/>
              </w:rPr>
              <w:t>.543-2018</w:t>
            </w:r>
          </w:p>
        </w:tc>
      </w:tr>
      <w:tr w:rsidR="005C356D" w:rsidRPr="00175F28" w14:paraId="73CC4795" w14:textId="77777777" w:rsidTr="00AB2942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E26063" w14:textId="77777777" w:rsidR="005C356D" w:rsidRDefault="005C356D" w:rsidP="005C3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29.1</w:t>
            </w:r>
          </w:p>
          <w:p w14:paraId="02C24D5D" w14:textId="78B048B6" w:rsidR="005C356D" w:rsidRPr="0057767C" w:rsidRDefault="005C356D" w:rsidP="005C3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*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1E8C13" w14:textId="6C354463" w:rsidR="005C356D" w:rsidRPr="001F3D28" w:rsidRDefault="005C356D" w:rsidP="005C3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Боты электроизолирующие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8D7BDB" w14:textId="77777777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29.19/</w:t>
            </w:r>
          </w:p>
          <w:p w14:paraId="18D55DFF" w14:textId="77777777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29.113</w:t>
            </w:r>
          </w:p>
          <w:p w14:paraId="75F0A3F2" w14:textId="77777777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CE732D" w14:textId="4C83C685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254D5B" w14:textId="596DA6AF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 и (или) фактические значения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CA87B0" w14:textId="326C6049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МВИ.</w:t>
            </w:r>
            <w:r w:rsidRPr="00F82B2E">
              <w:rPr>
                <w:rStyle w:val="markedcontent"/>
                <w:sz w:val="22"/>
                <w:szCs w:val="22"/>
              </w:rPr>
              <w:t>В</w:t>
            </w:r>
            <w:r>
              <w:rPr>
                <w:rStyle w:val="markedcontent"/>
                <w:sz w:val="22"/>
                <w:szCs w:val="22"/>
              </w:rPr>
              <w:t>Т</w:t>
            </w:r>
            <w:r w:rsidRPr="0057767C">
              <w:rPr>
                <w:rStyle w:val="markedcontent"/>
                <w:sz w:val="22"/>
                <w:szCs w:val="22"/>
              </w:rPr>
              <w:t>.543-2018</w:t>
            </w:r>
          </w:p>
          <w:p w14:paraId="741564E3" w14:textId="77777777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</w:p>
        </w:tc>
      </w:tr>
      <w:tr w:rsidR="005C356D" w:rsidRPr="00175F28" w14:paraId="1DEE7291" w14:textId="77777777" w:rsidTr="00AB2942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17A577" w14:textId="77777777" w:rsidR="005C356D" w:rsidRDefault="005C356D" w:rsidP="005C3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29.2</w:t>
            </w:r>
          </w:p>
          <w:p w14:paraId="21F1CAF8" w14:textId="10986998" w:rsidR="005C356D" w:rsidRPr="0057767C" w:rsidRDefault="005C356D" w:rsidP="005C3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*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044A95" w14:textId="77777777" w:rsidR="005C356D" w:rsidRPr="001F3D28" w:rsidRDefault="005C356D" w:rsidP="005C3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FDC39F" w14:textId="77777777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29.19/</w:t>
            </w:r>
          </w:p>
          <w:p w14:paraId="43AE22B3" w14:textId="56467E28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29.113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760E70" w14:textId="6962A4BD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Ток, протекающий через изделие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149742" w14:textId="7E039ABC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FB9E23" w14:textId="5A39D00A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МВИ.</w:t>
            </w:r>
            <w:r w:rsidRPr="00F82B2E">
              <w:rPr>
                <w:rStyle w:val="markedcontent"/>
                <w:sz w:val="22"/>
                <w:szCs w:val="22"/>
              </w:rPr>
              <w:t>В</w:t>
            </w:r>
            <w:r>
              <w:rPr>
                <w:rStyle w:val="markedcontent"/>
                <w:sz w:val="22"/>
                <w:szCs w:val="22"/>
              </w:rPr>
              <w:t>Т</w:t>
            </w:r>
            <w:r w:rsidRPr="0057767C">
              <w:rPr>
                <w:rStyle w:val="markedcontent"/>
                <w:sz w:val="22"/>
                <w:szCs w:val="22"/>
              </w:rPr>
              <w:t>.543-2018</w:t>
            </w:r>
          </w:p>
        </w:tc>
      </w:tr>
    </w:tbl>
    <w:p w14:paraId="16C021DA" w14:textId="77777777" w:rsidR="00EA1351" w:rsidRDefault="00EA1351">
      <w:r>
        <w:br w:type="page"/>
      </w:r>
    </w:p>
    <w:tbl>
      <w:tblPr>
        <w:tblW w:w="4930" w:type="pct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410"/>
        <w:gridCol w:w="1137"/>
        <w:gridCol w:w="1842"/>
        <w:gridCol w:w="1700"/>
        <w:gridCol w:w="1842"/>
      </w:tblGrid>
      <w:tr w:rsidR="005C356D" w:rsidRPr="00175F28" w14:paraId="6C020114" w14:textId="77777777" w:rsidTr="008A001E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7E6514" w14:textId="1E46A1F6" w:rsidR="005C356D" w:rsidRPr="0057767C" w:rsidRDefault="005C356D" w:rsidP="005C3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jc w:val="center"/>
              <w:rPr>
                <w:rStyle w:val="markedcontent"/>
                <w:sz w:val="22"/>
                <w:szCs w:val="22"/>
              </w:rPr>
            </w:pPr>
            <w:r w:rsidRPr="0038569C">
              <w:rPr>
                <w:color w:val="000000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F88C81" w14:textId="2E99CEB4" w:rsidR="005C356D" w:rsidRPr="0057767C" w:rsidRDefault="005C356D" w:rsidP="005C3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jc w:val="center"/>
              <w:rPr>
                <w:rStyle w:val="markedcontent"/>
                <w:sz w:val="22"/>
                <w:szCs w:val="22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32FB58" w14:textId="5D9BAA34" w:rsidR="005C356D" w:rsidRPr="0057767C" w:rsidRDefault="005C356D" w:rsidP="005C356D">
            <w:pPr>
              <w:ind w:left="57" w:right="-2"/>
              <w:jc w:val="center"/>
              <w:rPr>
                <w:rStyle w:val="markedcontent"/>
                <w:sz w:val="22"/>
                <w:szCs w:val="22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E12792" w14:textId="37DD6C6D" w:rsidR="005C356D" w:rsidRPr="0057767C" w:rsidRDefault="005C356D" w:rsidP="005C356D">
            <w:pPr>
              <w:ind w:left="57" w:right="-2"/>
              <w:jc w:val="center"/>
              <w:rPr>
                <w:rStyle w:val="markedcontent"/>
                <w:sz w:val="22"/>
                <w:szCs w:val="22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B80C9D" w14:textId="44955BC7" w:rsidR="005C356D" w:rsidRPr="0057767C" w:rsidRDefault="005C356D" w:rsidP="005C356D">
            <w:pPr>
              <w:ind w:left="57" w:right="-2"/>
              <w:jc w:val="center"/>
              <w:rPr>
                <w:rStyle w:val="markedcontent"/>
                <w:sz w:val="22"/>
                <w:szCs w:val="22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C8D78D" w14:textId="30EEB464" w:rsidR="005C356D" w:rsidRPr="0057767C" w:rsidRDefault="005C356D" w:rsidP="005C356D">
            <w:pPr>
              <w:ind w:left="57" w:right="-2"/>
              <w:jc w:val="center"/>
              <w:rPr>
                <w:rStyle w:val="markedcontent"/>
                <w:sz w:val="22"/>
                <w:szCs w:val="22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5C356D" w:rsidRPr="00175F28" w14:paraId="4B176417" w14:textId="77777777" w:rsidTr="00641385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433336" w14:textId="77777777" w:rsidR="005C356D" w:rsidRDefault="005C356D" w:rsidP="005C3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30.1</w:t>
            </w:r>
          </w:p>
          <w:p w14:paraId="11EA83E2" w14:textId="20339761" w:rsidR="005C356D" w:rsidRPr="0057767C" w:rsidRDefault="005C356D" w:rsidP="005C3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*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D22EB8" w14:textId="277C8E01" w:rsidR="005C356D" w:rsidRPr="001F3D28" w:rsidRDefault="005C356D" w:rsidP="005C3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Галоши электроизолирующие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607CB9" w14:textId="77777777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29.19/</w:t>
            </w:r>
          </w:p>
          <w:p w14:paraId="409DC689" w14:textId="77777777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29.113</w:t>
            </w:r>
          </w:p>
          <w:p w14:paraId="56573CD5" w14:textId="77777777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C5981C" w14:textId="7FD63D06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Испытание изоляции повышенным напряжением частотой 50 Гц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69571F" w14:textId="57F8FEB6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 и (или) фактические значения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3AB719" w14:textId="71C865B3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МВИ.</w:t>
            </w:r>
            <w:r w:rsidRPr="00F82B2E">
              <w:rPr>
                <w:rStyle w:val="markedcontent"/>
                <w:sz w:val="22"/>
                <w:szCs w:val="22"/>
              </w:rPr>
              <w:t>В</w:t>
            </w:r>
            <w:r>
              <w:rPr>
                <w:rStyle w:val="markedcontent"/>
                <w:sz w:val="22"/>
                <w:szCs w:val="22"/>
              </w:rPr>
              <w:t>Т</w:t>
            </w:r>
            <w:r w:rsidRPr="0057767C">
              <w:rPr>
                <w:rStyle w:val="markedcontent"/>
                <w:sz w:val="22"/>
                <w:szCs w:val="22"/>
              </w:rPr>
              <w:t>.543-2018</w:t>
            </w:r>
          </w:p>
          <w:p w14:paraId="623FF7EF" w14:textId="77777777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</w:p>
        </w:tc>
      </w:tr>
      <w:tr w:rsidR="005C356D" w:rsidRPr="00175F28" w14:paraId="68F9D18D" w14:textId="77777777" w:rsidTr="00641385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7F1482" w14:textId="77777777" w:rsidR="005C356D" w:rsidRDefault="005C356D" w:rsidP="005C3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30.2</w:t>
            </w:r>
          </w:p>
          <w:p w14:paraId="41CBD0F5" w14:textId="0B1089B1" w:rsidR="005C356D" w:rsidRPr="0057767C" w:rsidRDefault="005C356D" w:rsidP="005C3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*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1C1AC6" w14:textId="77777777" w:rsidR="005C356D" w:rsidRPr="001F3D28" w:rsidRDefault="005C356D" w:rsidP="005C3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CA081C" w14:textId="77777777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29.19/</w:t>
            </w:r>
          </w:p>
          <w:p w14:paraId="283BFA9E" w14:textId="45A5F6C9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29.113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0A4D53" w14:textId="0AF943FB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Ток, протекающий через изделие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453F65" w14:textId="2342BA7E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9DE227" w14:textId="31182053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МВИ.</w:t>
            </w:r>
            <w:r w:rsidRPr="00F82B2E">
              <w:rPr>
                <w:rStyle w:val="markedcontent"/>
                <w:sz w:val="22"/>
                <w:szCs w:val="22"/>
              </w:rPr>
              <w:t>В</w:t>
            </w:r>
            <w:r>
              <w:rPr>
                <w:rStyle w:val="markedcontent"/>
                <w:sz w:val="22"/>
                <w:szCs w:val="22"/>
              </w:rPr>
              <w:t>Т</w:t>
            </w:r>
            <w:r w:rsidRPr="0057767C">
              <w:rPr>
                <w:rStyle w:val="markedcontent"/>
                <w:sz w:val="22"/>
                <w:szCs w:val="22"/>
              </w:rPr>
              <w:t>.543-2018</w:t>
            </w:r>
          </w:p>
        </w:tc>
      </w:tr>
      <w:tr w:rsidR="005C356D" w:rsidRPr="00175F28" w14:paraId="0DB37E68" w14:textId="77777777" w:rsidTr="00A613F9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E0766A" w14:textId="77777777" w:rsidR="005C356D" w:rsidRDefault="005C356D" w:rsidP="005C3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31.1</w:t>
            </w:r>
          </w:p>
          <w:p w14:paraId="713AE52A" w14:textId="6A428475" w:rsidR="005C356D" w:rsidRPr="0057767C" w:rsidRDefault="005C356D" w:rsidP="005C3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*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D91241" w14:textId="77777777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 xml:space="preserve">Указатели напряжения </w:t>
            </w:r>
          </w:p>
          <w:p w14:paraId="7B766BF9" w14:textId="1C9E2846" w:rsidR="005C356D" w:rsidRPr="001F3D28" w:rsidRDefault="005C356D" w:rsidP="005C3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до 1000 В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7BC50A" w14:textId="77777777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29.19/</w:t>
            </w:r>
          </w:p>
          <w:p w14:paraId="79431900" w14:textId="77777777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29.113</w:t>
            </w:r>
          </w:p>
          <w:p w14:paraId="09192912" w14:textId="77777777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494386" w14:textId="1E230552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Напряжение индикации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B03710" w14:textId="12755B47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Эксплуатационная документация и (или) фактические значения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5D4484" w14:textId="1F904C20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МВИ.</w:t>
            </w:r>
            <w:r w:rsidRPr="00F82B2E">
              <w:rPr>
                <w:rStyle w:val="markedcontent"/>
                <w:sz w:val="22"/>
                <w:szCs w:val="22"/>
              </w:rPr>
              <w:t>В</w:t>
            </w:r>
            <w:r>
              <w:rPr>
                <w:rStyle w:val="markedcontent"/>
                <w:sz w:val="22"/>
                <w:szCs w:val="22"/>
              </w:rPr>
              <w:t>Т</w:t>
            </w:r>
            <w:r w:rsidRPr="0057767C">
              <w:rPr>
                <w:rStyle w:val="markedcontent"/>
                <w:sz w:val="22"/>
                <w:szCs w:val="22"/>
              </w:rPr>
              <w:t>.543-2018</w:t>
            </w:r>
          </w:p>
          <w:p w14:paraId="313D09F3" w14:textId="77777777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</w:p>
        </w:tc>
      </w:tr>
      <w:tr w:rsidR="005C356D" w:rsidRPr="00175F28" w14:paraId="745E20E4" w14:textId="77777777" w:rsidTr="00A613F9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18592C" w14:textId="77777777" w:rsidR="005C356D" w:rsidRDefault="005C356D" w:rsidP="005C3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31.2</w:t>
            </w:r>
          </w:p>
          <w:p w14:paraId="74583B3E" w14:textId="022B884B" w:rsidR="005C356D" w:rsidRPr="0057767C" w:rsidRDefault="005C356D" w:rsidP="005C3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*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E59F33" w14:textId="77777777" w:rsidR="005C356D" w:rsidRPr="001F3D28" w:rsidRDefault="005C356D" w:rsidP="005C3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B2355A" w14:textId="77777777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29.19/</w:t>
            </w:r>
          </w:p>
          <w:p w14:paraId="6DB57C8F" w14:textId="77777777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29.113</w:t>
            </w:r>
          </w:p>
          <w:p w14:paraId="3F195419" w14:textId="77777777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BC2490" w14:textId="667862FF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Проверка схемы повышенным испытательным напряжением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D38E37" w14:textId="634E09F3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8B1B7D" w14:textId="145A1D78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МВИ.</w:t>
            </w:r>
            <w:r w:rsidRPr="00F82B2E">
              <w:rPr>
                <w:rStyle w:val="markedcontent"/>
                <w:sz w:val="22"/>
                <w:szCs w:val="22"/>
              </w:rPr>
              <w:t>В</w:t>
            </w:r>
            <w:r>
              <w:rPr>
                <w:rStyle w:val="markedcontent"/>
                <w:sz w:val="22"/>
                <w:szCs w:val="22"/>
              </w:rPr>
              <w:t>Т</w:t>
            </w:r>
            <w:r w:rsidRPr="0057767C">
              <w:rPr>
                <w:rStyle w:val="markedcontent"/>
                <w:sz w:val="22"/>
                <w:szCs w:val="22"/>
              </w:rPr>
              <w:t>.543-2018</w:t>
            </w:r>
          </w:p>
          <w:p w14:paraId="3C03AF05" w14:textId="77777777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</w:p>
        </w:tc>
      </w:tr>
      <w:tr w:rsidR="005C356D" w:rsidRPr="00175F28" w14:paraId="037012FA" w14:textId="77777777" w:rsidTr="00A613F9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205D7A" w14:textId="77777777" w:rsidR="005C356D" w:rsidRDefault="005C356D" w:rsidP="005C3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31.3</w:t>
            </w:r>
          </w:p>
          <w:p w14:paraId="3D351F1B" w14:textId="5021C21B" w:rsidR="005C356D" w:rsidRPr="0057767C" w:rsidRDefault="005C356D" w:rsidP="005C3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*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F72AD2" w14:textId="77777777" w:rsidR="005C356D" w:rsidRPr="001F3D28" w:rsidRDefault="005C356D" w:rsidP="005C3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EE9BC2" w14:textId="77777777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29.19/</w:t>
            </w:r>
          </w:p>
          <w:p w14:paraId="1BDA3C24" w14:textId="77777777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29.113</w:t>
            </w:r>
          </w:p>
          <w:p w14:paraId="5A32963A" w14:textId="77777777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BA040A" w14:textId="1E4202AD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Испытание изоляции повышенным напряжением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39CCB9" w14:textId="43E0AD62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E593E3" w14:textId="2CCD860E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МВИ.</w:t>
            </w:r>
            <w:r w:rsidRPr="00F82B2E">
              <w:rPr>
                <w:rStyle w:val="markedcontent"/>
                <w:sz w:val="22"/>
                <w:szCs w:val="22"/>
              </w:rPr>
              <w:t>В</w:t>
            </w:r>
            <w:r>
              <w:rPr>
                <w:rStyle w:val="markedcontent"/>
                <w:sz w:val="22"/>
                <w:szCs w:val="22"/>
              </w:rPr>
              <w:t>Т</w:t>
            </w:r>
            <w:r w:rsidRPr="0057767C">
              <w:rPr>
                <w:rStyle w:val="markedcontent"/>
                <w:sz w:val="22"/>
                <w:szCs w:val="22"/>
              </w:rPr>
              <w:t>.543-2018</w:t>
            </w:r>
          </w:p>
          <w:p w14:paraId="1C6FADED" w14:textId="77777777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</w:p>
        </w:tc>
      </w:tr>
      <w:tr w:rsidR="005C356D" w:rsidRPr="00175F28" w14:paraId="7B93980F" w14:textId="77777777" w:rsidTr="00A613F9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BD3561" w14:textId="77777777" w:rsidR="005C356D" w:rsidRDefault="005C356D" w:rsidP="005C3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31.4</w:t>
            </w:r>
          </w:p>
          <w:p w14:paraId="1B523DA7" w14:textId="06AED8BB" w:rsidR="005C356D" w:rsidRPr="0057767C" w:rsidRDefault="005C356D" w:rsidP="005C3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*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13F820" w14:textId="77777777" w:rsidR="005C356D" w:rsidRPr="001F3D28" w:rsidRDefault="005C356D" w:rsidP="005C3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4DE4DA" w14:textId="77777777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29.19/</w:t>
            </w:r>
          </w:p>
          <w:p w14:paraId="4222AFE7" w14:textId="56517834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29.113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C3074F" w14:textId="0E7D4A25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Ток, протекающий через указатель при наибольшем рабочим напряжении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FC4C1A" w14:textId="1D6856FB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00323A" w14:textId="432ED45B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МВИ.</w:t>
            </w:r>
            <w:r w:rsidRPr="00F82B2E">
              <w:rPr>
                <w:rStyle w:val="markedcontent"/>
                <w:sz w:val="22"/>
                <w:szCs w:val="22"/>
              </w:rPr>
              <w:t>В</w:t>
            </w:r>
            <w:r>
              <w:rPr>
                <w:rStyle w:val="markedcontent"/>
                <w:sz w:val="22"/>
                <w:szCs w:val="22"/>
              </w:rPr>
              <w:t>Т</w:t>
            </w:r>
            <w:r w:rsidRPr="0057767C">
              <w:rPr>
                <w:rStyle w:val="markedcontent"/>
                <w:sz w:val="22"/>
                <w:szCs w:val="22"/>
              </w:rPr>
              <w:t>.543-2018</w:t>
            </w:r>
          </w:p>
        </w:tc>
      </w:tr>
      <w:tr w:rsidR="005C356D" w:rsidRPr="00175F28" w14:paraId="50DFD21E" w14:textId="77777777" w:rsidTr="000A7BA0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B1DBA1" w14:textId="77777777" w:rsidR="005C356D" w:rsidRDefault="005C356D" w:rsidP="005C3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32.1</w:t>
            </w:r>
          </w:p>
          <w:p w14:paraId="3E8D37CE" w14:textId="5B9CCEAE" w:rsidR="005C356D" w:rsidRPr="0057767C" w:rsidRDefault="005C356D" w:rsidP="005C3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*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A2BA1E" w14:textId="46272243" w:rsidR="005C356D" w:rsidRPr="001F3D28" w:rsidRDefault="005C356D" w:rsidP="005C3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Указатель напряжения для проверки совпадения фаз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5A516F" w14:textId="77777777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22.51/</w:t>
            </w:r>
          </w:p>
          <w:p w14:paraId="31F2FB26" w14:textId="77777777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29.113</w:t>
            </w:r>
          </w:p>
          <w:p w14:paraId="5FCAFA65" w14:textId="77777777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F4EB4E" w14:textId="5199A2E4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Испытания повышенным напряжением частотой 50 Гц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0AE69D" w14:textId="4D5FABF3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 xml:space="preserve">ТКП </w:t>
            </w:r>
            <w:proofErr w:type="gramStart"/>
            <w:r w:rsidRPr="0057767C">
              <w:rPr>
                <w:rStyle w:val="markedcontent"/>
                <w:sz w:val="22"/>
                <w:szCs w:val="22"/>
              </w:rPr>
              <w:t>290-</w:t>
            </w:r>
            <w:r>
              <w:rPr>
                <w:rStyle w:val="markedcontent"/>
                <w:sz w:val="22"/>
                <w:szCs w:val="22"/>
              </w:rPr>
              <w:t>2023</w:t>
            </w:r>
            <w:proofErr w:type="gramEnd"/>
            <w:r w:rsidRPr="0057767C">
              <w:rPr>
                <w:rStyle w:val="markedcontent"/>
                <w:sz w:val="22"/>
                <w:szCs w:val="22"/>
              </w:rPr>
              <w:t>,</w:t>
            </w:r>
          </w:p>
          <w:p w14:paraId="36F3D76B" w14:textId="0F457373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 xml:space="preserve">п. </w:t>
            </w:r>
            <w:r>
              <w:rPr>
                <w:rStyle w:val="markedcontent"/>
                <w:sz w:val="22"/>
                <w:szCs w:val="22"/>
              </w:rPr>
              <w:t>10</w:t>
            </w:r>
            <w:r w:rsidRPr="0057767C">
              <w:rPr>
                <w:rStyle w:val="markedcontent"/>
                <w:sz w:val="22"/>
                <w:szCs w:val="22"/>
              </w:rPr>
              <w:t xml:space="preserve">.6.2; </w:t>
            </w:r>
            <w:r w:rsidRPr="001F3D28">
              <w:rPr>
                <w:rStyle w:val="markedcontent"/>
                <w:sz w:val="22"/>
                <w:szCs w:val="22"/>
              </w:rPr>
              <w:t xml:space="preserve">приложение </w:t>
            </w:r>
            <w:r>
              <w:rPr>
                <w:rStyle w:val="markedcontent"/>
                <w:sz w:val="22"/>
                <w:szCs w:val="22"/>
              </w:rPr>
              <w:t>Ж, Таблица Ж.1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7E788D" w14:textId="01DA9819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МВИ.</w:t>
            </w:r>
            <w:r w:rsidRPr="00F82B2E">
              <w:rPr>
                <w:rStyle w:val="markedcontent"/>
                <w:sz w:val="22"/>
                <w:szCs w:val="22"/>
              </w:rPr>
              <w:t>В</w:t>
            </w:r>
            <w:r>
              <w:rPr>
                <w:rStyle w:val="markedcontent"/>
                <w:sz w:val="22"/>
                <w:szCs w:val="22"/>
              </w:rPr>
              <w:t>Т</w:t>
            </w:r>
            <w:r w:rsidRPr="0057767C">
              <w:rPr>
                <w:rStyle w:val="markedcontent"/>
                <w:sz w:val="22"/>
                <w:szCs w:val="22"/>
              </w:rPr>
              <w:t>.543-2018</w:t>
            </w:r>
          </w:p>
          <w:p w14:paraId="439BF3AB" w14:textId="77777777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</w:p>
        </w:tc>
      </w:tr>
      <w:tr w:rsidR="005C356D" w:rsidRPr="00175F28" w14:paraId="7AB32279" w14:textId="77777777" w:rsidTr="000A7BA0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51F737" w14:textId="77777777" w:rsidR="005C356D" w:rsidRDefault="005C356D" w:rsidP="005C3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32.2</w:t>
            </w:r>
          </w:p>
          <w:p w14:paraId="4E93BA92" w14:textId="274370FA" w:rsidR="005C356D" w:rsidRPr="0057767C" w:rsidRDefault="005C356D" w:rsidP="005C3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*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695F2A" w14:textId="77777777" w:rsidR="005C356D" w:rsidRPr="001F3D28" w:rsidRDefault="005C356D" w:rsidP="005C3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44126A" w14:textId="77777777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22.51/</w:t>
            </w:r>
          </w:p>
          <w:p w14:paraId="297485DB" w14:textId="16836167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29.113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3FF3DA" w14:textId="493C5E52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Напряжение индикации по схеме согласного и встречного включения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7AF579" w14:textId="766AB80C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27DF6D" w14:textId="301CD754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МВИ.</w:t>
            </w:r>
            <w:r w:rsidRPr="00F82B2E">
              <w:rPr>
                <w:rStyle w:val="markedcontent"/>
                <w:sz w:val="22"/>
                <w:szCs w:val="22"/>
              </w:rPr>
              <w:t>В</w:t>
            </w:r>
            <w:r>
              <w:rPr>
                <w:rStyle w:val="markedcontent"/>
                <w:sz w:val="22"/>
                <w:szCs w:val="22"/>
              </w:rPr>
              <w:t>Т</w:t>
            </w:r>
            <w:r w:rsidRPr="0057767C">
              <w:rPr>
                <w:rStyle w:val="markedcontent"/>
                <w:sz w:val="22"/>
                <w:szCs w:val="22"/>
              </w:rPr>
              <w:t>.543-2018</w:t>
            </w:r>
          </w:p>
        </w:tc>
      </w:tr>
      <w:tr w:rsidR="005C356D" w:rsidRPr="00175F28" w14:paraId="407F5626" w14:textId="77777777" w:rsidTr="0057767C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22B857" w14:textId="77777777" w:rsidR="005C356D" w:rsidRDefault="005C356D" w:rsidP="005C3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33.1</w:t>
            </w:r>
          </w:p>
          <w:p w14:paraId="15B69B64" w14:textId="2085F55D" w:rsidR="005C356D" w:rsidRPr="0057767C" w:rsidRDefault="005C356D" w:rsidP="005C3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73FCDC" w14:textId="62EF6B1F" w:rsidR="005C356D" w:rsidRPr="001F3D28" w:rsidRDefault="005C356D" w:rsidP="005C3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Накладки электроизолирующие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ED721C" w14:textId="77777777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22.19/</w:t>
            </w:r>
          </w:p>
          <w:p w14:paraId="11B839E0" w14:textId="513F5A96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29.113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90F175" w14:textId="06831219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Испытания изоляции повышенным напряжением частотой 50 Гц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5A083F" w14:textId="0F998F2B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 xml:space="preserve">ТКП </w:t>
            </w:r>
            <w:proofErr w:type="gramStart"/>
            <w:r w:rsidRPr="0057767C">
              <w:rPr>
                <w:rStyle w:val="markedcontent"/>
                <w:sz w:val="22"/>
                <w:szCs w:val="22"/>
              </w:rPr>
              <w:t>290-</w:t>
            </w:r>
            <w:r>
              <w:rPr>
                <w:rStyle w:val="markedcontent"/>
                <w:sz w:val="22"/>
                <w:szCs w:val="22"/>
              </w:rPr>
              <w:t>2023</w:t>
            </w:r>
            <w:proofErr w:type="gramEnd"/>
            <w:r w:rsidRPr="0057767C">
              <w:rPr>
                <w:rStyle w:val="markedcontent"/>
                <w:sz w:val="22"/>
                <w:szCs w:val="22"/>
              </w:rPr>
              <w:t xml:space="preserve">, </w:t>
            </w:r>
          </w:p>
          <w:p w14:paraId="4A8C005A" w14:textId="2F11FEE8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 xml:space="preserve">п. </w:t>
            </w:r>
            <w:r>
              <w:rPr>
                <w:rStyle w:val="markedcontent"/>
                <w:sz w:val="22"/>
                <w:szCs w:val="22"/>
              </w:rPr>
              <w:t>10.14.2, 10.15.2</w:t>
            </w:r>
            <w:r w:rsidRPr="0057767C">
              <w:rPr>
                <w:rStyle w:val="markedcontent"/>
                <w:sz w:val="22"/>
                <w:szCs w:val="22"/>
              </w:rPr>
              <w:t xml:space="preserve">; </w:t>
            </w:r>
            <w:r w:rsidRPr="001F3D28">
              <w:rPr>
                <w:rStyle w:val="markedcontent"/>
                <w:sz w:val="22"/>
                <w:szCs w:val="22"/>
              </w:rPr>
              <w:t xml:space="preserve">приложение </w:t>
            </w:r>
            <w:r>
              <w:rPr>
                <w:rStyle w:val="markedcontent"/>
                <w:sz w:val="22"/>
                <w:szCs w:val="22"/>
              </w:rPr>
              <w:t>Ж, Таблица Ж.1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F65748" w14:textId="4901BC1A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МВИ.</w:t>
            </w:r>
            <w:r w:rsidRPr="00F82B2E">
              <w:rPr>
                <w:rStyle w:val="markedcontent"/>
                <w:sz w:val="22"/>
                <w:szCs w:val="22"/>
              </w:rPr>
              <w:t>В</w:t>
            </w:r>
            <w:r>
              <w:rPr>
                <w:rStyle w:val="markedcontent"/>
                <w:sz w:val="22"/>
                <w:szCs w:val="22"/>
              </w:rPr>
              <w:t>Т</w:t>
            </w:r>
            <w:r w:rsidRPr="0057767C">
              <w:rPr>
                <w:rStyle w:val="markedcontent"/>
                <w:sz w:val="22"/>
                <w:szCs w:val="22"/>
              </w:rPr>
              <w:t>.543-2018</w:t>
            </w:r>
          </w:p>
        </w:tc>
      </w:tr>
      <w:tr w:rsidR="005C356D" w:rsidRPr="00175F28" w14:paraId="408C72CA" w14:textId="77777777" w:rsidTr="0057767C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00D72E" w14:textId="77777777" w:rsidR="005C356D" w:rsidRDefault="005C356D" w:rsidP="005C3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34.1</w:t>
            </w:r>
          </w:p>
          <w:p w14:paraId="5F181892" w14:textId="2506CD5B" w:rsidR="005C356D" w:rsidRPr="0057767C" w:rsidRDefault="005C356D" w:rsidP="005C3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738589" w14:textId="435919CA" w:rsidR="005C356D" w:rsidRPr="001F3D28" w:rsidRDefault="005C356D" w:rsidP="005C3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Устройства для прокола кабеля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3F2F34" w14:textId="77777777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22.19/</w:t>
            </w:r>
          </w:p>
          <w:p w14:paraId="7CD6B334" w14:textId="2F02A90C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29.113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A5DB4F" w14:textId="141BEBF5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Испытания изоляции повышенным напряжением частотой 50 Гц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D37CE3" w14:textId="77777777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 xml:space="preserve">ТКП </w:t>
            </w:r>
            <w:proofErr w:type="gramStart"/>
            <w:r w:rsidRPr="0057767C">
              <w:rPr>
                <w:rStyle w:val="markedcontent"/>
                <w:sz w:val="22"/>
                <w:szCs w:val="22"/>
              </w:rPr>
              <w:t>290-</w:t>
            </w:r>
            <w:r>
              <w:rPr>
                <w:rStyle w:val="markedcontent"/>
                <w:sz w:val="22"/>
                <w:szCs w:val="22"/>
              </w:rPr>
              <w:t>2023</w:t>
            </w:r>
            <w:proofErr w:type="gramEnd"/>
            <w:r w:rsidRPr="0057767C">
              <w:rPr>
                <w:rStyle w:val="markedcontent"/>
                <w:sz w:val="22"/>
                <w:szCs w:val="22"/>
              </w:rPr>
              <w:t xml:space="preserve">, </w:t>
            </w:r>
          </w:p>
          <w:p w14:paraId="1CDB44A3" w14:textId="25EA3473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 xml:space="preserve">п. </w:t>
            </w:r>
            <w:r>
              <w:rPr>
                <w:rStyle w:val="markedcontent"/>
                <w:sz w:val="22"/>
                <w:szCs w:val="22"/>
              </w:rPr>
              <w:t>12.2.2</w:t>
            </w:r>
            <w:r w:rsidRPr="0057767C">
              <w:rPr>
                <w:rStyle w:val="markedcontent"/>
                <w:sz w:val="22"/>
                <w:szCs w:val="22"/>
              </w:rPr>
              <w:t xml:space="preserve">; </w:t>
            </w:r>
            <w:r w:rsidRPr="001F3D28">
              <w:rPr>
                <w:rStyle w:val="markedcontent"/>
                <w:sz w:val="22"/>
                <w:szCs w:val="22"/>
              </w:rPr>
              <w:t xml:space="preserve">приложение </w:t>
            </w:r>
            <w:r>
              <w:rPr>
                <w:rStyle w:val="markedcontent"/>
                <w:sz w:val="22"/>
                <w:szCs w:val="22"/>
              </w:rPr>
              <w:t>Ж, Таблица Ж.1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E4DA03" w14:textId="11549040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МВИ.</w:t>
            </w:r>
            <w:r w:rsidRPr="00F82B2E">
              <w:rPr>
                <w:rStyle w:val="markedcontent"/>
                <w:sz w:val="22"/>
                <w:szCs w:val="22"/>
              </w:rPr>
              <w:t>В</w:t>
            </w:r>
            <w:r>
              <w:rPr>
                <w:rStyle w:val="markedcontent"/>
                <w:sz w:val="22"/>
                <w:szCs w:val="22"/>
              </w:rPr>
              <w:t>Т</w:t>
            </w:r>
            <w:r w:rsidRPr="0057767C">
              <w:rPr>
                <w:rStyle w:val="markedcontent"/>
                <w:sz w:val="22"/>
                <w:szCs w:val="22"/>
              </w:rPr>
              <w:t>.543-2018</w:t>
            </w:r>
          </w:p>
        </w:tc>
      </w:tr>
      <w:tr w:rsidR="005C356D" w:rsidRPr="00175F28" w14:paraId="4C3E7B2A" w14:textId="77777777" w:rsidTr="0057767C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F4D54A" w14:textId="77777777" w:rsidR="005C356D" w:rsidRDefault="005C356D" w:rsidP="005C3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35.1</w:t>
            </w:r>
          </w:p>
          <w:p w14:paraId="69DD6121" w14:textId="684BBF3F" w:rsidR="005C356D" w:rsidRPr="0057767C" w:rsidRDefault="005C356D" w:rsidP="005C3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E416B0" w14:textId="34A2CB3C" w:rsidR="005C356D" w:rsidRPr="001F3D28" w:rsidRDefault="005C356D" w:rsidP="005C3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Колпаки электроизолирующие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5B8FD1" w14:textId="77777777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22.19/</w:t>
            </w:r>
          </w:p>
          <w:p w14:paraId="054746C4" w14:textId="27A928A8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29.113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72852D" w14:textId="1F8985CE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Испытания изоляции повышенным напряжением частотой 50 Гц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1C7E27" w14:textId="77777777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 xml:space="preserve">ТКП </w:t>
            </w:r>
            <w:proofErr w:type="gramStart"/>
            <w:r w:rsidRPr="0057767C">
              <w:rPr>
                <w:rStyle w:val="markedcontent"/>
                <w:sz w:val="22"/>
                <w:szCs w:val="22"/>
              </w:rPr>
              <w:t>290-</w:t>
            </w:r>
            <w:r>
              <w:rPr>
                <w:rStyle w:val="markedcontent"/>
                <w:sz w:val="22"/>
                <w:szCs w:val="22"/>
              </w:rPr>
              <w:t>2023</w:t>
            </w:r>
            <w:proofErr w:type="gramEnd"/>
            <w:r w:rsidRPr="0057767C">
              <w:rPr>
                <w:rStyle w:val="markedcontent"/>
                <w:sz w:val="22"/>
                <w:szCs w:val="22"/>
              </w:rPr>
              <w:t xml:space="preserve">, </w:t>
            </w:r>
          </w:p>
          <w:p w14:paraId="366BDD20" w14:textId="7D5D7783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 xml:space="preserve">п. </w:t>
            </w:r>
            <w:r>
              <w:rPr>
                <w:rStyle w:val="markedcontent"/>
                <w:sz w:val="22"/>
                <w:szCs w:val="22"/>
              </w:rPr>
              <w:t>10.13.2</w:t>
            </w:r>
            <w:r w:rsidRPr="0057767C">
              <w:rPr>
                <w:rStyle w:val="markedcontent"/>
                <w:sz w:val="22"/>
                <w:szCs w:val="22"/>
              </w:rPr>
              <w:t xml:space="preserve">; </w:t>
            </w:r>
            <w:r w:rsidRPr="001F3D28">
              <w:rPr>
                <w:rStyle w:val="markedcontent"/>
                <w:sz w:val="22"/>
                <w:szCs w:val="22"/>
              </w:rPr>
              <w:t xml:space="preserve">приложение </w:t>
            </w:r>
            <w:r>
              <w:rPr>
                <w:rStyle w:val="markedcontent"/>
                <w:sz w:val="22"/>
                <w:szCs w:val="22"/>
              </w:rPr>
              <w:t>Ж, Таблица Ж.1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0EDCEE" w14:textId="242DF6CD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МВИ.</w:t>
            </w:r>
            <w:r w:rsidRPr="00F82B2E">
              <w:rPr>
                <w:rStyle w:val="markedcontent"/>
                <w:sz w:val="22"/>
                <w:szCs w:val="22"/>
              </w:rPr>
              <w:t>В</w:t>
            </w:r>
            <w:r>
              <w:rPr>
                <w:rStyle w:val="markedcontent"/>
                <w:sz w:val="22"/>
                <w:szCs w:val="22"/>
              </w:rPr>
              <w:t>Т</w:t>
            </w:r>
            <w:r w:rsidRPr="0057767C">
              <w:rPr>
                <w:rStyle w:val="markedcontent"/>
                <w:sz w:val="22"/>
                <w:szCs w:val="22"/>
              </w:rPr>
              <w:t>.543-2018</w:t>
            </w:r>
          </w:p>
        </w:tc>
      </w:tr>
    </w:tbl>
    <w:p w14:paraId="6CF931AF" w14:textId="77777777" w:rsidR="0057767C" w:rsidRDefault="0057767C">
      <w:r>
        <w:br w:type="page"/>
      </w:r>
    </w:p>
    <w:tbl>
      <w:tblPr>
        <w:tblW w:w="4930" w:type="pct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410"/>
        <w:gridCol w:w="1137"/>
        <w:gridCol w:w="1842"/>
        <w:gridCol w:w="1700"/>
        <w:gridCol w:w="1842"/>
      </w:tblGrid>
      <w:tr w:rsidR="0057767C" w:rsidRPr="00175F28" w14:paraId="22B50D97" w14:textId="77777777" w:rsidTr="003A7139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D61746" w14:textId="5AF4A5FA" w:rsidR="0057767C" w:rsidRPr="0057767C" w:rsidRDefault="0057767C" w:rsidP="00577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jc w:val="center"/>
              <w:rPr>
                <w:rStyle w:val="markedcontent"/>
                <w:sz w:val="22"/>
                <w:szCs w:val="22"/>
              </w:rPr>
            </w:pPr>
            <w:r w:rsidRPr="0038569C">
              <w:rPr>
                <w:color w:val="000000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47B81C" w14:textId="7690409B" w:rsidR="0057767C" w:rsidRPr="0057767C" w:rsidRDefault="0057767C" w:rsidP="00577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jc w:val="center"/>
              <w:rPr>
                <w:rStyle w:val="markedcontent"/>
                <w:sz w:val="22"/>
                <w:szCs w:val="22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6F08A6" w14:textId="170B83E1" w:rsidR="0057767C" w:rsidRPr="0057767C" w:rsidRDefault="0057767C" w:rsidP="0057767C">
            <w:pPr>
              <w:ind w:left="57" w:right="-2"/>
              <w:jc w:val="center"/>
              <w:rPr>
                <w:rStyle w:val="markedcontent"/>
                <w:sz w:val="22"/>
                <w:szCs w:val="22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ABB986" w14:textId="2FCF1519" w:rsidR="0057767C" w:rsidRPr="0057767C" w:rsidRDefault="0057767C" w:rsidP="0057767C">
            <w:pPr>
              <w:ind w:left="57" w:right="-2"/>
              <w:jc w:val="center"/>
              <w:rPr>
                <w:rStyle w:val="markedcontent"/>
                <w:sz w:val="22"/>
                <w:szCs w:val="22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F90EC4" w14:textId="36692910" w:rsidR="0057767C" w:rsidRPr="0057767C" w:rsidRDefault="0057767C" w:rsidP="0057767C">
            <w:pPr>
              <w:ind w:left="57" w:right="-2"/>
              <w:jc w:val="center"/>
              <w:rPr>
                <w:rStyle w:val="markedcontent"/>
                <w:sz w:val="22"/>
                <w:szCs w:val="22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B83ACF" w14:textId="7B592180" w:rsidR="0057767C" w:rsidRPr="0057767C" w:rsidRDefault="0057767C" w:rsidP="0057767C">
            <w:pPr>
              <w:ind w:left="57" w:right="-2"/>
              <w:jc w:val="center"/>
              <w:rPr>
                <w:rStyle w:val="markedcontent"/>
                <w:sz w:val="22"/>
                <w:szCs w:val="22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57767C" w:rsidRPr="00175F28" w14:paraId="30C88F6F" w14:textId="77777777" w:rsidTr="0057767C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33AC30" w14:textId="0C672B6A" w:rsidR="0057767C" w:rsidRDefault="0057767C" w:rsidP="00577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36.1</w:t>
            </w:r>
          </w:p>
          <w:p w14:paraId="4EEAE50E" w14:textId="17A745F6" w:rsidR="0057767C" w:rsidRPr="0057767C" w:rsidRDefault="0057767C" w:rsidP="00577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623636" w14:textId="16E03DA6" w:rsidR="0057767C" w:rsidRPr="001F3D28" w:rsidRDefault="0057767C" w:rsidP="00577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Ручной электроизолирующий инструмент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A9C33A" w14:textId="77777777" w:rsidR="0057767C" w:rsidRPr="0057767C" w:rsidRDefault="0057767C" w:rsidP="0057767C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22.19/</w:t>
            </w:r>
          </w:p>
          <w:p w14:paraId="66C67B99" w14:textId="12B34B36" w:rsidR="0057767C" w:rsidRPr="0057767C" w:rsidRDefault="0057767C" w:rsidP="0057767C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29.113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808F72" w14:textId="03590082" w:rsidR="0057767C" w:rsidRPr="0057767C" w:rsidRDefault="0057767C" w:rsidP="0057767C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Испытания изоляции повышенным напряжением частотой 50 Гц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DB360B" w14:textId="77777777" w:rsidR="005C356D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 xml:space="preserve">ТКП </w:t>
            </w:r>
            <w:proofErr w:type="gramStart"/>
            <w:r w:rsidRPr="0057767C">
              <w:rPr>
                <w:rStyle w:val="markedcontent"/>
                <w:sz w:val="22"/>
                <w:szCs w:val="22"/>
              </w:rPr>
              <w:t>290-</w:t>
            </w:r>
            <w:r>
              <w:rPr>
                <w:rStyle w:val="markedcontent"/>
                <w:sz w:val="22"/>
                <w:szCs w:val="22"/>
              </w:rPr>
              <w:t>2023</w:t>
            </w:r>
            <w:proofErr w:type="gramEnd"/>
            <w:r w:rsidRPr="0057767C">
              <w:rPr>
                <w:rStyle w:val="markedcontent"/>
                <w:sz w:val="22"/>
                <w:szCs w:val="22"/>
              </w:rPr>
              <w:t xml:space="preserve">, </w:t>
            </w:r>
          </w:p>
          <w:p w14:paraId="4A0BF3B6" w14:textId="7B1E6421" w:rsidR="0057767C" w:rsidRPr="0057767C" w:rsidRDefault="005C356D" w:rsidP="005C356D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 xml:space="preserve">п. </w:t>
            </w:r>
            <w:r>
              <w:rPr>
                <w:rStyle w:val="markedcontent"/>
                <w:sz w:val="22"/>
                <w:szCs w:val="22"/>
              </w:rPr>
              <w:t>10.12.2</w:t>
            </w:r>
            <w:r w:rsidRPr="0057767C">
              <w:rPr>
                <w:rStyle w:val="markedcontent"/>
                <w:sz w:val="22"/>
                <w:szCs w:val="22"/>
              </w:rPr>
              <w:t xml:space="preserve">; </w:t>
            </w:r>
            <w:r w:rsidRPr="001F3D28">
              <w:rPr>
                <w:rStyle w:val="markedcontent"/>
                <w:sz w:val="22"/>
                <w:szCs w:val="22"/>
              </w:rPr>
              <w:t xml:space="preserve">приложение </w:t>
            </w:r>
            <w:r>
              <w:rPr>
                <w:rStyle w:val="markedcontent"/>
                <w:sz w:val="22"/>
                <w:szCs w:val="22"/>
              </w:rPr>
              <w:t>Ж, Таблица Ж.1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916B27" w14:textId="1275CE58" w:rsidR="0057767C" w:rsidRPr="0057767C" w:rsidRDefault="0057767C" w:rsidP="0057767C">
            <w:pPr>
              <w:ind w:left="57" w:right="-2"/>
              <w:rPr>
                <w:rStyle w:val="markedcontent"/>
                <w:sz w:val="22"/>
                <w:szCs w:val="22"/>
              </w:rPr>
            </w:pPr>
            <w:r w:rsidRPr="0057767C">
              <w:rPr>
                <w:rStyle w:val="markedcontent"/>
                <w:sz w:val="22"/>
                <w:szCs w:val="22"/>
              </w:rPr>
              <w:t>МВИ.</w:t>
            </w:r>
            <w:r w:rsidR="00A57C8D" w:rsidRPr="00F82B2E">
              <w:rPr>
                <w:rStyle w:val="markedcontent"/>
                <w:sz w:val="22"/>
                <w:szCs w:val="22"/>
              </w:rPr>
              <w:t>В</w:t>
            </w:r>
            <w:r w:rsidR="00A57C8D">
              <w:rPr>
                <w:rStyle w:val="markedcontent"/>
                <w:sz w:val="22"/>
                <w:szCs w:val="22"/>
              </w:rPr>
              <w:t>Т</w:t>
            </w:r>
            <w:r w:rsidRPr="0057767C">
              <w:rPr>
                <w:rStyle w:val="markedcontent"/>
                <w:sz w:val="22"/>
                <w:szCs w:val="22"/>
              </w:rPr>
              <w:t>.543-2018</w:t>
            </w:r>
          </w:p>
        </w:tc>
      </w:tr>
    </w:tbl>
    <w:p w14:paraId="47C46D3E" w14:textId="77777777" w:rsidR="00F82B2E" w:rsidRDefault="00F82B2E" w:rsidP="00D50B4E">
      <w:pPr>
        <w:rPr>
          <w:b/>
        </w:rPr>
      </w:pPr>
    </w:p>
    <w:p w14:paraId="64B7FA73" w14:textId="40C7B054" w:rsidR="00D50B4E" w:rsidRPr="006D33D8" w:rsidRDefault="00EA24D7" w:rsidP="00D50B4E">
      <w:pPr>
        <w:rPr>
          <w:b/>
        </w:rPr>
      </w:pPr>
      <w:r w:rsidRPr="006D33D8">
        <w:rPr>
          <w:b/>
        </w:rPr>
        <w:t xml:space="preserve">Примечание: </w:t>
      </w:r>
    </w:p>
    <w:p w14:paraId="01100D3C" w14:textId="77777777" w:rsidR="00D50B4E" w:rsidRPr="006D33D8" w:rsidRDefault="00EA24D7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5FD86926" w14:textId="77777777" w:rsidR="00D50B4E" w:rsidRDefault="00D50B4E" w:rsidP="00D50B4E">
      <w:pPr>
        <w:rPr>
          <w:color w:val="000000"/>
          <w:sz w:val="28"/>
          <w:szCs w:val="28"/>
        </w:rPr>
      </w:pPr>
    </w:p>
    <w:p w14:paraId="0C46B30C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F4F82F1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85F1823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32DE694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42F3C350" w14:textId="77777777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D50B4E" w:rsidRPr="001D02D0" w:rsidSect="00C66DC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567" w:bottom="1134" w:left="1701" w:header="568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D5B38" w14:textId="77777777" w:rsidR="00C66DC4" w:rsidRDefault="00C66DC4" w:rsidP="0011070C">
      <w:r>
        <w:separator/>
      </w:r>
    </w:p>
  </w:endnote>
  <w:endnote w:type="continuationSeparator" w:id="0">
    <w:p w14:paraId="634D49CA" w14:textId="77777777" w:rsidR="00C66DC4" w:rsidRDefault="00C66DC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124809" w:rsidRPr="00E36003" w14:paraId="1558DE89" w14:textId="77777777" w:rsidTr="00092EA6">
      <w:trPr>
        <w:trHeight w:val="106"/>
      </w:trPr>
      <w:tc>
        <w:tcPr>
          <w:tcW w:w="3686" w:type="dxa"/>
          <w:hideMark/>
        </w:tcPr>
        <w:p w14:paraId="64F0EDA1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09D9197A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4-03-15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68B30495" w14:textId="0A2CD603" w:rsidR="00124809" w:rsidRPr="006D33D8" w:rsidRDefault="00EA1351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15.03.2024</w:t>
              </w:r>
            </w:p>
          </w:sdtContent>
        </w:sdt>
        <w:p w14:paraId="36C3A8DD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0B31ECDF" w14:textId="77777777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C6577F">
            <w:rPr>
              <w:noProof/>
            </w:rPr>
            <w:t>3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C6577F"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</w:p>
      </w:tc>
    </w:tr>
  </w:tbl>
  <w:p w14:paraId="0D5DF81A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417E3" w:rsidRPr="00E36003" w14:paraId="1F8DE621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4F865570" w14:textId="7777777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F88858D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4-03-15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63785739" w14:textId="126DAEFD" w:rsidR="00A417E3" w:rsidRPr="009E4D11" w:rsidRDefault="00EA1351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15.03.2024</w:t>
              </w:r>
            </w:p>
          </w:sdtContent>
        </w:sdt>
        <w:p w14:paraId="1AB72038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7E5BB724" w14:textId="77777777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C6577F"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C6577F"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21C231D1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18B54" w14:textId="77777777" w:rsidR="00C66DC4" w:rsidRDefault="00C66DC4" w:rsidP="0011070C">
      <w:r>
        <w:separator/>
      </w:r>
    </w:p>
  </w:footnote>
  <w:footnote w:type="continuationSeparator" w:id="0">
    <w:p w14:paraId="7F38B6A8" w14:textId="77777777" w:rsidR="00C66DC4" w:rsidRDefault="00C66DC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2FF09A63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EE8691B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6DB35076" wp14:editId="1322B1E3">
                <wp:extent cx="371475" cy="466725"/>
                <wp:effectExtent l="0" t="0" r="9525" b="9525"/>
                <wp:docPr id="297765843" name="Рисунок 297765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514F465" w14:textId="693CC9C8" w:rsidR="00124809" w:rsidRPr="009E4D11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>Приложение № 1 к аттестату аккредитации № BY/</w:t>
          </w:r>
          <w:r w:rsidRPr="00522492">
            <w:rPr>
              <w:rFonts w:ascii="Times New Roman" w:hAnsi="Times New Roman" w:cs="Times New Roman"/>
              <w:sz w:val="24"/>
              <w:szCs w:val="24"/>
            </w:rPr>
            <w:t xml:space="preserve">112 </w:t>
          </w:r>
          <w:r w:rsidR="00522492" w:rsidRPr="00522492">
            <w:rPr>
              <w:rFonts w:ascii="Times New Roman" w:hAnsi="Times New Roman" w:cs="Times New Roman"/>
              <w:sz w:val="24"/>
              <w:szCs w:val="24"/>
            </w:rPr>
            <w:t>2.4522</w:t>
          </w:r>
        </w:p>
      </w:tc>
    </w:tr>
  </w:tbl>
  <w:p w14:paraId="3C5F9DAF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1E752682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4EBB12FE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350EFE0C" wp14:editId="1B34EF20">
                <wp:extent cx="372110" cy="467995"/>
                <wp:effectExtent l="0" t="0" r="0" b="0"/>
                <wp:docPr id="653965007" name="Рисунок 6539650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79D467AC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49A23AC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85776CC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F531E20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397708310">
    <w:abstractNumId w:val="6"/>
  </w:num>
  <w:num w:numId="2" w16cid:durableId="1084187012">
    <w:abstractNumId w:val="7"/>
  </w:num>
  <w:num w:numId="3" w16cid:durableId="654143459">
    <w:abstractNumId w:val="4"/>
  </w:num>
  <w:num w:numId="4" w16cid:durableId="936907516">
    <w:abstractNumId w:val="1"/>
  </w:num>
  <w:num w:numId="5" w16cid:durableId="691958330">
    <w:abstractNumId w:val="11"/>
  </w:num>
  <w:num w:numId="6" w16cid:durableId="782771916">
    <w:abstractNumId w:val="3"/>
  </w:num>
  <w:num w:numId="7" w16cid:durableId="1824809190">
    <w:abstractNumId w:val="8"/>
  </w:num>
  <w:num w:numId="8" w16cid:durableId="560408054">
    <w:abstractNumId w:val="5"/>
  </w:num>
  <w:num w:numId="9" w16cid:durableId="1815678547">
    <w:abstractNumId w:val="9"/>
  </w:num>
  <w:num w:numId="10" w16cid:durableId="135493912">
    <w:abstractNumId w:val="2"/>
  </w:num>
  <w:num w:numId="11" w16cid:durableId="1572346552">
    <w:abstractNumId w:val="0"/>
  </w:num>
  <w:num w:numId="12" w16cid:durableId="9531717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77F"/>
    <w:rsid w:val="00001560"/>
    <w:rsid w:val="00022A72"/>
    <w:rsid w:val="00030948"/>
    <w:rsid w:val="00030EBE"/>
    <w:rsid w:val="000643A6"/>
    <w:rsid w:val="0009264B"/>
    <w:rsid w:val="00092EA6"/>
    <w:rsid w:val="000A6CF1"/>
    <w:rsid w:val="000B0313"/>
    <w:rsid w:val="000D1708"/>
    <w:rsid w:val="000D49BB"/>
    <w:rsid w:val="000E2AC4"/>
    <w:rsid w:val="00101C03"/>
    <w:rsid w:val="0011070C"/>
    <w:rsid w:val="001157ED"/>
    <w:rsid w:val="00116AD0"/>
    <w:rsid w:val="00117059"/>
    <w:rsid w:val="00120BDA"/>
    <w:rsid w:val="00124809"/>
    <w:rsid w:val="00147A13"/>
    <w:rsid w:val="001512FA"/>
    <w:rsid w:val="001747CA"/>
    <w:rsid w:val="001843A0"/>
    <w:rsid w:val="00190FD3"/>
    <w:rsid w:val="001956F7"/>
    <w:rsid w:val="00195A33"/>
    <w:rsid w:val="001A4BEA"/>
    <w:rsid w:val="001E3D8F"/>
    <w:rsid w:val="001E6E80"/>
    <w:rsid w:val="001F3D28"/>
    <w:rsid w:val="0020355B"/>
    <w:rsid w:val="002117F3"/>
    <w:rsid w:val="00225907"/>
    <w:rsid w:val="00234CBD"/>
    <w:rsid w:val="00257A63"/>
    <w:rsid w:val="0026099C"/>
    <w:rsid w:val="00270035"/>
    <w:rsid w:val="0027128E"/>
    <w:rsid w:val="00280064"/>
    <w:rsid w:val="00280E8C"/>
    <w:rsid w:val="002877C8"/>
    <w:rsid w:val="002900DE"/>
    <w:rsid w:val="00295E4A"/>
    <w:rsid w:val="002D06D6"/>
    <w:rsid w:val="002D28AD"/>
    <w:rsid w:val="002D6F27"/>
    <w:rsid w:val="002E503D"/>
    <w:rsid w:val="002F0D32"/>
    <w:rsid w:val="003054C2"/>
    <w:rsid w:val="00305E11"/>
    <w:rsid w:val="0031023B"/>
    <w:rsid w:val="00330842"/>
    <w:rsid w:val="003717D2"/>
    <w:rsid w:val="003A28BE"/>
    <w:rsid w:val="003B4E94"/>
    <w:rsid w:val="003C130A"/>
    <w:rsid w:val="003C2834"/>
    <w:rsid w:val="003E26A2"/>
    <w:rsid w:val="00401D49"/>
    <w:rsid w:val="00407988"/>
    <w:rsid w:val="00410274"/>
    <w:rsid w:val="00416870"/>
    <w:rsid w:val="00422D6F"/>
    <w:rsid w:val="00436D0B"/>
    <w:rsid w:val="00437E07"/>
    <w:rsid w:val="00460ECA"/>
    <w:rsid w:val="004627D9"/>
    <w:rsid w:val="00481260"/>
    <w:rsid w:val="004A5E4C"/>
    <w:rsid w:val="004E5090"/>
    <w:rsid w:val="00505771"/>
    <w:rsid w:val="00507CCF"/>
    <w:rsid w:val="00521FC2"/>
    <w:rsid w:val="00522492"/>
    <w:rsid w:val="00530F3D"/>
    <w:rsid w:val="00547530"/>
    <w:rsid w:val="0055563B"/>
    <w:rsid w:val="0056070B"/>
    <w:rsid w:val="00562D77"/>
    <w:rsid w:val="00563680"/>
    <w:rsid w:val="0057767C"/>
    <w:rsid w:val="005812FA"/>
    <w:rsid w:val="00582A8F"/>
    <w:rsid w:val="00592241"/>
    <w:rsid w:val="005C356D"/>
    <w:rsid w:val="005C5B99"/>
    <w:rsid w:val="005C7B39"/>
    <w:rsid w:val="005D4205"/>
    <w:rsid w:val="005E250C"/>
    <w:rsid w:val="005E611E"/>
    <w:rsid w:val="00614867"/>
    <w:rsid w:val="00627E81"/>
    <w:rsid w:val="00630922"/>
    <w:rsid w:val="00645468"/>
    <w:rsid w:val="00693805"/>
    <w:rsid w:val="00697905"/>
    <w:rsid w:val="006A336B"/>
    <w:rsid w:val="006A4791"/>
    <w:rsid w:val="006B450F"/>
    <w:rsid w:val="006D1CDB"/>
    <w:rsid w:val="006D33D8"/>
    <w:rsid w:val="006D5DCE"/>
    <w:rsid w:val="00704E29"/>
    <w:rsid w:val="00715A45"/>
    <w:rsid w:val="0071603C"/>
    <w:rsid w:val="00731452"/>
    <w:rsid w:val="00734508"/>
    <w:rsid w:val="00741FBB"/>
    <w:rsid w:val="0074243A"/>
    <w:rsid w:val="0075090E"/>
    <w:rsid w:val="007571AF"/>
    <w:rsid w:val="0079041E"/>
    <w:rsid w:val="00792698"/>
    <w:rsid w:val="007A1818"/>
    <w:rsid w:val="007A4175"/>
    <w:rsid w:val="007A4485"/>
    <w:rsid w:val="007C05FE"/>
    <w:rsid w:val="007C3A37"/>
    <w:rsid w:val="007F66CA"/>
    <w:rsid w:val="008124DA"/>
    <w:rsid w:val="008130C0"/>
    <w:rsid w:val="00836710"/>
    <w:rsid w:val="008505BA"/>
    <w:rsid w:val="00856322"/>
    <w:rsid w:val="00872305"/>
    <w:rsid w:val="00877224"/>
    <w:rsid w:val="008A3E6F"/>
    <w:rsid w:val="008B1B9D"/>
    <w:rsid w:val="008C3521"/>
    <w:rsid w:val="008D3A5C"/>
    <w:rsid w:val="008E2D26"/>
    <w:rsid w:val="008E350B"/>
    <w:rsid w:val="0090767F"/>
    <w:rsid w:val="00913B16"/>
    <w:rsid w:val="00921A06"/>
    <w:rsid w:val="009230FC"/>
    <w:rsid w:val="00923868"/>
    <w:rsid w:val="0095347E"/>
    <w:rsid w:val="00971289"/>
    <w:rsid w:val="00983EAE"/>
    <w:rsid w:val="00992CF6"/>
    <w:rsid w:val="009940B7"/>
    <w:rsid w:val="009A3A10"/>
    <w:rsid w:val="009A3E9D"/>
    <w:rsid w:val="009C1C19"/>
    <w:rsid w:val="009D5A57"/>
    <w:rsid w:val="009E107F"/>
    <w:rsid w:val="009E4D11"/>
    <w:rsid w:val="009F7389"/>
    <w:rsid w:val="00A04FE4"/>
    <w:rsid w:val="00A063D9"/>
    <w:rsid w:val="00A33569"/>
    <w:rsid w:val="00A40143"/>
    <w:rsid w:val="00A417E3"/>
    <w:rsid w:val="00A46D5C"/>
    <w:rsid w:val="00A47C62"/>
    <w:rsid w:val="00A51D9A"/>
    <w:rsid w:val="00A57C8D"/>
    <w:rsid w:val="00A74B14"/>
    <w:rsid w:val="00A755C7"/>
    <w:rsid w:val="00A76F8A"/>
    <w:rsid w:val="00AB531A"/>
    <w:rsid w:val="00AD4B7A"/>
    <w:rsid w:val="00AE17DA"/>
    <w:rsid w:val="00B00CAF"/>
    <w:rsid w:val="00B06CF4"/>
    <w:rsid w:val="00B073DC"/>
    <w:rsid w:val="00B344A4"/>
    <w:rsid w:val="00B371CD"/>
    <w:rsid w:val="00B41C7B"/>
    <w:rsid w:val="00B47A0F"/>
    <w:rsid w:val="00B565D4"/>
    <w:rsid w:val="00B61580"/>
    <w:rsid w:val="00B97057"/>
    <w:rsid w:val="00B97278"/>
    <w:rsid w:val="00BB272F"/>
    <w:rsid w:val="00BB5AEF"/>
    <w:rsid w:val="00BC40FF"/>
    <w:rsid w:val="00BF536D"/>
    <w:rsid w:val="00C00081"/>
    <w:rsid w:val="00C0488C"/>
    <w:rsid w:val="00C13371"/>
    <w:rsid w:val="00C13D24"/>
    <w:rsid w:val="00C21751"/>
    <w:rsid w:val="00C24C3D"/>
    <w:rsid w:val="00C35ED8"/>
    <w:rsid w:val="00C379B5"/>
    <w:rsid w:val="00C46E4F"/>
    <w:rsid w:val="00C60464"/>
    <w:rsid w:val="00C6577F"/>
    <w:rsid w:val="00C66929"/>
    <w:rsid w:val="00C66DC4"/>
    <w:rsid w:val="00C67DD7"/>
    <w:rsid w:val="00C72373"/>
    <w:rsid w:val="00C74B15"/>
    <w:rsid w:val="00C81513"/>
    <w:rsid w:val="00C97BC9"/>
    <w:rsid w:val="00CA53E3"/>
    <w:rsid w:val="00CA6ED2"/>
    <w:rsid w:val="00CC1265"/>
    <w:rsid w:val="00CE4302"/>
    <w:rsid w:val="00CF4334"/>
    <w:rsid w:val="00D00EC8"/>
    <w:rsid w:val="00D03574"/>
    <w:rsid w:val="00D05D1F"/>
    <w:rsid w:val="00D11528"/>
    <w:rsid w:val="00D21592"/>
    <w:rsid w:val="00D223F7"/>
    <w:rsid w:val="00D26543"/>
    <w:rsid w:val="00D4736C"/>
    <w:rsid w:val="00D50B4E"/>
    <w:rsid w:val="00D8457D"/>
    <w:rsid w:val="00D876E6"/>
    <w:rsid w:val="00D96601"/>
    <w:rsid w:val="00DA5E7A"/>
    <w:rsid w:val="00DB1FAE"/>
    <w:rsid w:val="00DE6F93"/>
    <w:rsid w:val="00DF59A1"/>
    <w:rsid w:val="00DF7DAB"/>
    <w:rsid w:val="00E12F21"/>
    <w:rsid w:val="00E16A62"/>
    <w:rsid w:val="00E200BB"/>
    <w:rsid w:val="00E274D1"/>
    <w:rsid w:val="00E36003"/>
    <w:rsid w:val="00E41B5C"/>
    <w:rsid w:val="00E6157E"/>
    <w:rsid w:val="00E72539"/>
    <w:rsid w:val="00E73F77"/>
    <w:rsid w:val="00E750F5"/>
    <w:rsid w:val="00E85116"/>
    <w:rsid w:val="00E95EA8"/>
    <w:rsid w:val="00EA1351"/>
    <w:rsid w:val="00EA24D7"/>
    <w:rsid w:val="00EA6CEB"/>
    <w:rsid w:val="00EB34D2"/>
    <w:rsid w:val="00EC338F"/>
    <w:rsid w:val="00ED10E7"/>
    <w:rsid w:val="00EF5137"/>
    <w:rsid w:val="00F10CDF"/>
    <w:rsid w:val="00F112F2"/>
    <w:rsid w:val="00F11FE3"/>
    <w:rsid w:val="00F32AF8"/>
    <w:rsid w:val="00F40980"/>
    <w:rsid w:val="00F42A42"/>
    <w:rsid w:val="00F455AB"/>
    <w:rsid w:val="00F45F0B"/>
    <w:rsid w:val="00F47F4D"/>
    <w:rsid w:val="00F701B8"/>
    <w:rsid w:val="00F82B2E"/>
    <w:rsid w:val="00F864B1"/>
    <w:rsid w:val="00F86DE9"/>
    <w:rsid w:val="00F90988"/>
    <w:rsid w:val="00F93BB0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8AC9A7"/>
  <w15:docId w15:val="{68ECD206-81DD-4116-8EA6-2DA83B933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character" w:customStyle="1" w:styleId="markedcontent">
    <w:name w:val="markedcontent"/>
    <w:rsid w:val="005224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tebsk4_local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A6364E7753F4CABBFC0057FA99151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F82392-3CBF-4555-B6B3-58BC78F9E3EE}"/>
      </w:docPartPr>
      <w:docPartBody>
        <w:p w:rsidR="000222B4" w:rsidRDefault="005E38FE">
          <w:pPr>
            <w:pStyle w:val="AA6364E7753F4CABBFC0057FA991512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020DD455F3304540A55AE7A577EC45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B057BD-F1DC-428A-B01F-707EE3B39C48}"/>
      </w:docPartPr>
      <w:docPartBody>
        <w:p w:rsidR="000222B4" w:rsidRDefault="005E38FE">
          <w:pPr>
            <w:pStyle w:val="020DD455F3304540A55AE7A577EC456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EEF41FFC2BC464EA927A0AFDE9EAE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12A1EA-16FD-49EB-8D87-6BE241CC379A}"/>
      </w:docPartPr>
      <w:docPartBody>
        <w:p w:rsidR="000222B4" w:rsidRDefault="005E38FE">
          <w:pPr>
            <w:pStyle w:val="BEEF41FFC2BC464EA927A0AFDE9EAEBB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7A02B83383E04412B0211D383DEA1D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4BD87E-E886-4E59-86E0-38C5B6F14BD4}"/>
      </w:docPartPr>
      <w:docPartBody>
        <w:p w:rsidR="000222B4" w:rsidRDefault="005E38FE">
          <w:pPr>
            <w:pStyle w:val="7A02B83383E04412B0211D383DEA1DF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C28648487D2F4E98B4F762A5C69015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1BD6E1-589E-4D22-ADE6-51FC09F4CF61}"/>
      </w:docPartPr>
      <w:docPartBody>
        <w:p w:rsidR="000222B4" w:rsidRDefault="005E38FE">
          <w:pPr>
            <w:pStyle w:val="C28648487D2F4E98B4F762A5C690156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8FE"/>
    <w:rsid w:val="000222B4"/>
    <w:rsid w:val="002D1F4A"/>
    <w:rsid w:val="005E38FE"/>
    <w:rsid w:val="008E3F29"/>
    <w:rsid w:val="009841BF"/>
    <w:rsid w:val="00CC4AA0"/>
    <w:rsid w:val="00D944E4"/>
    <w:rsid w:val="00FF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AA6364E7753F4CABBFC0057FA991512B">
    <w:name w:val="AA6364E7753F4CABBFC0057FA991512B"/>
  </w:style>
  <w:style w:type="paragraph" w:customStyle="1" w:styleId="020DD455F3304540A55AE7A577EC4561">
    <w:name w:val="020DD455F3304540A55AE7A577EC4561"/>
  </w:style>
  <w:style w:type="paragraph" w:customStyle="1" w:styleId="BEEF41FFC2BC464EA927A0AFDE9EAEBB">
    <w:name w:val="BEEF41FFC2BC464EA927A0AFDE9EAEBB"/>
  </w:style>
  <w:style w:type="paragraph" w:customStyle="1" w:styleId="7A02B83383E04412B0211D383DEA1DFD">
    <w:name w:val="7A02B83383E04412B0211D383DEA1DFD"/>
  </w:style>
  <w:style w:type="paragraph" w:customStyle="1" w:styleId="C28648487D2F4E98B4F762A5C6901564">
    <w:name w:val="C28648487D2F4E98B4F762A5C69015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B3EBF-833A-4CB8-9AB9-F8DEDD4F1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60</TotalTime>
  <Pages>7</Pages>
  <Words>1653</Words>
  <Characters>9426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Vitebsk4_local</dc:creator>
  <cp:keywords/>
  <cp:lastModifiedBy>Квашук Павел Николаевич</cp:lastModifiedBy>
  <cp:revision>5</cp:revision>
  <cp:lastPrinted>2024-04-15T07:32:00Z</cp:lastPrinted>
  <dcterms:created xsi:type="dcterms:W3CDTF">2023-07-25T19:02:00Z</dcterms:created>
  <dcterms:modified xsi:type="dcterms:W3CDTF">2024-04-15T07:36:00Z</dcterms:modified>
</cp:coreProperties>
</file>