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4"/>
        <w:gridCol w:w="3530"/>
      </w:tblGrid>
      <w:tr w:rsidR="00F40980" w:rsidRPr="007F66CA" w14:paraId="178390AD" w14:textId="77777777" w:rsidTr="007F66CA">
        <w:tc>
          <w:tcPr>
            <w:tcW w:w="6379" w:type="dxa"/>
            <w:vMerge w:val="restart"/>
          </w:tcPr>
          <w:p w14:paraId="37C54A5E" w14:textId="77777777" w:rsidR="00F40980" w:rsidRPr="007F66CA" w:rsidRDefault="00F40980" w:rsidP="00B458B5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6C2BAC3" w14:textId="77777777" w:rsidR="00F40980" w:rsidRPr="007F66CA" w:rsidRDefault="00F40980" w:rsidP="00B458B5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F3D0D0B7810440A884F0505F3187AB8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1739BCDD" w14:textId="77777777" w:rsidTr="007F66CA">
        <w:tc>
          <w:tcPr>
            <w:tcW w:w="6379" w:type="dxa"/>
            <w:vMerge/>
          </w:tcPr>
          <w:p w14:paraId="2D51FB6A" w14:textId="77777777" w:rsidR="00F40980" w:rsidRPr="007F66CA" w:rsidRDefault="00F40980" w:rsidP="00B458B5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D26DEAF" w14:textId="77777777" w:rsidR="00F40980" w:rsidRPr="007F66CA" w:rsidRDefault="00F40980" w:rsidP="00B458B5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453D13FF" w14:textId="77777777" w:rsidTr="007F66CA">
        <w:tc>
          <w:tcPr>
            <w:tcW w:w="6379" w:type="dxa"/>
            <w:vMerge/>
          </w:tcPr>
          <w:p w14:paraId="1D0F233C" w14:textId="77777777" w:rsidR="00F40980" w:rsidRPr="007F66CA" w:rsidRDefault="00F40980" w:rsidP="00B458B5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8C76A12" w14:textId="5505D38B" w:rsidR="00F40980" w:rsidRPr="007F66CA" w:rsidRDefault="00F40980" w:rsidP="00B458B5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A3749444A40041F382622170635F69DA"/>
                </w:placeholder>
                <w:text/>
              </w:sdtPr>
              <w:sdtContent>
                <w:r w:rsidR="002F378D" w:rsidRPr="009263E8">
                  <w:rPr>
                    <w:rFonts w:cs="Times New Roman"/>
                    <w:bCs/>
                    <w:sz w:val="28"/>
                    <w:szCs w:val="28"/>
                  </w:rPr>
                  <w:t>2.4985</w:t>
                </w:r>
              </w:sdtContent>
            </w:sdt>
          </w:p>
        </w:tc>
      </w:tr>
      <w:tr w:rsidR="00F40980" w:rsidRPr="007F66CA" w14:paraId="40E8CAB4" w14:textId="77777777" w:rsidTr="007F66CA">
        <w:tc>
          <w:tcPr>
            <w:tcW w:w="6379" w:type="dxa"/>
            <w:vMerge/>
          </w:tcPr>
          <w:p w14:paraId="53350736" w14:textId="77777777" w:rsidR="00F40980" w:rsidRPr="007F66CA" w:rsidRDefault="00F40980" w:rsidP="00B458B5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46279D6" w14:textId="7F9020CE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C7B39" w:rsidRPr="007F66CA">
              <w:rPr>
                <w:bCs/>
                <w:sz w:val="28"/>
                <w:szCs w:val="28"/>
              </w:rPr>
              <w:t>01.</w:t>
            </w:r>
            <w:r w:rsidR="002F378D">
              <w:rPr>
                <w:bCs/>
                <w:sz w:val="28"/>
                <w:szCs w:val="28"/>
              </w:rPr>
              <w:t>12.2017</w:t>
            </w:r>
          </w:p>
        </w:tc>
      </w:tr>
      <w:tr w:rsidR="00F40980" w:rsidRPr="007F66CA" w14:paraId="1679F399" w14:textId="77777777" w:rsidTr="007F66CA">
        <w:tc>
          <w:tcPr>
            <w:tcW w:w="6379" w:type="dxa"/>
            <w:vMerge/>
          </w:tcPr>
          <w:p w14:paraId="3DB52B90" w14:textId="77777777" w:rsidR="00F40980" w:rsidRPr="007F66CA" w:rsidRDefault="00F40980" w:rsidP="00B458B5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A551AC9" w14:textId="499E9DBA" w:rsidR="00582A8F" w:rsidRPr="007F66CA" w:rsidRDefault="00582A8F" w:rsidP="00B458B5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2087602877"/>
                <w:placeholder>
                  <w:docPart w:val="E18A0D3B987743569C8F741421E34414"/>
                </w:placeholder>
                <w:text/>
              </w:sdtPr>
              <w:sdtContent>
                <w:r w:rsidR="00EA6132" w:rsidRPr="00EA6132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0010055</w:t>
                </w:r>
              </w:sdtContent>
            </w:sdt>
          </w:p>
          <w:p w14:paraId="5DF18B4D" w14:textId="27155FC5" w:rsidR="00F40980" w:rsidRPr="007F66CA" w:rsidRDefault="00F40980" w:rsidP="00B458B5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21E8B">
              <w:rPr>
                <w:rFonts w:cs="Times New Roman"/>
                <w:bCs/>
                <w:sz w:val="28"/>
                <w:szCs w:val="28"/>
              </w:rPr>
              <w:t>н</w:t>
            </w:r>
            <w:r w:rsidRPr="00821E8B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3F66FE6D2E254384ACFA3A0093B5F8A0"/>
                </w:placeholder>
              </w:sdtPr>
              <w:sdtContent>
                <w:r w:rsidR="00821E8B" w:rsidRPr="00821E8B">
                  <w:rPr>
                    <w:rFonts w:eastAsia="Calibri"/>
                    <w:sz w:val="28"/>
                    <w:szCs w:val="28"/>
                  </w:rPr>
                  <w:t>4</w:t>
                </w:r>
              </w:sdtContent>
            </w:sdt>
            <w:r w:rsidRPr="00821E8B">
              <w:rPr>
                <w:rFonts w:eastAsia="Calibri"/>
                <w:sz w:val="28"/>
                <w:szCs w:val="28"/>
              </w:rPr>
              <w:t xml:space="preserve"> </w:t>
            </w:r>
            <w:r w:rsidRPr="00821E8B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13F75716" w14:textId="77777777" w:rsidTr="007F66CA">
        <w:tc>
          <w:tcPr>
            <w:tcW w:w="6379" w:type="dxa"/>
            <w:vMerge/>
          </w:tcPr>
          <w:p w14:paraId="5F82FA44" w14:textId="77777777" w:rsidR="00F40980" w:rsidRPr="007F66CA" w:rsidRDefault="00F40980" w:rsidP="00B458B5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EC7D9B2" w14:textId="531E74EE" w:rsidR="00F40980" w:rsidRPr="007F66CA" w:rsidRDefault="00F40980" w:rsidP="00B458B5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EA794E71EED84078957DDB2028DEBE52"/>
                </w:placeholder>
                <w:text/>
              </w:sdtPr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A2437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12D49D2B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8"/>
        <w:gridCol w:w="4073"/>
      </w:tblGrid>
      <w:tr w:rsidR="00D223F7" w:rsidRPr="007F66CA" w14:paraId="2E3B5128" w14:textId="77777777" w:rsidTr="00F40980">
        <w:tc>
          <w:tcPr>
            <w:tcW w:w="9751" w:type="dxa"/>
            <w:gridSpan w:val="2"/>
          </w:tcPr>
          <w:p w14:paraId="7D051F4D" w14:textId="77777777" w:rsidR="00DA2437" w:rsidRDefault="00D223F7" w:rsidP="00D50B4E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</w:t>
            </w:r>
          </w:p>
          <w:p w14:paraId="019E3A9D" w14:textId="283FB63C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r w:rsidRPr="007F66CA">
              <w:rPr>
                <w:b/>
                <w:sz w:val="28"/>
                <w:szCs w:val="28"/>
              </w:rPr>
              <w:t xml:space="preserve">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210164BB5624130BCDD719299BFBFE7"/>
                </w:placeholder>
                <w:date w:fullDate="2024-05-1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DA2437">
                  <w:rPr>
                    <w:rStyle w:val="38"/>
                    <w:szCs w:val="28"/>
                  </w:rPr>
                  <w:t>17 мая 2024 года</w:t>
                </w:r>
              </w:sdtContent>
            </w:sdt>
            <w:bookmarkEnd w:id="1"/>
          </w:p>
        </w:tc>
      </w:tr>
      <w:tr w:rsidR="00D223F7" w:rsidRPr="007F66CA" w14:paraId="1349BAE2" w14:textId="77777777" w:rsidTr="00F40980">
        <w:tc>
          <w:tcPr>
            <w:tcW w:w="5678" w:type="dxa"/>
          </w:tcPr>
          <w:p w14:paraId="34A5473F" w14:textId="77777777" w:rsidR="00D223F7" w:rsidRPr="007F66CA" w:rsidRDefault="00D223F7" w:rsidP="00DA2437">
            <w:pPr>
              <w:spacing w:line="24" w:lineRule="auto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43AB0774" w14:textId="77777777" w:rsidR="00D223F7" w:rsidRPr="007F66CA" w:rsidRDefault="00D223F7" w:rsidP="00DA2437">
            <w:pPr>
              <w:spacing w:line="24" w:lineRule="auto"/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51"/>
      </w:tblGrid>
      <w:tr w:rsidR="007A4485" w:rsidRPr="007F66CA" w14:paraId="132B68D0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4745DDDE" w14:textId="1F6EE388" w:rsidR="002F378D" w:rsidRPr="009263E8" w:rsidRDefault="002F378D" w:rsidP="002F378D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Pr="009263E8">
              <w:rPr>
                <w:sz w:val="28"/>
                <w:szCs w:val="28"/>
                <w:lang w:val="ru-RU"/>
              </w:rPr>
              <w:t>роизводственной лаборатории</w:t>
            </w:r>
          </w:p>
          <w:p w14:paraId="3D80D9AC" w14:textId="6C761117" w:rsidR="007A4485" w:rsidRPr="007F66CA" w:rsidRDefault="002F378D" w:rsidP="002F378D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9263E8">
              <w:rPr>
                <w:sz w:val="28"/>
                <w:szCs w:val="28"/>
                <w:lang w:val="ru-RU"/>
              </w:rPr>
              <w:t>акрытого акционерного общества «</w:t>
            </w:r>
            <w:proofErr w:type="spellStart"/>
            <w:r w:rsidRPr="009263E8">
              <w:rPr>
                <w:sz w:val="28"/>
                <w:szCs w:val="28"/>
                <w:lang w:val="ru-RU"/>
              </w:rPr>
              <w:t>Серволюкс</w:t>
            </w:r>
            <w:proofErr w:type="spellEnd"/>
            <w:r w:rsidRPr="009263E8">
              <w:rPr>
                <w:sz w:val="28"/>
                <w:szCs w:val="28"/>
                <w:lang w:val="ru-RU"/>
              </w:rPr>
              <w:t xml:space="preserve"> Агро»</w:t>
            </w:r>
          </w:p>
        </w:tc>
      </w:tr>
    </w:tbl>
    <w:p w14:paraId="0360B86D" w14:textId="77777777" w:rsidR="00D223F7" w:rsidRPr="005C7B39" w:rsidRDefault="00D223F7" w:rsidP="00DA2437">
      <w:pPr>
        <w:overflowPunct w:val="0"/>
        <w:autoSpaceDE w:val="0"/>
        <w:autoSpaceDN w:val="0"/>
        <w:adjustRightInd w:val="0"/>
        <w:spacing w:line="120" w:lineRule="auto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1741"/>
        <w:gridCol w:w="1451"/>
        <w:gridCol w:w="1596"/>
        <w:gridCol w:w="2176"/>
        <w:gridCol w:w="2177"/>
      </w:tblGrid>
      <w:tr w:rsidR="00F40980" w:rsidRPr="007A4175" w14:paraId="28BC4E9D" w14:textId="77777777" w:rsidTr="008833D6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308FDE4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500C5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F6FDD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74E17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7FA938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2FB9C0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99EAD6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76E82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59D22D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84EF583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82D872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5A6672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BCF9B9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69166B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31F744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4A71FEE5" w14:textId="77777777" w:rsidTr="008833D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20A4D1" w14:textId="77777777" w:rsidR="0090767F" w:rsidRPr="0038569C" w:rsidRDefault="0090767F" w:rsidP="00B4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5FC038" w14:textId="77777777" w:rsidR="0090767F" w:rsidRPr="0038569C" w:rsidRDefault="0090767F" w:rsidP="00B4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5DD31A" w14:textId="77777777" w:rsidR="0090767F" w:rsidRPr="0038569C" w:rsidRDefault="0090767F" w:rsidP="00B4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784D1C" w14:textId="77777777" w:rsidR="0090767F" w:rsidRPr="0038569C" w:rsidRDefault="0090767F" w:rsidP="00B4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2FBA5" w14:textId="77777777" w:rsidR="0090767F" w:rsidRPr="0038569C" w:rsidRDefault="0090767F" w:rsidP="00B4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ECC5ED" w14:textId="77777777" w:rsidR="0090767F" w:rsidRPr="0038569C" w:rsidRDefault="0090767F" w:rsidP="00B45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2F378D" w:rsidRPr="0038569C" w14:paraId="1C567206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C8351" w14:textId="46036CC4" w:rsidR="002F378D" w:rsidRPr="00295E4A" w:rsidRDefault="002F378D" w:rsidP="002F3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9E105A">
              <w:rPr>
                <w:b/>
                <w:bCs/>
                <w:sz w:val="22"/>
                <w:szCs w:val="22"/>
              </w:rPr>
              <w:t>ул. Фабричная, 14,</w:t>
            </w:r>
            <w:r>
              <w:rPr>
                <w:b/>
                <w:bCs/>
                <w:sz w:val="22"/>
                <w:szCs w:val="22"/>
              </w:rPr>
              <w:t xml:space="preserve"> 213136, </w:t>
            </w:r>
            <w:proofErr w:type="spellStart"/>
            <w:r>
              <w:rPr>
                <w:b/>
                <w:bCs/>
                <w:sz w:val="22"/>
                <w:szCs w:val="22"/>
              </w:rPr>
              <w:t>аг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. </w:t>
            </w:r>
            <w:proofErr w:type="spellStart"/>
            <w:r>
              <w:rPr>
                <w:b/>
                <w:bCs/>
                <w:sz w:val="22"/>
                <w:szCs w:val="22"/>
              </w:rPr>
              <w:t>Межисетки</w:t>
            </w:r>
            <w:proofErr w:type="spellEnd"/>
            <w:r>
              <w:rPr>
                <w:b/>
                <w:bCs/>
                <w:sz w:val="22"/>
                <w:szCs w:val="22"/>
              </w:rPr>
              <w:t>, Могилев</w:t>
            </w:r>
            <w:r w:rsidRPr="009E105A">
              <w:rPr>
                <w:b/>
                <w:bCs/>
                <w:sz w:val="22"/>
                <w:szCs w:val="22"/>
              </w:rPr>
              <w:t>ский р-н, Могилевская область</w:t>
            </w:r>
          </w:p>
        </w:tc>
      </w:tr>
      <w:tr w:rsidR="002F378D" w:rsidRPr="002F378D" w14:paraId="17652996" w14:textId="77777777" w:rsidTr="008833D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E223C" w14:textId="592716B8" w:rsidR="002F378D" w:rsidRPr="00295E4A" w:rsidRDefault="002F378D" w:rsidP="002F3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1.1***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F7519" w14:textId="77777777" w:rsidR="002F378D" w:rsidRPr="003914A2" w:rsidRDefault="002F378D" w:rsidP="002F378D">
            <w:pPr>
              <w:spacing w:line="240" w:lineRule="exact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Мясо птицы, тушка цыпленка-бройлера, кур; субпродуктов птичьих, части тушки цыпленка-бройлера,</w:t>
            </w:r>
          </w:p>
          <w:p w14:paraId="3F5C1B45" w14:textId="77777777" w:rsidR="002F378D" w:rsidRPr="003914A2" w:rsidRDefault="002F378D" w:rsidP="002F378D">
            <w:pPr>
              <w:spacing w:line="240" w:lineRule="exact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продукты раздел</w:t>
            </w:r>
            <w:r>
              <w:rPr>
                <w:sz w:val="22"/>
                <w:szCs w:val="22"/>
              </w:rPr>
              <w:t>ки и обвалки птицы, полуфабрика</w:t>
            </w:r>
            <w:r w:rsidRPr="003914A2">
              <w:rPr>
                <w:sz w:val="22"/>
                <w:szCs w:val="22"/>
              </w:rPr>
              <w:t>ты из мяса птицы натуральные</w:t>
            </w:r>
          </w:p>
          <w:p w14:paraId="08841445" w14:textId="29314247" w:rsidR="002F378D" w:rsidRPr="00295E4A" w:rsidRDefault="002F378D" w:rsidP="002F3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F0214" w14:textId="77777777" w:rsidR="002F378D" w:rsidRPr="003914A2" w:rsidRDefault="002F378D" w:rsidP="008833D6">
            <w:pPr>
              <w:pStyle w:val="af6"/>
              <w:jc w:val="center"/>
            </w:pPr>
            <w:r w:rsidRPr="003914A2">
              <w:t>10.12/42.000</w:t>
            </w:r>
          </w:p>
          <w:p w14:paraId="4E0A3E95" w14:textId="484F9534" w:rsidR="002F378D" w:rsidRPr="00295E4A" w:rsidRDefault="002F378D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10.13/42.000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FB7B6" w14:textId="301BC0DC" w:rsidR="002F378D" w:rsidRPr="00295E4A" w:rsidRDefault="002F378D" w:rsidP="002F3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29103" w14:textId="77777777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СТБ </w:t>
            </w:r>
            <w:proofErr w:type="gramStart"/>
            <w:r w:rsidRPr="003914A2">
              <w:rPr>
                <w:sz w:val="22"/>
                <w:szCs w:val="22"/>
              </w:rPr>
              <w:t>1036-97</w:t>
            </w:r>
            <w:proofErr w:type="gramEnd"/>
          </w:p>
          <w:p w14:paraId="4A41F8CE" w14:textId="77777777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31467-2012</w:t>
            </w:r>
            <w:proofErr w:type="gramEnd"/>
          </w:p>
          <w:p w14:paraId="5FF2D312" w14:textId="77777777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7702.2.0-2016</w:t>
            </w:r>
            <w:proofErr w:type="gramEnd"/>
          </w:p>
          <w:p w14:paraId="01984A63" w14:textId="77777777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31904-2012</w:t>
            </w:r>
            <w:proofErr w:type="gramEnd"/>
          </w:p>
          <w:p w14:paraId="4A6A5A35" w14:textId="77777777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26669-85</w:t>
            </w:r>
            <w:proofErr w:type="gramEnd"/>
          </w:p>
          <w:p w14:paraId="6D137D77" w14:textId="77777777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СТБ </w:t>
            </w:r>
            <w:proofErr w:type="gramStart"/>
            <w:r w:rsidRPr="003914A2">
              <w:rPr>
                <w:sz w:val="22"/>
                <w:szCs w:val="22"/>
              </w:rPr>
              <w:t>1050-2008</w:t>
            </w:r>
            <w:proofErr w:type="gramEnd"/>
          </w:p>
          <w:p w14:paraId="1FC13E36" w14:textId="2CB866F3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СТБ </w:t>
            </w:r>
            <w:proofErr w:type="gramStart"/>
            <w:r w:rsidRPr="003914A2">
              <w:rPr>
                <w:sz w:val="22"/>
                <w:szCs w:val="22"/>
              </w:rPr>
              <w:t>1945-20</w:t>
            </w:r>
            <w:r w:rsidR="00DA2437">
              <w:rPr>
                <w:sz w:val="22"/>
                <w:szCs w:val="22"/>
              </w:rPr>
              <w:t>23</w:t>
            </w:r>
            <w:proofErr w:type="gramEnd"/>
          </w:p>
          <w:p w14:paraId="537C5A62" w14:textId="77777777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7702.0-74</w:t>
            </w:r>
            <w:proofErr w:type="gramEnd"/>
          </w:p>
          <w:p w14:paraId="64A4475A" w14:textId="77777777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ТУ BY </w:t>
            </w:r>
            <w:proofErr w:type="gramStart"/>
            <w:r w:rsidRPr="003914A2">
              <w:rPr>
                <w:sz w:val="22"/>
                <w:szCs w:val="22"/>
              </w:rPr>
              <w:t>800000560.037-2020</w:t>
            </w:r>
            <w:proofErr w:type="gramEnd"/>
          </w:p>
          <w:p w14:paraId="0D523B2A" w14:textId="77777777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ТУ </w:t>
            </w:r>
            <w:r w:rsidRPr="00FB2DDB">
              <w:rPr>
                <w:sz w:val="22"/>
                <w:szCs w:val="22"/>
              </w:rPr>
              <w:t xml:space="preserve">BY </w:t>
            </w:r>
            <w:proofErr w:type="gramStart"/>
            <w:r w:rsidRPr="00FB2DDB">
              <w:rPr>
                <w:sz w:val="22"/>
                <w:szCs w:val="22"/>
              </w:rPr>
              <w:t>80000560.045-</w:t>
            </w:r>
            <w:r w:rsidRPr="003914A2">
              <w:rPr>
                <w:sz w:val="22"/>
                <w:szCs w:val="22"/>
              </w:rPr>
              <w:t>2017</w:t>
            </w:r>
            <w:proofErr w:type="gramEnd"/>
          </w:p>
          <w:p w14:paraId="4807BC4D" w14:textId="26B46A37" w:rsidR="002F378D" w:rsidRPr="00295E4A" w:rsidRDefault="002F378D" w:rsidP="00F205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ТУ BY </w:t>
            </w:r>
            <w:proofErr w:type="gramStart"/>
            <w:r w:rsidRPr="003914A2">
              <w:rPr>
                <w:sz w:val="22"/>
                <w:szCs w:val="22"/>
              </w:rPr>
              <w:t>800000560.003-2014</w:t>
            </w:r>
            <w:proofErr w:type="gram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B7D0B" w14:textId="77777777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СТБ </w:t>
            </w:r>
            <w:proofErr w:type="gramStart"/>
            <w:r w:rsidRPr="003914A2">
              <w:rPr>
                <w:sz w:val="22"/>
                <w:szCs w:val="22"/>
              </w:rPr>
              <w:t>1036-97</w:t>
            </w:r>
            <w:proofErr w:type="gramEnd"/>
            <w:r w:rsidRPr="003914A2">
              <w:rPr>
                <w:sz w:val="22"/>
                <w:szCs w:val="22"/>
              </w:rPr>
              <w:t xml:space="preserve"> п.7.1.16</w:t>
            </w:r>
          </w:p>
          <w:p w14:paraId="3AD9109F" w14:textId="77777777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31467-2012</w:t>
            </w:r>
            <w:proofErr w:type="gramEnd"/>
          </w:p>
          <w:p w14:paraId="345F86E5" w14:textId="77777777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7702.2.0-2016</w:t>
            </w:r>
            <w:proofErr w:type="gramEnd"/>
          </w:p>
          <w:p w14:paraId="4FC6BE95" w14:textId="77777777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31904-2012</w:t>
            </w:r>
            <w:proofErr w:type="gramEnd"/>
          </w:p>
          <w:p w14:paraId="168A273C" w14:textId="77777777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26669-85</w:t>
            </w:r>
            <w:proofErr w:type="gramEnd"/>
          </w:p>
          <w:p w14:paraId="4D0FD8C0" w14:textId="77777777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СТБ </w:t>
            </w:r>
            <w:proofErr w:type="gramStart"/>
            <w:r w:rsidRPr="003914A2">
              <w:rPr>
                <w:sz w:val="22"/>
                <w:szCs w:val="22"/>
              </w:rPr>
              <w:t>1050-2008</w:t>
            </w:r>
            <w:proofErr w:type="gramEnd"/>
          </w:p>
          <w:p w14:paraId="73FB212D" w14:textId="1ADF2FCD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СТБ 1945-20</w:t>
            </w:r>
            <w:r w:rsidR="00DA2437">
              <w:rPr>
                <w:sz w:val="22"/>
                <w:szCs w:val="22"/>
              </w:rPr>
              <w:t>23п.6.1.1-6.1.4</w:t>
            </w:r>
          </w:p>
          <w:p w14:paraId="0434BCFA" w14:textId="77777777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7702.0-74</w:t>
            </w:r>
            <w:proofErr w:type="gramEnd"/>
            <w:r w:rsidRPr="003914A2">
              <w:rPr>
                <w:sz w:val="22"/>
                <w:szCs w:val="22"/>
              </w:rPr>
              <w:t xml:space="preserve"> п.1</w:t>
            </w:r>
          </w:p>
          <w:p w14:paraId="76427F96" w14:textId="77777777" w:rsidR="002F378D" w:rsidRPr="0089345C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ТУ</w:t>
            </w:r>
            <w:r w:rsidRPr="0089345C">
              <w:rPr>
                <w:sz w:val="22"/>
                <w:szCs w:val="22"/>
              </w:rPr>
              <w:t xml:space="preserve"> </w:t>
            </w:r>
            <w:r w:rsidRPr="000B335D">
              <w:rPr>
                <w:sz w:val="22"/>
                <w:szCs w:val="22"/>
                <w:lang w:val="en-US"/>
              </w:rPr>
              <w:t>BY</w:t>
            </w:r>
            <w:r w:rsidRPr="0089345C">
              <w:rPr>
                <w:sz w:val="22"/>
                <w:szCs w:val="22"/>
              </w:rPr>
              <w:t xml:space="preserve"> </w:t>
            </w:r>
            <w:proofErr w:type="gramStart"/>
            <w:r w:rsidRPr="0089345C">
              <w:rPr>
                <w:sz w:val="22"/>
                <w:szCs w:val="22"/>
              </w:rPr>
              <w:t>800000560.037-2020</w:t>
            </w:r>
            <w:proofErr w:type="gramEnd"/>
          </w:p>
          <w:p w14:paraId="7025833E" w14:textId="77777777" w:rsidR="002F378D" w:rsidRPr="0089345C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ТУ</w:t>
            </w:r>
            <w:r w:rsidRPr="000B335D">
              <w:rPr>
                <w:sz w:val="22"/>
                <w:szCs w:val="22"/>
                <w:lang w:val="en-US"/>
              </w:rPr>
              <w:t>BY</w:t>
            </w:r>
            <w:r w:rsidRPr="0089345C">
              <w:rPr>
                <w:sz w:val="22"/>
                <w:szCs w:val="22"/>
              </w:rPr>
              <w:t>80000560.045-2017</w:t>
            </w:r>
          </w:p>
          <w:p w14:paraId="6BCFA120" w14:textId="6A28D523" w:rsidR="002F378D" w:rsidRPr="002F378D" w:rsidRDefault="002F378D" w:rsidP="00F205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ТУ</w:t>
            </w:r>
            <w:r w:rsidRPr="000B335D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0B335D">
              <w:rPr>
                <w:sz w:val="22"/>
                <w:szCs w:val="22"/>
                <w:lang w:val="en-US"/>
              </w:rPr>
              <w:t>800000560.003-2014</w:t>
            </w:r>
            <w:proofErr w:type="gramEnd"/>
          </w:p>
        </w:tc>
      </w:tr>
      <w:tr w:rsidR="002F378D" w:rsidRPr="002F378D" w14:paraId="7EB179E7" w14:textId="77777777" w:rsidTr="008833D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E82A9" w14:textId="29C8F09E" w:rsidR="002F378D" w:rsidRPr="002F378D" w:rsidRDefault="002F378D" w:rsidP="002F3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776F8" w14:textId="0C71E8D0" w:rsidR="002F378D" w:rsidRPr="002F378D" w:rsidRDefault="002F378D" w:rsidP="002F3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F1530" w14:textId="77777777" w:rsidR="002F378D" w:rsidRPr="002F378D" w:rsidRDefault="002F378D" w:rsidP="008833D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F378D">
              <w:rPr>
                <w:sz w:val="22"/>
                <w:szCs w:val="22"/>
              </w:rPr>
              <w:t>10.12/08.156</w:t>
            </w:r>
          </w:p>
          <w:p w14:paraId="196BDF50" w14:textId="40DCBAAA" w:rsidR="002F378D" w:rsidRPr="002F378D" w:rsidRDefault="002F378D" w:rsidP="008833D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10.13/08.156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2C405" w14:textId="6EF1D8A2" w:rsidR="002F378D" w:rsidRPr="002F378D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0A6A0" w14:textId="7E37D952" w:rsidR="002F378D" w:rsidRPr="0099689A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СТБ</w:t>
            </w:r>
            <w:r w:rsidRPr="0099689A">
              <w:rPr>
                <w:sz w:val="22"/>
                <w:szCs w:val="22"/>
              </w:rPr>
              <w:t xml:space="preserve"> </w:t>
            </w:r>
            <w:proofErr w:type="gramStart"/>
            <w:r w:rsidRPr="0099689A">
              <w:rPr>
                <w:sz w:val="22"/>
                <w:szCs w:val="22"/>
              </w:rPr>
              <w:t>1945-20</w:t>
            </w:r>
            <w:r w:rsidR="00F20561">
              <w:rPr>
                <w:sz w:val="22"/>
                <w:szCs w:val="22"/>
              </w:rPr>
              <w:t>23</w:t>
            </w:r>
            <w:proofErr w:type="gramEnd"/>
          </w:p>
          <w:p w14:paraId="1A06EA5B" w14:textId="4CD537FE" w:rsidR="002F378D" w:rsidRPr="002F378D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9662D" w14:textId="2AD1EC62" w:rsidR="002F378D" w:rsidRPr="002F378D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25011-2017</w:t>
            </w:r>
            <w:proofErr w:type="gramEnd"/>
            <w:r>
              <w:rPr>
                <w:sz w:val="22"/>
                <w:szCs w:val="22"/>
              </w:rPr>
              <w:t xml:space="preserve"> п </w:t>
            </w:r>
            <w:r w:rsidRPr="003914A2">
              <w:rPr>
                <w:sz w:val="22"/>
                <w:szCs w:val="22"/>
              </w:rPr>
              <w:t>7</w:t>
            </w:r>
          </w:p>
        </w:tc>
      </w:tr>
      <w:tr w:rsidR="002F378D" w:rsidRPr="002F378D" w14:paraId="1BB14929" w14:textId="77777777" w:rsidTr="008833D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30341" w14:textId="3770024A" w:rsidR="002F378D" w:rsidRPr="002F378D" w:rsidRDefault="002F378D" w:rsidP="002F3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0B2A6" w14:textId="2096EC3F" w:rsidR="002F378D" w:rsidRPr="002F378D" w:rsidRDefault="002F378D" w:rsidP="002F3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E21FF" w14:textId="77777777" w:rsidR="002F378D" w:rsidRPr="003914A2" w:rsidRDefault="002F378D" w:rsidP="008833D6">
            <w:pPr>
              <w:pStyle w:val="af6"/>
              <w:jc w:val="center"/>
              <w:rPr>
                <w:lang w:val="ru-RU"/>
              </w:rPr>
            </w:pPr>
            <w:r w:rsidRPr="003914A2">
              <w:rPr>
                <w:lang w:val="ru-RU"/>
              </w:rPr>
              <w:t>10.12/01.086</w:t>
            </w:r>
          </w:p>
          <w:p w14:paraId="08326293" w14:textId="676B0BC0" w:rsidR="002F378D" w:rsidRPr="002F378D" w:rsidRDefault="002F378D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10.13/01.086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C53D5" w14:textId="10AEB5F8" w:rsidR="002F378D" w:rsidRPr="002F378D" w:rsidRDefault="002F378D" w:rsidP="002F3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3914A2">
              <w:rPr>
                <w:rStyle w:val="120"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7B02E" w14:textId="77777777" w:rsidR="002F378D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3914A2">
              <w:rPr>
                <w:sz w:val="22"/>
                <w:szCs w:val="22"/>
              </w:rPr>
              <w:t>СанНП</w:t>
            </w:r>
            <w:proofErr w:type="spellEnd"/>
            <w:r w:rsidRPr="003914A2">
              <w:rPr>
                <w:sz w:val="22"/>
                <w:szCs w:val="22"/>
              </w:rPr>
              <w:t xml:space="preserve"> и ГН № 52, утв. Постановлением МЗ РБ 21.06.2013</w:t>
            </w:r>
          </w:p>
          <w:p w14:paraId="60592CC5" w14:textId="444FB8B1" w:rsidR="00DA2437" w:rsidRPr="003914A2" w:rsidRDefault="00DA2437" w:rsidP="00DA2437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A22580">
              <w:rPr>
                <w:sz w:val="22"/>
                <w:szCs w:val="22"/>
              </w:rPr>
              <w:t>ГН,утв</w:t>
            </w:r>
            <w:proofErr w:type="spellEnd"/>
            <w:r w:rsidRPr="00A22580">
              <w:rPr>
                <w:sz w:val="22"/>
                <w:szCs w:val="22"/>
              </w:rPr>
              <w:t>.</w:t>
            </w:r>
            <w:proofErr w:type="gramEnd"/>
            <w:r w:rsidRPr="00A22580">
              <w:rPr>
                <w:sz w:val="22"/>
                <w:szCs w:val="22"/>
              </w:rPr>
              <w:t xml:space="preserve"> Постановление Совета Министров №37 от 25.01.2021</w:t>
            </w:r>
          </w:p>
          <w:p w14:paraId="5E28CF38" w14:textId="64F30BD0" w:rsidR="002F378D" w:rsidRPr="002F378D" w:rsidRDefault="002F378D" w:rsidP="002F3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19041A" w14:textId="77777777" w:rsidR="002F378D" w:rsidRPr="003914A2" w:rsidRDefault="002F378D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7702.2.1-2017</w:t>
            </w:r>
            <w:proofErr w:type="gramEnd"/>
          </w:p>
          <w:p w14:paraId="5EA28410" w14:textId="69BF359B" w:rsidR="002F378D" w:rsidRPr="002F378D" w:rsidRDefault="002F378D" w:rsidP="002F3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ГОСТ 10444.15-94</w:t>
            </w:r>
          </w:p>
        </w:tc>
      </w:tr>
      <w:tr w:rsidR="008833D6" w:rsidRPr="002F378D" w14:paraId="2436298C" w14:textId="77777777" w:rsidTr="008833D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E6CC2" w14:textId="59D86B6F" w:rsidR="008833D6" w:rsidRPr="002F378D" w:rsidRDefault="008833D6" w:rsidP="002F3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1.4*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DF7DD" w14:textId="77777777" w:rsidR="008833D6" w:rsidRPr="003914A2" w:rsidRDefault="008833D6" w:rsidP="002F378D">
            <w:pPr>
              <w:spacing w:line="240" w:lineRule="exact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Мясо птицы, тушка цыпленка-</w:t>
            </w:r>
            <w:r w:rsidRPr="003914A2">
              <w:rPr>
                <w:sz w:val="22"/>
                <w:szCs w:val="22"/>
              </w:rPr>
              <w:lastRenderedPageBreak/>
              <w:t>бройлера, кур; субпродуктов птичьих, части тушки цыпленка-бройлера,</w:t>
            </w:r>
          </w:p>
          <w:p w14:paraId="06BAADF5" w14:textId="77777777" w:rsidR="008833D6" w:rsidRPr="003914A2" w:rsidRDefault="008833D6" w:rsidP="002F378D">
            <w:pPr>
              <w:spacing w:line="240" w:lineRule="exact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продукты раздел</w:t>
            </w:r>
            <w:r>
              <w:rPr>
                <w:sz w:val="22"/>
                <w:szCs w:val="22"/>
              </w:rPr>
              <w:t>ки и обвалки птицы, полуфабрика</w:t>
            </w:r>
            <w:r w:rsidRPr="003914A2">
              <w:rPr>
                <w:sz w:val="22"/>
                <w:szCs w:val="22"/>
              </w:rPr>
              <w:t>ты из мяса птицы натуральные</w:t>
            </w:r>
          </w:p>
          <w:p w14:paraId="401F2FE2" w14:textId="69771E33" w:rsidR="008833D6" w:rsidRPr="002F378D" w:rsidRDefault="008833D6" w:rsidP="002F3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8652E" w14:textId="77777777" w:rsidR="008833D6" w:rsidRPr="003914A2" w:rsidRDefault="008833D6" w:rsidP="008833D6">
            <w:pPr>
              <w:pStyle w:val="af6"/>
              <w:jc w:val="center"/>
              <w:rPr>
                <w:lang w:val="ru-RU"/>
              </w:rPr>
            </w:pPr>
            <w:r w:rsidRPr="003914A2">
              <w:rPr>
                <w:lang w:val="ru-RU"/>
              </w:rPr>
              <w:lastRenderedPageBreak/>
              <w:t>10.12/01.086</w:t>
            </w:r>
          </w:p>
          <w:p w14:paraId="077CD00A" w14:textId="10CE88CE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10.13/01.086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7FFE7" w14:textId="77777777" w:rsidR="008833D6" w:rsidRDefault="008833D6" w:rsidP="002F3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120"/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t>Патогенные микроорганиз</w:t>
            </w:r>
            <w:r w:rsidRPr="003914A2">
              <w:rPr>
                <w:rStyle w:val="120"/>
                <w:sz w:val="22"/>
                <w:szCs w:val="22"/>
              </w:rPr>
              <w:lastRenderedPageBreak/>
              <w:t>мы, в т.ч сальмонеллы</w:t>
            </w:r>
          </w:p>
          <w:p w14:paraId="5A45C86D" w14:textId="79AB71EE" w:rsidR="00D63601" w:rsidRPr="002F378D" w:rsidRDefault="00D63601" w:rsidP="002F3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63601">
              <w:rPr>
                <w:rStyle w:val="120"/>
                <w:sz w:val="22"/>
                <w:szCs w:val="22"/>
              </w:rPr>
              <w:t>(до этапа видовой идентификации</w:t>
            </w:r>
            <w:r>
              <w:rPr>
                <w:rStyle w:val="120"/>
                <w:sz w:val="22"/>
                <w:szCs w:val="22"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A133B" w14:textId="77777777" w:rsidR="008833D6" w:rsidRDefault="008833D6" w:rsidP="002F37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3914A2">
              <w:rPr>
                <w:sz w:val="22"/>
                <w:szCs w:val="22"/>
              </w:rPr>
              <w:lastRenderedPageBreak/>
              <w:t>СанНП</w:t>
            </w:r>
            <w:proofErr w:type="spellEnd"/>
            <w:r w:rsidRPr="003914A2">
              <w:rPr>
                <w:sz w:val="22"/>
                <w:szCs w:val="22"/>
              </w:rPr>
              <w:t xml:space="preserve"> и ГН № 52, утв. Постановлением </w:t>
            </w:r>
            <w:r w:rsidRPr="003914A2">
              <w:rPr>
                <w:sz w:val="22"/>
                <w:szCs w:val="22"/>
              </w:rPr>
              <w:lastRenderedPageBreak/>
              <w:t>МЗ РБ 21.06.2013</w:t>
            </w:r>
          </w:p>
          <w:p w14:paraId="3720A9E9" w14:textId="0EB64ED3" w:rsidR="00DA2437" w:rsidRPr="003914A2" w:rsidRDefault="00DA2437" w:rsidP="00DA2437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A22580">
              <w:rPr>
                <w:sz w:val="22"/>
                <w:szCs w:val="22"/>
              </w:rPr>
              <w:t>ГН,утв</w:t>
            </w:r>
            <w:proofErr w:type="spellEnd"/>
            <w:r w:rsidRPr="00A22580">
              <w:rPr>
                <w:sz w:val="22"/>
                <w:szCs w:val="22"/>
              </w:rPr>
              <w:t>.</w:t>
            </w:r>
            <w:proofErr w:type="gramEnd"/>
            <w:r w:rsidRPr="00A22580">
              <w:rPr>
                <w:sz w:val="22"/>
                <w:szCs w:val="22"/>
              </w:rPr>
              <w:t xml:space="preserve"> Постановление Совета Министров №37 от 25.01.2021</w:t>
            </w:r>
          </w:p>
          <w:p w14:paraId="4226F1A9" w14:textId="23E7AF66" w:rsidR="008833D6" w:rsidRPr="002F378D" w:rsidRDefault="008833D6" w:rsidP="002F3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9A0BD" w14:textId="77777777" w:rsidR="008833D6" w:rsidRPr="003914A2" w:rsidRDefault="008833D6" w:rsidP="008833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7702.2.3-93</w:t>
            </w:r>
            <w:proofErr w:type="gramEnd"/>
          </w:p>
          <w:p w14:paraId="6B11C818" w14:textId="0D870E8D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8833D6" w:rsidRPr="002F378D" w14:paraId="41752C37" w14:textId="77777777" w:rsidTr="00D6360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19427" w14:textId="67785F5C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D8AD6" w14:textId="77777777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D9F41" w14:textId="77777777" w:rsidR="008833D6" w:rsidRPr="003914A2" w:rsidRDefault="008833D6" w:rsidP="008833D6">
            <w:pPr>
              <w:pStyle w:val="af6"/>
              <w:jc w:val="center"/>
            </w:pPr>
            <w:r w:rsidRPr="003914A2">
              <w:t>10.12/01.086</w:t>
            </w:r>
          </w:p>
          <w:p w14:paraId="27841886" w14:textId="56637F77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10.13/01.086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BB905" w14:textId="77777777" w:rsidR="008833D6" w:rsidRPr="00EA6132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120"/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  <w:lang w:val="en-US"/>
              </w:rPr>
              <w:t>Listeria</w:t>
            </w:r>
            <w:r w:rsidRPr="00EA6132">
              <w:rPr>
                <w:rStyle w:val="120"/>
                <w:sz w:val="22"/>
                <w:szCs w:val="22"/>
              </w:rPr>
              <w:t xml:space="preserve"> </w:t>
            </w:r>
            <w:r w:rsidRPr="003914A2">
              <w:rPr>
                <w:rStyle w:val="120"/>
                <w:sz w:val="22"/>
                <w:szCs w:val="22"/>
                <w:lang w:val="en-US"/>
              </w:rPr>
              <w:t>monocytogenes</w:t>
            </w:r>
          </w:p>
          <w:p w14:paraId="11AD8BEC" w14:textId="317BF4BF" w:rsidR="00D63601" w:rsidRPr="00EA6132" w:rsidRDefault="00D63601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63601">
              <w:rPr>
                <w:rStyle w:val="120"/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DD9BE6" w14:textId="77777777" w:rsidR="008833D6" w:rsidRPr="00EA6132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2A51D" w14:textId="262D1AB4" w:rsidR="008833D6" w:rsidRPr="00D63601" w:rsidRDefault="008833D6" w:rsidP="00D63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32031-2012</w:t>
            </w:r>
            <w:proofErr w:type="gramEnd"/>
            <w:r w:rsidRPr="003914A2">
              <w:rPr>
                <w:sz w:val="22"/>
                <w:szCs w:val="22"/>
              </w:rPr>
              <w:t xml:space="preserve"> </w:t>
            </w:r>
          </w:p>
        </w:tc>
      </w:tr>
      <w:tr w:rsidR="008833D6" w:rsidRPr="002F378D" w14:paraId="15C0EFF2" w14:textId="77777777" w:rsidTr="00D6360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00259" w14:textId="6D8B44F6" w:rsidR="008833D6" w:rsidRPr="008833D6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6E467" w14:textId="79AF59B0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76407" w14:textId="77777777" w:rsidR="008833D6" w:rsidRPr="003914A2" w:rsidRDefault="008833D6" w:rsidP="008833D6">
            <w:pPr>
              <w:pStyle w:val="af6"/>
              <w:jc w:val="center"/>
            </w:pPr>
            <w:r w:rsidRPr="003914A2">
              <w:t>10.12/01.086</w:t>
            </w:r>
          </w:p>
          <w:p w14:paraId="5C55159D" w14:textId="53B56BAF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10.13/01.086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2B0BD7" w14:textId="71F0FE40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rStyle w:val="120"/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720ED8" w14:textId="662BCDD4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06936" w14:textId="4556C9BF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ГОСТ 31747-2012</w:t>
            </w:r>
          </w:p>
        </w:tc>
      </w:tr>
      <w:tr w:rsidR="008833D6" w:rsidRPr="002F378D" w14:paraId="0B328778" w14:textId="77777777" w:rsidTr="008833D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304B8E" w14:textId="0DDC6E49" w:rsidR="008833D6" w:rsidRPr="008833D6" w:rsidRDefault="008833D6" w:rsidP="00354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2.1***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5412C" w14:textId="77777777" w:rsidR="008833D6" w:rsidRPr="003914A2" w:rsidRDefault="008833D6" w:rsidP="008833D6">
            <w:pPr>
              <w:spacing w:line="240" w:lineRule="exact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Продукция из мяса птицы: фарши</w:t>
            </w:r>
          </w:p>
          <w:p w14:paraId="68CF557C" w14:textId="195E769B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F5A26" w14:textId="19E206BC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10.13/42.000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2576B" w14:textId="0F29144B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rStyle w:val="120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FC4B5A" w14:textId="77777777" w:rsidR="008833D6" w:rsidRPr="003914A2" w:rsidRDefault="008833D6" w:rsidP="008833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СТБ </w:t>
            </w:r>
            <w:proofErr w:type="gramStart"/>
            <w:r w:rsidRPr="003914A2">
              <w:rPr>
                <w:sz w:val="22"/>
                <w:szCs w:val="22"/>
              </w:rPr>
              <w:t>1036-97</w:t>
            </w:r>
            <w:proofErr w:type="gramEnd"/>
          </w:p>
          <w:p w14:paraId="2AE387D3" w14:textId="77777777" w:rsidR="008833D6" w:rsidRPr="003914A2" w:rsidRDefault="008833D6" w:rsidP="008833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31904-2012</w:t>
            </w:r>
            <w:proofErr w:type="gramEnd"/>
          </w:p>
          <w:p w14:paraId="75DE721B" w14:textId="77777777" w:rsidR="008833D6" w:rsidRPr="003914A2" w:rsidRDefault="008833D6" w:rsidP="008833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26669-85</w:t>
            </w:r>
            <w:proofErr w:type="gramEnd"/>
          </w:p>
          <w:p w14:paraId="71CC6872" w14:textId="77777777" w:rsidR="008833D6" w:rsidRPr="003914A2" w:rsidRDefault="008833D6" w:rsidP="008833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СТБ </w:t>
            </w:r>
            <w:proofErr w:type="gramStart"/>
            <w:r w:rsidRPr="003914A2">
              <w:rPr>
                <w:sz w:val="22"/>
                <w:szCs w:val="22"/>
              </w:rPr>
              <w:t>1050-2008</w:t>
            </w:r>
            <w:proofErr w:type="gramEnd"/>
          </w:p>
          <w:p w14:paraId="19E08834" w14:textId="49CFDA52" w:rsidR="008833D6" w:rsidRPr="008833D6" w:rsidRDefault="008833D6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ТУ BY </w:t>
            </w:r>
            <w:proofErr w:type="gramStart"/>
            <w:r w:rsidRPr="003914A2">
              <w:rPr>
                <w:sz w:val="22"/>
                <w:szCs w:val="22"/>
              </w:rPr>
              <w:t>600046788.052-2017</w:t>
            </w:r>
            <w:proofErr w:type="gram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F74DD6" w14:textId="77777777" w:rsidR="008833D6" w:rsidRPr="003914A2" w:rsidRDefault="008833D6" w:rsidP="008833D6">
            <w:pPr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СТБ </w:t>
            </w:r>
            <w:proofErr w:type="gramStart"/>
            <w:r w:rsidRPr="003914A2">
              <w:rPr>
                <w:sz w:val="22"/>
                <w:szCs w:val="22"/>
              </w:rPr>
              <w:t>1036-97</w:t>
            </w:r>
            <w:proofErr w:type="gramEnd"/>
            <w:r w:rsidRPr="003914A2">
              <w:rPr>
                <w:sz w:val="22"/>
                <w:szCs w:val="22"/>
              </w:rPr>
              <w:t xml:space="preserve"> п.7.1.16</w:t>
            </w:r>
          </w:p>
          <w:p w14:paraId="3B71E09C" w14:textId="77777777" w:rsidR="008833D6" w:rsidRPr="003914A2" w:rsidRDefault="008833D6" w:rsidP="008833D6">
            <w:pPr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31904-2012</w:t>
            </w:r>
            <w:proofErr w:type="gramEnd"/>
          </w:p>
          <w:p w14:paraId="1AC2A0A8" w14:textId="77777777" w:rsidR="008833D6" w:rsidRPr="003914A2" w:rsidRDefault="008833D6" w:rsidP="008833D6">
            <w:pPr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26669-85</w:t>
            </w:r>
            <w:proofErr w:type="gramEnd"/>
          </w:p>
          <w:p w14:paraId="379A1AA8" w14:textId="77777777" w:rsidR="008833D6" w:rsidRPr="003914A2" w:rsidRDefault="008833D6" w:rsidP="008833D6">
            <w:pPr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СТБ </w:t>
            </w:r>
            <w:proofErr w:type="gramStart"/>
            <w:r w:rsidRPr="003914A2">
              <w:rPr>
                <w:sz w:val="22"/>
                <w:szCs w:val="22"/>
              </w:rPr>
              <w:t>1050-2008</w:t>
            </w:r>
            <w:proofErr w:type="gramEnd"/>
          </w:p>
          <w:p w14:paraId="55D5EEAF" w14:textId="715CF041" w:rsidR="008833D6" w:rsidRPr="008833D6" w:rsidRDefault="008833D6" w:rsidP="008833D6">
            <w:pPr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ТУ BY </w:t>
            </w:r>
            <w:proofErr w:type="gramStart"/>
            <w:r w:rsidRPr="003914A2">
              <w:rPr>
                <w:sz w:val="22"/>
                <w:szCs w:val="22"/>
              </w:rPr>
              <w:t>600046788.052-2017</w:t>
            </w:r>
            <w:proofErr w:type="gramEnd"/>
          </w:p>
        </w:tc>
      </w:tr>
      <w:tr w:rsidR="008833D6" w:rsidRPr="002F378D" w14:paraId="427B998C" w14:textId="77777777" w:rsidTr="008833D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4F1F1" w14:textId="550E1D37" w:rsidR="008833D6" w:rsidRPr="008833D6" w:rsidRDefault="008833D6" w:rsidP="00354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2.2.*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29565" w14:textId="65F5D595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A44A5" w14:textId="441E9A37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10.13/08.149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F179B" w14:textId="77777777" w:rsidR="008833D6" w:rsidRPr="003914A2" w:rsidRDefault="008833D6" w:rsidP="008833D6">
            <w:pPr>
              <w:pStyle w:val="af6"/>
            </w:pPr>
            <w:r w:rsidRPr="003914A2">
              <w:rPr>
                <w:lang w:val="ru-RU"/>
              </w:rPr>
              <w:t>Массовая доля</w:t>
            </w:r>
          </w:p>
          <w:p w14:paraId="2BAF2C36" w14:textId="77777777" w:rsidR="008833D6" w:rsidRDefault="008833D6" w:rsidP="008833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хлористого натрия</w:t>
            </w:r>
          </w:p>
          <w:p w14:paraId="4DB838A5" w14:textId="33ED24F2" w:rsidR="00D63601" w:rsidRPr="008833D6" w:rsidRDefault="00D63601" w:rsidP="008833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D68A3" w14:textId="77777777" w:rsidR="008833D6" w:rsidRPr="003914A2" w:rsidRDefault="008833D6" w:rsidP="008833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3914A2">
              <w:rPr>
                <w:sz w:val="22"/>
                <w:szCs w:val="22"/>
              </w:rPr>
              <w:t>СанНП</w:t>
            </w:r>
            <w:proofErr w:type="spellEnd"/>
            <w:r w:rsidRPr="003914A2">
              <w:rPr>
                <w:sz w:val="22"/>
                <w:szCs w:val="22"/>
              </w:rPr>
              <w:t xml:space="preserve"> и ГН № 52, утв. Постановлением МЗ РБ 21.06.2013</w:t>
            </w:r>
          </w:p>
          <w:p w14:paraId="03CEC1C5" w14:textId="77777777" w:rsidR="00DA2437" w:rsidRPr="003914A2" w:rsidRDefault="00DA2437" w:rsidP="00DA2437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A22580">
              <w:rPr>
                <w:sz w:val="22"/>
                <w:szCs w:val="22"/>
              </w:rPr>
              <w:t>ГН,утв</w:t>
            </w:r>
            <w:proofErr w:type="spellEnd"/>
            <w:r w:rsidRPr="00A22580">
              <w:rPr>
                <w:sz w:val="22"/>
                <w:szCs w:val="22"/>
              </w:rPr>
              <w:t>.</w:t>
            </w:r>
            <w:proofErr w:type="gramEnd"/>
            <w:r w:rsidRPr="00A22580">
              <w:rPr>
                <w:sz w:val="22"/>
                <w:szCs w:val="22"/>
              </w:rPr>
              <w:t xml:space="preserve"> Постановление Совета Министров №37 от 25.01.2021</w:t>
            </w:r>
          </w:p>
          <w:p w14:paraId="45699D0A" w14:textId="77777777" w:rsidR="008833D6" w:rsidRPr="003914A2" w:rsidRDefault="008833D6" w:rsidP="008833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ТНПА и другая документация</w:t>
            </w:r>
          </w:p>
          <w:p w14:paraId="2F61EF74" w14:textId="10207F70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2C02FD" w14:textId="7FBA5B33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9957-2015</w:t>
            </w:r>
            <w:proofErr w:type="gramEnd"/>
            <w:r>
              <w:rPr>
                <w:sz w:val="22"/>
                <w:szCs w:val="22"/>
              </w:rPr>
              <w:t xml:space="preserve"> п</w:t>
            </w:r>
            <w:r w:rsidRPr="003914A2">
              <w:rPr>
                <w:sz w:val="22"/>
                <w:szCs w:val="22"/>
              </w:rPr>
              <w:t xml:space="preserve"> 7</w:t>
            </w:r>
          </w:p>
        </w:tc>
      </w:tr>
      <w:tr w:rsidR="008833D6" w:rsidRPr="002F378D" w14:paraId="362FE12B" w14:textId="77777777" w:rsidTr="008833D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C7E10" w14:textId="681BD107" w:rsidR="008833D6" w:rsidRPr="008833D6" w:rsidRDefault="008833D6" w:rsidP="00354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CEB95" w14:textId="77777777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65658" w14:textId="2B49BA2D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10.13/08.052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34F6CD" w14:textId="77777777" w:rsidR="008833D6" w:rsidRDefault="008833D6" w:rsidP="008833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Массовая доля влаги</w:t>
            </w:r>
          </w:p>
          <w:p w14:paraId="3EBB560B" w14:textId="7A3FEB5B" w:rsidR="00D63601" w:rsidRPr="008833D6" w:rsidRDefault="00D63601" w:rsidP="008833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E0C94D" w14:textId="77777777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32C2B" w14:textId="77777777" w:rsidR="008833D6" w:rsidRPr="003914A2" w:rsidRDefault="008833D6" w:rsidP="008833D6">
            <w:pPr>
              <w:spacing w:line="240" w:lineRule="exact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9793-2016</w:t>
            </w:r>
            <w:proofErr w:type="gramEnd"/>
            <w:r>
              <w:rPr>
                <w:sz w:val="22"/>
                <w:szCs w:val="22"/>
              </w:rPr>
              <w:t xml:space="preserve"> п 9</w:t>
            </w:r>
          </w:p>
          <w:p w14:paraId="519758A0" w14:textId="34123195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4288-76</w:t>
            </w:r>
            <w:proofErr w:type="gramEnd"/>
            <w:r>
              <w:rPr>
                <w:sz w:val="22"/>
                <w:szCs w:val="22"/>
              </w:rPr>
              <w:t xml:space="preserve"> п </w:t>
            </w:r>
            <w:r w:rsidRPr="003914A2">
              <w:rPr>
                <w:sz w:val="22"/>
                <w:szCs w:val="22"/>
              </w:rPr>
              <w:t>2.5</w:t>
            </w:r>
          </w:p>
        </w:tc>
      </w:tr>
      <w:tr w:rsidR="008833D6" w:rsidRPr="002F378D" w14:paraId="3CF90616" w14:textId="77777777" w:rsidTr="008833D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11BDE" w14:textId="4AC23DA2" w:rsidR="008833D6" w:rsidRPr="008833D6" w:rsidRDefault="008833D6" w:rsidP="00354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6D8CF" w14:textId="77777777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849C7" w14:textId="3904F14E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10.13/08.156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C40F4" w14:textId="77777777" w:rsidR="008833D6" w:rsidRDefault="008833D6" w:rsidP="008833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Массовая доля белка</w:t>
            </w:r>
          </w:p>
          <w:p w14:paraId="03532333" w14:textId="67ECC9F2" w:rsidR="00D63601" w:rsidRPr="008833D6" w:rsidRDefault="00D63601" w:rsidP="008833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7A0F14" w14:textId="77777777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5C951" w14:textId="4D9355B2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25011-2017</w:t>
            </w:r>
            <w:proofErr w:type="gramEnd"/>
            <w:r>
              <w:rPr>
                <w:sz w:val="22"/>
                <w:szCs w:val="22"/>
              </w:rPr>
              <w:t xml:space="preserve"> п </w:t>
            </w:r>
            <w:r w:rsidRPr="003914A2">
              <w:rPr>
                <w:sz w:val="22"/>
                <w:szCs w:val="22"/>
              </w:rPr>
              <w:t>7</w:t>
            </w:r>
          </w:p>
        </w:tc>
      </w:tr>
      <w:tr w:rsidR="008833D6" w:rsidRPr="002F378D" w14:paraId="2C2FCC10" w14:textId="77777777" w:rsidTr="008833D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6B55C8" w14:textId="04F4CDF6" w:rsidR="008833D6" w:rsidRPr="008833D6" w:rsidRDefault="008833D6" w:rsidP="00354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C6A0B1" w14:textId="0B0057F8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F6145" w14:textId="284B784A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10.13/08.1</w:t>
            </w:r>
            <w:r>
              <w:rPr>
                <w:sz w:val="22"/>
                <w:szCs w:val="22"/>
              </w:rPr>
              <w:t>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3D190" w14:textId="77777777" w:rsidR="008833D6" w:rsidRDefault="008833D6" w:rsidP="008833D6">
            <w:pPr>
              <w:spacing w:line="240" w:lineRule="exact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Массовая доля жира</w:t>
            </w:r>
          </w:p>
          <w:p w14:paraId="34136C09" w14:textId="2B248F22" w:rsidR="00D63601" w:rsidRPr="008833D6" w:rsidRDefault="00D63601" w:rsidP="008833D6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24522F" w14:textId="76FB21E4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EB5AA" w14:textId="77777777" w:rsidR="008833D6" w:rsidRPr="003914A2" w:rsidRDefault="008833D6" w:rsidP="008833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23042-2015</w:t>
            </w:r>
            <w:proofErr w:type="gramEnd"/>
          </w:p>
          <w:p w14:paraId="5471C8C3" w14:textId="469C369D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П </w:t>
            </w:r>
            <w:r w:rsidRPr="003914A2">
              <w:rPr>
                <w:sz w:val="22"/>
                <w:szCs w:val="22"/>
              </w:rPr>
              <w:t>8</w:t>
            </w:r>
          </w:p>
        </w:tc>
      </w:tr>
      <w:tr w:rsidR="008833D6" w:rsidRPr="002F378D" w14:paraId="4787FCD5" w14:textId="77777777" w:rsidTr="008833D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AE65C" w14:textId="64D28782" w:rsidR="008833D6" w:rsidRPr="008833D6" w:rsidRDefault="008833D6" w:rsidP="00354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2.6*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43275" w14:textId="1CEF6401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0A6F1" w14:textId="71E8088A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10.13/01.086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9C64A" w14:textId="77777777" w:rsidR="008833D6" w:rsidRDefault="008833D6" w:rsidP="008833D6">
            <w:pPr>
              <w:spacing w:line="240" w:lineRule="exact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БГКП</w:t>
            </w:r>
          </w:p>
          <w:p w14:paraId="5DF14FE1" w14:textId="25DB535C" w:rsidR="00D63601" w:rsidRPr="008833D6" w:rsidRDefault="00D63601" w:rsidP="008833D6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924CF9" w14:textId="689958A9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FA4F4" w14:textId="26C266B9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ГОСТ 31747-2012</w:t>
            </w:r>
          </w:p>
        </w:tc>
      </w:tr>
      <w:tr w:rsidR="008833D6" w:rsidRPr="002F378D" w14:paraId="6F13B818" w14:textId="77777777" w:rsidTr="008833D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410DB" w14:textId="61621A03" w:rsidR="008833D6" w:rsidRPr="008833D6" w:rsidRDefault="008833D6" w:rsidP="00354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7678B" w14:textId="3EC5F496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C0C00" w14:textId="0AEB8015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10.13/01.086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0D2439" w14:textId="77777777" w:rsidR="008833D6" w:rsidRDefault="008833D6" w:rsidP="008833D6">
            <w:pPr>
              <w:spacing w:line="240" w:lineRule="exact"/>
              <w:rPr>
                <w:rStyle w:val="120"/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t>Патогенные микроорганизмы, в т.ч сальмонеллы</w:t>
            </w:r>
          </w:p>
          <w:p w14:paraId="6EF520EE" w14:textId="07334A18" w:rsidR="00D63601" w:rsidRPr="008833D6" w:rsidRDefault="00D63601" w:rsidP="008833D6">
            <w:pPr>
              <w:spacing w:line="240" w:lineRule="exact"/>
              <w:rPr>
                <w:sz w:val="22"/>
                <w:szCs w:val="22"/>
              </w:rPr>
            </w:pPr>
            <w:r w:rsidRPr="00D63601">
              <w:rPr>
                <w:rStyle w:val="120"/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FD4EDC" w14:textId="3D2293A3" w:rsidR="008833D6" w:rsidRPr="008833D6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9DB68" w14:textId="77777777" w:rsidR="008833D6" w:rsidRPr="003914A2" w:rsidRDefault="008833D6" w:rsidP="008833D6">
            <w:pPr>
              <w:spacing w:line="240" w:lineRule="exact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30519-97</w:t>
            </w:r>
            <w:proofErr w:type="gramEnd"/>
          </w:p>
          <w:p w14:paraId="2CC72644" w14:textId="3A25F32B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8833D6" w:rsidRPr="002F378D" w14:paraId="6ECE9DBD" w14:textId="77777777" w:rsidTr="008833D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4166D" w14:textId="74747B68" w:rsidR="008833D6" w:rsidRPr="008833D6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D4663" w14:textId="275AF92A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2284B" w14:textId="3B8C7323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10.13/01.086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52084" w14:textId="77777777" w:rsidR="008833D6" w:rsidRDefault="008833D6" w:rsidP="008833D6">
            <w:pPr>
              <w:spacing w:line="240" w:lineRule="exact"/>
              <w:rPr>
                <w:sz w:val="22"/>
                <w:szCs w:val="22"/>
              </w:rPr>
            </w:pPr>
            <w:proofErr w:type="spellStart"/>
            <w:r w:rsidRPr="003914A2">
              <w:rPr>
                <w:sz w:val="22"/>
                <w:szCs w:val="22"/>
              </w:rPr>
              <w:t>КМАФАнМ</w:t>
            </w:r>
            <w:proofErr w:type="spellEnd"/>
          </w:p>
          <w:p w14:paraId="4D90A77A" w14:textId="4D243AEB" w:rsidR="00D63601" w:rsidRPr="008833D6" w:rsidRDefault="00D63601" w:rsidP="008833D6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75D22E" w14:textId="235D3729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D06E6" w14:textId="5F413E74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ГОСТ 10444.15-94</w:t>
            </w:r>
          </w:p>
        </w:tc>
      </w:tr>
      <w:tr w:rsidR="008833D6" w:rsidRPr="002F378D" w14:paraId="648F6738" w14:textId="77777777" w:rsidTr="008833D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4A9F8" w14:textId="64656685" w:rsidR="008833D6" w:rsidRPr="008833D6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2.9*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96290" w14:textId="6821E00C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7157D" w14:textId="6505E139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10.13/01.086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91A96" w14:textId="77777777" w:rsidR="008833D6" w:rsidRPr="00EA6132" w:rsidRDefault="008833D6" w:rsidP="008833D6">
            <w:pPr>
              <w:spacing w:line="240" w:lineRule="exact"/>
              <w:rPr>
                <w:rStyle w:val="120"/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  <w:lang w:val="en-US"/>
              </w:rPr>
              <w:t>Listeria</w:t>
            </w:r>
            <w:r w:rsidRPr="00EA6132">
              <w:rPr>
                <w:rStyle w:val="120"/>
                <w:sz w:val="22"/>
                <w:szCs w:val="22"/>
              </w:rPr>
              <w:t xml:space="preserve"> </w:t>
            </w:r>
            <w:r w:rsidRPr="003914A2">
              <w:rPr>
                <w:rStyle w:val="120"/>
                <w:sz w:val="22"/>
                <w:szCs w:val="22"/>
                <w:lang w:val="en-US"/>
              </w:rPr>
              <w:t>monocytogenes</w:t>
            </w:r>
          </w:p>
          <w:p w14:paraId="74B7E049" w14:textId="77777777" w:rsidR="00D63601" w:rsidRDefault="00D63601" w:rsidP="008833D6">
            <w:pPr>
              <w:spacing w:line="240" w:lineRule="exact"/>
              <w:rPr>
                <w:rStyle w:val="120"/>
                <w:sz w:val="22"/>
                <w:szCs w:val="22"/>
              </w:rPr>
            </w:pPr>
            <w:r w:rsidRPr="00D63601">
              <w:rPr>
                <w:rStyle w:val="120"/>
                <w:sz w:val="22"/>
                <w:szCs w:val="22"/>
              </w:rPr>
              <w:t>(до этапа видовой идентификации)</w:t>
            </w:r>
          </w:p>
          <w:p w14:paraId="60D03AD1" w14:textId="656F2A55" w:rsidR="00D63601" w:rsidRPr="00EA6132" w:rsidRDefault="00D63601" w:rsidP="008833D6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6D5F09" w14:textId="1CAF2CE5" w:rsidR="008833D6" w:rsidRPr="00EA6132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7A65B" w14:textId="77777777" w:rsidR="008833D6" w:rsidRPr="003914A2" w:rsidRDefault="008833D6" w:rsidP="008833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rStyle w:val="120"/>
                <w:sz w:val="22"/>
                <w:szCs w:val="22"/>
              </w:rPr>
              <w:t>32031-2012</w:t>
            </w:r>
            <w:proofErr w:type="gramEnd"/>
          </w:p>
          <w:p w14:paraId="11E3A075" w14:textId="20D07438" w:rsidR="008833D6" w:rsidRPr="002F378D" w:rsidRDefault="008833D6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7A7B03" w:rsidRPr="002F378D" w14:paraId="0FE74DDD" w14:textId="77777777" w:rsidTr="00D6360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31F8C" w14:textId="43915793" w:rsidR="007A7B03" w:rsidRPr="008833D6" w:rsidRDefault="007A7B03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3.1***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6CDD6" w14:textId="77777777" w:rsidR="007A7B03" w:rsidRDefault="007A7B03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8833D6">
              <w:rPr>
                <w:sz w:val="22"/>
                <w:szCs w:val="22"/>
              </w:rPr>
              <w:t xml:space="preserve">Вода питьевая </w:t>
            </w:r>
            <w:proofErr w:type="gramStart"/>
            <w:r w:rsidRPr="008833D6">
              <w:rPr>
                <w:sz w:val="22"/>
                <w:szCs w:val="22"/>
              </w:rPr>
              <w:t>централизованного  водоснабжения</w:t>
            </w:r>
            <w:proofErr w:type="gramEnd"/>
          </w:p>
          <w:p w14:paraId="4F6E1DFE" w14:textId="05B10521" w:rsidR="00D63601" w:rsidRPr="008833D6" w:rsidRDefault="00D63601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174D6" w14:textId="13C3C503" w:rsidR="007A7B03" w:rsidRPr="002F378D" w:rsidRDefault="007A7B03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-57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100.09/42.000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C0E3B" w14:textId="5869CF18" w:rsidR="007A7B03" w:rsidRPr="002F378D" w:rsidRDefault="007A7B03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rStyle w:val="120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89C63" w14:textId="77777777" w:rsidR="007A7B03" w:rsidRPr="003914A2" w:rsidRDefault="007A7B03" w:rsidP="008833D6">
            <w:pPr>
              <w:spacing w:line="240" w:lineRule="exact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Р </w:t>
            </w:r>
            <w:proofErr w:type="gramStart"/>
            <w:r w:rsidRPr="003914A2">
              <w:rPr>
                <w:sz w:val="22"/>
                <w:szCs w:val="22"/>
              </w:rPr>
              <w:t>56237-2014</w:t>
            </w:r>
            <w:proofErr w:type="gramEnd"/>
          </w:p>
          <w:p w14:paraId="4BC4792D" w14:textId="77777777" w:rsidR="007A7B03" w:rsidRDefault="007A7B03" w:rsidP="008833D6">
            <w:pPr>
              <w:spacing w:line="240" w:lineRule="exact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31861-2012</w:t>
            </w:r>
            <w:proofErr w:type="gramEnd"/>
          </w:p>
          <w:p w14:paraId="676ADB20" w14:textId="4416F27D" w:rsidR="007A7B03" w:rsidRPr="008833D6" w:rsidRDefault="007A7B03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BDCC2" w14:textId="77777777" w:rsidR="007A7B03" w:rsidRPr="007A7B03" w:rsidRDefault="007A7B03" w:rsidP="007A7B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</w:rPr>
            </w:pPr>
            <w:r w:rsidRPr="007A7B03">
              <w:rPr>
                <w:rStyle w:val="120"/>
                <w:sz w:val="22"/>
              </w:rPr>
              <w:t xml:space="preserve">ГОСТ Р </w:t>
            </w:r>
            <w:proofErr w:type="gramStart"/>
            <w:r w:rsidRPr="007A7B03">
              <w:rPr>
                <w:rStyle w:val="120"/>
                <w:sz w:val="22"/>
              </w:rPr>
              <w:t>56237-2014</w:t>
            </w:r>
            <w:proofErr w:type="gramEnd"/>
          </w:p>
          <w:p w14:paraId="096557D5" w14:textId="2206EF13" w:rsidR="007A7B03" w:rsidRPr="007A7B03" w:rsidRDefault="007A7B03" w:rsidP="007A7B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</w:rPr>
            </w:pPr>
            <w:r w:rsidRPr="007A7B03">
              <w:rPr>
                <w:rStyle w:val="120"/>
                <w:sz w:val="22"/>
              </w:rPr>
              <w:t>ГОСТ 31861-2012</w:t>
            </w:r>
          </w:p>
        </w:tc>
      </w:tr>
      <w:tr w:rsidR="007A7B03" w:rsidRPr="002F378D" w14:paraId="230F7B75" w14:textId="77777777" w:rsidTr="00D6360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24717" w14:textId="24E6B7A2" w:rsidR="007A7B03" w:rsidRPr="008833D6" w:rsidRDefault="007A7B03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E00A4" w14:textId="731E7B42" w:rsidR="007A7B03" w:rsidRPr="002F378D" w:rsidRDefault="00D63601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  <w:r w:rsidRPr="008833D6">
              <w:rPr>
                <w:sz w:val="22"/>
                <w:szCs w:val="22"/>
              </w:rPr>
              <w:t xml:space="preserve">Вода питьевая </w:t>
            </w:r>
            <w:proofErr w:type="gramStart"/>
            <w:r w:rsidRPr="008833D6">
              <w:rPr>
                <w:sz w:val="22"/>
                <w:szCs w:val="22"/>
              </w:rPr>
              <w:lastRenderedPageBreak/>
              <w:t>централизованного  водоснабжения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B71C3" w14:textId="305F092A" w:rsidR="007A7B03" w:rsidRPr="002F378D" w:rsidRDefault="007A7B03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lastRenderedPageBreak/>
              <w:t>100.09/08.156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EF6FB7" w14:textId="77777777" w:rsidR="007A7B03" w:rsidRDefault="007A7B03" w:rsidP="007A7B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t>Цветность</w:t>
            </w:r>
          </w:p>
          <w:p w14:paraId="4FE82C0B" w14:textId="515E65CF" w:rsidR="007A7B03" w:rsidRPr="007A7B03" w:rsidRDefault="007A7B03" w:rsidP="007A7B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rStyle w:val="120"/>
                <w:sz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C5871" w14:textId="77777777" w:rsidR="00DA2437" w:rsidRPr="003914A2" w:rsidRDefault="00DA2437" w:rsidP="00DA2437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A22580">
              <w:rPr>
                <w:sz w:val="22"/>
                <w:szCs w:val="22"/>
              </w:rPr>
              <w:t>ГН,утв</w:t>
            </w:r>
            <w:proofErr w:type="spellEnd"/>
            <w:r w:rsidRPr="00A22580">
              <w:rPr>
                <w:sz w:val="22"/>
                <w:szCs w:val="22"/>
              </w:rPr>
              <w:t>.</w:t>
            </w:r>
            <w:proofErr w:type="gramEnd"/>
            <w:r w:rsidRPr="00A22580">
              <w:rPr>
                <w:sz w:val="22"/>
                <w:szCs w:val="22"/>
              </w:rPr>
              <w:t xml:space="preserve"> Постановле</w:t>
            </w:r>
            <w:r w:rsidRPr="00A22580">
              <w:rPr>
                <w:sz w:val="22"/>
                <w:szCs w:val="22"/>
              </w:rPr>
              <w:lastRenderedPageBreak/>
              <w:t>ние Совета Министров №37 от 25.01.2021</w:t>
            </w:r>
          </w:p>
          <w:p w14:paraId="18EE728C" w14:textId="70784790" w:rsidR="007A7B03" w:rsidRPr="00DA2437" w:rsidRDefault="007A7B03" w:rsidP="00DA2437">
            <w:pPr>
              <w:pStyle w:val="af6"/>
              <w:jc w:val="both"/>
              <w:rPr>
                <w:color w:val="000000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9DA90E" w14:textId="77777777" w:rsidR="007A7B03" w:rsidRDefault="007A7B03" w:rsidP="007A7B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3914A2">
              <w:rPr>
                <w:rStyle w:val="120"/>
                <w:sz w:val="22"/>
                <w:szCs w:val="22"/>
              </w:rPr>
              <w:t>31868-2012</w:t>
            </w:r>
            <w:proofErr w:type="gramEnd"/>
            <w:r>
              <w:rPr>
                <w:rStyle w:val="120"/>
                <w:sz w:val="22"/>
                <w:szCs w:val="22"/>
              </w:rPr>
              <w:t xml:space="preserve"> п 5</w:t>
            </w:r>
          </w:p>
          <w:p w14:paraId="0EAD2274" w14:textId="784E574E" w:rsidR="007A7B03" w:rsidRPr="007A7B03" w:rsidRDefault="007A7B03" w:rsidP="007A7B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120"/>
                <w:sz w:val="22"/>
              </w:rPr>
            </w:pPr>
          </w:p>
        </w:tc>
      </w:tr>
      <w:tr w:rsidR="007A7B03" w:rsidRPr="002F378D" w14:paraId="7A311AFF" w14:textId="77777777" w:rsidTr="007B362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230A8" w14:textId="546D2CCD" w:rsidR="007A7B03" w:rsidRPr="008833D6" w:rsidRDefault="007A7B03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3.3*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0159BA" w14:textId="3C0C21C0" w:rsidR="007A7B03" w:rsidRPr="002F378D" w:rsidRDefault="007A7B03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BECFE" w14:textId="63B4554B" w:rsidR="007A7B03" w:rsidRPr="002F378D" w:rsidRDefault="007A7B03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100.09/08.156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914C9" w14:textId="77777777" w:rsidR="007A7B03" w:rsidRDefault="007A7B03" w:rsidP="007A7B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t>Мутность</w:t>
            </w:r>
          </w:p>
          <w:p w14:paraId="531F9D7F" w14:textId="34B555E9" w:rsidR="007A7B03" w:rsidRPr="007A7B03" w:rsidRDefault="007A7B03" w:rsidP="007A7B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rStyle w:val="120"/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E9E713" w14:textId="37C8FD97" w:rsidR="007A7B03" w:rsidRPr="002F378D" w:rsidRDefault="007A7B03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2D137" w14:textId="4A32EAC8" w:rsidR="007A7B03" w:rsidRPr="007A7B03" w:rsidRDefault="007A7B03" w:rsidP="007A7B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rStyle w:val="120"/>
                <w:sz w:val="22"/>
                <w:szCs w:val="22"/>
              </w:rPr>
              <w:t>3351-74</w:t>
            </w:r>
            <w:proofErr w:type="gramEnd"/>
            <w:r w:rsidRPr="003914A2">
              <w:rPr>
                <w:rStyle w:val="120"/>
                <w:sz w:val="22"/>
                <w:szCs w:val="22"/>
              </w:rPr>
              <w:t xml:space="preserve"> </w:t>
            </w:r>
            <w:r>
              <w:rPr>
                <w:rStyle w:val="120"/>
                <w:sz w:val="22"/>
                <w:szCs w:val="22"/>
              </w:rPr>
              <w:t>п</w:t>
            </w:r>
            <w:r w:rsidRPr="003914A2">
              <w:rPr>
                <w:rStyle w:val="120"/>
                <w:sz w:val="22"/>
                <w:szCs w:val="22"/>
              </w:rPr>
              <w:t xml:space="preserve"> 5</w:t>
            </w:r>
          </w:p>
        </w:tc>
      </w:tr>
      <w:tr w:rsidR="007A7B03" w:rsidRPr="002F378D" w14:paraId="2F801DBB" w14:textId="77777777" w:rsidTr="007B362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BAF57" w14:textId="230E8A48" w:rsidR="007A7B03" w:rsidRPr="008833D6" w:rsidRDefault="007A7B03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3.4*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2697C" w14:textId="54597C91" w:rsidR="007A7B03" w:rsidRPr="002F378D" w:rsidRDefault="007A7B03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57B75" w14:textId="426941B1" w:rsidR="007A7B03" w:rsidRPr="002F378D" w:rsidRDefault="007A7B03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 w:rsidRPr="00E85CC5">
              <w:rPr>
                <w:sz w:val="22"/>
                <w:szCs w:val="22"/>
              </w:rPr>
              <w:t>100.09/0</w:t>
            </w:r>
            <w:r w:rsidRPr="003914A2">
              <w:rPr>
                <w:sz w:val="22"/>
                <w:szCs w:val="22"/>
              </w:rPr>
              <w:t>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E274C" w14:textId="1E65DA1E" w:rsidR="007A7B03" w:rsidRPr="007A7B03" w:rsidRDefault="007A7B03" w:rsidP="007A7B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</w:rPr>
            </w:pPr>
            <w:r w:rsidRPr="003914A2">
              <w:rPr>
                <w:rStyle w:val="120"/>
                <w:sz w:val="22"/>
                <w:szCs w:val="22"/>
              </w:rPr>
              <w:t>Общее микробное число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A668BF" w14:textId="49FBE202" w:rsidR="007A7B03" w:rsidRPr="002F378D" w:rsidRDefault="007A7B03" w:rsidP="0088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D54EF" w14:textId="64DC1921" w:rsidR="007A7B03" w:rsidRPr="007A7B03" w:rsidRDefault="00DA2437" w:rsidP="007A7B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</w:rPr>
            </w:pPr>
            <w:r>
              <w:rPr>
                <w:rStyle w:val="120"/>
                <w:sz w:val="22"/>
                <w:szCs w:val="22"/>
              </w:rPr>
              <w:t xml:space="preserve">ГОСТ </w:t>
            </w:r>
            <w:proofErr w:type="gramStart"/>
            <w:r>
              <w:rPr>
                <w:rStyle w:val="120"/>
                <w:sz w:val="22"/>
                <w:szCs w:val="22"/>
              </w:rPr>
              <w:t>34786-2021</w:t>
            </w:r>
            <w:proofErr w:type="gramEnd"/>
            <w:r>
              <w:rPr>
                <w:rStyle w:val="120"/>
                <w:sz w:val="22"/>
                <w:szCs w:val="22"/>
              </w:rPr>
              <w:t xml:space="preserve"> п.7</w:t>
            </w:r>
          </w:p>
        </w:tc>
      </w:tr>
      <w:tr w:rsidR="00DA2437" w:rsidRPr="002F378D" w14:paraId="456AFF3C" w14:textId="77777777" w:rsidTr="007B362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93710" w14:textId="46CCD4B7" w:rsidR="00DA2437" w:rsidRPr="008833D6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3.5*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E22718" w14:textId="1A744726" w:rsidR="00DA2437" w:rsidRPr="002F378D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02AC18" w14:textId="50B50771" w:rsidR="00DA2437" w:rsidRPr="002F378D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 w:rsidRPr="00E85CC5">
              <w:rPr>
                <w:sz w:val="22"/>
                <w:szCs w:val="22"/>
              </w:rPr>
              <w:t>100.09/0</w:t>
            </w:r>
            <w:r w:rsidRPr="003914A2">
              <w:rPr>
                <w:sz w:val="22"/>
                <w:szCs w:val="22"/>
              </w:rPr>
              <w:t>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0EF9B" w14:textId="446D741C" w:rsidR="00DA2437" w:rsidRPr="007A7B03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</w:rPr>
            </w:pPr>
            <w:r w:rsidRPr="003914A2">
              <w:rPr>
                <w:rStyle w:val="120"/>
                <w:sz w:val="22"/>
                <w:szCs w:val="22"/>
              </w:rPr>
              <w:t xml:space="preserve">Общие </w:t>
            </w:r>
            <w:proofErr w:type="spellStart"/>
            <w:r w:rsidRPr="003914A2">
              <w:rPr>
                <w:rStyle w:val="120"/>
                <w:sz w:val="22"/>
                <w:szCs w:val="22"/>
              </w:rPr>
              <w:t>колиформные</w:t>
            </w:r>
            <w:proofErr w:type="spellEnd"/>
            <w:r w:rsidRPr="003914A2">
              <w:rPr>
                <w:rStyle w:val="120"/>
                <w:sz w:val="22"/>
                <w:szCs w:val="22"/>
              </w:rPr>
              <w:t xml:space="preserve"> бактерии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44F3D1" w14:textId="3C60DFB3" w:rsidR="00DA2437" w:rsidRPr="002F378D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4A38A0" w14:textId="2F28533C" w:rsidR="00DA2437" w:rsidRPr="007A7B03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</w:rPr>
            </w:pPr>
            <w:r>
              <w:rPr>
                <w:rStyle w:val="120"/>
                <w:sz w:val="22"/>
                <w:szCs w:val="22"/>
              </w:rPr>
              <w:t xml:space="preserve">ГОСТ </w:t>
            </w:r>
            <w:proofErr w:type="gramStart"/>
            <w:r>
              <w:rPr>
                <w:rStyle w:val="120"/>
                <w:sz w:val="22"/>
                <w:szCs w:val="22"/>
              </w:rPr>
              <w:t>34786-2021</w:t>
            </w:r>
            <w:proofErr w:type="gramEnd"/>
            <w:r>
              <w:rPr>
                <w:rStyle w:val="120"/>
                <w:sz w:val="22"/>
                <w:szCs w:val="22"/>
              </w:rPr>
              <w:t xml:space="preserve"> п.</w:t>
            </w:r>
            <w:r w:rsidR="005E156A">
              <w:rPr>
                <w:rStyle w:val="120"/>
                <w:sz w:val="22"/>
                <w:szCs w:val="22"/>
              </w:rPr>
              <w:t>9</w:t>
            </w:r>
          </w:p>
        </w:tc>
      </w:tr>
      <w:tr w:rsidR="00DA2437" w:rsidRPr="002F378D" w14:paraId="0E493DEC" w14:textId="77777777" w:rsidTr="007B362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5985D" w14:textId="451C6658" w:rsidR="00DA2437" w:rsidRPr="007A7B03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3.6*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E3219F" w14:textId="43ADE692" w:rsidR="00DA2437" w:rsidRPr="002F378D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D91BA" w14:textId="62EBB468" w:rsidR="00DA2437" w:rsidRPr="002F378D" w:rsidRDefault="00DA2437" w:rsidP="005E1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  <w:lang w:val="en-US"/>
              </w:rPr>
              <w:t>100.09/0</w:t>
            </w:r>
            <w:r w:rsidRPr="003914A2">
              <w:rPr>
                <w:sz w:val="22"/>
                <w:szCs w:val="22"/>
              </w:rPr>
              <w:t>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4D75F" w14:textId="77777777" w:rsidR="00DA2437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  <w:szCs w:val="22"/>
              </w:rPr>
            </w:pPr>
            <w:proofErr w:type="spellStart"/>
            <w:r w:rsidRPr="003914A2">
              <w:rPr>
                <w:rStyle w:val="120"/>
                <w:sz w:val="22"/>
                <w:szCs w:val="22"/>
              </w:rPr>
              <w:t>Термотолерантные</w:t>
            </w:r>
            <w:proofErr w:type="spellEnd"/>
            <w:r w:rsidRPr="003914A2">
              <w:rPr>
                <w:rStyle w:val="120"/>
                <w:sz w:val="22"/>
                <w:szCs w:val="22"/>
              </w:rPr>
              <w:t xml:space="preserve"> </w:t>
            </w:r>
            <w:proofErr w:type="spellStart"/>
            <w:r w:rsidRPr="003914A2">
              <w:rPr>
                <w:rStyle w:val="120"/>
                <w:sz w:val="22"/>
                <w:szCs w:val="22"/>
              </w:rPr>
              <w:t>колиформные</w:t>
            </w:r>
            <w:proofErr w:type="spellEnd"/>
            <w:r w:rsidRPr="003914A2">
              <w:rPr>
                <w:rStyle w:val="120"/>
                <w:sz w:val="22"/>
                <w:szCs w:val="22"/>
              </w:rPr>
              <w:t xml:space="preserve"> бактерии</w:t>
            </w:r>
          </w:p>
          <w:p w14:paraId="391C528E" w14:textId="0F543083" w:rsidR="00DA2437" w:rsidRPr="007A7B03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rStyle w:val="120"/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97DE17" w14:textId="3EBA6226" w:rsidR="00DA2437" w:rsidRPr="002F378D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FDD49" w14:textId="25F548A0" w:rsidR="00DA2437" w:rsidRPr="002F378D" w:rsidRDefault="005E156A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rStyle w:val="120"/>
                <w:sz w:val="22"/>
                <w:szCs w:val="22"/>
              </w:rPr>
              <w:t xml:space="preserve">ГОСТ </w:t>
            </w:r>
            <w:proofErr w:type="gramStart"/>
            <w:r>
              <w:rPr>
                <w:rStyle w:val="120"/>
                <w:sz w:val="22"/>
                <w:szCs w:val="22"/>
              </w:rPr>
              <w:t>34786-2021</w:t>
            </w:r>
            <w:proofErr w:type="gramEnd"/>
            <w:r>
              <w:rPr>
                <w:rStyle w:val="120"/>
                <w:sz w:val="22"/>
                <w:szCs w:val="22"/>
              </w:rPr>
              <w:t xml:space="preserve"> п.9</w:t>
            </w:r>
          </w:p>
        </w:tc>
      </w:tr>
      <w:tr w:rsidR="00DA2437" w:rsidRPr="002F378D" w14:paraId="4A84DB1D" w14:textId="77777777" w:rsidTr="007B362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17DE0" w14:textId="068504D9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</w:rPr>
            </w:pPr>
            <w:r w:rsidRPr="007B362A">
              <w:rPr>
                <w:rStyle w:val="120"/>
                <w:sz w:val="22"/>
              </w:rPr>
              <w:t>4.1*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6D976" w14:textId="3817B97F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rStyle w:val="120"/>
                <w:sz w:val="22"/>
              </w:rPr>
            </w:pPr>
            <w:r w:rsidRPr="007B362A">
              <w:rPr>
                <w:rStyle w:val="120"/>
                <w:sz w:val="22"/>
              </w:rPr>
              <w:t>Биологические объекты. Сыворотка крови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714A9A" w14:textId="01340D9D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Style w:val="120"/>
                <w:sz w:val="22"/>
              </w:rPr>
            </w:pPr>
            <w:r w:rsidRPr="007B362A">
              <w:rPr>
                <w:rStyle w:val="120"/>
                <w:sz w:val="22"/>
              </w:rPr>
              <w:t>101.04/02.134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7BB67" w14:textId="44FAF6A8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rStyle w:val="120"/>
                <w:sz w:val="22"/>
              </w:rPr>
            </w:pPr>
            <w:r w:rsidRPr="003914A2">
              <w:rPr>
                <w:rStyle w:val="120"/>
                <w:sz w:val="22"/>
                <w:szCs w:val="22"/>
              </w:rPr>
              <w:t>Серологический контроль напряжённости иммунитета при болезни Ньюкасла птиц с помощью реакции задержки гемагглютинации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574D4" w14:textId="78DF3E35" w:rsidR="00DA2437" w:rsidRPr="007B362A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</w:rPr>
            </w:pPr>
            <w:r w:rsidRPr="003914A2">
              <w:rPr>
                <w:rStyle w:val="120"/>
                <w:sz w:val="22"/>
                <w:szCs w:val="22"/>
              </w:rPr>
              <w:t xml:space="preserve">ВСП, утв. </w:t>
            </w:r>
            <w:r w:rsidRPr="007B362A">
              <w:rPr>
                <w:rStyle w:val="120"/>
                <w:sz w:val="22"/>
              </w:rPr>
              <w:t>Постановлением</w:t>
            </w:r>
            <w:r>
              <w:rPr>
                <w:sz w:val="22"/>
                <w:szCs w:val="22"/>
              </w:rPr>
              <w:t xml:space="preserve"> Минсельхозпрода</w:t>
            </w:r>
            <w:r w:rsidRPr="007B362A">
              <w:rPr>
                <w:rStyle w:val="120"/>
                <w:sz w:val="22"/>
              </w:rPr>
              <w:t xml:space="preserve"> РБ № 9 от 12.02.2021</w:t>
            </w:r>
          </w:p>
          <w:p w14:paraId="19EFE09B" w14:textId="77777777" w:rsidR="00DA2437" w:rsidRPr="007B362A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Style w:val="120"/>
                <w:sz w:val="22"/>
              </w:rPr>
            </w:pPr>
          </w:p>
          <w:p w14:paraId="228849E4" w14:textId="77777777" w:rsidR="00DA2437" w:rsidRPr="007B362A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Style w:val="120"/>
                <w:sz w:val="22"/>
              </w:rPr>
            </w:pPr>
          </w:p>
          <w:p w14:paraId="6187706A" w14:textId="77777777" w:rsidR="00DA2437" w:rsidRPr="007B362A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Style w:val="120"/>
                <w:sz w:val="22"/>
              </w:rPr>
            </w:pPr>
          </w:p>
          <w:p w14:paraId="2DED46DF" w14:textId="56F9E031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rStyle w:val="120"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49495" w14:textId="23F08261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rStyle w:val="120"/>
                <w:sz w:val="22"/>
              </w:rPr>
            </w:pPr>
            <w:r w:rsidRPr="003914A2">
              <w:rPr>
                <w:rStyle w:val="120"/>
                <w:sz w:val="22"/>
                <w:szCs w:val="22"/>
              </w:rPr>
              <w:t>ГОСТ 25587-83</w:t>
            </w:r>
          </w:p>
        </w:tc>
      </w:tr>
      <w:tr w:rsidR="00DA2437" w:rsidRPr="002F378D" w14:paraId="3F7E8736" w14:textId="77777777" w:rsidTr="00B458B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E8EF1" w14:textId="4BB2A9BA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5.1*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DEBB9" w14:textId="77777777" w:rsidR="00DA2437" w:rsidRPr="003914A2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Биологические объекты.</w:t>
            </w:r>
          </w:p>
          <w:p w14:paraId="4868F69E" w14:textId="77777777" w:rsidR="00DA2437" w:rsidRPr="003914A2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t xml:space="preserve">Смывы с инвентаря, оборудования, тары, </w:t>
            </w:r>
            <w:r w:rsidRPr="003914A2">
              <w:rPr>
                <w:sz w:val="22"/>
                <w:szCs w:val="22"/>
              </w:rPr>
              <w:t>пола, стен, ящиков,</w:t>
            </w:r>
            <w:r w:rsidRPr="003914A2">
              <w:rPr>
                <w:rStyle w:val="120"/>
                <w:sz w:val="22"/>
                <w:szCs w:val="22"/>
              </w:rPr>
              <w:t xml:space="preserve"> рук и спецодежды на </w:t>
            </w:r>
            <w:proofErr w:type="spellStart"/>
            <w:r w:rsidRPr="003914A2">
              <w:rPr>
                <w:rStyle w:val="120"/>
                <w:sz w:val="22"/>
                <w:szCs w:val="22"/>
              </w:rPr>
              <w:t>производствен-ных</w:t>
            </w:r>
            <w:proofErr w:type="spellEnd"/>
            <w:r w:rsidRPr="003914A2">
              <w:rPr>
                <w:rStyle w:val="120"/>
                <w:sz w:val="22"/>
                <w:szCs w:val="22"/>
              </w:rPr>
              <w:t xml:space="preserve"> участках</w:t>
            </w:r>
          </w:p>
          <w:p w14:paraId="4CBE9FE6" w14:textId="6CBEDC4D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90735" w14:textId="7DC9E024" w:rsidR="00DA2437" w:rsidRPr="002F378D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100.16/01.086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8AFA0" w14:textId="77777777" w:rsidR="00DA2437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t>Бактерии группы кишечной палочки</w:t>
            </w:r>
          </w:p>
          <w:p w14:paraId="1D664F21" w14:textId="694F8DB0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120"/>
                <w:sz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6725B" w14:textId="00C5CAB6" w:rsidR="00DA2437" w:rsidRPr="003914A2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ВСП, утв. </w:t>
            </w:r>
            <w:r>
              <w:rPr>
                <w:sz w:val="22"/>
                <w:szCs w:val="22"/>
              </w:rPr>
              <w:t>п</w:t>
            </w:r>
            <w:r w:rsidRPr="003914A2">
              <w:rPr>
                <w:sz w:val="22"/>
                <w:szCs w:val="22"/>
              </w:rPr>
              <w:t xml:space="preserve">остановлением </w:t>
            </w:r>
            <w:r>
              <w:rPr>
                <w:sz w:val="22"/>
                <w:szCs w:val="22"/>
              </w:rPr>
              <w:t xml:space="preserve">Минсельхозпрода </w:t>
            </w:r>
            <w:proofErr w:type="gramStart"/>
            <w:r>
              <w:rPr>
                <w:sz w:val="22"/>
                <w:szCs w:val="22"/>
              </w:rPr>
              <w:t xml:space="preserve">РБ </w:t>
            </w:r>
            <w:r w:rsidRPr="003914A2">
              <w:rPr>
                <w:sz w:val="22"/>
                <w:szCs w:val="22"/>
              </w:rPr>
              <w:t xml:space="preserve"> №</w:t>
            </w:r>
            <w:proofErr w:type="gramEnd"/>
            <w:r w:rsidRPr="003914A2">
              <w:rPr>
                <w:sz w:val="22"/>
                <w:szCs w:val="22"/>
              </w:rPr>
              <w:t>77 от 0</w:t>
            </w:r>
            <w:r>
              <w:rPr>
                <w:sz w:val="22"/>
                <w:szCs w:val="22"/>
              </w:rPr>
              <w:t>8</w:t>
            </w:r>
            <w:r w:rsidRPr="003914A2">
              <w:rPr>
                <w:sz w:val="22"/>
                <w:szCs w:val="22"/>
              </w:rPr>
              <w:t>.11.20</w:t>
            </w:r>
            <w:r>
              <w:rPr>
                <w:sz w:val="22"/>
                <w:szCs w:val="22"/>
              </w:rPr>
              <w:t>07</w:t>
            </w:r>
          </w:p>
          <w:p w14:paraId="733DCFBE" w14:textId="77777777" w:rsidR="00DA2437" w:rsidRPr="003914A2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Приложение 16</w:t>
            </w:r>
          </w:p>
          <w:p w14:paraId="78F6546A" w14:textId="7C6C7EF6" w:rsidR="00DA2437" w:rsidRPr="00BB2BFE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1165E3" w14:textId="4B453223" w:rsidR="00DA2437" w:rsidRPr="007B362A" w:rsidRDefault="00DA2437" w:rsidP="00DA2437">
            <w:pPr>
              <w:spacing w:line="240" w:lineRule="exact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МУ №02-1-30/351, утв. ГУ «</w:t>
            </w:r>
            <w:proofErr w:type="spellStart"/>
            <w:r w:rsidRPr="003914A2">
              <w:rPr>
                <w:sz w:val="22"/>
                <w:szCs w:val="22"/>
              </w:rPr>
              <w:t>Белгосветцентр</w:t>
            </w:r>
            <w:proofErr w:type="spellEnd"/>
            <w:r w:rsidRPr="003914A2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</w:t>
            </w:r>
            <w:r w:rsidRPr="003914A2">
              <w:rPr>
                <w:sz w:val="22"/>
                <w:szCs w:val="22"/>
              </w:rPr>
              <w:t>16.12.2016</w:t>
            </w:r>
          </w:p>
        </w:tc>
      </w:tr>
      <w:tr w:rsidR="00DA2437" w:rsidRPr="002F378D" w14:paraId="59266F1C" w14:textId="77777777" w:rsidTr="007B540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1028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CFAEE" w14:textId="4BE1A554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5.2*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3224C" w14:textId="71EC8AC5" w:rsidR="00DA2437" w:rsidRPr="002F378D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7B365" w14:textId="0F3E7F50" w:rsidR="00DA2437" w:rsidRPr="002F378D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100.16/01.086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6CF57" w14:textId="777AD9F7" w:rsidR="00DA2437" w:rsidRDefault="00DA2437" w:rsidP="00DA2437">
            <w:pPr>
              <w:spacing w:line="240" w:lineRule="exact"/>
              <w:rPr>
                <w:rStyle w:val="120"/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t>Бактерии рода сальмонелл</w:t>
            </w:r>
          </w:p>
          <w:p w14:paraId="2EEA1836" w14:textId="07B74B3D" w:rsidR="00DA2437" w:rsidRPr="007B5407" w:rsidRDefault="00DA2437" w:rsidP="00DA2437">
            <w:pPr>
              <w:spacing w:line="240" w:lineRule="exact"/>
              <w:rPr>
                <w:rStyle w:val="120"/>
                <w:sz w:val="22"/>
                <w:szCs w:val="22"/>
              </w:rPr>
            </w:pPr>
            <w:r w:rsidRPr="00D63601">
              <w:rPr>
                <w:rStyle w:val="120"/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AFA675" w14:textId="097101CE" w:rsidR="00DA2437" w:rsidRPr="00EA6132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91C45A" w14:textId="043F3F6E" w:rsidR="00DA2437" w:rsidRPr="00EA6132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DA2437" w:rsidRPr="002F378D" w14:paraId="27E3C7BA" w14:textId="77777777" w:rsidTr="00B458B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A1376" w14:textId="5B60688D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5.3*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49E7E" w14:textId="77777777" w:rsidR="00DA2437" w:rsidRPr="002F378D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B12A15" w14:textId="796D2E0B" w:rsidR="00DA2437" w:rsidRPr="002F378D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100.16/01.086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C5C7F" w14:textId="77777777" w:rsidR="00DA2437" w:rsidRDefault="00DA2437" w:rsidP="00DA2437">
            <w:pPr>
              <w:spacing w:line="240" w:lineRule="exact"/>
              <w:rPr>
                <w:rStyle w:val="120"/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t xml:space="preserve">Бактерии рода </w:t>
            </w:r>
            <w:proofErr w:type="spellStart"/>
            <w:r w:rsidRPr="003914A2">
              <w:rPr>
                <w:rStyle w:val="120"/>
                <w:sz w:val="22"/>
                <w:szCs w:val="22"/>
              </w:rPr>
              <w:t>Proteus</w:t>
            </w:r>
            <w:proofErr w:type="spellEnd"/>
          </w:p>
          <w:p w14:paraId="5EA82717" w14:textId="0F0D12C4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120"/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FBF294" w14:textId="77777777" w:rsidR="00DA2437" w:rsidRPr="002F378D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95FBA5" w14:textId="54064189" w:rsidR="00DA2437" w:rsidRPr="002F378D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DA2437" w:rsidRPr="002F378D" w14:paraId="355E1525" w14:textId="77777777" w:rsidTr="00B458B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1FBCA" w14:textId="02C62A91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5.4*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570B0" w14:textId="77777777" w:rsidR="00DA2437" w:rsidRPr="002F378D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0F6E3" w14:textId="5FC561C1" w:rsidR="00DA2437" w:rsidRPr="002F378D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100.16/01.086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41F6D" w14:textId="77777777" w:rsidR="00DA2437" w:rsidRDefault="00DA2437" w:rsidP="00DA2437">
            <w:pPr>
              <w:spacing w:line="240" w:lineRule="exact"/>
              <w:rPr>
                <w:rStyle w:val="120"/>
                <w:sz w:val="22"/>
                <w:szCs w:val="22"/>
              </w:rPr>
            </w:pPr>
            <w:proofErr w:type="spellStart"/>
            <w:r w:rsidRPr="003914A2">
              <w:rPr>
                <w:rStyle w:val="120"/>
                <w:sz w:val="22"/>
                <w:szCs w:val="22"/>
              </w:rPr>
              <w:t>КМАФАнМ</w:t>
            </w:r>
            <w:proofErr w:type="spellEnd"/>
          </w:p>
          <w:p w14:paraId="071C527D" w14:textId="5CE33E51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120"/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9527BA" w14:textId="77777777" w:rsidR="00DA2437" w:rsidRPr="002F378D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21EBC1" w14:textId="6A1C5B30" w:rsidR="00DA2437" w:rsidRPr="002F378D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DA2437" w:rsidRPr="007B362A" w14:paraId="4E7D0059" w14:textId="77777777" w:rsidTr="0089345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978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A6D86" w14:textId="4CA649EB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5.3*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879BC" w14:textId="18A1263F" w:rsidR="00DA2437" w:rsidRPr="002F378D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2E2CA" w14:textId="7A766B2A" w:rsidR="00DA2437" w:rsidRPr="002F378D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3914A2">
              <w:rPr>
                <w:sz w:val="22"/>
                <w:szCs w:val="22"/>
              </w:rPr>
              <w:t>100.16/01.086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443183" w14:textId="77777777" w:rsidR="00DA2437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120"/>
                <w:sz w:val="22"/>
              </w:rPr>
            </w:pPr>
            <w:proofErr w:type="spellStart"/>
            <w:r w:rsidRPr="007B362A">
              <w:rPr>
                <w:rStyle w:val="120"/>
                <w:sz w:val="22"/>
              </w:rPr>
              <w:t>Listeria</w:t>
            </w:r>
            <w:proofErr w:type="spellEnd"/>
            <w:r w:rsidRPr="007B362A">
              <w:rPr>
                <w:rStyle w:val="120"/>
                <w:sz w:val="22"/>
              </w:rPr>
              <w:t xml:space="preserve"> </w:t>
            </w:r>
            <w:proofErr w:type="spellStart"/>
            <w:r w:rsidRPr="007B362A">
              <w:rPr>
                <w:rStyle w:val="120"/>
                <w:sz w:val="22"/>
              </w:rPr>
              <w:t>monocytogenes</w:t>
            </w:r>
            <w:proofErr w:type="spellEnd"/>
          </w:p>
          <w:p w14:paraId="2AC3096B" w14:textId="5DF51D66" w:rsidR="00DA2437" w:rsidRPr="007B5407" w:rsidRDefault="00DA2437" w:rsidP="00DA2437">
            <w:pPr>
              <w:spacing w:line="240" w:lineRule="exact"/>
              <w:rPr>
                <w:rStyle w:val="120"/>
                <w:sz w:val="22"/>
                <w:szCs w:val="22"/>
              </w:rPr>
            </w:pPr>
            <w:r w:rsidRPr="00D63601">
              <w:rPr>
                <w:rStyle w:val="120"/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4D23E4" w14:textId="5DE3FC26" w:rsidR="00DA2437" w:rsidRPr="00EA6132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32F77E" w14:textId="7FE8481F" w:rsidR="00DA2437" w:rsidRDefault="00DA2437" w:rsidP="00DA2437">
            <w:pPr>
              <w:spacing w:line="240" w:lineRule="exact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МУ № 02-1-30/320, утв. ГУ «</w:t>
            </w:r>
            <w:proofErr w:type="spellStart"/>
            <w:r w:rsidRPr="003914A2">
              <w:rPr>
                <w:sz w:val="22"/>
                <w:szCs w:val="22"/>
              </w:rPr>
              <w:t>Белгосветцентр</w:t>
            </w:r>
            <w:proofErr w:type="spellEnd"/>
            <w:proofErr w:type="gramStart"/>
            <w:r w:rsidRPr="003914A2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</w:t>
            </w:r>
            <w:r w:rsidRPr="003914A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16</w:t>
            </w:r>
            <w:r w:rsidRPr="003914A2">
              <w:rPr>
                <w:sz w:val="22"/>
                <w:szCs w:val="22"/>
              </w:rPr>
              <w:t>.12.2016</w:t>
            </w:r>
            <w:proofErr w:type="gramEnd"/>
          </w:p>
          <w:p w14:paraId="0566A963" w14:textId="420BE885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DA2437" w:rsidRPr="007B362A" w14:paraId="06CF9B2D" w14:textId="77777777" w:rsidTr="00B458B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10C77" w14:textId="49823312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6.1*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80C44" w14:textId="63900295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t>Воздух рабочей зоны. Камеры хранения, воздушного охлаждения тушек птицы, участка упаковки и разделки птицы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B8124" w14:textId="26BFF515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100.10/01.086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62642" w14:textId="2D29F023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proofErr w:type="spellStart"/>
            <w:r w:rsidRPr="003914A2">
              <w:rPr>
                <w:rStyle w:val="120"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53D1A" w14:textId="77777777" w:rsidR="00DA2437" w:rsidRPr="003914A2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ВСП, утв. </w:t>
            </w:r>
            <w:r>
              <w:rPr>
                <w:sz w:val="22"/>
                <w:szCs w:val="22"/>
              </w:rPr>
              <w:t>п</w:t>
            </w:r>
            <w:r w:rsidRPr="003914A2">
              <w:rPr>
                <w:sz w:val="22"/>
                <w:szCs w:val="22"/>
              </w:rPr>
              <w:t xml:space="preserve">остановлением </w:t>
            </w:r>
            <w:r>
              <w:rPr>
                <w:sz w:val="22"/>
                <w:szCs w:val="22"/>
              </w:rPr>
              <w:t xml:space="preserve">Минсельхозпрода </w:t>
            </w:r>
            <w:proofErr w:type="gramStart"/>
            <w:r>
              <w:rPr>
                <w:sz w:val="22"/>
                <w:szCs w:val="22"/>
              </w:rPr>
              <w:t xml:space="preserve">РБ </w:t>
            </w:r>
            <w:r w:rsidRPr="003914A2">
              <w:rPr>
                <w:sz w:val="22"/>
                <w:szCs w:val="22"/>
              </w:rPr>
              <w:t xml:space="preserve"> №</w:t>
            </w:r>
            <w:proofErr w:type="gramEnd"/>
            <w:r w:rsidRPr="003914A2">
              <w:rPr>
                <w:sz w:val="22"/>
                <w:szCs w:val="22"/>
              </w:rPr>
              <w:t>77 от 0</w:t>
            </w:r>
            <w:r>
              <w:rPr>
                <w:sz w:val="22"/>
                <w:szCs w:val="22"/>
              </w:rPr>
              <w:t>8</w:t>
            </w:r>
            <w:r w:rsidRPr="003914A2">
              <w:rPr>
                <w:sz w:val="22"/>
                <w:szCs w:val="22"/>
              </w:rPr>
              <w:t>.11.20</w:t>
            </w:r>
            <w:r>
              <w:rPr>
                <w:sz w:val="22"/>
                <w:szCs w:val="22"/>
              </w:rPr>
              <w:t>07</w:t>
            </w:r>
          </w:p>
          <w:p w14:paraId="17B956EE" w14:textId="77777777" w:rsidR="00DA2437" w:rsidRPr="003914A2" w:rsidRDefault="00DA2437" w:rsidP="00DA2437">
            <w:pPr>
              <w:spacing w:line="240" w:lineRule="exact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Приложение 16</w:t>
            </w:r>
          </w:p>
          <w:p w14:paraId="2CD68633" w14:textId="0A5CB2FE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70C4C" w14:textId="3C48B1BE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МУ №02-1-30/35, утв. ГУ «</w:t>
            </w:r>
            <w:proofErr w:type="spellStart"/>
            <w:r w:rsidRPr="003914A2">
              <w:rPr>
                <w:sz w:val="22"/>
                <w:szCs w:val="22"/>
              </w:rPr>
              <w:t>Белгосветцентр</w:t>
            </w:r>
            <w:proofErr w:type="spellEnd"/>
            <w:r w:rsidRPr="003914A2">
              <w:rPr>
                <w:sz w:val="22"/>
                <w:szCs w:val="22"/>
              </w:rPr>
              <w:t>» 19.12.2016</w:t>
            </w:r>
          </w:p>
        </w:tc>
      </w:tr>
      <w:tr w:rsidR="00DA2437" w:rsidRPr="007B362A" w14:paraId="44AD5CFD" w14:textId="77777777" w:rsidTr="00B458B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E72A8" w14:textId="06B34B73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6.2*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C14782" w14:textId="06FD2E6F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13411" w14:textId="2D332778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100.10/01.086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77B52" w14:textId="1E7DE1DD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2B81A" w14:textId="51CCF04F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DA9F1" w14:textId="56C15454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DA2437" w:rsidRPr="007B362A" w14:paraId="62B16DB2" w14:textId="77777777" w:rsidTr="00B458B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73A85" w14:textId="5E8AC186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6.3*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8CAB2E" w14:textId="47138B70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FB34A" w14:textId="5E4EA8C2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100.10/01.086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E04D6" w14:textId="0AAD13A4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Плесени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C4F3F" w14:textId="30474CCB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904FF" w14:textId="06D4E44F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DA2437" w:rsidRPr="007B362A" w14:paraId="1F21DCDB" w14:textId="77777777" w:rsidTr="00D6360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BE3E7" w14:textId="441C985A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6.4*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12E457" w14:textId="545FBA5A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ECC1F" w14:textId="2CD7230A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100.10/01.086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9BE78" w14:textId="546813C5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Дрожжи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CC926" w14:textId="1DE2A6CF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DA28D" w14:textId="4B808E5F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DA2437" w:rsidRPr="007B362A" w14:paraId="423D59AA" w14:textId="77777777" w:rsidTr="00B458B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173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CAB10" w14:textId="170B9472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7.1***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B7A14" w14:textId="2B64EF95" w:rsidR="00DA2437" w:rsidRPr="00BB2BFE" w:rsidRDefault="00DA2437" w:rsidP="00DA2437">
            <w:pPr>
              <w:spacing w:line="240" w:lineRule="exact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Мясо птицы и продукция из мяса птицы. Мясо механической обвалки курино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70F03" w14:textId="4F750E6D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10.12/42.000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75B2A" w14:textId="77777777" w:rsidR="00DA2437" w:rsidRPr="003914A2" w:rsidRDefault="00DA2437" w:rsidP="00DA2437">
            <w:pPr>
              <w:rPr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t>Отбор проб</w:t>
            </w:r>
          </w:p>
          <w:p w14:paraId="0D3145DC" w14:textId="77777777" w:rsidR="00DA2437" w:rsidRPr="003914A2" w:rsidRDefault="00DA2437" w:rsidP="00DA2437">
            <w:pPr>
              <w:rPr>
                <w:sz w:val="22"/>
                <w:szCs w:val="22"/>
              </w:rPr>
            </w:pPr>
          </w:p>
          <w:p w14:paraId="3651B61B" w14:textId="77777777" w:rsidR="00DA2437" w:rsidRPr="003914A2" w:rsidRDefault="00DA2437" w:rsidP="00DA2437">
            <w:pPr>
              <w:rPr>
                <w:sz w:val="22"/>
                <w:szCs w:val="22"/>
              </w:rPr>
            </w:pPr>
          </w:p>
          <w:p w14:paraId="77C3F196" w14:textId="77777777" w:rsidR="00DA2437" w:rsidRPr="003914A2" w:rsidRDefault="00DA2437" w:rsidP="00DA2437">
            <w:pPr>
              <w:rPr>
                <w:sz w:val="22"/>
                <w:szCs w:val="22"/>
              </w:rPr>
            </w:pPr>
          </w:p>
          <w:p w14:paraId="33180825" w14:textId="77777777" w:rsidR="00DA2437" w:rsidRPr="003914A2" w:rsidRDefault="00DA2437" w:rsidP="00DA2437">
            <w:pPr>
              <w:rPr>
                <w:sz w:val="22"/>
                <w:szCs w:val="22"/>
              </w:rPr>
            </w:pPr>
          </w:p>
          <w:p w14:paraId="3BFD48A3" w14:textId="77777777" w:rsidR="00DA2437" w:rsidRPr="003914A2" w:rsidRDefault="00DA2437" w:rsidP="00DA2437">
            <w:pPr>
              <w:rPr>
                <w:sz w:val="22"/>
                <w:szCs w:val="22"/>
              </w:rPr>
            </w:pPr>
          </w:p>
          <w:p w14:paraId="40D78CFA" w14:textId="25301A7B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85CD8" w14:textId="77777777" w:rsidR="00DA2437" w:rsidRPr="003914A2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СТБ </w:t>
            </w:r>
            <w:proofErr w:type="gramStart"/>
            <w:r w:rsidRPr="003914A2">
              <w:rPr>
                <w:sz w:val="22"/>
                <w:szCs w:val="22"/>
              </w:rPr>
              <w:t>1036-97</w:t>
            </w:r>
            <w:proofErr w:type="gramEnd"/>
          </w:p>
          <w:p w14:paraId="4D6EBD2F" w14:textId="77777777" w:rsidR="00DA2437" w:rsidRPr="003914A2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31904-2012</w:t>
            </w:r>
            <w:proofErr w:type="gramEnd"/>
          </w:p>
          <w:p w14:paraId="2C5C9183" w14:textId="77777777" w:rsidR="00DA2437" w:rsidRPr="003914A2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26669-85</w:t>
            </w:r>
            <w:proofErr w:type="gramEnd"/>
          </w:p>
          <w:p w14:paraId="76471578" w14:textId="77777777" w:rsidR="00DA2437" w:rsidRPr="003914A2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СТБ </w:t>
            </w:r>
            <w:proofErr w:type="gramStart"/>
            <w:r w:rsidRPr="003914A2">
              <w:rPr>
                <w:sz w:val="22"/>
                <w:szCs w:val="22"/>
              </w:rPr>
              <w:t>1050-2008</w:t>
            </w:r>
            <w:proofErr w:type="gramEnd"/>
          </w:p>
          <w:p w14:paraId="200F965B" w14:textId="77777777" w:rsidR="00DA2437" w:rsidRPr="003914A2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7702.2.0-2016</w:t>
            </w:r>
            <w:proofErr w:type="gramEnd"/>
          </w:p>
          <w:p w14:paraId="28483714" w14:textId="1107DAFB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ТУ BY </w:t>
            </w:r>
            <w:proofErr w:type="gramStart"/>
            <w:r w:rsidRPr="003914A2">
              <w:rPr>
                <w:sz w:val="22"/>
                <w:szCs w:val="22"/>
              </w:rPr>
              <w:t>100098867.261-2010</w:t>
            </w:r>
            <w:proofErr w:type="gramEnd"/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89251" w14:textId="77777777" w:rsidR="00DA2437" w:rsidRPr="003914A2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СТБ </w:t>
            </w:r>
            <w:proofErr w:type="gramStart"/>
            <w:r w:rsidRPr="003914A2">
              <w:rPr>
                <w:sz w:val="22"/>
                <w:szCs w:val="22"/>
              </w:rPr>
              <w:t>1036-97</w:t>
            </w:r>
            <w:proofErr w:type="gramEnd"/>
            <w:r w:rsidRPr="003914A2">
              <w:rPr>
                <w:sz w:val="22"/>
                <w:szCs w:val="22"/>
              </w:rPr>
              <w:t xml:space="preserve"> п.7</w:t>
            </w:r>
          </w:p>
          <w:p w14:paraId="47C2240A" w14:textId="77777777" w:rsidR="00DA2437" w:rsidRPr="003914A2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31904-2012</w:t>
            </w:r>
            <w:proofErr w:type="gramEnd"/>
          </w:p>
          <w:p w14:paraId="7DED5BC9" w14:textId="77777777" w:rsidR="00DA2437" w:rsidRPr="003914A2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26669-85</w:t>
            </w:r>
            <w:proofErr w:type="gramEnd"/>
          </w:p>
          <w:p w14:paraId="15E72B27" w14:textId="77777777" w:rsidR="00DA2437" w:rsidRPr="003914A2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СТБ </w:t>
            </w:r>
            <w:proofErr w:type="gramStart"/>
            <w:r w:rsidRPr="003914A2">
              <w:rPr>
                <w:sz w:val="22"/>
                <w:szCs w:val="22"/>
              </w:rPr>
              <w:t>1050-2008</w:t>
            </w:r>
            <w:proofErr w:type="gramEnd"/>
          </w:p>
          <w:p w14:paraId="606F37D4" w14:textId="77777777" w:rsidR="00DA2437" w:rsidRPr="003914A2" w:rsidRDefault="00DA2437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7702.2.0-2016</w:t>
            </w:r>
            <w:proofErr w:type="gramEnd"/>
          </w:p>
          <w:p w14:paraId="5EF18296" w14:textId="77777777" w:rsidR="00DA2437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ТУ BY </w:t>
            </w:r>
            <w:proofErr w:type="gramStart"/>
            <w:r w:rsidRPr="003914A2">
              <w:rPr>
                <w:sz w:val="22"/>
                <w:szCs w:val="22"/>
              </w:rPr>
              <w:t>100098867.261-2010</w:t>
            </w:r>
            <w:proofErr w:type="gramEnd"/>
          </w:p>
          <w:p w14:paraId="7575C617" w14:textId="02B46E20" w:rsidR="00DA2437" w:rsidRPr="007B362A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DA2437" w:rsidRPr="007B362A" w14:paraId="3C040EB1" w14:textId="77777777" w:rsidTr="00B458B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53"/>
        </w:trPr>
        <w:tc>
          <w:tcPr>
            <w:tcW w:w="562" w:type="dxa"/>
            <w:vMerge w:val="restart"/>
            <w:tcBorders>
              <w:top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34E67" w14:textId="378720D2" w:rsidR="00DA2437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7.2*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39B96" w14:textId="1F75C1A0" w:rsidR="00DA2437" w:rsidRPr="003914A2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49EFD" w14:textId="77777777" w:rsidR="00DA2437" w:rsidRPr="003914A2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40D0D" w14:textId="77777777" w:rsidR="00DA2437" w:rsidRPr="003914A2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12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58DF4" w14:textId="77777777" w:rsidR="00DA2437" w:rsidRPr="003914A2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23A880" w14:textId="77777777" w:rsidR="00DA2437" w:rsidRPr="003914A2" w:rsidRDefault="00DA2437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5727E1" w:rsidRPr="007B362A" w14:paraId="4C813DE1" w14:textId="77777777" w:rsidTr="007B540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428"/>
        </w:trPr>
        <w:tc>
          <w:tcPr>
            <w:tcW w:w="562" w:type="dxa"/>
            <w:vMerge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4C214" w14:textId="4954066B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866DA2" w14:textId="0F4DC5DE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896B3" w14:textId="10DBA486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10.12/08.156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A295E" w14:textId="1F60D56C" w:rsidR="005727E1" w:rsidRPr="007B5407" w:rsidRDefault="005727E1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0171C" w14:textId="77777777" w:rsidR="005727E1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ТУ BY </w:t>
            </w:r>
            <w:proofErr w:type="gramStart"/>
            <w:r w:rsidRPr="003914A2">
              <w:rPr>
                <w:sz w:val="22"/>
                <w:szCs w:val="22"/>
              </w:rPr>
              <w:t>100098867.261-2010</w:t>
            </w:r>
            <w:proofErr w:type="gramEnd"/>
          </w:p>
          <w:p w14:paraId="49434A3D" w14:textId="77777777" w:rsidR="005727E1" w:rsidRDefault="005727E1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"/>
              <w:textAlignment w:val="baseline"/>
              <w:rPr>
                <w:sz w:val="22"/>
                <w:szCs w:val="22"/>
              </w:rPr>
            </w:pPr>
            <w:proofErr w:type="spellStart"/>
            <w:r w:rsidRPr="003914A2">
              <w:rPr>
                <w:sz w:val="22"/>
                <w:szCs w:val="22"/>
              </w:rPr>
              <w:t>СанНП</w:t>
            </w:r>
            <w:proofErr w:type="spellEnd"/>
            <w:r w:rsidRPr="003914A2">
              <w:rPr>
                <w:sz w:val="22"/>
                <w:szCs w:val="22"/>
              </w:rPr>
              <w:t xml:space="preserve"> и ГН № 52, утв. Постановлением МЗ РБ 21.06.2013</w:t>
            </w:r>
          </w:p>
          <w:p w14:paraId="3583E16C" w14:textId="77777777" w:rsidR="005727E1" w:rsidRPr="003914A2" w:rsidRDefault="005727E1" w:rsidP="005727E1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A22580">
              <w:rPr>
                <w:sz w:val="22"/>
                <w:szCs w:val="22"/>
              </w:rPr>
              <w:t>ГН,утв</w:t>
            </w:r>
            <w:proofErr w:type="spellEnd"/>
            <w:r w:rsidRPr="00A22580">
              <w:rPr>
                <w:sz w:val="22"/>
                <w:szCs w:val="22"/>
              </w:rPr>
              <w:t>.</w:t>
            </w:r>
            <w:proofErr w:type="gramEnd"/>
            <w:r w:rsidRPr="00A22580">
              <w:rPr>
                <w:sz w:val="22"/>
                <w:szCs w:val="22"/>
              </w:rPr>
              <w:t xml:space="preserve"> Постановление Совета Министров №37 от 25.01.2021</w:t>
            </w:r>
          </w:p>
          <w:p w14:paraId="1F6BCF38" w14:textId="77777777" w:rsidR="005727E1" w:rsidRPr="003914A2" w:rsidRDefault="005727E1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"/>
              <w:textAlignment w:val="baseline"/>
              <w:rPr>
                <w:sz w:val="22"/>
                <w:szCs w:val="22"/>
              </w:rPr>
            </w:pPr>
          </w:p>
          <w:p w14:paraId="2D81DAE9" w14:textId="05F948CD" w:rsidR="005727E1" w:rsidRPr="00BB2BFE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7D55D" w14:textId="13F3FF0D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rStyle w:val="120"/>
                <w:sz w:val="22"/>
                <w:szCs w:val="22"/>
              </w:rPr>
              <w:t xml:space="preserve">ГОСТ </w:t>
            </w:r>
            <w:proofErr w:type="gramStart"/>
            <w:r>
              <w:rPr>
                <w:rStyle w:val="120"/>
                <w:sz w:val="22"/>
                <w:szCs w:val="22"/>
              </w:rPr>
              <w:t>25011-2017</w:t>
            </w:r>
            <w:proofErr w:type="gramEnd"/>
            <w:r>
              <w:rPr>
                <w:rStyle w:val="120"/>
                <w:sz w:val="22"/>
                <w:szCs w:val="22"/>
              </w:rPr>
              <w:t xml:space="preserve"> п </w:t>
            </w:r>
            <w:r w:rsidRPr="003914A2">
              <w:rPr>
                <w:rStyle w:val="120"/>
                <w:sz w:val="22"/>
                <w:szCs w:val="22"/>
              </w:rPr>
              <w:t>7</w:t>
            </w:r>
          </w:p>
        </w:tc>
      </w:tr>
      <w:tr w:rsidR="005727E1" w:rsidRPr="007B362A" w14:paraId="2E204518" w14:textId="77777777" w:rsidTr="00B458B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77266" w14:textId="5E8B9B0F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7.3*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7C94D6" w14:textId="78C25B70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6B127" w14:textId="128C56B0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  <w:lang w:val="en-US"/>
              </w:rPr>
              <w:t>10.12/08</w:t>
            </w:r>
            <w:r w:rsidRPr="003914A2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71616" w14:textId="0378D578" w:rsidR="005727E1" w:rsidRPr="00821E8B" w:rsidRDefault="005727E1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</w:rPr>
            </w:pPr>
            <w:r w:rsidRPr="003914A2">
              <w:rPr>
                <w:rStyle w:val="120"/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71991" w14:textId="40056352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CA5C5" w14:textId="1D94213D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23042-2015</w:t>
            </w:r>
            <w:proofErr w:type="gramEnd"/>
            <w:r>
              <w:rPr>
                <w:sz w:val="22"/>
                <w:szCs w:val="22"/>
              </w:rPr>
              <w:t xml:space="preserve"> п 8</w:t>
            </w:r>
          </w:p>
        </w:tc>
      </w:tr>
      <w:tr w:rsidR="005727E1" w:rsidRPr="007B362A" w14:paraId="61918A6E" w14:textId="77777777" w:rsidTr="00B458B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0010A" w14:textId="55FF3651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7.4*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54BF04" w14:textId="32468A2F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0C2E2" w14:textId="56CBE618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10.12/08.052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14E6A" w14:textId="674704C0" w:rsidR="005727E1" w:rsidRPr="00821E8B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</w:rPr>
            </w:pPr>
            <w:r w:rsidRPr="003914A2">
              <w:rPr>
                <w:rStyle w:val="120"/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A0B13" w14:textId="77241CC4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7DE8D" w14:textId="697D0B43" w:rsidR="005727E1" w:rsidRPr="005727E1" w:rsidRDefault="005727E1" w:rsidP="005727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t>ГОСТ 9793-2016</w:t>
            </w:r>
            <w:r>
              <w:rPr>
                <w:rStyle w:val="120"/>
                <w:sz w:val="22"/>
                <w:szCs w:val="22"/>
              </w:rPr>
              <w:t xml:space="preserve">п. </w:t>
            </w:r>
            <w:r w:rsidRPr="003914A2">
              <w:rPr>
                <w:rStyle w:val="120"/>
                <w:sz w:val="22"/>
                <w:szCs w:val="22"/>
              </w:rPr>
              <w:t>9</w:t>
            </w:r>
          </w:p>
        </w:tc>
      </w:tr>
      <w:tr w:rsidR="005727E1" w:rsidRPr="007B362A" w14:paraId="5B7F788B" w14:textId="77777777" w:rsidTr="00B458B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3E774" w14:textId="1D70B5CB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7.5*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0343AE" w14:textId="3EB2ACDF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82B53" w14:textId="358E81C0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  <w:lang w:val="en-US"/>
              </w:rPr>
              <w:t>10.12/08.052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2E312" w14:textId="4DA21444" w:rsidR="005727E1" w:rsidRPr="00821E8B" w:rsidRDefault="005727E1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</w:rPr>
            </w:pPr>
            <w:r w:rsidRPr="003914A2">
              <w:rPr>
                <w:rStyle w:val="120"/>
                <w:sz w:val="22"/>
                <w:szCs w:val="22"/>
              </w:rPr>
              <w:t>Массовая доля костных включений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E142A" w14:textId="14104FE0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854F1" w14:textId="25112027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31466-2012</w:t>
            </w:r>
            <w:proofErr w:type="gramEnd"/>
            <w:r>
              <w:rPr>
                <w:sz w:val="22"/>
                <w:szCs w:val="22"/>
              </w:rPr>
              <w:t xml:space="preserve"> п 6</w:t>
            </w:r>
          </w:p>
        </w:tc>
      </w:tr>
      <w:tr w:rsidR="005727E1" w:rsidRPr="007B362A" w14:paraId="4ABE1DF0" w14:textId="77777777" w:rsidTr="00B458B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4041EA" w14:textId="776FB424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7.6*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2D8A8B" w14:textId="64CBE95B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8DCDA" w14:textId="31919EE2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  <w:lang w:val="en-US"/>
              </w:rPr>
              <w:t>10.12/08.149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91925" w14:textId="77777777" w:rsidR="005727E1" w:rsidRDefault="005727E1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  <w:szCs w:val="22"/>
              </w:rPr>
            </w:pPr>
            <w:r>
              <w:rPr>
                <w:rStyle w:val="120"/>
                <w:sz w:val="22"/>
                <w:szCs w:val="22"/>
              </w:rPr>
              <w:t>Перекисное число</w:t>
            </w:r>
          </w:p>
          <w:p w14:paraId="20AD4F78" w14:textId="3CD0228B" w:rsidR="005727E1" w:rsidRPr="00821E8B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rStyle w:val="120"/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CE71E1" w14:textId="3A05210B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968080" w14:textId="77777777" w:rsidR="005727E1" w:rsidRPr="003914A2" w:rsidRDefault="005727E1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 xml:space="preserve">ГОСТ </w:t>
            </w:r>
            <w:proofErr w:type="gramStart"/>
            <w:r w:rsidRPr="003914A2">
              <w:rPr>
                <w:sz w:val="22"/>
                <w:szCs w:val="22"/>
              </w:rPr>
              <w:t>31470-2012</w:t>
            </w:r>
            <w:proofErr w:type="gramEnd"/>
            <w:r w:rsidRPr="003914A2">
              <w:rPr>
                <w:sz w:val="22"/>
                <w:szCs w:val="22"/>
              </w:rPr>
              <w:t xml:space="preserve"> п 9</w:t>
            </w:r>
          </w:p>
          <w:p w14:paraId="11F3A2ED" w14:textId="0AA4E19A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727E1" w:rsidRPr="007B362A" w14:paraId="7C2F7C53" w14:textId="77777777" w:rsidTr="00B458B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92040" w14:textId="0E469642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7.7*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71D14" w14:textId="2C87F9DF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35C56" w14:textId="00CC8319" w:rsidR="005727E1" w:rsidRPr="00821E8B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Style w:val="120"/>
                <w:sz w:val="22"/>
              </w:rPr>
            </w:pPr>
            <w:r w:rsidRPr="00821E8B">
              <w:rPr>
                <w:rStyle w:val="120"/>
                <w:sz w:val="22"/>
              </w:rPr>
              <w:t>10.12/08.149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A2170" w14:textId="60E847C1" w:rsidR="005727E1" w:rsidRPr="007B5407" w:rsidRDefault="005727E1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20"/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t>Кислотное число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1A97F" w14:textId="1F4BEDA4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01E83" w14:textId="3BBBDFD6" w:rsidR="005727E1" w:rsidRPr="00821E8B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"/>
              <w:rPr>
                <w:color w:val="000000"/>
                <w:sz w:val="22"/>
                <w:szCs w:val="22"/>
              </w:rPr>
            </w:pPr>
            <w:r w:rsidRPr="00821E8B">
              <w:rPr>
                <w:sz w:val="22"/>
                <w:szCs w:val="22"/>
              </w:rPr>
              <w:t xml:space="preserve">ГОСТ </w:t>
            </w:r>
            <w:proofErr w:type="gramStart"/>
            <w:r w:rsidRPr="00821E8B">
              <w:rPr>
                <w:sz w:val="22"/>
                <w:szCs w:val="22"/>
              </w:rPr>
              <w:t>31470-2012</w:t>
            </w:r>
            <w:proofErr w:type="gramEnd"/>
            <w:r w:rsidRPr="00821E8B">
              <w:rPr>
                <w:sz w:val="22"/>
                <w:szCs w:val="22"/>
              </w:rPr>
              <w:t xml:space="preserve"> п 8</w:t>
            </w:r>
          </w:p>
        </w:tc>
      </w:tr>
      <w:tr w:rsidR="005727E1" w:rsidRPr="007B362A" w14:paraId="64690DE7" w14:textId="77777777" w:rsidTr="00B458B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6C110" w14:textId="1B94BDCF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7.8*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A8ADE" w14:textId="77777777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B9294" w14:textId="77777777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10.12/01.086</w:t>
            </w:r>
          </w:p>
          <w:p w14:paraId="327D3ACF" w14:textId="10527F63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45F6BD" w14:textId="0A4A356A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proofErr w:type="spellStart"/>
            <w:r w:rsidRPr="003914A2">
              <w:rPr>
                <w:rStyle w:val="120"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109F6B" w14:textId="77777777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EFD87B" w14:textId="77777777" w:rsidR="005727E1" w:rsidRPr="00821E8B" w:rsidRDefault="005727E1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"/>
              <w:textAlignment w:val="baseline"/>
              <w:rPr>
                <w:sz w:val="22"/>
                <w:szCs w:val="22"/>
              </w:rPr>
            </w:pPr>
            <w:r w:rsidRPr="00821E8B">
              <w:rPr>
                <w:sz w:val="22"/>
                <w:szCs w:val="22"/>
              </w:rPr>
              <w:t xml:space="preserve">ГОСТ </w:t>
            </w:r>
            <w:proofErr w:type="gramStart"/>
            <w:r w:rsidRPr="00821E8B">
              <w:rPr>
                <w:sz w:val="22"/>
                <w:szCs w:val="22"/>
              </w:rPr>
              <w:t>7702.2.1-2017</w:t>
            </w:r>
            <w:proofErr w:type="gramEnd"/>
          </w:p>
          <w:p w14:paraId="46C09035" w14:textId="1B50D0A2" w:rsidR="005727E1" w:rsidRPr="00821E8B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"/>
              <w:rPr>
                <w:sz w:val="22"/>
                <w:szCs w:val="22"/>
              </w:rPr>
            </w:pPr>
            <w:r w:rsidRPr="00821E8B">
              <w:rPr>
                <w:sz w:val="22"/>
                <w:szCs w:val="22"/>
              </w:rPr>
              <w:t>ГОСТ 10444.15-94</w:t>
            </w:r>
          </w:p>
        </w:tc>
      </w:tr>
      <w:tr w:rsidR="005727E1" w:rsidRPr="007B362A" w14:paraId="567B1219" w14:textId="77777777" w:rsidTr="00B458B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DABDF7" w14:textId="0637C731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7.9*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B65F62" w14:textId="77777777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6045A" w14:textId="47EDAA44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10.12/01.086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91AAB1" w14:textId="5F8C466E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4E1267" w14:textId="77777777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76C9F2" w14:textId="77777777" w:rsidR="005727E1" w:rsidRPr="00821E8B" w:rsidRDefault="005727E1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"/>
              <w:textAlignment w:val="baseline"/>
              <w:rPr>
                <w:sz w:val="22"/>
                <w:szCs w:val="22"/>
              </w:rPr>
            </w:pPr>
            <w:r w:rsidRPr="00821E8B">
              <w:rPr>
                <w:sz w:val="22"/>
                <w:szCs w:val="22"/>
              </w:rPr>
              <w:t xml:space="preserve">ГОСТ </w:t>
            </w:r>
            <w:proofErr w:type="gramStart"/>
            <w:r w:rsidRPr="00821E8B">
              <w:rPr>
                <w:sz w:val="22"/>
                <w:szCs w:val="22"/>
              </w:rPr>
              <w:t>7702.2.2-93</w:t>
            </w:r>
            <w:proofErr w:type="gramEnd"/>
          </w:p>
          <w:p w14:paraId="4F24EBE8" w14:textId="1F2E168B" w:rsidR="005727E1" w:rsidRPr="00821E8B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"/>
              <w:rPr>
                <w:sz w:val="22"/>
                <w:szCs w:val="22"/>
              </w:rPr>
            </w:pPr>
            <w:r w:rsidRPr="00821E8B">
              <w:rPr>
                <w:sz w:val="22"/>
                <w:szCs w:val="22"/>
              </w:rPr>
              <w:t>ГОСТ 31747-2012</w:t>
            </w:r>
          </w:p>
        </w:tc>
      </w:tr>
      <w:tr w:rsidR="005727E1" w:rsidRPr="007B362A" w14:paraId="7D58744F" w14:textId="77777777" w:rsidTr="00821E8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9FE9A" w14:textId="360FA1BA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7.10*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591DFB" w14:textId="35C42AF2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FFD54" w14:textId="46238CDD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10.12/01.086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150B7" w14:textId="77777777" w:rsidR="005727E1" w:rsidRDefault="005727E1" w:rsidP="00DA2437">
            <w:pPr>
              <w:spacing w:line="240" w:lineRule="exact"/>
              <w:rPr>
                <w:rStyle w:val="120"/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</w:rPr>
              <w:t xml:space="preserve">Патогенные микроорганизмы, в </w:t>
            </w:r>
            <w:proofErr w:type="gramStart"/>
            <w:r w:rsidRPr="003914A2">
              <w:rPr>
                <w:rStyle w:val="120"/>
                <w:sz w:val="22"/>
                <w:szCs w:val="22"/>
              </w:rPr>
              <w:t>т.ч.</w:t>
            </w:r>
            <w:proofErr w:type="gramEnd"/>
            <w:r w:rsidRPr="003914A2">
              <w:rPr>
                <w:rStyle w:val="120"/>
                <w:sz w:val="22"/>
                <w:szCs w:val="22"/>
              </w:rPr>
              <w:t xml:space="preserve"> сальмонеллы</w:t>
            </w:r>
          </w:p>
          <w:p w14:paraId="59063C82" w14:textId="420FBEF4" w:rsidR="005727E1" w:rsidRPr="00821E8B" w:rsidRDefault="005727E1" w:rsidP="00DA2437">
            <w:pPr>
              <w:spacing w:line="240" w:lineRule="exact"/>
              <w:rPr>
                <w:sz w:val="22"/>
                <w:szCs w:val="22"/>
              </w:rPr>
            </w:pPr>
            <w:r w:rsidRPr="00D63601">
              <w:rPr>
                <w:rStyle w:val="120"/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4C1B85" w14:textId="7F111CB8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6A052" w14:textId="77777777" w:rsidR="005727E1" w:rsidRPr="00821E8B" w:rsidRDefault="005727E1" w:rsidP="00DA2437">
            <w:pPr>
              <w:spacing w:line="240" w:lineRule="exact"/>
              <w:ind w:left="-9"/>
              <w:rPr>
                <w:sz w:val="22"/>
                <w:szCs w:val="22"/>
              </w:rPr>
            </w:pPr>
            <w:r w:rsidRPr="00821E8B">
              <w:rPr>
                <w:sz w:val="22"/>
                <w:szCs w:val="22"/>
              </w:rPr>
              <w:t xml:space="preserve">ГОСТ </w:t>
            </w:r>
            <w:proofErr w:type="gramStart"/>
            <w:r w:rsidRPr="00821E8B">
              <w:rPr>
                <w:sz w:val="22"/>
                <w:szCs w:val="22"/>
              </w:rPr>
              <w:t>7702.2.3-93</w:t>
            </w:r>
            <w:proofErr w:type="gramEnd"/>
          </w:p>
          <w:p w14:paraId="05C8A46C" w14:textId="736B7C9F" w:rsidR="005727E1" w:rsidRPr="00821E8B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"/>
              <w:rPr>
                <w:sz w:val="22"/>
                <w:szCs w:val="22"/>
              </w:rPr>
            </w:pPr>
          </w:p>
        </w:tc>
      </w:tr>
      <w:tr w:rsidR="005727E1" w:rsidRPr="007B362A" w14:paraId="20A9C3AA" w14:textId="77777777" w:rsidTr="00821E8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AE36B" w14:textId="6D904DEE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7.11*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237668" w14:textId="071E9D5F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25B42" w14:textId="23A943EF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914A2">
              <w:rPr>
                <w:sz w:val="22"/>
                <w:szCs w:val="22"/>
              </w:rPr>
              <w:t>10.12/01.086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FE3EB" w14:textId="13343C0E" w:rsidR="005727E1" w:rsidRPr="00EA6132" w:rsidRDefault="005727E1" w:rsidP="00DA2437">
            <w:pPr>
              <w:spacing w:line="240" w:lineRule="exact"/>
              <w:rPr>
                <w:rStyle w:val="120"/>
                <w:sz w:val="22"/>
                <w:szCs w:val="22"/>
              </w:rPr>
            </w:pPr>
            <w:r w:rsidRPr="003914A2">
              <w:rPr>
                <w:rStyle w:val="120"/>
                <w:sz w:val="22"/>
                <w:szCs w:val="22"/>
                <w:lang w:val="en-US"/>
              </w:rPr>
              <w:t>Listeria</w:t>
            </w:r>
            <w:r w:rsidRPr="003914A2">
              <w:rPr>
                <w:rStyle w:val="120"/>
                <w:sz w:val="22"/>
                <w:szCs w:val="22"/>
              </w:rPr>
              <w:t xml:space="preserve"> </w:t>
            </w:r>
            <w:r w:rsidRPr="003914A2">
              <w:rPr>
                <w:rStyle w:val="120"/>
                <w:sz w:val="22"/>
                <w:szCs w:val="22"/>
                <w:lang w:val="en-US"/>
              </w:rPr>
              <w:t>monocytogenes</w:t>
            </w:r>
          </w:p>
          <w:p w14:paraId="3EF3C6E6" w14:textId="25691EF1" w:rsidR="005727E1" w:rsidRPr="00D63601" w:rsidRDefault="005727E1" w:rsidP="00DA2437">
            <w:pPr>
              <w:spacing w:line="240" w:lineRule="exact"/>
              <w:rPr>
                <w:sz w:val="22"/>
                <w:szCs w:val="22"/>
              </w:rPr>
            </w:pPr>
            <w:r w:rsidRPr="00D63601">
              <w:rPr>
                <w:rStyle w:val="120"/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2229D1" w14:textId="0BC88C46" w:rsidR="005727E1" w:rsidRPr="007B362A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77BC6" w14:textId="77777777" w:rsidR="005727E1" w:rsidRPr="00821E8B" w:rsidRDefault="005727E1" w:rsidP="00DA24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"/>
              <w:textAlignment w:val="baseline"/>
              <w:rPr>
                <w:sz w:val="22"/>
                <w:szCs w:val="22"/>
              </w:rPr>
            </w:pPr>
            <w:r w:rsidRPr="00821E8B">
              <w:rPr>
                <w:sz w:val="22"/>
                <w:szCs w:val="22"/>
              </w:rPr>
              <w:t xml:space="preserve">ГОСТ </w:t>
            </w:r>
            <w:proofErr w:type="gramStart"/>
            <w:r w:rsidRPr="00821E8B">
              <w:rPr>
                <w:sz w:val="22"/>
                <w:szCs w:val="22"/>
              </w:rPr>
              <w:t>32031-2012</w:t>
            </w:r>
            <w:proofErr w:type="gramEnd"/>
          </w:p>
          <w:p w14:paraId="1EAAFC9D" w14:textId="711D7C3E" w:rsidR="005727E1" w:rsidRPr="00821E8B" w:rsidRDefault="005727E1" w:rsidP="00DA2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"/>
              <w:rPr>
                <w:sz w:val="22"/>
                <w:szCs w:val="22"/>
              </w:rPr>
            </w:pPr>
          </w:p>
        </w:tc>
      </w:tr>
    </w:tbl>
    <w:p w14:paraId="1F2913D4" w14:textId="77777777" w:rsidR="00E41B5C" w:rsidRPr="007B362A" w:rsidRDefault="00E41B5C" w:rsidP="00D50B4E">
      <w:pPr>
        <w:rPr>
          <w:b/>
        </w:rPr>
      </w:pPr>
    </w:p>
    <w:p w14:paraId="05EA61BE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0BB47292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249BF587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E26EF26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6B133A4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716BBD8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E314030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278286F" w14:textId="0E3E2B2F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5727E1">
        <w:rPr>
          <w:color w:val="000000"/>
          <w:sz w:val="28"/>
          <w:szCs w:val="28"/>
        </w:rPr>
        <w:t xml:space="preserve">   </w:t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76CC92" w14:textId="77777777" w:rsidR="00045277" w:rsidRDefault="00045277" w:rsidP="0011070C">
      <w:r>
        <w:separator/>
      </w:r>
    </w:p>
  </w:endnote>
  <w:endnote w:type="continuationSeparator" w:id="0">
    <w:p w14:paraId="48054A84" w14:textId="77777777" w:rsidR="00045277" w:rsidRDefault="0004527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29"/>
      <w:gridCol w:w="2292"/>
      <w:gridCol w:w="3291"/>
    </w:tblGrid>
    <w:tr w:rsidR="00124809" w:rsidRPr="00E36003" w14:paraId="1AF85C44" w14:textId="77777777" w:rsidTr="00092EA6">
      <w:trPr>
        <w:trHeight w:val="106"/>
      </w:trPr>
      <w:tc>
        <w:tcPr>
          <w:tcW w:w="3686" w:type="dxa"/>
          <w:hideMark/>
        </w:tcPr>
        <w:p w14:paraId="1ADBA8E5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77EB1D26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4-05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CA3158" w14:textId="50316FB3" w:rsidR="00124809" w:rsidRPr="006D33D8" w:rsidRDefault="00DA2437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17.05.2024</w:t>
              </w:r>
            </w:p>
          </w:sdtContent>
        </w:sdt>
        <w:p w14:paraId="14D3BE3C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1A35BF4B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44F86323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29"/>
      <w:gridCol w:w="2292"/>
      <w:gridCol w:w="3291"/>
    </w:tblGrid>
    <w:tr w:rsidR="00A417E3" w:rsidRPr="00E36003" w14:paraId="7B1ABFC9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DABDF6B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5A6CE43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5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B439145" w14:textId="614E6585" w:rsidR="00A417E3" w:rsidRPr="009E4D11" w:rsidRDefault="00DA2437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17.05.2024</w:t>
              </w:r>
            </w:p>
          </w:sdtContent>
        </w:sdt>
        <w:p w14:paraId="2A28CEF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A99D8B0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4C3C78EE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DC31B6" w14:textId="77777777" w:rsidR="00045277" w:rsidRDefault="00045277" w:rsidP="0011070C">
      <w:r>
        <w:separator/>
      </w:r>
    </w:p>
  </w:footnote>
  <w:footnote w:type="continuationSeparator" w:id="0">
    <w:p w14:paraId="2E6D96A3" w14:textId="77777777" w:rsidR="00045277" w:rsidRDefault="0004527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7"/>
      <w:gridCol w:w="571"/>
      <w:gridCol w:w="106"/>
      <w:gridCol w:w="1620"/>
      <w:gridCol w:w="1440"/>
      <w:gridCol w:w="1582"/>
      <w:gridCol w:w="2157"/>
      <w:gridCol w:w="2157"/>
      <w:gridCol w:w="70"/>
    </w:tblGrid>
    <w:tr w:rsidR="00124809" w:rsidRPr="00D337DC" w14:paraId="16A89516" w14:textId="77777777" w:rsidTr="002F378D">
      <w:trPr>
        <w:trHeight w:val="752"/>
        <w:tblHeader/>
      </w:trPr>
      <w:tc>
        <w:tcPr>
          <w:tcW w:w="385" w:type="pct"/>
          <w:gridSpan w:val="3"/>
          <w:tcBorders>
            <w:bottom w:val="single" w:sz="4" w:space="0" w:color="auto"/>
          </w:tcBorders>
          <w:vAlign w:val="center"/>
          <w:hideMark/>
        </w:tcPr>
        <w:p w14:paraId="0D9BD54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F62DF75" wp14:editId="3F238CAE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gridSpan w:val="6"/>
          <w:tcBorders>
            <w:bottom w:val="single" w:sz="4" w:space="0" w:color="auto"/>
          </w:tcBorders>
          <w:vAlign w:val="center"/>
        </w:tcPr>
        <w:p w14:paraId="2E51E41A" w14:textId="515CBDD3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2F378D">
            <w:rPr>
              <w:rFonts w:ascii="Times New Roman" w:hAnsi="Times New Roman" w:cs="Times New Roman"/>
              <w:sz w:val="24"/>
              <w:szCs w:val="24"/>
            </w:rPr>
            <w:t>2.4985</w:t>
          </w:r>
        </w:p>
      </w:tc>
    </w:tr>
    <w:tr w:rsidR="002F378D" w:rsidRPr="0038569C" w14:paraId="50C06F0B" w14:textId="77777777" w:rsidTr="008833D6">
      <w:tblPrEx>
        <w:tblBorders>
          <w:top w:val="single" w:sz="4" w:space="0" w:color="000000"/>
          <w:left w:val="single" w:sz="4" w:space="0" w:color="000000"/>
          <w:bottom w:val="none" w:sz="0" w:space="0" w:color="auto"/>
          <w:right w:val="single" w:sz="4" w:space="0" w:color="000000"/>
        </w:tblBorders>
        <w:tblCellMar>
          <w:left w:w="108" w:type="dxa"/>
          <w:right w:w="108" w:type="dxa"/>
        </w:tblCellMar>
        <w:tblLook w:val="0400" w:firstRow="0" w:lastRow="0" w:firstColumn="0" w:lastColumn="0" w:noHBand="0" w:noVBand="1"/>
      </w:tblPrEx>
      <w:trPr>
        <w:gridBefore w:val="1"/>
        <w:gridAfter w:val="1"/>
        <w:wBefore w:w="39" w:type="pct"/>
        <w:wAfter w:w="36" w:type="pct"/>
        <w:trHeight w:val="240"/>
        <w:tblHeader/>
      </w:trPr>
      <w:tc>
        <w:tcPr>
          <w:tcW w:w="292" w:type="pc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5F39D28" w14:textId="77777777" w:rsidR="002F378D" w:rsidRPr="0038569C" w:rsidRDefault="002F378D" w:rsidP="002F378D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1</w:t>
          </w:r>
        </w:p>
      </w:tc>
      <w:tc>
        <w:tcPr>
          <w:tcW w:w="882" w:type="pct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2DE0EBB6" w14:textId="77777777" w:rsidR="002F378D" w:rsidRPr="0038569C" w:rsidRDefault="002F378D" w:rsidP="002F378D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2</w:t>
          </w:r>
        </w:p>
      </w:tc>
      <w:tc>
        <w:tcPr>
          <w:tcW w:w="736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28BF7957" w14:textId="77777777" w:rsidR="002F378D" w:rsidRPr="0038569C" w:rsidRDefault="002F378D" w:rsidP="002F378D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3</w:t>
          </w:r>
        </w:p>
      </w:tc>
      <w:tc>
        <w:tcPr>
          <w:tcW w:w="809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549EB860" w14:textId="77777777" w:rsidR="002F378D" w:rsidRPr="0038569C" w:rsidRDefault="002F378D" w:rsidP="002F378D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4</w:t>
          </w:r>
        </w:p>
      </w:tc>
      <w:tc>
        <w:tcPr>
          <w:tcW w:w="1103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6814166F" w14:textId="77777777" w:rsidR="002F378D" w:rsidRPr="0038569C" w:rsidRDefault="002F378D" w:rsidP="002F378D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5</w:t>
          </w:r>
        </w:p>
      </w:tc>
      <w:tc>
        <w:tcPr>
          <w:tcW w:w="1103" w:type="pc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65AD9F2D" w14:textId="77777777" w:rsidR="002F378D" w:rsidRPr="0038569C" w:rsidRDefault="002F378D" w:rsidP="002F378D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6</w:t>
          </w:r>
        </w:p>
      </w:tc>
    </w:tr>
  </w:tbl>
  <w:p w14:paraId="5C6C2616" w14:textId="77777777" w:rsidR="00C24C3D" w:rsidRPr="00460ECA" w:rsidRDefault="00C24C3D" w:rsidP="002F378D">
    <w:pPr>
      <w:pStyle w:val="a7"/>
      <w:spacing w:line="24" w:lineRule="auto"/>
      <w:ind w:hanging="23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1CA023D1" w14:textId="77777777" w:rsidTr="00B458B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3E61D55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1D8CEBE" wp14:editId="05803F92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DFFFFCD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1051E9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7416EB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68AD8B9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5397"/>
    <w:rsid w:val="00001560"/>
    <w:rsid w:val="00022A72"/>
    <w:rsid w:val="00030948"/>
    <w:rsid w:val="00045277"/>
    <w:rsid w:val="000643A6"/>
    <w:rsid w:val="0009264B"/>
    <w:rsid w:val="00092EA6"/>
    <w:rsid w:val="00095397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64AEA"/>
    <w:rsid w:val="001747CA"/>
    <w:rsid w:val="001843A0"/>
    <w:rsid w:val="00190FD3"/>
    <w:rsid w:val="001956F7"/>
    <w:rsid w:val="00195A33"/>
    <w:rsid w:val="001A4BEA"/>
    <w:rsid w:val="001E3D8F"/>
    <w:rsid w:val="001E6E80"/>
    <w:rsid w:val="001F04CB"/>
    <w:rsid w:val="0020355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2F17AD"/>
    <w:rsid w:val="002F378D"/>
    <w:rsid w:val="003054C2"/>
    <w:rsid w:val="00305E11"/>
    <w:rsid w:val="0031023B"/>
    <w:rsid w:val="003107D8"/>
    <w:rsid w:val="00333209"/>
    <w:rsid w:val="0035441A"/>
    <w:rsid w:val="00355A28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E5090"/>
    <w:rsid w:val="00505771"/>
    <w:rsid w:val="00505B9E"/>
    <w:rsid w:val="00507CCF"/>
    <w:rsid w:val="00521FC2"/>
    <w:rsid w:val="00530F3D"/>
    <w:rsid w:val="00547530"/>
    <w:rsid w:val="0055563B"/>
    <w:rsid w:val="0056070B"/>
    <w:rsid w:val="00562D77"/>
    <w:rsid w:val="00563680"/>
    <w:rsid w:val="005727E1"/>
    <w:rsid w:val="005812FA"/>
    <w:rsid w:val="00582A8F"/>
    <w:rsid w:val="00592241"/>
    <w:rsid w:val="005C5B99"/>
    <w:rsid w:val="005C7B39"/>
    <w:rsid w:val="005D4205"/>
    <w:rsid w:val="005E156A"/>
    <w:rsid w:val="005E250C"/>
    <w:rsid w:val="005E611E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67FF6"/>
    <w:rsid w:val="0079041E"/>
    <w:rsid w:val="00792698"/>
    <w:rsid w:val="007A1818"/>
    <w:rsid w:val="007A4175"/>
    <w:rsid w:val="007A4485"/>
    <w:rsid w:val="007A7B03"/>
    <w:rsid w:val="007B362A"/>
    <w:rsid w:val="007B5407"/>
    <w:rsid w:val="007C05FE"/>
    <w:rsid w:val="007C3A37"/>
    <w:rsid w:val="007D741A"/>
    <w:rsid w:val="007F66CA"/>
    <w:rsid w:val="008124DA"/>
    <w:rsid w:val="008130C0"/>
    <w:rsid w:val="00821E8B"/>
    <w:rsid w:val="00836710"/>
    <w:rsid w:val="008505BA"/>
    <w:rsid w:val="00856322"/>
    <w:rsid w:val="00872305"/>
    <w:rsid w:val="00877224"/>
    <w:rsid w:val="008833D6"/>
    <w:rsid w:val="0089345C"/>
    <w:rsid w:val="00893BA1"/>
    <w:rsid w:val="008A3E6F"/>
    <w:rsid w:val="008B1B9D"/>
    <w:rsid w:val="008C3521"/>
    <w:rsid w:val="008D327E"/>
    <w:rsid w:val="008D3A5C"/>
    <w:rsid w:val="008E2D26"/>
    <w:rsid w:val="008E350B"/>
    <w:rsid w:val="0090767F"/>
    <w:rsid w:val="00910603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58B5"/>
    <w:rsid w:val="00B47A0F"/>
    <w:rsid w:val="00B565D4"/>
    <w:rsid w:val="00B61580"/>
    <w:rsid w:val="00B97057"/>
    <w:rsid w:val="00B97278"/>
    <w:rsid w:val="00BB272F"/>
    <w:rsid w:val="00BB2BFE"/>
    <w:rsid w:val="00BB5AEF"/>
    <w:rsid w:val="00BB61DB"/>
    <w:rsid w:val="00BB74A9"/>
    <w:rsid w:val="00BC40FF"/>
    <w:rsid w:val="00BC71FA"/>
    <w:rsid w:val="00C00081"/>
    <w:rsid w:val="00C13371"/>
    <w:rsid w:val="00C13D24"/>
    <w:rsid w:val="00C24C3D"/>
    <w:rsid w:val="00C35ED8"/>
    <w:rsid w:val="00C379B5"/>
    <w:rsid w:val="00C46E4F"/>
    <w:rsid w:val="00C60464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271D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63601"/>
    <w:rsid w:val="00D8457D"/>
    <w:rsid w:val="00D876E6"/>
    <w:rsid w:val="00D90B40"/>
    <w:rsid w:val="00D96601"/>
    <w:rsid w:val="00DA2437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132"/>
    <w:rsid w:val="00EA6CEB"/>
    <w:rsid w:val="00EB34D2"/>
    <w:rsid w:val="00EC338F"/>
    <w:rsid w:val="00ED10E7"/>
    <w:rsid w:val="00EE598E"/>
    <w:rsid w:val="00EF5137"/>
    <w:rsid w:val="00F10CDF"/>
    <w:rsid w:val="00F112F2"/>
    <w:rsid w:val="00F11FE3"/>
    <w:rsid w:val="00F20561"/>
    <w:rsid w:val="00F32AF8"/>
    <w:rsid w:val="00F40980"/>
    <w:rsid w:val="00F42A42"/>
    <w:rsid w:val="00F455AB"/>
    <w:rsid w:val="00F45F0B"/>
    <w:rsid w:val="00F47F4D"/>
    <w:rsid w:val="00F662C8"/>
    <w:rsid w:val="00F701B8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A2044"/>
  <w15:docId w15:val="{1EDB485C-565E-48CE-AA82-9616CB49E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120">
    <w:name w:val="Стиль 12 пт"/>
    <w:rsid w:val="002F378D"/>
    <w:rPr>
      <w:spacing w:val="0"/>
      <w:w w:val="1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F3D0D0B7810440A884F0505F3187A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054525-59E0-46D0-9A4F-0840E0CF990B}"/>
      </w:docPartPr>
      <w:docPartBody>
        <w:p w:rsidR="00387F8C" w:rsidRDefault="0042507E">
          <w:pPr>
            <w:pStyle w:val="4F3D0D0B7810440A884F0505F3187AB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18A0D3B987743569C8F741421E344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0A97A0-3238-4BA7-82F9-FDA21119AB10}"/>
      </w:docPartPr>
      <w:docPartBody>
        <w:p w:rsidR="00387F8C" w:rsidRDefault="0042507E">
          <w:pPr>
            <w:pStyle w:val="E18A0D3B987743569C8F741421E3441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F66FE6D2E254384ACFA3A0093B5F8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1AEB5B-E0CD-44A5-B0D4-E5DA4137596F}"/>
      </w:docPartPr>
      <w:docPartBody>
        <w:p w:rsidR="00387F8C" w:rsidRDefault="0042507E">
          <w:pPr>
            <w:pStyle w:val="3F66FE6D2E254384ACFA3A0093B5F8A0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EA794E71EED84078957DDB2028DEBE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55C446-D1B7-43F2-AC0F-63C3E3DBBF73}"/>
      </w:docPartPr>
      <w:docPartBody>
        <w:p w:rsidR="00387F8C" w:rsidRDefault="0042507E">
          <w:pPr>
            <w:pStyle w:val="EA794E71EED84078957DDB2028DEBE5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210164BB5624130BCDD719299BFBF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758B9-6051-4FB5-969D-C5585B8345BF}"/>
      </w:docPartPr>
      <w:docPartBody>
        <w:p w:rsidR="00387F8C" w:rsidRDefault="0042507E">
          <w:pPr>
            <w:pStyle w:val="4210164BB5624130BCDD719299BFBFE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A3749444A40041F382622170635F69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CAD359-3F99-493A-B723-285CABE1EB37}"/>
      </w:docPartPr>
      <w:docPartBody>
        <w:p w:rsidR="00EE46EB" w:rsidRDefault="00387F8C" w:rsidP="00387F8C">
          <w:pPr>
            <w:pStyle w:val="A3749444A40041F382622170635F69DA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07E"/>
    <w:rsid w:val="00164AEA"/>
    <w:rsid w:val="00214155"/>
    <w:rsid w:val="00303D8D"/>
    <w:rsid w:val="0037366C"/>
    <w:rsid w:val="00387F8C"/>
    <w:rsid w:val="0042507E"/>
    <w:rsid w:val="005C34EA"/>
    <w:rsid w:val="007307B2"/>
    <w:rsid w:val="00830470"/>
    <w:rsid w:val="00860BDD"/>
    <w:rsid w:val="00893BA1"/>
    <w:rsid w:val="00BB61DB"/>
    <w:rsid w:val="00EE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87F8C"/>
    <w:rPr>
      <w:color w:val="808080"/>
    </w:rPr>
  </w:style>
  <w:style w:type="paragraph" w:customStyle="1" w:styleId="4F3D0D0B7810440A884F0505F3187AB8">
    <w:name w:val="4F3D0D0B7810440A884F0505F3187AB8"/>
  </w:style>
  <w:style w:type="paragraph" w:customStyle="1" w:styleId="E18A0D3B987743569C8F741421E34414">
    <w:name w:val="E18A0D3B987743569C8F741421E34414"/>
  </w:style>
  <w:style w:type="paragraph" w:customStyle="1" w:styleId="3F66FE6D2E254384ACFA3A0093B5F8A0">
    <w:name w:val="3F66FE6D2E254384ACFA3A0093B5F8A0"/>
  </w:style>
  <w:style w:type="paragraph" w:customStyle="1" w:styleId="EA794E71EED84078957DDB2028DEBE52">
    <w:name w:val="EA794E71EED84078957DDB2028DEBE52"/>
  </w:style>
  <w:style w:type="paragraph" w:customStyle="1" w:styleId="4210164BB5624130BCDD719299BFBFE7">
    <w:name w:val="4210164BB5624130BCDD719299BFBFE7"/>
  </w:style>
  <w:style w:type="paragraph" w:customStyle="1" w:styleId="A3749444A40041F382622170635F69DA">
    <w:name w:val="A3749444A40041F382622170635F69DA"/>
    <w:rsid w:val="00387F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95</TotalTime>
  <Pages>4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dc:description/>
  <cp:lastModifiedBy>Каминская Оксана Валерьевна</cp:lastModifiedBy>
  <cp:revision>1</cp:revision>
  <cp:lastPrinted>2022-11-22T06:31:00Z</cp:lastPrinted>
  <dcterms:created xsi:type="dcterms:W3CDTF">2022-04-14T12:15:00Z</dcterms:created>
  <dcterms:modified xsi:type="dcterms:W3CDTF">2024-05-15T07:07:00Z</dcterms:modified>
</cp:coreProperties>
</file>