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CFB16F" w14:textId="253C44D8" w:rsidR="008974D5" w:rsidRDefault="008974D5" w:rsidP="008974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>
        <w:rPr>
          <w:b/>
          <w:bCs/>
          <w:sz w:val="30"/>
          <w:szCs w:val="30"/>
        </w:rPr>
        <w:t xml:space="preserve"> ОПИСАНИ</w:t>
      </w:r>
      <w:r w:rsidR="00F824EA">
        <w:rPr>
          <w:b/>
          <w:bCs/>
          <w:sz w:val="30"/>
          <w:szCs w:val="30"/>
        </w:rPr>
        <w:t>Е</w:t>
      </w:r>
      <w:r>
        <w:rPr>
          <w:b/>
          <w:bCs/>
          <w:sz w:val="30"/>
          <w:szCs w:val="30"/>
        </w:rPr>
        <w:t xml:space="preserve"> ОБЛАСТИ АККРЕДИТАЦИИ</w:t>
      </w:r>
    </w:p>
    <w:bookmarkEnd w:id="0"/>
    <w:p w14:paraId="7C61EAB2" w14:textId="77777777" w:rsidR="00D223F7" w:rsidRPr="001B174D" w:rsidRDefault="00D223F7" w:rsidP="00CB6C1A">
      <w:pPr>
        <w:overflowPunct w:val="0"/>
        <w:autoSpaceDE w:val="0"/>
        <w:autoSpaceDN w:val="0"/>
        <w:adjustRightInd w:val="0"/>
        <w:textAlignment w:val="baseline"/>
        <w:rPr>
          <w:iCs/>
          <w:sz w:val="24"/>
          <w:szCs w:val="24"/>
        </w:rPr>
      </w:pPr>
    </w:p>
    <w:tbl>
      <w:tblPr>
        <w:tblW w:w="4965" w:type="pct"/>
        <w:tblInd w:w="421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1984"/>
        <w:gridCol w:w="1418"/>
        <w:gridCol w:w="2693"/>
        <w:gridCol w:w="2551"/>
        <w:gridCol w:w="2552"/>
        <w:gridCol w:w="2126"/>
      </w:tblGrid>
      <w:tr w:rsidR="00C242E2" w:rsidRPr="00605AD3" w14:paraId="54DD72E6" w14:textId="11D02428" w:rsidTr="00C242E2">
        <w:trPr>
          <w:trHeight w:val="1277"/>
        </w:trPr>
        <w:tc>
          <w:tcPr>
            <w:tcW w:w="1134" w:type="dxa"/>
            <w:vAlign w:val="center"/>
          </w:tcPr>
          <w:p w14:paraId="5375A1D4" w14:textId="77777777" w:rsidR="00C242E2" w:rsidRPr="00605AD3" w:rsidRDefault="00C242E2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605AD3">
              <w:rPr>
                <w:sz w:val="22"/>
                <w:szCs w:val="22"/>
              </w:rPr>
              <w:t>№ п/п</w:t>
            </w:r>
          </w:p>
        </w:tc>
        <w:tc>
          <w:tcPr>
            <w:tcW w:w="1984" w:type="dxa"/>
            <w:vAlign w:val="center"/>
          </w:tcPr>
          <w:p w14:paraId="62CE22E5" w14:textId="77777777" w:rsidR="00C242E2" w:rsidRPr="00605AD3" w:rsidRDefault="00C242E2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605AD3">
              <w:rPr>
                <w:sz w:val="22"/>
                <w:szCs w:val="22"/>
              </w:rPr>
              <w:t xml:space="preserve">Наименование </w:t>
            </w:r>
            <w:r>
              <w:rPr>
                <w:sz w:val="22"/>
                <w:szCs w:val="22"/>
              </w:rPr>
              <w:br/>
            </w:r>
            <w:r w:rsidRPr="00605AD3">
              <w:rPr>
                <w:sz w:val="22"/>
                <w:szCs w:val="22"/>
              </w:rPr>
              <w:t>объекта</w:t>
            </w:r>
          </w:p>
        </w:tc>
        <w:tc>
          <w:tcPr>
            <w:tcW w:w="1418" w:type="dxa"/>
            <w:vAlign w:val="center"/>
          </w:tcPr>
          <w:p w14:paraId="191DA614" w14:textId="77777777" w:rsidR="00C242E2" w:rsidRPr="00605AD3" w:rsidRDefault="00C242E2" w:rsidP="007A4175">
            <w:pPr>
              <w:ind w:left="-106" w:right="-79"/>
              <w:jc w:val="center"/>
              <w:rPr>
                <w:sz w:val="22"/>
                <w:szCs w:val="22"/>
              </w:rPr>
            </w:pPr>
            <w:r w:rsidRPr="00605AD3">
              <w:rPr>
                <w:sz w:val="22"/>
                <w:szCs w:val="22"/>
              </w:rPr>
              <w:t>Код</w:t>
            </w:r>
          </w:p>
        </w:tc>
        <w:tc>
          <w:tcPr>
            <w:tcW w:w="2693" w:type="dxa"/>
            <w:vAlign w:val="center"/>
          </w:tcPr>
          <w:p w14:paraId="2178FC8C" w14:textId="77777777" w:rsidR="00C242E2" w:rsidRPr="00605AD3" w:rsidRDefault="00C242E2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605AD3">
              <w:rPr>
                <w:sz w:val="22"/>
                <w:szCs w:val="22"/>
              </w:rPr>
              <w:t xml:space="preserve">Наименование </w:t>
            </w:r>
          </w:p>
          <w:p w14:paraId="397D51F0" w14:textId="77777777" w:rsidR="00C242E2" w:rsidRPr="00605AD3" w:rsidRDefault="00C242E2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605AD3">
              <w:rPr>
                <w:sz w:val="22"/>
                <w:szCs w:val="22"/>
              </w:rPr>
              <w:t xml:space="preserve">характеристики (показатель, </w:t>
            </w:r>
          </w:p>
          <w:p w14:paraId="17BD3E2E" w14:textId="77777777" w:rsidR="00C242E2" w:rsidRPr="00605AD3" w:rsidRDefault="00C242E2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605AD3">
              <w:rPr>
                <w:sz w:val="22"/>
                <w:szCs w:val="22"/>
              </w:rPr>
              <w:t>параметры)</w:t>
            </w:r>
          </w:p>
        </w:tc>
        <w:tc>
          <w:tcPr>
            <w:tcW w:w="2551" w:type="dxa"/>
            <w:vAlign w:val="center"/>
          </w:tcPr>
          <w:p w14:paraId="520723F5" w14:textId="77777777" w:rsidR="00C242E2" w:rsidRPr="00605AD3" w:rsidRDefault="00C242E2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605AD3">
              <w:rPr>
                <w:sz w:val="22"/>
                <w:szCs w:val="22"/>
              </w:rPr>
              <w:t xml:space="preserve">Обозначение </w:t>
            </w:r>
          </w:p>
          <w:p w14:paraId="76FB3F26" w14:textId="77777777" w:rsidR="00C242E2" w:rsidRPr="00605AD3" w:rsidRDefault="00C242E2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605AD3">
              <w:rPr>
                <w:sz w:val="22"/>
                <w:szCs w:val="22"/>
              </w:rPr>
              <w:t xml:space="preserve">документа, </w:t>
            </w:r>
          </w:p>
          <w:p w14:paraId="1FB28A25" w14:textId="77777777" w:rsidR="00C242E2" w:rsidRPr="00605AD3" w:rsidRDefault="00C242E2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605AD3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1F6A724E" w14:textId="77777777" w:rsidR="00C242E2" w:rsidRPr="00605AD3" w:rsidRDefault="00C242E2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605AD3">
              <w:rPr>
                <w:sz w:val="22"/>
                <w:szCs w:val="22"/>
              </w:rPr>
              <w:t>объекту</w:t>
            </w:r>
          </w:p>
        </w:tc>
        <w:tc>
          <w:tcPr>
            <w:tcW w:w="2552" w:type="dxa"/>
            <w:vAlign w:val="center"/>
          </w:tcPr>
          <w:p w14:paraId="51AFCB0A" w14:textId="77777777" w:rsidR="00C242E2" w:rsidRPr="00605AD3" w:rsidRDefault="00C242E2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605AD3">
              <w:rPr>
                <w:sz w:val="22"/>
                <w:szCs w:val="22"/>
              </w:rPr>
              <w:t xml:space="preserve">Обозначение </w:t>
            </w:r>
          </w:p>
          <w:p w14:paraId="600D1B05" w14:textId="77777777" w:rsidR="00C242E2" w:rsidRPr="00605AD3" w:rsidRDefault="00C242E2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605AD3">
              <w:rPr>
                <w:sz w:val="22"/>
                <w:szCs w:val="22"/>
              </w:rPr>
              <w:t xml:space="preserve">документа, </w:t>
            </w:r>
          </w:p>
          <w:p w14:paraId="71D2673B" w14:textId="77777777" w:rsidR="00C242E2" w:rsidRPr="00605AD3" w:rsidRDefault="00C242E2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605AD3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2FCF2929" w14:textId="77777777" w:rsidR="00C242E2" w:rsidRPr="00605AD3" w:rsidRDefault="00C242E2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605AD3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396AE4EF" w14:textId="77777777" w:rsidR="00C242E2" w:rsidRPr="00605AD3" w:rsidRDefault="00C242E2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605AD3">
              <w:rPr>
                <w:sz w:val="22"/>
                <w:szCs w:val="22"/>
              </w:rPr>
              <w:t>отбора образцов</w:t>
            </w:r>
          </w:p>
        </w:tc>
        <w:tc>
          <w:tcPr>
            <w:tcW w:w="2126" w:type="dxa"/>
          </w:tcPr>
          <w:p w14:paraId="7A6895E3" w14:textId="77777777" w:rsidR="00C242E2" w:rsidRDefault="00C242E2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Место(а) осуществления</w:t>
            </w:r>
          </w:p>
          <w:p w14:paraId="7907D43D" w14:textId="194B14F6" w:rsidR="00C242E2" w:rsidRPr="00605AD3" w:rsidRDefault="00C242E2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деятельности</w:t>
            </w:r>
          </w:p>
        </w:tc>
      </w:tr>
      <w:tr w:rsidR="00C242E2" w:rsidRPr="00605AD3" w14:paraId="3094FA6D" w14:textId="3C6633D4" w:rsidTr="000B55F3">
        <w:tblPrEx>
          <w:tblBorders>
            <w:bottom w:val="single" w:sz="4" w:space="0" w:color="auto"/>
          </w:tblBorders>
        </w:tblPrEx>
        <w:trPr>
          <w:trHeight w:val="276"/>
          <w:tblHeader/>
        </w:trPr>
        <w:tc>
          <w:tcPr>
            <w:tcW w:w="1134" w:type="dxa"/>
            <w:vAlign w:val="center"/>
          </w:tcPr>
          <w:p w14:paraId="4E8DC5BC" w14:textId="77777777" w:rsidR="00C242E2" w:rsidRPr="0050425C" w:rsidRDefault="00C242E2">
            <w:pPr>
              <w:ind w:left="-45" w:right="-45"/>
              <w:jc w:val="center"/>
              <w:rPr>
                <w:bCs/>
                <w:sz w:val="22"/>
                <w:szCs w:val="22"/>
              </w:rPr>
            </w:pPr>
            <w:r w:rsidRPr="0050425C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984" w:type="dxa"/>
            <w:vAlign w:val="center"/>
          </w:tcPr>
          <w:p w14:paraId="2FE79185" w14:textId="77777777" w:rsidR="00C242E2" w:rsidRPr="0050425C" w:rsidRDefault="00C242E2">
            <w:pPr>
              <w:ind w:left="-45" w:right="-45"/>
              <w:jc w:val="center"/>
              <w:rPr>
                <w:bCs/>
                <w:sz w:val="22"/>
                <w:szCs w:val="22"/>
              </w:rPr>
            </w:pPr>
            <w:r w:rsidRPr="0050425C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1418" w:type="dxa"/>
            <w:vAlign w:val="center"/>
          </w:tcPr>
          <w:p w14:paraId="61C65516" w14:textId="77777777" w:rsidR="00C242E2" w:rsidRPr="0050425C" w:rsidRDefault="00C242E2">
            <w:pPr>
              <w:ind w:left="-45" w:right="-45"/>
              <w:jc w:val="center"/>
              <w:rPr>
                <w:bCs/>
                <w:sz w:val="22"/>
                <w:szCs w:val="22"/>
              </w:rPr>
            </w:pPr>
            <w:r w:rsidRPr="0050425C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2693" w:type="dxa"/>
            <w:vAlign w:val="center"/>
          </w:tcPr>
          <w:p w14:paraId="10BB088F" w14:textId="77777777" w:rsidR="00C242E2" w:rsidRPr="0050425C" w:rsidRDefault="00C242E2">
            <w:pPr>
              <w:ind w:left="-45" w:right="-45"/>
              <w:jc w:val="center"/>
              <w:rPr>
                <w:bCs/>
                <w:sz w:val="22"/>
                <w:szCs w:val="22"/>
              </w:rPr>
            </w:pPr>
            <w:r w:rsidRPr="0050425C"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2551" w:type="dxa"/>
            <w:vAlign w:val="center"/>
          </w:tcPr>
          <w:p w14:paraId="72440813" w14:textId="77777777" w:rsidR="00C242E2" w:rsidRPr="0050425C" w:rsidRDefault="00C242E2">
            <w:pPr>
              <w:ind w:left="-45" w:right="-45"/>
              <w:jc w:val="center"/>
              <w:rPr>
                <w:bCs/>
                <w:sz w:val="22"/>
                <w:szCs w:val="22"/>
              </w:rPr>
            </w:pPr>
            <w:r w:rsidRPr="0050425C"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2552" w:type="dxa"/>
            <w:vAlign w:val="center"/>
          </w:tcPr>
          <w:p w14:paraId="36F6AE99" w14:textId="77777777" w:rsidR="00C242E2" w:rsidRPr="0050425C" w:rsidRDefault="00C242E2">
            <w:pPr>
              <w:ind w:left="-45" w:right="-45"/>
              <w:jc w:val="center"/>
              <w:rPr>
                <w:bCs/>
                <w:sz w:val="22"/>
                <w:szCs w:val="22"/>
              </w:rPr>
            </w:pPr>
            <w:r w:rsidRPr="0050425C">
              <w:rPr>
                <w:bCs/>
                <w:sz w:val="22"/>
                <w:szCs w:val="22"/>
              </w:rPr>
              <w:t>6</w:t>
            </w:r>
          </w:p>
        </w:tc>
        <w:tc>
          <w:tcPr>
            <w:tcW w:w="2126" w:type="dxa"/>
          </w:tcPr>
          <w:p w14:paraId="37DF15AC" w14:textId="77777777" w:rsidR="00C242E2" w:rsidRPr="0050425C" w:rsidRDefault="00C242E2">
            <w:pPr>
              <w:ind w:left="-45" w:right="-45"/>
              <w:jc w:val="center"/>
              <w:rPr>
                <w:bCs/>
                <w:sz w:val="22"/>
                <w:szCs w:val="22"/>
              </w:rPr>
            </w:pPr>
          </w:p>
        </w:tc>
      </w:tr>
      <w:tr w:rsidR="00C242E2" w:rsidRPr="009F314E" w14:paraId="64F1D289" w14:textId="72396514" w:rsidTr="00591189">
        <w:tblPrEx>
          <w:tblBorders>
            <w:bottom w:val="single" w:sz="4" w:space="0" w:color="auto"/>
          </w:tblBorders>
        </w:tblPrEx>
        <w:trPr>
          <w:trHeight w:val="4801"/>
          <w:tblHeader/>
        </w:trPr>
        <w:tc>
          <w:tcPr>
            <w:tcW w:w="1134" w:type="dxa"/>
          </w:tcPr>
          <w:p w14:paraId="74300F6D" w14:textId="77777777" w:rsidR="00C242E2" w:rsidRPr="009F314E" w:rsidRDefault="00C242E2" w:rsidP="00A6321C">
            <w:pPr>
              <w:spacing w:line="240" w:lineRule="exact"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1.1</w:t>
            </w:r>
            <w:r w:rsidRPr="009F314E">
              <w:rPr>
                <w:sz w:val="22"/>
                <w:szCs w:val="22"/>
                <w:lang w:val="en-US"/>
              </w:rPr>
              <w:t>*</w:t>
            </w:r>
            <w:r w:rsidRPr="009F314E">
              <w:rPr>
                <w:sz w:val="22"/>
                <w:szCs w:val="22"/>
              </w:rPr>
              <w:t>**</w:t>
            </w:r>
          </w:p>
          <w:p w14:paraId="08BA791B" w14:textId="77777777" w:rsidR="00C242E2" w:rsidRPr="009F314E" w:rsidRDefault="00C242E2" w:rsidP="00EF3DEF">
            <w:pPr>
              <w:spacing w:line="240" w:lineRule="exact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7FA3BB85" w14:textId="77777777" w:rsidR="00C242E2" w:rsidRPr="009F314E" w:rsidRDefault="00C242E2" w:rsidP="00DE7E74">
            <w:pPr>
              <w:spacing w:line="240" w:lineRule="exact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Мясо и мясопродукты; птица, яйца и продукты их переработки</w:t>
            </w:r>
          </w:p>
          <w:p w14:paraId="74C4C644" w14:textId="77777777" w:rsidR="00595364" w:rsidRPr="009F314E" w:rsidRDefault="00595364" w:rsidP="00591189">
            <w:pPr>
              <w:ind w:left="-45" w:right="-45"/>
              <w:rPr>
                <w:bCs/>
                <w:sz w:val="22"/>
                <w:szCs w:val="22"/>
              </w:rPr>
            </w:pPr>
          </w:p>
        </w:tc>
        <w:tc>
          <w:tcPr>
            <w:tcW w:w="1418" w:type="dxa"/>
          </w:tcPr>
          <w:p w14:paraId="7CCDDB24" w14:textId="7CF69F99" w:rsidR="00C242E2" w:rsidRPr="00E522D6" w:rsidRDefault="00C242E2" w:rsidP="00EF3DEF">
            <w:pPr>
              <w:shd w:val="clear" w:color="auto" w:fill="FFFFFF"/>
              <w:rPr>
                <w:sz w:val="22"/>
                <w:szCs w:val="22"/>
              </w:rPr>
            </w:pPr>
            <w:r w:rsidRPr="00E522D6">
              <w:rPr>
                <w:sz w:val="22"/>
                <w:szCs w:val="22"/>
              </w:rPr>
              <w:t>10.13/42.000</w:t>
            </w:r>
          </w:p>
          <w:p w14:paraId="59E93DB6" w14:textId="77777777" w:rsidR="00C242E2" w:rsidRPr="00E522D6" w:rsidRDefault="00C242E2" w:rsidP="00EF3DEF">
            <w:pPr>
              <w:ind w:left="-45" w:right="-45"/>
              <w:rPr>
                <w:sz w:val="22"/>
                <w:szCs w:val="22"/>
              </w:rPr>
            </w:pPr>
            <w:r w:rsidRPr="00E522D6">
              <w:rPr>
                <w:sz w:val="22"/>
                <w:szCs w:val="22"/>
              </w:rPr>
              <w:t>01.41/42.000</w:t>
            </w:r>
          </w:p>
          <w:p w14:paraId="63F142CF" w14:textId="77777777" w:rsidR="00C242E2" w:rsidRPr="00E522D6" w:rsidRDefault="00C242E2" w:rsidP="00EF3DEF">
            <w:pPr>
              <w:ind w:left="-45" w:right="-45"/>
              <w:rPr>
                <w:sz w:val="22"/>
                <w:szCs w:val="22"/>
              </w:rPr>
            </w:pPr>
            <w:r w:rsidRPr="00E522D6">
              <w:rPr>
                <w:sz w:val="22"/>
                <w:szCs w:val="22"/>
              </w:rPr>
              <w:t>01.43/42.000</w:t>
            </w:r>
          </w:p>
          <w:p w14:paraId="399CFB48" w14:textId="77777777" w:rsidR="00C242E2" w:rsidRPr="00E522D6" w:rsidRDefault="00C242E2" w:rsidP="00EF3DEF">
            <w:pPr>
              <w:ind w:left="-45" w:right="-45"/>
              <w:rPr>
                <w:sz w:val="22"/>
                <w:szCs w:val="22"/>
              </w:rPr>
            </w:pPr>
            <w:r w:rsidRPr="00E522D6">
              <w:rPr>
                <w:sz w:val="22"/>
                <w:szCs w:val="22"/>
              </w:rPr>
              <w:t>01.45/42.000</w:t>
            </w:r>
          </w:p>
          <w:p w14:paraId="5660CB34" w14:textId="77777777" w:rsidR="00C242E2" w:rsidRPr="00E522D6" w:rsidRDefault="00C242E2" w:rsidP="00EF3DEF">
            <w:pPr>
              <w:ind w:left="-45" w:right="-45"/>
              <w:rPr>
                <w:sz w:val="22"/>
                <w:szCs w:val="22"/>
              </w:rPr>
            </w:pPr>
            <w:r w:rsidRPr="00E522D6">
              <w:rPr>
                <w:sz w:val="22"/>
                <w:szCs w:val="22"/>
              </w:rPr>
              <w:t>01.46/42.000</w:t>
            </w:r>
          </w:p>
          <w:p w14:paraId="5A605FC2" w14:textId="77777777" w:rsidR="00C242E2" w:rsidRPr="00E522D6" w:rsidRDefault="00C242E2" w:rsidP="00EF3DEF">
            <w:pPr>
              <w:ind w:left="-45" w:right="-45"/>
              <w:rPr>
                <w:sz w:val="22"/>
                <w:szCs w:val="22"/>
              </w:rPr>
            </w:pPr>
            <w:r w:rsidRPr="00E522D6">
              <w:rPr>
                <w:sz w:val="22"/>
                <w:szCs w:val="22"/>
              </w:rPr>
              <w:t>01.47/42.000</w:t>
            </w:r>
          </w:p>
          <w:p w14:paraId="3E467576" w14:textId="77777777" w:rsidR="00C242E2" w:rsidRPr="00E522D6" w:rsidRDefault="00C242E2" w:rsidP="00EF3DEF">
            <w:pPr>
              <w:ind w:left="-45" w:right="-45"/>
              <w:rPr>
                <w:sz w:val="22"/>
                <w:szCs w:val="22"/>
              </w:rPr>
            </w:pPr>
            <w:r w:rsidRPr="00E522D6">
              <w:rPr>
                <w:sz w:val="22"/>
                <w:szCs w:val="22"/>
              </w:rPr>
              <w:t>01.49/42.000</w:t>
            </w:r>
          </w:p>
          <w:p w14:paraId="3014FD7F" w14:textId="77777777" w:rsidR="00C242E2" w:rsidRPr="00E522D6" w:rsidRDefault="00C242E2" w:rsidP="00EF3DEF">
            <w:pPr>
              <w:ind w:left="-45" w:right="-45"/>
              <w:rPr>
                <w:sz w:val="22"/>
                <w:szCs w:val="22"/>
              </w:rPr>
            </w:pPr>
            <w:r w:rsidRPr="00E522D6">
              <w:rPr>
                <w:sz w:val="22"/>
                <w:szCs w:val="22"/>
              </w:rPr>
              <w:t>10.11/42.000</w:t>
            </w:r>
          </w:p>
          <w:p w14:paraId="304DAB82" w14:textId="77777777" w:rsidR="00C242E2" w:rsidRPr="00E522D6" w:rsidRDefault="00C242E2" w:rsidP="00EF3DEF">
            <w:pPr>
              <w:ind w:left="-45" w:right="-45"/>
              <w:rPr>
                <w:sz w:val="22"/>
                <w:szCs w:val="22"/>
              </w:rPr>
            </w:pPr>
            <w:r w:rsidRPr="00E522D6">
              <w:rPr>
                <w:sz w:val="22"/>
                <w:szCs w:val="22"/>
              </w:rPr>
              <w:t>10.86/42.000</w:t>
            </w:r>
          </w:p>
          <w:p w14:paraId="3BF70727" w14:textId="29960F18" w:rsidR="00C242E2" w:rsidRPr="009F314E" w:rsidRDefault="00C242E2" w:rsidP="00EF3DEF">
            <w:pPr>
              <w:ind w:left="-45" w:right="-45"/>
              <w:rPr>
                <w:bCs/>
                <w:sz w:val="22"/>
                <w:szCs w:val="22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3EF081C7" w14:textId="77777777" w:rsidR="00C242E2" w:rsidRPr="009F314E" w:rsidRDefault="00C242E2" w:rsidP="00A6321C">
            <w:pPr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Отбор проб</w:t>
            </w:r>
          </w:p>
          <w:p w14:paraId="0EDA451A" w14:textId="77777777" w:rsidR="00C242E2" w:rsidRPr="009F314E" w:rsidRDefault="00C242E2" w:rsidP="00591189">
            <w:pPr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2551" w:type="dxa"/>
          </w:tcPr>
          <w:p w14:paraId="1BF0B8DA" w14:textId="15123ECA" w:rsidR="00C242E2" w:rsidRPr="00654885" w:rsidRDefault="00C242E2" w:rsidP="00E81854">
            <w:pPr>
              <w:spacing w:line="216" w:lineRule="auto"/>
              <w:jc w:val="both"/>
              <w:rPr>
                <w:sz w:val="22"/>
                <w:szCs w:val="22"/>
              </w:rPr>
            </w:pPr>
            <w:r w:rsidRPr="00654885">
              <w:rPr>
                <w:sz w:val="22"/>
                <w:szCs w:val="22"/>
              </w:rPr>
              <w:t xml:space="preserve">ГОСТ 4288-76 </w:t>
            </w:r>
          </w:p>
          <w:p w14:paraId="7CF054A4" w14:textId="75A466AC" w:rsidR="00C242E2" w:rsidRPr="00654885" w:rsidRDefault="00C242E2" w:rsidP="00E81854">
            <w:pPr>
              <w:spacing w:line="216" w:lineRule="auto"/>
              <w:jc w:val="both"/>
              <w:rPr>
                <w:sz w:val="22"/>
                <w:szCs w:val="22"/>
              </w:rPr>
            </w:pPr>
            <w:r w:rsidRPr="00654885">
              <w:rPr>
                <w:sz w:val="22"/>
                <w:szCs w:val="22"/>
              </w:rPr>
              <w:t xml:space="preserve">ГОСТ 7269-2015 </w:t>
            </w:r>
          </w:p>
          <w:p w14:paraId="2AEC026D" w14:textId="10187D85" w:rsidR="00C242E2" w:rsidRPr="00654885" w:rsidRDefault="00C242E2" w:rsidP="00E81854">
            <w:pPr>
              <w:spacing w:line="216" w:lineRule="auto"/>
              <w:jc w:val="both"/>
              <w:rPr>
                <w:sz w:val="22"/>
                <w:szCs w:val="22"/>
              </w:rPr>
            </w:pPr>
            <w:r w:rsidRPr="00654885">
              <w:rPr>
                <w:sz w:val="22"/>
                <w:szCs w:val="22"/>
              </w:rPr>
              <w:t xml:space="preserve">ГОСТ 7702.0-74 </w:t>
            </w:r>
          </w:p>
          <w:p w14:paraId="3B25EA56" w14:textId="77777777" w:rsidR="00C242E2" w:rsidRPr="00654885" w:rsidRDefault="00C242E2" w:rsidP="00E81854">
            <w:pPr>
              <w:suppressAutoHyphens/>
              <w:spacing w:line="216" w:lineRule="auto"/>
              <w:jc w:val="both"/>
              <w:rPr>
                <w:sz w:val="22"/>
                <w:szCs w:val="22"/>
              </w:rPr>
            </w:pPr>
            <w:r w:rsidRPr="00654885">
              <w:rPr>
                <w:sz w:val="22"/>
                <w:szCs w:val="22"/>
              </w:rPr>
              <w:t xml:space="preserve">ГОСТ 7702.2.0-2016  </w:t>
            </w:r>
          </w:p>
          <w:p w14:paraId="389BBDCF" w14:textId="26A82258" w:rsidR="00C242E2" w:rsidRPr="00654885" w:rsidRDefault="00C242E2" w:rsidP="00E81854">
            <w:pPr>
              <w:spacing w:line="216" w:lineRule="auto"/>
              <w:jc w:val="both"/>
              <w:rPr>
                <w:sz w:val="22"/>
                <w:szCs w:val="22"/>
              </w:rPr>
            </w:pPr>
            <w:r w:rsidRPr="00654885">
              <w:rPr>
                <w:sz w:val="22"/>
                <w:szCs w:val="22"/>
              </w:rPr>
              <w:t xml:space="preserve">ГОСТ 8756.0-70 </w:t>
            </w:r>
          </w:p>
          <w:p w14:paraId="49CD7C80" w14:textId="77777777" w:rsidR="00C242E2" w:rsidRPr="00654885" w:rsidRDefault="00C242E2" w:rsidP="00E81854">
            <w:pPr>
              <w:suppressAutoHyphens/>
              <w:spacing w:line="216" w:lineRule="auto"/>
              <w:jc w:val="both"/>
              <w:rPr>
                <w:sz w:val="22"/>
                <w:szCs w:val="22"/>
              </w:rPr>
            </w:pPr>
            <w:r w:rsidRPr="00654885">
              <w:rPr>
                <w:sz w:val="22"/>
                <w:szCs w:val="22"/>
              </w:rPr>
              <w:t>ГОСТ 9792-73</w:t>
            </w:r>
          </w:p>
          <w:p w14:paraId="6B2E0D38" w14:textId="77777777" w:rsidR="00C242E2" w:rsidRPr="00654885" w:rsidRDefault="00C242E2" w:rsidP="00E81854">
            <w:pPr>
              <w:spacing w:line="216" w:lineRule="auto"/>
              <w:jc w:val="both"/>
              <w:rPr>
                <w:sz w:val="22"/>
                <w:szCs w:val="22"/>
              </w:rPr>
            </w:pPr>
            <w:r w:rsidRPr="00654885">
              <w:rPr>
                <w:sz w:val="22"/>
                <w:szCs w:val="22"/>
              </w:rPr>
              <w:t xml:space="preserve">ГОСТ 21237-75 </w:t>
            </w:r>
          </w:p>
          <w:p w14:paraId="60BE0B90" w14:textId="77777777" w:rsidR="00C242E2" w:rsidRPr="00654885" w:rsidRDefault="00C242E2" w:rsidP="00E81854">
            <w:pPr>
              <w:spacing w:line="216" w:lineRule="auto"/>
              <w:jc w:val="both"/>
              <w:rPr>
                <w:sz w:val="22"/>
                <w:szCs w:val="22"/>
              </w:rPr>
            </w:pPr>
            <w:r w:rsidRPr="00654885">
              <w:rPr>
                <w:sz w:val="22"/>
                <w:szCs w:val="22"/>
              </w:rPr>
              <w:t xml:space="preserve">ГОСТ 31904-2012 </w:t>
            </w:r>
          </w:p>
          <w:p w14:paraId="75CE74A4" w14:textId="3B97B425" w:rsidR="00C242E2" w:rsidRPr="00654885" w:rsidRDefault="00C242E2" w:rsidP="00E81854">
            <w:pPr>
              <w:suppressAutoHyphens/>
              <w:spacing w:line="216" w:lineRule="auto"/>
              <w:jc w:val="both"/>
              <w:rPr>
                <w:sz w:val="22"/>
                <w:szCs w:val="22"/>
              </w:rPr>
            </w:pPr>
            <w:r w:rsidRPr="00654885">
              <w:rPr>
                <w:sz w:val="22"/>
                <w:szCs w:val="22"/>
              </w:rPr>
              <w:t xml:space="preserve">ГОСТ 30364.0-97 </w:t>
            </w:r>
          </w:p>
          <w:p w14:paraId="0C5DB5E9" w14:textId="6A41B180" w:rsidR="00C242E2" w:rsidRPr="00654885" w:rsidRDefault="00C242E2" w:rsidP="00E81854">
            <w:pPr>
              <w:suppressAutoHyphens/>
              <w:spacing w:line="216" w:lineRule="auto"/>
              <w:jc w:val="both"/>
              <w:rPr>
                <w:sz w:val="22"/>
                <w:szCs w:val="22"/>
              </w:rPr>
            </w:pPr>
            <w:r w:rsidRPr="00654885">
              <w:rPr>
                <w:sz w:val="22"/>
                <w:szCs w:val="22"/>
              </w:rPr>
              <w:t xml:space="preserve">ГОСТ 32149-2013 </w:t>
            </w:r>
          </w:p>
          <w:p w14:paraId="021868B7" w14:textId="77777777" w:rsidR="00C242E2" w:rsidRPr="00654885" w:rsidRDefault="00C242E2" w:rsidP="00E81854">
            <w:pPr>
              <w:tabs>
                <w:tab w:val="left" w:pos="1163"/>
              </w:tabs>
              <w:spacing w:line="216" w:lineRule="auto"/>
              <w:jc w:val="both"/>
              <w:rPr>
                <w:sz w:val="22"/>
                <w:szCs w:val="22"/>
              </w:rPr>
            </w:pPr>
            <w:r w:rsidRPr="00654885">
              <w:rPr>
                <w:sz w:val="22"/>
                <w:szCs w:val="22"/>
              </w:rPr>
              <w:t xml:space="preserve">СТБ ГОСТ Р </w:t>
            </w:r>
          </w:p>
          <w:p w14:paraId="7D75E960" w14:textId="77777777" w:rsidR="00C242E2" w:rsidRPr="00654885" w:rsidRDefault="00C242E2" w:rsidP="00E81854">
            <w:pPr>
              <w:tabs>
                <w:tab w:val="left" w:pos="1163"/>
              </w:tabs>
              <w:spacing w:line="216" w:lineRule="auto"/>
              <w:jc w:val="both"/>
              <w:rPr>
                <w:sz w:val="22"/>
                <w:szCs w:val="22"/>
              </w:rPr>
            </w:pPr>
            <w:r w:rsidRPr="00654885">
              <w:rPr>
                <w:sz w:val="22"/>
                <w:szCs w:val="22"/>
              </w:rPr>
              <w:t xml:space="preserve">51447-2001 </w:t>
            </w:r>
          </w:p>
          <w:p w14:paraId="2F871139" w14:textId="6AA71CA6" w:rsidR="00C242E2" w:rsidRPr="00654885" w:rsidRDefault="00C242E2" w:rsidP="00E81854">
            <w:pPr>
              <w:tabs>
                <w:tab w:val="left" w:pos="1163"/>
              </w:tabs>
              <w:spacing w:line="216" w:lineRule="auto"/>
              <w:jc w:val="both"/>
              <w:rPr>
                <w:sz w:val="22"/>
                <w:szCs w:val="22"/>
              </w:rPr>
            </w:pPr>
            <w:r w:rsidRPr="00654885">
              <w:rPr>
                <w:sz w:val="22"/>
                <w:szCs w:val="22"/>
              </w:rPr>
              <w:t xml:space="preserve">СТБ 1036-97 </w:t>
            </w:r>
          </w:p>
          <w:p w14:paraId="53BD9789" w14:textId="4FB6A0B3" w:rsidR="00C242E2" w:rsidRPr="00654885" w:rsidRDefault="00C242E2" w:rsidP="00E81854">
            <w:pPr>
              <w:spacing w:line="216" w:lineRule="auto"/>
              <w:jc w:val="both"/>
              <w:rPr>
                <w:sz w:val="22"/>
                <w:szCs w:val="22"/>
              </w:rPr>
            </w:pPr>
            <w:r w:rsidRPr="00654885">
              <w:rPr>
                <w:sz w:val="22"/>
                <w:szCs w:val="22"/>
              </w:rPr>
              <w:t>СТБ 974-2016</w:t>
            </w:r>
          </w:p>
          <w:p w14:paraId="2B6B3950" w14:textId="77777777" w:rsidR="00C242E2" w:rsidRPr="00654885" w:rsidRDefault="00C242E2" w:rsidP="00E81854">
            <w:pPr>
              <w:suppressAutoHyphens/>
              <w:spacing w:line="216" w:lineRule="auto"/>
              <w:jc w:val="both"/>
              <w:rPr>
                <w:sz w:val="22"/>
                <w:szCs w:val="22"/>
              </w:rPr>
            </w:pPr>
            <w:r w:rsidRPr="00654885">
              <w:rPr>
                <w:sz w:val="22"/>
                <w:szCs w:val="22"/>
              </w:rPr>
              <w:t>СТБ 1050-2008</w:t>
            </w:r>
          </w:p>
          <w:p w14:paraId="4B828409" w14:textId="77777777" w:rsidR="00C242E2" w:rsidRPr="00654885" w:rsidRDefault="00C242E2" w:rsidP="00E81854">
            <w:pPr>
              <w:suppressAutoHyphens/>
              <w:spacing w:line="216" w:lineRule="auto"/>
              <w:jc w:val="both"/>
              <w:rPr>
                <w:sz w:val="22"/>
                <w:szCs w:val="22"/>
              </w:rPr>
            </w:pPr>
            <w:r w:rsidRPr="00654885">
              <w:rPr>
                <w:sz w:val="22"/>
                <w:szCs w:val="22"/>
              </w:rPr>
              <w:t xml:space="preserve">СТБ 1053-2015 </w:t>
            </w:r>
          </w:p>
          <w:p w14:paraId="69101C2B" w14:textId="1D61BAAE" w:rsidR="00C242E2" w:rsidRPr="00654885" w:rsidRDefault="00C242E2" w:rsidP="00E81854">
            <w:pPr>
              <w:ind w:left="-45" w:right="-45"/>
              <w:jc w:val="both"/>
              <w:rPr>
                <w:sz w:val="22"/>
                <w:szCs w:val="22"/>
              </w:rPr>
            </w:pPr>
            <w:r w:rsidRPr="00654885">
              <w:rPr>
                <w:sz w:val="22"/>
                <w:szCs w:val="22"/>
              </w:rPr>
              <w:t xml:space="preserve">СТБ 1020-2008 </w:t>
            </w:r>
          </w:p>
          <w:p w14:paraId="2A1581BA" w14:textId="77777777" w:rsidR="00C242E2" w:rsidRPr="00654885" w:rsidRDefault="00C242E2" w:rsidP="00E81854">
            <w:pPr>
              <w:ind w:left="-45" w:right="-45"/>
              <w:jc w:val="both"/>
              <w:rPr>
                <w:sz w:val="22"/>
                <w:szCs w:val="22"/>
              </w:rPr>
            </w:pPr>
            <w:r w:rsidRPr="00654885">
              <w:rPr>
                <w:sz w:val="22"/>
                <w:szCs w:val="22"/>
              </w:rPr>
              <w:t>ГОСТ 34668-2020</w:t>
            </w:r>
          </w:p>
          <w:p w14:paraId="161E89D3" w14:textId="77777777" w:rsidR="00C242E2" w:rsidRPr="00654885" w:rsidRDefault="00C242E2" w:rsidP="00E81854">
            <w:pPr>
              <w:ind w:left="-45" w:right="-45"/>
              <w:jc w:val="both"/>
              <w:rPr>
                <w:sz w:val="22"/>
                <w:szCs w:val="22"/>
              </w:rPr>
            </w:pPr>
            <w:r w:rsidRPr="00654885">
              <w:rPr>
                <w:sz w:val="22"/>
                <w:szCs w:val="22"/>
              </w:rPr>
              <w:t>ГОСТ 31467-2012</w:t>
            </w:r>
          </w:p>
          <w:p w14:paraId="16BC977A" w14:textId="77777777" w:rsidR="00C242E2" w:rsidRDefault="00C242E2" w:rsidP="00E8660D">
            <w:pPr>
              <w:pStyle w:val="af6"/>
              <w:jc w:val="both"/>
              <w:rPr>
                <w:lang w:val="ru-RU"/>
              </w:rPr>
            </w:pPr>
            <w:r w:rsidRPr="00654885">
              <w:rPr>
                <w:lang w:val="ru-RU"/>
              </w:rPr>
              <w:t xml:space="preserve">ТНПА и другая документация  </w:t>
            </w:r>
          </w:p>
          <w:p w14:paraId="6699B96E" w14:textId="1526D215" w:rsidR="005C3910" w:rsidRPr="00CE3863" w:rsidRDefault="005C3910" w:rsidP="00E8660D">
            <w:pPr>
              <w:pStyle w:val="af6"/>
              <w:jc w:val="both"/>
              <w:rPr>
                <w:bCs/>
                <w:lang w:val="ru-RU"/>
              </w:rPr>
            </w:pPr>
          </w:p>
        </w:tc>
        <w:tc>
          <w:tcPr>
            <w:tcW w:w="2552" w:type="dxa"/>
          </w:tcPr>
          <w:p w14:paraId="257D8641" w14:textId="77777777" w:rsidR="00C242E2" w:rsidRPr="009F314E" w:rsidRDefault="00C242E2" w:rsidP="007220CE">
            <w:pPr>
              <w:spacing w:line="216" w:lineRule="auto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4288-76 п.2.1</w:t>
            </w:r>
          </w:p>
          <w:p w14:paraId="5B943484" w14:textId="77777777" w:rsidR="00C242E2" w:rsidRPr="009F314E" w:rsidRDefault="00C242E2" w:rsidP="007220CE">
            <w:pPr>
              <w:spacing w:line="216" w:lineRule="auto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7269-2015 р. 4</w:t>
            </w:r>
          </w:p>
          <w:p w14:paraId="5FAFA20A" w14:textId="77777777" w:rsidR="00C242E2" w:rsidRPr="009F314E" w:rsidRDefault="00C242E2" w:rsidP="007220CE">
            <w:pPr>
              <w:spacing w:line="216" w:lineRule="auto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7702.0-74 р.1</w:t>
            </w:r>
          </w:p>
          <w:p w14:paraId="6FE83DA9" w14:textId="77777777" w:rsidR="00C242E2" w:rsidRPr="009F314E" w:rsidRDefault="00C242E2" w:rsidP="007220CE">
            <w:pPr>
              <w:suppressAutoHyphens/>
              <w:spacing w:line="216" w:lineRule="auto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 xml:space="preserve">ГОСТ 7702.2.0-2016  </w:t>
            </w:r>
          </w:p>
          <w:p w14:paraId="3B92690B" w14:textId="77777777" w:rsidR="00C242E2" w:rsidRPr="009F314E" w:rsidRDefault="00C242E2" w:rsidP="007220CE">
            <w:pPr>
              <w:spacing w:line="216" w:lineRule="auto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8756.0-70 р.2, р.3</w:t>
            </w:r>
          </w:p>
          <w:p w14:paraId="7AD48D28" w14:textId="77777777" w:rsidR="00C242E2" w:rsidRPr="009F314E" w:rsidRDefault="00C242E2" w:rsidP="007220CE">
            <w:pPr>
              <w:suppressAutoHyphens/>
              <w:spacing w:line="216" w:lineRule="auto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9792-73</w:t>
            </w:r>
          </w:p>
          <w:p w14:paraId="47382048" w14:textId="77777777" w:rsidR="00C242E2" w:rsidRPr="009F314E" w:rsidRDefault="00C242E2" w:rsidP="007220CE">
            <w:pPr>
              <w:spacing w:line="216" w:lineRule="auto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 xml:space="preserve">ГОСТ 21237-75 </w:t>
            </w:r>
          </w:p>
          <w:p w14:paraId="4F3B4199" w14:textId="77777777" w:rsidR="00C242E2" w:rsidRPr="009F314E" w:rsidRDefault="00C242E2" w:rsidP="007220CE">
            <w:pPr>
              <w:spacing w:line="216" w:lineRule="auto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 xml:space="preserve">ГОСТ 31904-2012 </w:t>
            </w:r>
          </w:p>
          <w:p w14:paraId="2F506373" w14:textId="77777777" w:rsidR="00C242E2" w:rsidRPr="009F314E" w:rsidRDefault="00C242E2" w:rsidP="007220CE">
            <w:pPr>
              <w:suppressAutoHyphens/>
              <w:spacing w:line="216" w:lineRule="auto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30364.0-97 р.3</w:t>
            </w:r>
          </w:p>
          <w:p w14:paraId="3A03F697" w14:textId="77777777" w:rsidR="00C242E2" w:rsidRPr="009F314E" w:rsidRDefault="00C242E2" w:rsidP="007220CE">
            <w:pPr>
              <w:suppressAutoHyphens/>
              <w:spacing w:line="216" w:lineRule="auto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32149-2013 п. 6.1</w:t>
            </w:r>
          </w:p>
          <w:p w14:paraId="4517C118" w14:textId="77777777" w:rsidR="00C242E2" w:rsidRPr="009F314E" w:rsidRDefault="00C242E2" w:rsidP="007220CE">
            <w:pPr>
              <w:tabs>
                <w:tab w:val="left" w:pos="1163"/>
              </w:tabs>
              <w:spacing w:line="216" w:lineRule="auto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 xml:space="preserve">СТБ ГОСТ Р </w:t>
            </w:r>
          </w:p>
          <w:p w14:paraId="3B577F13" w14:textId="77777777" w:rsidR="00C242E2" w:rsidRPr="009F314E" w:rsidRDefault="00C242E2" w:rsidP="007220CE">
            <w:pPr>
              <w:tabs>
                <w:tab w:val="left" w:pos="1163"/>
              </w:tabs>
              <w:spacing w:line="216" w:lineRule="auto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 xml:space="preserve">51447-2001 </w:t>
            </w:r>
          </w:p>
          <w:p w14:paraId="26B2CF13" w14:textId="77777777" w:rsidR="00C242E2" w:rsidRPr="009F314E" w:rsidRDefault="00C242E2" w:rsidP="007220CE">
            <w:pPr>
              <w:tabs>
                <w:tab w:val="left" w:pos="1163"/>
              </w:tabs>
              <w:spacing w:line="216" w:lineRule="auto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СТБ 1036-97 р.7 п.7.1, п.7.6, п.7.7</w:t>
            </w:r>
          </w:p>
          <w:p w14:paraId="34BED735" w14:textId="77777777" w:rsidR="00C242E2" w:rsidRPr="009F314E" w:rsidRDefault="00C242E2" w:rsidP="007220CE">
            <w:pPr>
              <w:spacing w:line="216" w:lineRule="auto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СТБ 974-2016</w:t>
            </w:r>
          </w:p>
          <w:p w14:paraId="1852D4CA" w14:textId="77777777" w:rsidR="00C242E2" w:rsidRPr="009F314E" w:rsidRDefault="00C242E2" w:rsidP="007220CE">
            <w:pPr>
              <w:spacing w:line="216" w:lineRule="auto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п.6.1,7.1</w:t>
            </w:r>
          </w:p>
          <w:p w14:paraId="3CB9F644" w14:textId="77777777" w:rsidR="00C242E2" w:rsidRPr="009F314E" w:rsidRDefault="00C242E2" w:rsidP="007220CE">
            <w:pPr>
              <w:suppressAutoHyphens/>
              <w:spacing w:line="216" w:lineRule="auto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СТБ 1050-2008</w:t>
            </w:r>
          </w:p>
          <w:p w14:paraId="452960F9" w14:textId="77777777" w:rsidR="00C242E2" w:rsidRPr="009F314E" w:rsidRDefault="00C242E2" w:rsidP="007220CE">
            <w:pPr>
              <w:suppressAutoHyphens/>
              <w:spacing w:line="216" w:lineRule="auto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 xml:space="preserve">СТБ 1053-2015 </w:t>
            </w:r>
          </w:p>
          <w:p w14:paraId="5F7A1B3A" w14:textId="77777777" w:rsidR="00C242E2" w:rsidRPr="009F314E" w:rsidRDefault="00C242E2" w:rsidP="007220CE">
            <w:pPr>
              <w:suppressAutoHyphens/>
              <w:spacing w:line="216" w:lineRule="auto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СТБ 1020-2008 п.7.1</w:t>
            </w:r>
          </w:p>
          <w:p w14:paraId="6A737A0D" w14:textId="77777777" w:rsidR="00C242E2" w:rsidRPr="009F314E" w:rsidRDefault="00C242E2" w:rsidP="007220CE">
            <w:pPr>
              <w:ind w:left="-45" w:right="-45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34668-2020</w:t>
            </w:r>
          </w:p>
          <w:p w14:paraId="326B99A3" w14:textId="6B1E39D5" w:rsidR="00C242E2" w:rsidRPr="009F314E" w:rsidRDefault="00C242E2" w:rsidP="007220CE">
            <w:pPr>
              <w:ind w:left="-45" w:right="-45"/>
              <w:rPr>
                <w:bCs/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31467-2012</w:t>
            </w:r>
          </w:p>
        </w:tc>
        <w:tc>
          <w:tcPr>
            <w:tcW w:w="2126" w:type="dxa"/>
          </w:tcPr>
          <w:p w14:paraId="25171ADF" w14:textId="77777777" w:rsidR="003369F5" w:rsidRDefault="00E522D6" w:rsidP="007220CE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Лабораторный </w:t>
            </w:r>
          </w:p>
          <w:p w14:paraId="68CC2FFC" w14:textId="6F8D6B31" w:rsidR="00C242E2" w:rsidRDefault="00E522D6" w:rsidP="007220CE">
            <w:pPr>
              <w:spacing w:line="216" w:lineRule="auto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 xml:space="preserve">отдел </w:t>
            </w:r>
            <w:r w:rsidR="0099009E">
              <w:rPr>
                <w:sz w:val="22"/>
                <w:szCs w:val="22"/>
              </w:rPr>
              <w:t>,</w:t>
            </w:r>
            <w:proofErr w:type="gramEnd"/>
            <w:r w:rsidR="0099009E">
              <w:rPr>
                <w:sz w:val="22"/>
                <w:szCs w:val="22"/>
              </w:rPr>
              <w:t xml:space="preserve"> отдел гигиены, отдел эпидемиологии</w:t>
            </w:r>
          </w:p>
          <w:p w14:paraId="67F66F5F" w14:textId="77777777" w:rsidR="00E522D6" w:rsidRDefault="00E522D6" w:rsidP="007220CE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(ул.Октябрьская,33,</w:t>
            </w:r>
          </w:p>
          <w:p w14:paraId="1EE79BCA" w14:textId="4DFF06A6" w:rsidR="00E522D6" w:rsidRPr="009F314E" w:rsidRDefault="00E522D6" w:rsidP="007220CE">
            <w:pPr>
              <w:spacing w:line="21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г.Рогачёв</w:t>
            </w:r>
            <w:proofErr w:type="spellEnd"/>
            <w:r>
              <w:rPr>
                <w:sz w:val="22"/>
                <w:szCs w:val="22"/>
              </w:rPr>
              <w:t>, Гомельская область)</w:t>
            </w:r>
          </w:p>
        </w:tc>
      </w:tr>
      <w:tr w:rsidR="00E7098B" w:rsidRPr="009F314E" w14:paraId="39A137EE" w14:textId="36506109" w:rsidTr="000B55F3">
        <w:tblPrEx>
          <w:tblBorders>
            <w:bottom w:val="single" w:sz="4" w:space="0" w:color="auto"/>
          </w:tblBorders>
        </w:tblPrEx>
        <w:trPr>
          <w:trHeight w:val="20"/>
          <w:tblHeader/>
        </w:trPr>
        <w:tc>
          <w:tcPr>
            <w:tcW w:w="1134" w:type="dxa"/>
          </w:tcPr>
          <w:p w14:paraId="430060F2" w14:textId="77777777" w:rsidR="00E7098B" w:rsidRPr="009F314E" w:rsidRDefault="00E7098B" w:rsidP="00B6265D">
            <w:pPr>
              <w:ind w:left="-45" w:right="-45"/>
              <w:jc w:val="center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lastRenderedPageBreak/>
              <w:t>1.2*</w:t>
            </w:r>
          </w:p>
          <w:p w14:paraId="0093F55E" w14:textId="77777777" w:rsidR="00E7098B" w:rsidRPr="009F314E" w:rsidRDefault="00E7098B" w:rsidP="00B6265D">
            <w:pPr>
              <w:ind w:left="-45" w:right="-45"/>
              <w:jc w:val="center"/>
              <w:rPr>
                <w:sz w:val="22"/>
                <w:szCs w:val="22"/>
              </w:rPr>
            </w:pPr>
          </w:p>
          <w:p w14:paraId="4738B545" w14:textId="77777777" w:rsidR="00E7098B" w:rsidRPr="009F314E" w:rsidRDefault="00E7098B" w:rsidP="00B6265D">
            <w:pPr>
              <w:ind w:left="-45" w:right="-45"/>
              <w:jc w:val="center"/>
              <w:rPr>
                <w:sz w:val="22"/>
                <w:szCs w:val="22"/>
              </w:rPr>
            </w:pPr>
          </w:p>
          <w:p w14:paraId="658EF2A7" w14:textId="77777777" w:rsidR="00E7098B" w:rsidRPr="009F314E" w:rsidRDefault="00E7098B" w:rsidP="00B6265D">
            <w:pPr>
              <w:ind w:left="-45" w:right="-45"/>
              <w:jc w:val="center"/>
              <w:rPr>
                <w:sz w:val="22"/>
                <w:szCs w:val="22"/>
              </w:rPr>
            </w:pPr>
          </w:p>
          <w:p w14:paraId="37FFED20" w14:textId="77777777" w:rsidR="00E7098B" w:rsidRPr="009F314E" w:rsidRDefault="00E7098B" w:rsidP="00B6265D">
            <w:pPr>
              <w:ind w:left="-45" w:right="-45"/>
              <w:jc w:val="center"/>
              <w:rPr>
                <w:sz w:val="22"/>
                <w:szCs w:val="22"/>
              </w:rPr>
            </w:pPr>
          </w:p>
          <w:p w14:paraId="7038B326" w14:textId="77777777" w:rsidR="00E7098B" w:rsidRPr="009F314E" w:rsidRDefault="00E7098B" w:rsidP="00B6265D">
            <w:pPr>
              <w:ind w:left="-45" w:right="-45"/>
              <w:jc w:val="center"/>
              <w:rPr>
                <w:sz w:val="22"/>
                <w:szCs w:val="22"/>
              </w:rPr>
            </w:pPr>
          </w:p>
          <w:p w14:paraId="4A3DA06E" w14:textId="77777777" w:rsidR="00E7098B" w:rsidRPr="009F314E" w:rsidRDefault="00E7098B" w:rsidP="00B6265D">
            <w:pPr>
              <w:ind w:left="-45" w:right="-45"/>
              <w:jc w:val="center"/>
              <w:rPr>
                <w:sz w:val="22"/>
                <w:szCs w:val="22"/>
              </w:rPr>
            </w:pPr>
          </w:p>
          <w:p w14:paraId="39407DE5" w14:textId="77777777" w:rsidR="00E7098B" w:rsidRPr="009F314E" w:rsidRDefault="00E7098B" w:rsidP="00B6265D">
            <w:pPr>
              <w:ind w:left="-45" w:right="-45"/>
              <w:jc w:val="center"/>
              <w:rPr>
                <w:sz w:val="22"/>
                <w:szCs w:val="22"/>
              </w:rPr>
            </w:pPr>
          </w:p>
          <w:p w14:paraId="7A2A7D2D" w14:textId="77777777" w:rsidR="00E7098B" w:rsidRPr="009F314E" w:rsidRDefault="00E7098B" w:rsidP="00B6265D">
            <w:pPr>
              <w:ind w:left="-45" w:right="-45"/>
              <w:jc w:val="center"/>
              <w:rPr>
                <w:sz w:val="22"/>
                <w:szCs w:val="22"/>
              </w:rPr>
            </w:pPr>
          </w:p>
          <w:p w14:paraId="4B111006" w14:textId="77777777" w:rsidR="00E7098B" w:rsidRPr="009F314E" w:rsidRDefault="00E7098B" w:rsidP="00B6265D">
            <w:pPr>
              <w:ind w:left="-45" w:right="-45"/>
              <w:jc w:val="center"/>
              <w:rPr>
                <w:sz w:val="22"/>
                <w:szCs w:val="22"/>
              </w:rPr>
            </w:pPr>
          </w:p>
          <w:p w14:paraId="68A08693" w14:textId="77777777" w:rsidR="00E7098B" w:rsidRPr="009F314E" w:rsidRDefault="00E7098B" w:rsidP="00B6265D">
            <w:pPr>
              <w:ind w:left="-45" w:right="-45"/>
              <w:jc w:val="center"/>
              <w:rPr>
                <w:sz w:val="22"/>
                <w:szCs w:val="22"/>
              </w:rPr>
            </w:pPr>
          </w:p>
          <w:p w14:paraId="7157B1C8" w14:textId="77777777" w:rsidR="00E7098B" w:rsidRPr="009F314E" w:rsidRDefault="00E7098B" w:rsidP="00B6265D">
            <w:pPr>
              <w:ind w:left="-45" w:right="-45"/>
              <w:jc w:val="center"/>
              <w:rPr>
                <w:sz w:val="22"/>
                <w:szCs w:val="22"/>
              </w:rPr>
            </w:pPr>
          </w:p>
          <w:p w14:paraId="4C4C3393" w14:textId="77777777" w:rsidR="00E7098B" w:rsidRPr="009F314E" w:rsidRDefault="00E7098B" w:rsidP="00B6265D">
            <w:pPr>
              <w:ind w:left="-45" w:right="-45"/>
              <w:jc w:val="center"/>
              <w:rPr>
                <w:sz w:val="22"/>
                <w:szCs w:val="22"/>
              </w:rPr>
            </w:pPr>
          </w:p>
          <w:p w14:paraId="22637A3A" w14:textId="77777777" w:rsidR="00E7098B" w:rsidRPr="009F314E" w:rsidRDefault="00E7098B" w:rsidP="00B6265D">
            <w:pPr>
              <w:ind w:left="-45" w:right="-45"/>
              <w:jc w:val="center"/>
              <w:rPr>
                <w:sz w:val="22"/>
                <w:szCs w:val="22"/>
              </w:rPr>
            </w:pPr>
          </w:p>
          <w:p w14:paraId="5D54C528" w14:textId="77777777" w:rsidR="00E7098B" w:rsidRPr="009F314E" w:rsidRDefault="00E7098B" w:rsidP="00B6265D">
            <w:pPr>
              <w:ind w:left="-45" w:right="-45"/>
              <w:jc w:val="center"/>
              <w:rPr>
                <w:sz w:val="22"/>
                <w:szCs w:val="22"/>
              </w:rPr>
            </w:pPr>
          </w:p>
          <w:p w14:paraId="4CE8C352" w14:textId="77777777" w:rsidR="00E7098B" w:rsidRPr="009F314E" w:rsidRDefault="00E7098B" w:rsidP="00CA7E71">
            <w:pPr>
              <w:ind w:right="-45"/>
              <w:rPr>
                <w:sz w:val="22"/>
                <w:szCs w:val="22"/>
              </w:rPr>
            </w:pPr>
          </w:p>
        </w:tc>
        <w:tc>
          <w:tcPr>
            <w:tcW w:w="1984" w:type="dxa"/>
            <w:vMerge w:val="restart"/>
          </w:tcPr>
          <w:p w14:paraId="4D20289B" w14:textId="1322AC81" w:rsidR="00E7098B" w:rsidRDefault="00E7098B" w:rsidP="00EF3DEF">
            <w:pPr>
              <w:spacing w:line="240" w:lineRule="exact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Мясо и мясопродукты; птица, яйца и продукты их переработки</w:t>
            </w:r>
          </w:p>
          <w:p w14:paraId="6E65A193" w14:textId="77777777" w:rsidR="00E7098B" w:rsidRPr="009F314E" w:rsidRDefault="00E7098B" w:rsidP="00EF3DEF">
            <w:pPr>
              <w:spacing w:line="240" w:lineRule="exact"/>
              <w:rPr>
                <w:sz w:val="22"/>
                <w:szCs w:val="22"/>
              </w:rPr>
            </w:pPr>
          </w:p>
          <w:p w14:paraId="29D18594" w14:textId="77777777" w:rsidR="00E7098B" w:rsidRPr="009F314E" w:rsidRDefault="00E7098B" w:rsidP="00EF3DEF">
            <w:pPr>
              <w:spacing w:line="240" w:lineRule="exact"/>
              <w:rPr>
                <w:sz w:val="22"/>
                <w:szCs w:val="22"/>
              </w:rPr>
            </w:pPr>
          </w:p>
          <w:p w14:paraId="2AD3E6CB" w14:textId="77777777" w:rsidR="00E7098B" w:rsidRPr="009F314E" w:rsidRDefault="00E7098B" w:rsidP="00EF3DEF">
            <w:pPr>
              <w:spacing w:line="240" w:lineRule="exact"/>
              <w:rPr>
                <w:sz w:val="22"/>
                <w:szCs w:val="22"/>
              </w:rPr>
            </w:pPr>
          </w:p>
          <w:p w14:paraId="227BEF84" w14:textId="77777777" w:rsidR="00E7098B" w:rsidRPr="009F314E" w:rsidRDefault="00E7098B" w:rsidP="00EF3DEF">
            <w:pPr>
              <w:spacing w:line="240" w:lineRule="exact"/>
              <w:rPr>
                <w:sz w:val="22"/>
                <w:szCs w:val="22"/>
              </w:rPr>
            </w:pPr>
          </w:p>
          <w:p w14:paraId="34409A72" w14:textId="77777777" w:rsidR="00E7098B" w:rsidRPr="009F314E" w:rsidRDefault="00E7098B" w:rsidP="00EF3DEF">
            <w:pPr>
              <w:spacing w:line="240" w:lineRule="exact"/>
              <w:rPr>
                <w:sz w:val="22"/>
                <w:szCs w:val="22"/>
              </w:rPr>
            </w:pPr>
          </w:p>
          <w:p w14:paraId="2D71C921" w14:textId="1C29447B" w:rsidR="00E7098B" w:rsidRPr="009F314E" w:rsidRDefault="00E7098B" w:rsidP="00EF3DEF">
            <w:pPr>
              <w:spacing w:line="240" w:lineRule="exact"/>
              <w:rPr>
                <w:sz w:val="22"/>
                <w:szCs w:val="22"/>
              </w:rPr>
            </w:pPr>
          </w:p>
          <w:p w14:paraId="7634D183" w14:textId="63567C95" w:rsidR="00E7098B" w:rsidRPr="009F314E" w:rsidRDefault="00E7098B" w:rsidP="00EF3DEF">
            <w:pPr>
              <w:spacing w:line="240" w:lineRule="exact"/>
              <w:rPr>
                <w:sz w:val="22"/>
                <w:szCs w:val="22"/>
              </w:rPr>
            </w:pPr>
          </w:p>
          <w:p w14:paraId="07F652D9" w14:textId="77777777" w:rsidR="00E7098B" w:rsidRPr="009F314E" w:rsidRDefault="00E7098B" w:rsidP="00EF3DEF">
            <w:pPr>
              <w:spacing w:line="240" w:lineRule="exact"/>
              <w:rPr>
                <w:sz w:val="22"/>
                <w:szCs w:val="22"/>
              </w:rPr>
            </w:pPr>
          </w:p>
          <w:p w14:paraId="1FA43794" w14:textId="623AFA3C" w:rsidR="00E7098B" w:rsidRPr="009F314E" w:rsidRDefault="00E7098B" w:rsidP="00EF3DEF">
            <w:pPr>
              <w:spacing w:line="240" w:lineRule="exact"/>
              <w:rPr>
                <w:sz w:val="22"/>
                <w:szCs w:val="22"/>
              </w:rPr>
            </w:pPr>
          </w:p>
          <w:p w14:paraId="0B9EBCBF" w14:textId="63BBA2E8" w:rsidR="00E7098B" w:rsidRPr="009F314E" w:rsidRDefault="00E7098B" w:rsidP="00EF3DEF">
            <w:pPr>
              <w:spacing w:line="240" w:lineRule="exact"/>
              <w:rPr>
                <w:sz w:val="22"/>
                <w:szCs w:val="22"/>
              </w:rPr>
            </w:pPr>
          </w:p>
          <w:p w14:paraId="30658EFA" w14:textId="432AC77D" w:rsidR="00E7098B" w:rsidRPr="009F314E" w:rsidRDefault="00E7098B" w:rsidP="00EF3DEF">
            <w:pPr>
              <w:spacing w:line="240" w:lineRule="exact"/>
              <w:rPr>
                <w:sz w:val="22"/>
                <w:szCs w:val="22"/>
              </w:rPr>
            </w:pPr>
          </w:p>
          <w:p w14:paraId="5B33E8DD" w14:textId="71795A0C" w:rsidR="00E7098B" w:rsidRPr="009F314E" w:rsidRDefault="00E7098B" w:rsidP="00EF3DEF">
            <w:pPr>
              <w:spacing w:line="240" w:lineRule="exact"/>
              <w:rPr>
                <w:sz w:val="22"/>
                <w:szCs w:val="22"/>
              </w:rPr>
            </w:pPr>
          </w:p>
          <w:p w14:paraId="5780708D" w14:textId="756AA42A" w:rsidR="00E7098B" w:rsidRPr="009F314E" w:rsidRDefault="00E7098B" w:rsidP="00EF3DEF">
            <w:pPr>
              <w:spacing w:line="240" w:lineRule="exact"/>
              <w:rPr>
                <w:sz w:val="22"/>
                <w:szCs w:val="22"/>
              </w:rPr>
            </w:pPr>
          </w:p>
          <w:p w14:paraId="1728E263" w14:textId="16819EA6" w:rsidR="00E7098B" w:rsidRPr="009F314E" w:rsidRDefault="00E7098B" w:rsidP="00EF3DEF">
            <w:pPr>
              <w:spacing w:line="240" w:lineRule="exact"/>
              <w:rPr>
                <w:sz w:val="22"/>
                <w:szCs w:val="22"/>
              </w:rPr>
            </w:pPr>
          </w:p>
          <w:p w14:paraId="05B00001" w14:textId="77777777" w:rsidR="00E7098B" w:rsidRPr="009F314E" w:rsidRDefault="00E7098B" w:rsidP="00EF3DEF">
            <w:pPr>
              <w:spacing w:line="240" w:lineRule="exact"/>
              <w:rPr>
                <w:sz w:val="22"/>
                <w:szCs w:val="22"/>
              </w:rPr>
            </w:pPr>
          </w:p>
          <w:p w14:paraId="4141ED3D" w14:textId="19371DE5" w:rsidR="00E7098B" w:rsidRPr="009F314E" w:rsidRDefault="00E7098B" w:rsidP="00EF3DEF">
            <w:pPr>
              <w:spacing w:line="240" w:lineRule="exact"/>
              <w:rPr>
                <w:sz w:val="22"/>
                <w:szCs w:val="22"/>
              </w:rPr>
            </w:pPr>
          </w:p>
          <w:p w14:paraId="7282A0C5" w14:textId="185EA9D1" w:rsidR="00E7098B" w:rsidRPr="009F314E" w:rsidRDefault="00E7098B" w:rsidP="00EF3DEF">
            <w:pPr>
              <w:spacing w:line="240" w:lineRule="exact"/>
              <w:rPr>
                <w:sz w:val="22"/>
                <w:szCs w:val="22"/>
              </w:rPr>
            </w:pPr>
          </w:p>
          <w:p w14:paraId="02A58155" w14:textId="225F5B85" w:rsidR="00E7098B" w:rsidRPr="009F314E" w:rsidRDefault="00E7098B" w:rsidP="00EF3DEF">
            <w:pPr>
              <w:spacing w:line="240" w:lineRule="exact"/>
              <w:rPr>
                <w:sz w:val="22"/>
                <w:szCs w:val="22"/>
              </w:rPr>
            </w:pPr>
          </w:p>
          <w:p w14:paraId="3F46B54A" w14:textId="16A5BCAA" w:rsidR="00E7098B" w:rsidRPr="009F314E" w:rsidRDefault="00E7098B" w:rsidP="00EF3DEF">
            <w:pPr>
              <w:spacing w:line="240" w:lineRule="exact"/>
              <w:rPr>
                <w:sz w:val="22"/>
                <w:szCs w:val="22"/>
              </w:rPr>
            </w:pPr>
          </w:p>
          <w:p w14:paraId="6F4384FF" w14:textId="0C52102B" w:rsidR="00E7098B" w:rsidRPr="009F314E" w:rsidRDefault="00E7098B" w:rsidP="00EF3DEF">
            <w:pPr>
              <w:spacing w:line="240" w:lineRule="exact"/>
              <w:rPr>
                <w:sz w:val="22"/>
                <w:szCs w:val="22"/>
              </w:rPr>
            </w:pPr>
          </w:p>
          <w:p w14:paraId="4342F9E4" w14:textId="7B798979" w:rsidR="00E7098B" w:rsidRPr="009F314E" w:rsidRDefault="00E7098B" w:rsidP="00EF3DEF">
            <w:pPr>
              <w:spacing w:line="240" w:lineRule="exact"/>
              <w:rPr>
                <w:sz w:val="22"/>
                <w:szCs w:val="22"/>
              </w:rPr>
            </w:pPr>
          </w:p>
          <w:p w14:paraId="009BEB82" w14:textId="77777777" w:rsidR="00E7098B" w:rsidRPr="009F314E" w:rsidRDefault="00E7098B" w:rsidP="00EF3DEF">
            <w:pPr>
              <w:spacing w:line="240" w:lineRule="exact"/>
              <w:rPr>
                <w:sz w:val="22"/>
                <w:szCs w:val="22"/>
              </w:rPr>
            </w:pPr>
          </w:p>
          <w:p w14:paraId="10C406A7" w14:textId="4B3FE778" w:rsidR="00E7098B" w:rsidRPr="009F314E" w:rsidRDefault="00E7098B" w:rsidP="00EF3DEF">
            <w:pPr>
              <w:spacing w:line="240" w:lineRule="exact"/>
              <w:rPr>
                <w:sz w:val="22"/>
                <w:szCs w:val="22"/>
              </w:rPr>
            </w:pPr>
          </w:p>
          <w:p w14:paraId="6D9FC646" w14:textId="258669E9" w:rsidR="00E7098B" w:rsidRPr="009F314E" w:rsidRDefault="00E7098B" w:rsidP="00EF3DEF">
            <w:pPr>
              <w:spacing w:line="240" w:lineRule="exact"/>
              <w:rPr>
                <w:sz w:val="22"/>
                <w:szCs w:val="22"/>
              </w:rPr>
            </w:pPr>
          </w:p>
          <w:p w14:paraId="3099DA80" w14:textId="19602596" w:rsidR="00E7098B" w:rsidRPr="009F314E" w:rsidRDefault="00E7098B" w:rsidP="00EF3DEF">
            <w:pPr>
              <w:spacing w:line="240" w:lineRule="exact"/>
              <w:rPr>
                <w:sz w:val="22"/>
                <w:szCs w:val="22"/>
              </w:rPr>
            </w:pPr>
          </w:p>
          <w:p w14:paraId="188EB11A" w14:textId="352D0278" w:rsidR="00E7098B" w:rsidRPr="009F314E" w:rsidRDefault="00E7098B" w:rsidP="00EF3DEF">
            <w:pPr>
              <w:spacing w:line="240" w:lineRule="exact"/>
              <w:rPr>
                <w:sz w:val="22"/>
                <w:szCs w:val="22"/>
              </w:rPr>
            </w:pPr>
          </w:p>
          <w:p w14:paraId="1AC48F23" w14:textId="01B3E784" w:rsidR="00E7098B" w:rsidRPr="009F314E" w:rsidRDefault="00E7098B" w:rsidP="00EF3DEF">
            <w:pPr>
              <w:spacing w:line="240" w:lineRule="exact"/>
              <w:rPr>
                <w:sz w:val="22"/>
                <w:szCs w:val="22"/>
              </w:rPr>
            </w:pPr>
          </w:p>
          <w:p w14:paraId="6DC57676" w14:textId="4B5E7FF6" w:rsidR="00E7098B" w:rsidRPr="009F314E" w:rsidRDefault="00E7098B" w:rsidP="00EF3DEF">
            <w:pPr>
              <w:spacing w:line="240" w:lineRule="exact"/>
              <w:rPr>
                <w:sz w:val="22"/>
                <w:szCs w:val="22"/>
              </w:rPr>
            </w:pPr>
          </w:p>
          <w:p w14:paraId="035FCAED" w14:textId="42D745E9" w:rsidR="00E7098B" w:rsidRPr="009F314E" w:rsidRDefault="00E7098B" w:rsidP="00EF3DEF">
            <w:pPr>
              <w:spacing w:line="240" w:lineRule="exact"/>
              <w:rPr>
                <w:sz w:val="22"/>
                <w:szCs w:val="22"/>
              </w:rPr>
            </w:pPr>
          </w:p>
          <w:p w14:paraId="57A1DB07" w14:textId="775C7E25" w:rsidR="00E7098B" w:rsidRPr="009F314E" w:rsidRDefault="00E7098B" w:rsidP="00EF3DEF">
            <w:pPr>
              <w:spacing w:line="240" w:lineRule="exact"/>
              <w:rPr>
                <w:sz w:val="22"/>
                <w:szCs w:val="22"/>
              </w:rPr>
            </w:pPr>
          </w:p>
          <w:p w14:paraId="4BB504AE" w14:textId="77777777" w:rsidR="00E7098B" w:rsidRPr="009F314E" w:rsidRDefault="00E7098B" w:rsidP="00EF3DEF">
            <w:pPr>
              <w:spacing w:line="240" w:lineRule="exact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lastRenderedPageBreak/>
              <w:t>Мясо и мясопродукты; птица, яйца и продукты их переработки</w:t>
            </w:r>
          </w:p>
          <w:p w14:paraId="7A815715" w14:textId="77777777" w:rsidR="00E7098B" w:rsidRPr="009F314E" w:rsidRDefault="00E7098B" w:rsidP="00EF3DEF">
            <w:pPr>
              <w:spacing w:line="240" w:lineRule="exact"/>
              <w:rPr>
                <w:sz w:val="22"/>
                <w:szCs w:val="22"/>
              </w:rPr>
            </w:pPr>
          </w:p>
          <w:p w14:paraId="3C600BE4" w14:textId="77777777" w:rsidR="00E7098B" w:rsidRPr="009F314E" w:rsidRDefault="00E7098B" w:rsidP="00EF3DEF">
            <w:pPr>
              <w:spacing w:line="240" w:lineRule="exact"/>
              <w:rPr>
                <w:sz w:val="22"/>
                <w:szCs w:val="22"/>
              </w:rPr>
            </w:pPr>
          </w:p>
          <w:p w14:paraId="5197415E" w14:textId="32B3A544" w:rsidR="00E7098B" w:rsidRPr="009F314E" w:rsidRDefault="00E7098B" w:rsidP="00EF3DEF">
            <w:pPr>
              <w:spacing w:line="240" w:lineRule="exact"/>
              <w:rPr>
                <w:sz w:val="22"/>
                <w:szCs w:val="22"/>
              </w:rPr>
            </w:pPr>
          </w:p>
          <w:p w14:paraId="30D7EDAF" w14:textId="66C60D17" w:rsidR="00E7098B" w:rsidRPr="009F314E" w:rsidRDefault="00E7098B" w:rsidP="00EF3DEF">
            <w:pPr>
              <w:spacing w:line="240" w:lineRule="exact"/>
              <w:rPr>
                <w:sz w:val="22"/>
                <w:szCs w:val="22"/>
              </w:rPr>
            </w:pPr>
          </w:p>
          <w:p w14:paraId="56F1263D" w14:textId="7C54C7CD" w:rsidR="00E7098B" w:rsidRPr="009F314E" w:rsidRDefault="00E7098B" w:rsidP="00EF3DEF">
            <w:pPr>
              <w:spacing w:line="240" w:lineRule="exact"/>
              <w:rPr>
                <w:sz w:val="22"/>
                <w:szCs w:val="22"/>
              </w:rPr>
            </w:pPr>
          </w:p>
          <w:p w14:paraId="5B81F4EA" w14:textId="239D8F26" w:rsidR="00E7098B" w:rsidRPr="009F314E" w:rsidRDefault="00E7098B" w:rsidP="00EF3DEF">
            <w:pPr>
              <w:spacing w:line="240" w:lineRule="exact"/>
              <w:rPr>
                <w:sz w:val="22"/>
                <w:szCs w:val="22"/>
              </w:rPr>
            </w:pPr>
          </w:p>
          <w:p w14:paraId="54E57BED" w14:textId="77777777" w:rsidR="00E7098B" w:rsidRPr="009F314E" w:rsidRDefault="00E7098B" w:rsidP="00216A40">
            <w:pPr>
              <w:spacing w:line="240" w:lineRule="exact"/>
              <w:rPr>
                <w:sz w:val="22"/>
                <w:szCs w:val="22"/>
              </w:rPr>
            </w:pPr>
          </w:p>
          <w:p w14:paraId="02D014A9" w14:textId="77777777" w:rsidR="00E7098B" w:rsidRPr="009F314E" w:rsidRDefault="00E7098B" w:rsidP="00216A40">
            <w:pPr>
              <w:spacing w:line="240" w:lineRule="exact"/>
              <w:rPr>
                <w:sz w:val="22"/>
                <w:szCs w:val="22"/>
              </w:rPr>
            </w:pPr>
          </w:p>
          <w:p w14:paraId="03B5378B" w14:textId="77777777" w:rsidR="00E7098B" w:rsidRPr="009F314E" w:rsidRDefault="00E7098B" w:rsidP="00216A40">
            <w:pPr>
              <w:spacing w:line="240" w:lineRule="exact"/>
              <w:rPr>
                <w:sz w:val="22"/>
                <w:szCs w:val="22"/>
              </w:rPr>
            </w:pPr>
          </w:p>
          <w:p w14:paraId="5A20800D" w14:textId="77777777" w:rsidR="00E7098B" w:rsidRPr="009F314E" w:rsidRDefault="00E7098B" w:rsidP="00216A40">
            <w:pPr>
              <w:spacing w:line="240" w:lineRule="exact"/>
              <w:rPr>
                <w:sz w:val="22"/>
                <w:szCs w:val="22"/>
              </w:rPr>
            </w:pPr>
          </w:p>
          <w:p w14:paraId="2BDD582B" w14:textId="77777777" w:rsidR="00E7098B" w:rsidRPr="009F314E" w:rsidRDefault="00E7098B" w:rsidP="00216A40">
            <w:pPr>
              <w:spacing w:line="240" w:lineRule="exact"/>
              <w:rPr>
                <w:sz w:val="22"/>
                <w:szCs w:val="22"/>
              </w:rPr>
            </w:pPr>
          </w:p>
          <w:p w14:paraId="658C31ED" w14:textId="77777777" w:rsidR="00E7098B" w:rsidRPr="009F314E" w:rsidRDefault="00E7098B" w:rsidP="00216A40">
            <w:pPr>
              <w:spacing w:line="240" w:lineRule="exact"/>
              <w:rPr>
                <w:sz w:val="22"/>
                <w:szCs w:val="22"/>
              </w:rPr>
            </w:pPr>
          </w:p>
          <w:p w14:paraId="4E6435CD" w14:textId="77777777" w:rsidR="00E7098B" w:rsidRPr="009F314E" w:rsidRDefault="00E7098B" w:rsidP="00216A40">
            <w:pPr>
              <w:spacing w:line="240" w:lineRule="exact"/>
              <w:rPr>
                <w:sz w:val="22"/>
                <w:szCs w:val="22"/>
              </w:rPr>
            </w:pPr>
          </w:p>
          <w:p w14:paraId="7570D81B" w14:textId="77777777" w:rsidR="00E7098B" w:rsidRPr="009F314E" w:rsidRDefault="00E7098B" w:rsidP="00216A40">
            <w:pPr>
              <w:spacing w:line="240" w:lineRule="exact"/>
              <w:rPr>
                <w:sz w:val="22"/>
                <w:szCs w:val="22"/>
              </w:rPr>
            </w:pPr>
          </w:p>
          <w:p w14:paraId="051F6D76" w14:textId="77777777" w:rsidR="00E7098B" w:rsidRPr="009F314E" w:rsidRDefault="00E7098B" w:rsidP="00216A40">
            <w:pPr>
              <w:spacing w:line="240" w:lineRule="exact"/>
              <w:rPr>
                <w:sz w:val="22"/>
                <w:szCs w:val="22"/>
              </w:rPr>
            </w:pPr>
          </w:p>
          <w:p w14:paraId="21B6FFD7" w14:textId="77777777" w:rsidR="00E7098B" w:rsidRPr="009F314E" w:rsidRDefault="00E7098B" w:rsidP="00216A40">
            <w:pPr>
              <w:ind w:left="-45" w:right="-45"/>
              <w:rPr>
                <w:bCs/>
                <w:sz w:val="22"/>
                <w:szCs w:val="22"/>
              </w:rPr>
            </w:pPr>
          </w:p>
          <w:p w14:paraId="0481A8E3" w14:textId="77777777" w:rsidR="00E7098B" w:rsidRPr="009F314E" w:rsidRDefault="00E7098B" w:rsidP="00216A40">
            <w:pPr>
              <w:ind w:left="-45" w:right="-45"/>
              <w:rPr>
                <w:bCs/>
                <w:sz w:val="22"/>
                <w:szCs w:val="22"/>
              </w:rPr>
            </w:pPr>
          </w:p>
          <w:p w14:paraId="7D38AE67" w14:textId="77777777" w:rsidR="00E7098B" w:rsidRPr="009F314E" w:rsidRDefault="00E7098B" w:rsidP="00216A40">
            <w:pPr>
              <w:ind w:left="-45" w:right="-45"/>
              <w:rPr>
                <w:bCs/>
                <w:sz w:val="22"/>
                <w:szCs w:val="22"/>
              </w:rPr>
            </w:pPr>
          </w:p>
          <w:p w14:paraId="0287B07D" w14:textId="77777777" w:rsidR="00E7098B" w:rsidRPr="009F314E" w:rsidRDefault="00E7098B" w:rsidP="00216A40">
            <w:pPr>
              <w:ind w:left="-45" w:right="-45"/>
              <w:rPr>
                <w:bCs/>
                <w:sz w:val="22"/>
                <w:szCs w:val="22"/>
              </w:rPr>
            </w:pPr>
          </w:p>
          <w:p w14:paraId="2A8A63AF" w14:textId="77777777" w:rsidR="00E7098B" w:rsidRPr="009F314E" w:rsidRDefault="00E7098B" w:rsidP="00216A40">
            <w:pPr>
              <w:ind w:left="-45" w:right="-45"/>
              <w:rPr>
                <w:bCs/>
                <w:sz w:val="22"/>
                <w:szCs w:val="22"/>
              </w:rPr>
            </w:pPr>
          </w:p>
          <w:p w14:paraId="1A1EF3DD" w14:textId="77777777" w:rsidR="00E7098B" w:rsidRPr="009F314E" w:rsidRDefault="00E7098B" w:rsidP="00216A40">
            <w:pPr>
              <w:ind w:left="-45" w:right="-45"/>
              <w:rPr>
                <w:bCs/>
                <w:sz w:val="22"/>
                <w:szCs w:val="22"/>
              </w:rPr>
            </w:pPr>
          </w:p>
          <w:p w14:paraId="307E341C" w14:textId="77777777" w:rsidR="00E7098B" w:rsidRPr="009F314E" w:rsidRDefault="00E7098B" w:rsidP="00216A40">
            <w:pPr>
              <w:ind w:left="-45" w:right="-45"/>
              <w:rPr>
                <w:bCs/>
                <w:sz w:val="22"/>
                <w:szCs w:val="22"/>
              </w:rPr>
            </w:pPr>
          </w:p>
          <w:p w14:paraId="74A1F34E" w14:textId="77777777" w:rsidR="00E7098B" w:rsidRPr="009F314E" w:rsidRDefault="00E7098B" w:rsidP="00216A40">
            <w:pPr>
              <w:ind w:left="-45" w:right="-45"/>
              <w:rPr>
                <w:bCs/>
                <w:sz w:val="22"/>
                <w:szCs w:val="22"/>
              </w:rPr>
            </w:pPr>
          </w:p>
          <w:p w14:paraId="03FFEF13" w14:textId="77777777" w:rsidR="00E7098B" w:rsidRPr="009F314E" w:rsidRDefault="00E7098B" w:rsidP="00216A40">
            <w:pPr>
              <w:ind w:left="-45" w:right="-45"/>
              <w:rPr>
                <w:bCs/>
                <w:sz w:val="22"/>
                <w:szCs w:val="22"/>
              </w:rPr>
            </w:pPr>
          </w:p>
          <w:p w14:paraId="0C836992" w14:textId="77777777" w:rsidR="00E7098B" w:rsidRPr="009F314E" w:rsidRDefault="00E7098B" w:rsidP="00216A40">
            <w:pPr>
              <w:ind w:left="-45" w:right="-45"/>
              <w:rPr>
                <w:bCs/>
                <w:sz w:val="22"/>
                <w:szCs w:val="22"/>
              </w:rPr>
            </w:pPr>
          </w:p>
          <w:p w14:paraId="2875CC53" w14:textId="77777777" w:rsidR="00E7098B" w:rsidRPr="009F314E" w:rsidRDefault="00E7098B" w:rsidP="00216A40">
            <w:pPr>
              <w:ind w:left="-45" w:right="-45"/>
              <w:rPr>
                <w:bCs/>
                <w:sz w:val="22"/>
                <w:szCs w:val="22"/>
              </w:rPr>
            </w:pPr>
          </w:p>
          <w:p w14:paraId="4A2C4E2A" w14:textId="77777777" w:rsidR="00E7098B" w:rsidRPr="009F314E" w:rsidRDefault="00E7098B" w:rsidP="00216A40">
            <w:pPr>
              <w:ind w:left="-45" w:right="-45"/>
              <w:rPr>
                <w:bCs/>
                <w:sz w:val="22"/>
                <w:szCs w:val="22"/>
              </w:rPr>
            </w:pPr>
          </w:p>
          <w:p w14:paraId="20BF7C13" w14:textId="77777777" w:rsidR="00E7098B" w:rsidRPr="009F314E" w:rsidRDefault="00E7098B" w:rsidP="00216A40">
            <w:pPr>
              <w:ind w:left="-45" w:right="-45"/>
              <w:rPr>
                <w:bCs/>
                <w:sz w:val="22"/>
                <w:szCs w:val="22"/>
              </w:rPr>
            </w:pPr>
          </w:p>
          <w:p w14:paraId="6D079E12" w14:textId="77777777" w:rsidR="00E7098B" w:rsidRPr="009F314E" w:rsidRDefault="00E7098B" w:rsidP="00216A40">
            <w:pPr>
              <w:ind w:left="-45" w:right="-45"/>
              <w:rPr>
                <w:bCs/>
                <w:sz w:val="22"/>
                <w:szCs w:val="22"/>
              </w:rPr>
            </w:pPr>
          </w:p>
          <w:p w14:paraId="58480915" w14:textId="77777777" w:rsidR="00E7098B" w:rsidRPr="009F314E" w:rsidRDefault="00E7098B" w:rsidP="00216A40">
            <w:pPr>
              <w:ind w:left="-45" w:right="-45"/>
              <w:rPr>
                <w:bCs/>
                <w:sz w:val="22"/>
                <w:szCs w:val="22"/>
              </w:rPr>
            </w:pPr>
          </w:p>
          <w:p w14:paraId="5E913DDF" w14:textId="77777777" w:rsidR="00E7098B" w:rsidRPr="009F314E" w:rsidRDefault="00E7098B" w:rsidP="00216A40">
            <w:pPr>
              <w:ind w:left="-45" w:right="-45"/>
              <w:rPr>
                <w:bCs/>
                <w:sz w:val="22"/>
                <w:szCs w:val="22"/>
              </w:rPr>
            </w:pPr>
          </w:p>
          <w:p w14:paraId="04FF8CA6" w14:textId="77777777" w:rsidR="00E7098B" w:rsidRPr="009F314E" w:rsidRDefault="00E7098B" w:rsidP="00216A40">
            <w:pPr>
              <w:ind w:left="-45" w:right="-45"/>
              <w:rPr>
                <w:bCs/>
                <w:sz w:val="22"/>
                <w:szCs w:val="22"/>
              </w:rPr>
            </w:pPr>
          </w:p>
          <w:p w14:paraId="3B650272" w14:textId="77777777" w:rsidR="00E7098B" w:rsidRPr="009F314E" w:rsidRDefault="00E7098B" w:rsidP="00405CA1">
            <w:pPr>
              <w:spacing w:line="240" w:lineRule="exact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Мясо и мясопродукты; птица, яйца и продукты их переработки</w:t>
            </w:r>
          </w:p>
          <w:p w14:paraId="2D1BAA3B" w14:textId="77777777" w:rsidR="00E7098B" w:rsidRPr="009F314E" w:rsidRDefault="00E7098B" w:rsidP="00216A40">
            <w:pPr>
              <w:spacing w:line="240" w:lineRule="exact"/>
              <w:rPr>
                <w:sz w:val="22"/>
                <w:szCs w:val="22"/>
              </w:rPr>
            </w:pPr>
          </w:p>
          <w:p w14:paraId="195E529B" w14:textId="77777777" w:rsidR="00E7098B" w:rsidRPr="009F314E" w:rsidRDefault="00E7098B" w:rsidP="00216A40">
            <w:pPr>
              <w:spacing w:line="240" w:lineRule="exact"/>
              <w:rPr>
                <w:sz w:val="22"/>
                <w:szCs w:val="22"/>
              </w:rPr>
            </w:pPr>
          </w:p>
          <w:p w14:paraId="5293CE7D" w14:textId="77777777" w:rsidR="00E7098B" w:rsidRPr="009F314E" w:rsidRDefault="00E7098B" w:rsidP="00216A40">
            <w:pPr>
              <w:spacing w:line="240" w:lineRule="exact"/>
              <w:rPr>
                <w:sz w:val="22"/>
                <w:szCs w:val="22"/>
              </w:rPr>
            </w:pPr>
          </w:p>
          <w:p w14:paraId="0B656482" w14:textId="77777777" w:rsidR="00E7098B" w:rsidRPr="009F314E" w:rsidRDefault="00E7098B" w:rsidP="00216A40">
            <w:pPr>
              <w:spacing w:line="240" w:lineRule="exact"/>
              <w:rPr>
                <w:sz w:val="22"/>
                <w:szCs w:val="22"/>
              </w:rPr>
            </w:pPr>
          </w:p>
          <w:p w14:paraId="4BCD9390" w14:textId="77777777" w:rsidR="00E7098B" w:rsidRPr="009F314E" w:rsidRDefault="00E7098B" w:rsidP="00216A40">
            <w:pPr>
              <w:spacing w:line="240" w:lineRule="exact"/>
              <w:rPr>
                <w:sz w:val="22"/>
                <w:szCs w:val="22"/>
              </w:rPr>
            </w:pPr>
          </w:p>
          <w:p w14:paraId="28A2C7F7" w14:textId="77777777" w:rsidR="00E7098B" w:rsidRPr="009F314E" w:rsidRDefault="00E7098B" w:rsidP="00216A40">
            <w:pPr>
              <w:spacing w:line="240" w:lineRule="exact"/>
              <w:rPr>
                <w:sz w:val="22"/>
                <w:szCs w:val="22"/>
              </w:rPr>
            </w:pPr>
          </w:p>
          <w:p w14:paraId="07DE219B" w14:textId="77777777" w:rsidR="00E7098B" w:rsidRPr="009F314E" w:rsidRDefault="00E7098B" w:rsidP="00216A40">
            <w:pPr>
              <w:spacing w:line="240" w:lineRule="exact"/>
              <w:rPr>
                <w:sz w:val="22"/>
                <w:szCs w:val="22"/>
              </w:rPr>
            </w:pPr>
          </w:p>
          <w:p w14:paraId="6FBBE6BC" w14:textId="77777777" w:rsidR="00E7098B" w:rsidRPr="009F314E" w:rsidRDefault="00E7098B" w:rsidP="00216A40">
            <w:pPr>
              <w:spacing w:line="240" w:lineRule="exact"/>
              <w:rPr>
                <w:sz w:val="22"/>
                <w:szCs w:val="22"/>
              </w:rPr>
            </w:pPr>
          </w:p>
          <w:p w14:paraId="168FB9AE" w14:textId="77777777" w:rsidR="00E7098B" w:rsidRPr="009F314E" w:rsidRDefault="00E7098B" w:rsidP="00216A40">
            <w:pPr>
              <w:spacing w:line="240" w:lineRule="exact"/>
              <w:rPr>
                <w:sz w:val="22"/>
                <w:szCs w:val="22"/>
              </w:rPr>
            </w:pPr>
          </w:p>
          <w:p w14:paraId="22D2F399" w14:textId="77777777" w:rsidR="00E7098B" w:rsidRPr="009F314E" w:rsidRDefault="00E7098B" w:rsidP="00216A40">
            <w:pPr>
              <w:spacing w:line="240" w:lineRule="exact"/>
              <w:rPr>
                <w:sz w:val="22"/>
                <w:szCs w:val="22"/>
              </w:rPr>
            </w:pPr>
          </w:p>
          <w:p w14:paraId="11D7EE94" w14:textId="77777777" w:rsidR="00E7098B" w:rsidRPr="009F314E" w:rsidRDefault="00E7098B" w:rsidP="00216A40">
            <w:pPr>
              <w:spacing w:line="240" w:lineRule="exact"/>
              <w:rPr>
                <w:sz w:val="22"/>
                <w:szCs w:val="22"/>
              </w:rPr>
            </w:pPr>
          </w:p>
          <w:p w14:paraId="23E86DDF" w14:textId="77777777" w:rsidR="00E7098B" w:rsidRPr="009F314E" w:rsidRDefault="00E7098B" w:rsidP="00216A40">
            <w:pPr>
              <w:spacing w:line="240" w:lineRule="exact"/>
              <w:rPr>
                <w:sz w:val="22"/>
                <w:szCs w:val="22"/>
              </w:rPr>
            </w:pPr>
          </w:p>
          <w:p w14:paraId="26CBD024" w14:textId="77777777" w:rsidR="00E7098B" w:rsidRPr="009F314E" w:rsidRDefault="00E7098B" w:rsidP="00216A40">
            <w:pPr>
              <w:spacing w:line="240" w:lineRule="exact"/>
              <w:rPr>
                <w:sz w:val="22"/>
                <w:szCs w:val="22"/>
              </w:rPr>
            </w:pPr>
          </w:p>
          <w:p w14:paraId="73FCBD88" w14:textId="77777777" w:rsidR="00E7098B" w:rsidRPr="009F314E" w:rsidRDefault="00E7098B" w:rsidP="00216A40">
            <w:pPr>
              <w:spacing w:line="240" w:lineRule="exact"/>
              <w:rPr>
                <w:sz w:val="22"/>
                <w:szCs w:val="22"/>
              </w:rPr>
            </w:pPr>
          </w:p>
          <w:p w14:paraId="41FFFD0C" w14:textId="77777777" w:rsidR="00E7098B" w:rsidRPr="009F314E" w:rsidRDefault="00E7098B" w:rsidP="00216A40">
            <w:pPr>
              <w:spacing w:line="240" w:lineRule="exact"/>
              <w:rPr>
                <w:sz w:val="22"/>
                <w:szCs w:val="22"/>
              </w:rPr>
            </w:pPr>
          </w:p>
          <w:p w14:paraId="149B8BE8" w14:textId="77777777" w:rsidR="00E7098B" w:rsidRPr="009F314E" w:rsidRDefault="00E7098B" w:rsidP="00216A40">
            <w:pPr>
              <w:spacing w:line="240" w:lineRule="exact"/>
              <w:rPr>
                <w:sz w:val="22"/>
                <w:szCs w:val="22"/>
              </w:rPr>
            </w:pPr>
          </w:p>
          <w:p w14:paraId="2E52EEE4" w14:textId="77777777" w:rsidR="00E7098B" w:rsidRPr="009F314E" w:rsidRDefault="00E7098B" w:rsidP="00216A40">
            <w:pPr>
              <w:spacing w:line="240" w:lineRule="exact"/>
              <w:rPr>
                <w:sz w:val="22"/>
                <w:szCs w:val="22"/>
              </w:rPr>
            </w:pPr>
          </w:p>
          <w:p w14:paraId="3EA36FBA" w14:textId="77777777" w:rsidR="00E7098B" w:rsidRPr="009F314E" w:rsidRDefault="00E7098B" w:rsidP="00216A40">
            <w:pPr>
              <w:spacing w:line="240" w:lineRule="exact"/>
              <w:rPr>
                <w:sz w:val="22"/>
                <w:szCs w:val="22"/>
              </w:rPr>
            </w:pPr>
          </w:p>
          <w:p w14:paraId="1F0216AD" w14:textId="77777777" w:rsidR="00E7098B" w:rsidRPr="009F314E" w:rsidRDefault="00E7098B" w:rsidP="00216A40">
            <w:pPr>
              <w:spacing w:line="240" w:lineRule="exact"/>
              <w:rPr>
                <w:sz w:val="22"/>
                <w:szCs w:val="22"/>
              </w:rPr>
            </w:pPr>
          </w:p>
          <w:p w14:paraId="2E2CB81A" w14:textId="77777777" w:rsidR="00E7098B" w:rsidRPr="009F314E" w:rsidRDefault="00E7098B" w:rsidP="00216A40">
            <w:pPr>
              <w:spacing w:line="240" w:lineRule="exact"/>
              <w:rPr>
                <w:sz w:val="22"/>
                <w:szCs w:val="22"/>
              </w:rPr>
            </w:pPr>
          </w:p>
          <w:p w14:paraId="049F7B57" w14:textId="77777777" w:rsidR="00E7098B" w:rsidRPr="009F314E" w:rsidRDefault="00E7098B" w:rsidP="00216A40">
            <w:pPr>
              <w:spacing w:line="240" w:lineRule="exact"/>
              <w:rPr>
                <w:sz w:val="22"/>
                <w:szCs w:val="22"/>
              </w:rPr>
            </w:pPr>
          </w:p>
          <w:p w14:paraId="754B6D6D" w14:textId="77777777" w:rsidR="00E7098B" w:rsidRPr="009F314E" w:rsidRDefault="00E7098B" w:rsidP="00216A40">
            <w:pPr>
              <w:spacing w:line="240" w:lineRule="exact"/>
              <w:rPr>
                <w:sz w:val="22"/>
                <w:szCs w:val="22"/>
              </w:rPr>
            </w:pPr>
          </w:p>
          <w:p w14:paraId="69B1F0F8" w14:textId="77777777" w:rsidR="00E7098B" w:rsidRPr="009F314E" w:rsidRDefault="00E7098B" w:rsidP="00216A40">
            <w:pPr>
              <w:spacing w:line="240" w:lineRule="exact"/>
              <w:rPr>
                <w:sz w:val="22"/>
                <w:szCs w:val="22"/>
              </w:rPr>
            </w:pPr>
          </w:p>
          <w:p w14:paraId="6A765C64" w14:textId="77777777" w:rsidR="00E7098B" w:rsidRPr="009F314E" w:rsidRDefault="00E7098B" w:rsidP="00216A40">
            <w:pPr>
              <w:spacing w:line="240" w:lineRule="exact"/>
              <w:rPr>
                <w:sz w:val="22"/>
                <w:szCs w:val="22"/>
              </w:rPr>
            </w:pPr>
          </w:p>
          <w:p w14:paraId="59C363A9" w14:textId="77777777" w:rsidR="00E7098B" w:rsidRPr="009F314E" w:rsidRDefault="00E7098B" w:rsidP="00216A40">
            <w:pPr>
              <w:spacing w:line="240" w:lineRule="exact"/>
              <w:rPr>
                <w:sz w:val="22"/>
                <w:szCs w:val="22"/>
              </w:rPr>
            </w:pPr>
          </w:p>
          <w:p w14:paraId="37D3237C" w14:textId="77777777" w:rsidR="00E7098B" w:rsidRPr="009F314E" w:rsidRDefault="00E7098B" w:rsidP="00216A40">
            <w:pPr>
              <w:spacing w:line="240" w:lineRule="exact"/>
              <w:rPr>
                <w:sz w:val="22"/>
                <w:szCs w:val="22"/>
              </w:rPr>
            </w:pPr>
          </w:p>
          <w:p w14:paraId="3A0524C3" w14:textId="77777777" w:rsidR="00E7098B" w:rsidRPr="009F314E" w:rsidRDefault="00E7098B" w:rsidP="00216A40">
            <w:pPr>
              <w:spacing w:line="240" w:lineRule="exact"/>
              <w:rPr>
                <w:sz w:val="22"/>
                <w:szCs w:val="22"/>
              </w:rPr>
            </w:pPr>
          </w:p>
          <w:p w14:paraId="72602913" w14:textId="77777777" w:rsidR="00E7098B" w:rsidRPr="009F314E" w:rsidRDefault="00E7098B" w:rsidP="00216A40">
            <w:pPr>
              <w:spacing w:line="240" w:lineRule="exact"/>
              <w:rPr>
                <w:sz w:val="22"/>
                <w:szCs w:val="22"/>
              </w:rPr>
            </w:pPr>
          </w:p>
          <w:p w14:paraId="2A809E25" w14:textId="77777777" w:rsidR="00E7098B" w:rsidRPr="009F314E" w:rsidRDefault="00E7098B" w:rsidP="00216A40">
            <w:pPr>
              <w:spacing w:line="240" w:lineRule="exact"/>
              <w:rPr>
                <w:sz w:val="22"/>
                <w:szCs w:val="22"/>
              </w:rPr>
            </w:pPr>
          </w:p>
          <w:p w14:paraId="1899F8FB" w14:textId="77777777" w:rsidR="00E7098B" w:rsidRPr="009F314E" w:rsidRDefault="00E7098B" w:rsidP="00216A40">
            <w:pPr>
              <w:ind w:left="-45" w:right="-45"/>
              <w:rPr>
                <w:bCs/>
                <w:sz w:val="22"/>
                <w:szCs w:val="22"/>
              </w:rPr>
            </w:pPr>
          </w:p>
        </w:tc>
        <w:tc>
          <w:tcPr>
            <w:tcW w:w="1418" w:type="dxa"/>
          </w:tcPr>
          <w:p w14:paraId="4E3B676D" w14:textId="13EA995A" w:rsidR="00E7098B" w:rsidRPr="003369F5" w:rsidRDefault="00E7098B" w:rsidP="00A6321C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3369F5">
              <w:rPr>
                <w:sz w:val="22"/>
                <w:szCs w:val="22"/>
              </w:rPr>
              <w:lastRenderedPageBreak/>
              <w:t>10.13/11.116</w:t>
            </w:r>
          </w:p>
          <w:p w14:paraId="4C2F9C47" w14:textId="77777777" w:rsidR="00E7098B" w:rsidRPr="003369F5" w:rsidRDefault="00E7098B" w:rsidP="007220CE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3369F5">
              <w:rPr>
                <w:sz w:val="22"/>
                <w:szCs w:val="22"/>
              </w:rPr>
              <w:t>10.11/11.116</w:t>
            </w:r>
          </w:p>
          <w:p w14:paraId="598B2EA7" w14:textId="77777777" w:rsidR="00E7098B" w:rsidRPr="003369F5" w:rsidRDefault="00E7098B" w:rsidP="007220CE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3369F5">
              <w:rPr>
                <w:sz w:val="22"/>
                <w:szCs w:val="22"/>
              </w:rPr>
              <w:t>10.12/11.116</w:t>
            </w:r>
          </w:p>
          <w:p w14:paraId="4B8994DC" w14:textId="77777777" w:rsidR="00E7098B" w:rsidRPr="003369F5" w:rsidRDefault="00E7098B" w:rsidP="007220CE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3369F5">
              <w:rPr>
                <w:sz w:val="22"/>
                <w:szCs w:val="22"/>
              </w:rPr>
              <w:t>01.49/11.116</w:t>
            </w:r>
          </w:p>
          <w:p w14:paraId="78208DBE" w14:textId="68155555" w:rsidR="00E7098B" w:rsidRPr="003369F5" w:rsidRDefault="00E7098B" w:rsidP="007220CE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3369F5">
              <w:rPr>
                <w:sz w:val="22"/>
                <w:szCs w:val="22"/>
              </w:rPr>
              <w:t xml:space="preserve"> </w:t>
            </w:r>
          </w:p>
          <w:p w14:paraId="6964697C" w14:textId="77777777" w:rsidR="00E7098B" w:rsidRPr="003369F5" w:rsidRDefault="00E7098B" w:rsidP="00A6321C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  <w:p w14:paraId="57FBA8E6" w14:textId="77777777" w:rsidR="00E7098B" w:rsidRPr="003369F5" w:rsidRDefault="00E7098B" w:rsidP="00A6321C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  <w:p w14:paraId="6C8B5366" w14:textId="77777777" w:rsidR="00E7098B" w:rsidRPr="003369F5" w:rsidRDefault="00E7098B" w:rsidP="00A6321C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  <w:p w14:paraId="7079736A" w14:textId="77777777" w:rsidR="00E7098B" w:rsidRPr="003369F5" w:rsidRDefault="00E7098B" w:rsidP="00A6321C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  <w:p w14:paraId="7E4D9B65" w14:textId="77777777" w:rsidR="00E7098B" w:rsidRPr="003369F5" w:rsidRDefault="00E7098B" w:rsidP="00A6321C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  <w:p w14:paraId="024F757F" w14:textId="77777777" w:rsidR="00E7098B" w:rsidRPr="003369F5" w:rsidRDefault="00E7098B" w:rsidP="00A6321C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  <w:p w14:paraId="3D5B29BB" w14:textId="77777777" w:rsidR="00E7098B" w:rsidRPr="003369F5" w:rsidRDefault="00E7098B" w:rsidP="00A6321C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  <w:p w14:paraId="65F18701" w14:textId="77777777" w:rsidR="00E7098B" w:rsidRPr="003369F5" w:rsidRDefault="00E7098B">
            <w:pPr>
              <w:ind w:left="-45" w:right="-45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56A6DA95" w14:textId="5A1C6D4E" w:rsidR="00E7098B" w:rsidRPr="009F314E" w:rsidRDefault="00E7098B" w:rsidP="007220CE">
            <w:pPr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Органолептические показатели (внешний вид, качество фарша, цвет, состояние мышц на разрезе, прозрачность и аромат бульона, консистенция, вид на разрезе, вкус и запах)</w:t>
            </w:r>
          </w:p>
          <w:p w14:paraId="7DD518B0" w14:textId="1CE98C81" w:rsidR="00E7098B" w:rsidRPr="009F314E" w:rsidRDefault="00E7098B" w:rsidP="00E222BA">
            <w:pPr>
              <w:spacing w:line="192" w:lineRule="auto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15926AD3" w14:textId="77777777" w:rsidR="00E7098B" w:rsidRPr="00657294" w:rsidRDefault="00E7098B" w:rsidP="00E222BA">
            <w:pPr>
              <w:spacing w:line="192" w:lineRule="auto"/>
              <w:jc w:val="both"/>
              <w:rPr>
                <w:sz w:val="22"/>
                <w:szCs w:val="22"/>
              </w:rPr>
            </w:pPr>
            <w:r w:rsidRPr="00657294">
              <w:rPr>
                <w:sz w:val="22"/>
                <w:szCs w:val="22"/>
              </w:rPr>
              <w:t>ГОСТ 3739-89</w:t>
            </w:r>
          </w:p>
          <w:p w14:paraId="2D18EC8E" w14:textId="77777777" w:rsidR="00E7098B" w:rsidRPr="00657294" w:rsidRDefault="00E7098B" w:rsidP="00E222BA">
            <w:pPr>
              <w:spacing w:line="192" w:lineRule="auto"/>
              <w:jc w:val="both"/>
              <w:rPr>
                <w:sz w:val="22"/>
                <w:szCs w:val="22"/>
              </w:rPr>
            </w:pPr>
            <w:r w:rsidRPr="00657294">
              <w:rPr>
                <w:sz w:val="22"/>
                <w:szCs w:val="22"/>
              </w:rPr>
              <w:t>ГОСТ 7991-77</w:t>
            </w:r>
          </w:p>
          <w:p w14:paraId="3037DD80" w14:textId="77777777" w:rsidR="00E7098B" w:rsidRPr="00657294" w:rsidRDefault="00E7098B" w:rsidP="00E222BA">
            <w:pPr>
              <w:spacing w:line="192" w:lineRule="auto"/>
              <w:jc w:val="both"/>
              <w:rPr>
                <w:sz w:val="22"/>
                <w:szCs w:val="22"/>
              </w:rPr>
            </w:pPr>
            <w:r w:rsidRPr="00657294">
              <w:rPr>
                <w:sz w:val="22"/>
                <w:szCs w:val="22"/>
              </w:rPr>
              <w:t>ГОСТ 12427-77</w:t>
            </w:r>
          </w:p>
          <w:p w14:paraId="6A395023" w14:textId="77777777" w:rsidR="00E7098B" w:rsidRPr="00657294" w:rsidRDefault="00E7098B" w:rsidP="00E222BA">
            <w:pPr>
              <w:spacing w:line="192" w:lineRule="auto"/>
              <w:jc w:val="both"/>
              <w:rPr>
                <w:sz w:val="22"/>
                <w:szCs w:val="22"/>
              </w:rPr>
            </w:pPr>
            <w:r w:rsidRPr="00657294">
              <w:rPr>
                <w:sz w:val="22"/>
                <w:szCs w:val="22"/>
              </w:rPr>
              <w:t>ГОСТ 16131-86</w:t>
            </w:r>
          </w:p>
          <w:p w14:paraId="33C44A59" w14:textId="77777777" w:rsidR="00E7098B" w:rsidRPr="00657294" w:rsidRDefault="00E7098B" w:rsidP="00E222BA">
            <w:pPr>
              <w:spacing w:line="192" w:lineRule="auto"/>
              <w:jc w:val="both"/>
              <w:rPr>
                <w:sz w:val="22"/>
                <w:szCs w:val="22"/>
              </w:rPr>
            </w:pPr>
            <w:r w:rsidRPr="00657294">
              <w:rPr>
                <w:sz w:val="22"/>
                <w:szCs w:val="22"/>
              </w:rPr>
              <w:t xml:space="preserve">ГОСТ 16290-86 </w:t>
            </w:r>
          </w:p>
          <w:p w14:paraId="0C6506EF" w14:textId="77777777" w:rsidR="00E7098B" w:rsidRPr="00657294" w:rsidRDefault="00E7098B" w:rsidP="00E222BA">
            <w:pPr>
              <w:spacing w:line="192" w:lineRule="auto"/>
              <w:jc w:val="both"/>
              <w:rPr>
                <w:sz w:val="22"/>
                <w:szCs w:val="22"/>
              </w:rPr>
            </w:pPr>
            <w:r w:rsidRPr="00657294">
              <w:rPr>
                <w:sz w:val="22"/>
                <w:szCs w:val="22"/>
              </w:rPr>
              <w:t>ГОСТ 17482-85</w:t>
            </w:r>
          </w:p>
          <w:p w14:paraId="1AC7C70F" w14:textId="02ACB8DA" w:rsidR="00E7098B" w:rsidRPr="00657294" w:rsidRDefault="00E7098B" w:rsidP="00E222BA">
            <w:pPr>
              <w:spacing w:line="192" w:lineRule="auto"/>
              <w:jc w:val="both"/>
              <w:rPr>
                <w:sz w:val="22"/>
                <w:szCs w:val="22"/>
              </w:rPr>
            </w:pPr>
            <w:r w:rsidRPr="00657294">
              <w:rPr>
                <w:sz w:val="22"/>
                <w:szCs w:val="22"/>
              </w:rPr>
              <w:t>ГОСТ 18255-85</w:t>
            </w:r>
          </w:p>
          <w:p w14:paraId="7D2C41D1" w14:textId="77777777" w:rsidR="00E7098B" w:rsidRPr="00657294" w:rsidRDefault="00E7098B" w:rsidP="00E222BA">
            <w:pPr>
              <w:spacing w:line="192" w:lineRule="auto"/>
              <w:jc w:val="both"/>
              <w:rPr>
                <w:sz w:val="22"/>
                <w:szCs w:val="22"/>
              </w:rPr>
            </w:pPr>
            <w:r w:rsidRPr="00657294">
              <w:rPr>
                <w:sz w:val="22"/>
                <w:szCs w:val="22"/>
              </w:rPr>
              <w:t>ГОСТ 18256-2017</w:t>
            </w:r>
          </w:p>
          <w:p w14:paraId="25E5F80C" w14:textId="77777777" w:rsidR="00E7098B" w:rsidRPr="00657294" w:rsidRDefault="00E7098B" w:rsidP="00E222BA">
            <w:pPr>
              <w:spacing w:line="192" w:lineRule="auto"/>
              <w:jc w:val="both"/>
              <w:rPr>
                <w:sz w:val="22"/>
                <w:szCs w:val="22"/>
              </w:rPr>
            </w:pPr>
            <w:r w:rsidRPr="00657294">
              <w:rPr>
                <w:sz w:val="22"/>
                <w:szCs w:val="22"/>
              </w:rPr>
              <w:t>ГОСТ 28589-2014</w:t>
            </w:r>
          </w:p>
          <w:p w14:paraId="0269A76D" w14:textId="77777777" w:rsidR="00E7098B" w:rsidRPr="00657294" w:rsidRDefault="00E7098B" w:rsidP="00E222BA">
            <w:pPr>
              <w:spacing w:line="192" w:lineRule="auto"/>
              <w:jc w:val="both"/>
              <w:rPr>
                <w:sz w:val="22"/>
                <w:szCs w:val="22"/>
              </w:rPr>
            </w:pPr>
            <w:r w:rsidRPr="00657294">
              <w:rPr>
                <w:sz w:val="22"/>
                <w:szCs w:val="22"/>
              </w:rPr>
              <w:t>ГОСТ 30363-2013</w:t>
            </w:r>
          </w:p>
          <w:p w14:paraId="2A48A384" w14:textId="77777777" w:rsidR="00E7098B" w:rsidRPr="00657294" w:rsidRDefault="00E7098B" w:rsidP="00E222BA">
            <w:pPr>
              <w:spacing w:line="192" w:lineRule="auto"/>
              <w:jc w:val="both"/>
              <w:rPr>
                <w:sz w:val="22"/>
                <w:szCs w:val="22"/>
              </w:rPr>
            </w:pPr>
            <w:r w:rsidRPr="00657294">
              <w:rPr>
                <w:sz w:val="22"/>
                <w:szCs w:val="22"/>
              </w:rPr>
              <w:t>ГОСТ 31476-2012</w:t>
            </w:r>
          </w:p>
          <w:p w14:paraId="3FB5CB28" w14:textId="77777777" w:rsidR="00E7098B" w:rsidRPr="00657294" w:rsidRDefault="00E7098B" w:rsidP="00E222BA">
            <w:pPr>
              <w:spacing w:line="192" w:lineRule="auto"/>
              <w:jc w:val="both"/>
              <w:rPr>
                <w:sz w:val="22"/>
                <w:szCs w:val="22"/>
              </w:rPr>
            </w:pPr>
            <w:r w:rsidRPr="00657294">
              <w:rPr>
                <w:sz w:val="22"/>
                <w:szCs w:val="22"/>
              </w:rPr>
              <w:t xml:space="preserve">ГОСТ 32125-2013 </w:t>
            </w:r>
          </w:p>
          <w:p w14:paraId="3C3FA3F5" w14:textId="77777777" w:rsidR="00E7098B" w:rsidRPr="00657294" w:rsidRDefault="00E7098B" w:rsidP="00E222BA">
            <w:pPr>
              <w:spacing w:line="192" w:lineRule="auto"/>
              <w:jc w:val="both"/>
              <w:rPr>
                <w:sz w:val="22"/>
                <w:szCs w:val="22"/>
              </w:rPr>
            </w:pPr>
            <w:r w:rsidRPr="00657294">
              <w:rPr>
                <w:sz w:val="22"/>
                <w:szCs w:val="22"/>
              </w:rPr>
              <w:t>СТБ 126-2016</w:t>
            </w:r>
          </w:p>
          <w:p w14:paraId="7081D374" w14:textId="77777777" w:rsidR="00E7098B" w:rsidRPr="00657294" w:rsidRDefault="00E7098B" w:rsidP="00E222BA">
            <w:pPr>
              <w:spacing w:line="192" w:lineRule="auto"/>
              <w:jc w:val="both"/>
              <w:rPr>
                <w:sz w:val="22"/>
                <w:szCs w:val="22"/>
              </w:rPr>
            </w:pPr>
            <w:r w:rsidRPr="00657294">
              <w:rPr>
                <w:sz w:val="22"/>
                <w:szCs w:val="22"/>
              </w:rPr>
              <w:t>СТБ 196-2016</w:t>
            </w:r>
          </w:p>
          <w:p w14:paraId="3F9A0718" w14:textId="77777777" w:rsidR="00E7098B" w:rsidRPr="00657294" w:rsidRDefault="00E7098B" w:rsidP="00E222BA">
            <w:pPr>
              <w:spacing w:line="192" w:lineRule="auto"/>
              <w:jc w:val="both"/>
              <w:rPr>
                <w:sz w:val="22"/>
                <w:szCs w:val="22"/>
              </w:rPr>
            </w:pPr>
            <w:r w:rsidRPr="00657294">
              <w:rPr>
                <w:sz w:val="22"/>
                <w:szCs w:val="22"/>
              </w:rPr>
              <w:t>СТБ 295-2008</w:t>
            </w:r>
          </w:p>
          <w:p w14:paraId="130F0A99" w14:textId="77777777" w:rsidR="00E7098B" w:rsidRPr="00657294" w:rsidRDefault="00E7098B" w:rsidP="00E222BA">
            <w:pPr>
              <w:spacing w:line="192" w:lineRule="auto"/>
              <w:jc w:val="both"/>
              <w:rPr>
                <w:sz w:val="22"/>
                <w:szCs w:val="22"/>
              </w:rPr>
            </w:pPr>
            <w:r w:rsidRPr="00657294">
              <w:rPr>
                <w:sz w:val="22"/>
                <w:szCs w:val="22"/>
              </w:rPr>
              <w:t>СТБ 335-98</w:t>
            </w:r>
          </w:p>
          <w:p w14:paraId="4316521E" w14:textId="77777777" w:rsidR="00E7098B" w:rsidRPr="00657294" w:rsidRDefault="00E7098B" w:rsidP="00E222BA">
            <w:pPr>
              <w:spacing w:line="192" w:lineRule="auto"/>
              <w:jc w:val="both"/>
              <w:rPr>
                <w:sz w:val="22"/>
                <w:szCs w:val="22"/>
              </w:rPr>
            </w:pPr>
            <w:r w:rsidRPr="00657294">
              <w:rPr>
                <w:sz w:val="22"/>
                <w:szCs w:val="22"/>
              </w:rPr>
              <w:t>СТБ 523-2002</w:t>
            </w:r>
          </w:p>
          <w:p w14:paraId="4A592E20" w14:textId="77777777" w:rsidR="00E7098B" w:rsidRPr="00657294" w:rsidRDefault="00E7098B" w:rsidP="00E222BA">
            <w:pPr>
              <w:spacing w:line="192" w:lineRule="auto"/>
              <w:jc w:val="both"/>
              <w:rPr>
                <w:sz w:val="22"/>
                <w:szCs w:val="22"/>
              </w:rPr>
            </w:pPr>
            <w:r w:rsidRPr="00657294">
              <w:rPr>
                <w:sz w:val="22"/>
                <w:szCs w:val="22"/>
              </w:rPr>
              <w:t>СТБ 735-94</w:t>
            </w:r>
          </w:p>
          <w:p w14:paraId="5A4B6AAC" w14:textId="77777777" w:rsidR="00E7098B" w:rsidRPr="00657294" w:rsidRDefault="00E7098B" w:rsidP="00E222BA">
            <w:pPr>
              <w:spacing w:line="192" w:lineRule="auto"/>
              <w:jc w:val="both"/>
              <w:rPr>
                <w:sz w:val="22"/>
                <w:szCs w:val="22"/>
              </w:rPr>
            </w:pPr>
            <w:r w:rsidRPr="00657294">
              <w:rPr>
                <w:sz w:val="22"/>
                <w:szCs w:val="22"/>
              </w:rPr>
              <w:t xml:space="preserve">СТБ 742-2009 </w:t>
            </w:r>
          </w:p>
          <w:p w14:paraId="1A483BA7" w14:textId="77777777" w:rsidR="00E7098B" w:rsidRPr="00657294" w:rsidRDefault="00E7098B" w:rsidP="00E222BA">
            <w:pPr>
              <w:spacing w:line="192" w:lineRule="auto"/>
              <w:jc w:val="both"/>
              <w:rPr>
                <w:sz w:val="22"/>
                <w:szCs w:val="22"/>
              </w:rPr>
            </w:pPr>
            <w:r w:rsidRPr="00657294">
              <w:rPr>
                <w:sz w:val="22"/>
                <w:szCs w:val="22"/>
              </w:rPr>
              <w:t xml:space="preserve">ТНПА и другая </w:t>
            </w:r>
          </w:p>
          <w:p w14:paraId="73210448" w14:textId="1865C5BB" w:rsidR="00E7098B" w:rsidRPr="009F314E" w:rsidRDefault="00E7098B" w:rsidP="00EF3DEF">
            <w:pPr>
              <w:spacing w:line="192" w:lineRule="auto"/>
              <w:jc w:val="both"/>
              <w:rPr>
                <w:bCs/>
                <w:sz w:val="21"/>
                <w:szCs w:val="21"/>
              </w:rPr>
            </w:pPr>
            <w:r w:rsidRPr="00657294">
              <w:rPr>
                <w:sz w:val="22"/>
                <w:szCs w:val="22"/>
              </w:rPr>
              <w:t>документация</w:t>
            </w:r>
            <w:r w:rsidRPr="009F314E">
              <w:rPr>
                <w:sz w:val="21"/>
                <w:szCs w:val="21"/>
              </w:rPr>
              <w:t xml:space="preserve"> </w:t>
            </w:r>
          </w:p>
        </w:tc>
        <w:tc>
          <w:tcPr>
            <w:tcW w:w="2552" w:type="dxa"/>
          </w:tcPr>
          <w:p w14:paraId="501DD707" w14:textId="77777777" w:rsidR="00E7098B" w:rsidRPr="009F314E" w:rsidRDefault="00E7098B" w:rsidP="007220CE">
            <w:pPr>
              <w:spacing w:line="192" w:lineRule="auto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4288-76 п. 2.3</w:t>
            </w:r>
          </w:p>
          <w:p w14:paraId="23CF04AE" w14:textId="77777777" w:rsidR="00E7098B" w:rsidRPr="009F314E" w:rsidRDefault="00E7098B" w:rsidP="007220CE">
            <w:pPr>
              <w:spacing w:line="192" w:lineRule="auto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7702.0-74 р.2</w:t>
            </w:r>
          </w:p>
          <w:p w14:paraId="57F35895" w14:textId="77777777" w:rsidR="00E7098B" w:rsidRPr="009F314E" w:rsidRDefault="00E7098B" w:rsidP="007220CE">
            <w:pPr>
              <w:spacing w:line="192" w:lineRule="auto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30364.0-97 р.4, р.5</w:t>
            </w:r>
          </w:p>
          <w:p w14:paraId="62BD57E4" w14:textId="77777777" w:rsidR="00E7098B" w:rsidRPr="009F314E" w:rsidRDefault="00E7098B" w:rsidP="00E222BA">
            <w:pPr>
              <w:spacing w:line="192" w:lineRule="auto"/>
              <w:rPr>
                <w:sz w:val="22"/>
                <w:szCs w:val="22"/>
              </w:rPr>
            </w:pPr>
          </w:p>
          <w:p w14:paraId="14E1ABF5" w14:textId="77777777" w:rsidR="00E7098B" w:rsidRPr="009F314E" w:rsidRDefault="00E7098B" w:rsidP="00E222BA">
            <w:pPr>
              <w:spacing w:line="192" w:lineRule="auto"/>
              <w:rPr>
                <w:sz w:val="22"/>
                <w:szCs w:val="22"/>
              </w:rPr>
            </w:pPr>
          </w:p>
          <w:p w14:paraId="308E9F96" w14:textId="77777777" w:rsidR="00E7098B" w:rsidRPr="009F314E" w:rsidRDefault="00E7098B" w:rsidP="00E222BA">
            <w:pPr>
              <w:spacing w:line="192" w:lineRule="auto"/>
              <w:rPr>
                <w:sz w:val="22"/>
                <w:szCs w:val="22"/>
              </w:rPr>
            </w:pPr>
          </w:p>
          <w:p w14:paraId="6A8CFF34" w14:textId="77777777" w:rsidR="00E7098B" w:rsidRPr="009F314E" w:rsidRDefault="00E7098B" w:rsidP="00E222BA">
            <w:pPr>
              <w:spacing w:line="192" w:lineRule="auto"/>
              <w:rPr>
                <w:sz w:val="22"/>
                <w:szCs w:val="22"/>
              </w:rPr>
            </w:pPr>
          </w:p>
          <w:p w14:paraId="3E275332" w14:textId="77777777" w:rsidR="00E7098B" w:rsidRPr="009F314E" w:rsidRDefault="00E7098B" w:rsidP="00E222BA">
            <w:pPr>
              <w:spacing w:line="192" w:lineRule="auto"/>
              <w:rPr>
                <w:sz w:val="22"/>
                <w:szCs w:val="22"/>
              </w:rPr>
            </w:pPr>
          </w:p>
          <w:p w14:paraId="05AF6ED3" w14:textId="77777777" w:rsidR="00E7098B" w:rsidRPr="009F314E" w:rsidRDefault="00E7098B" w:rsidP="00E222BA">
            <w:pPr>
              <w:spacing w:line="192" w:lineRule="auto"/>
              <w:rPr>
                <w:sz w:val="22"/>
                <w:szCs w:val="22"/>
              </w:rPr>
            </w:pPr>
          </w:p>
          <w:p w14:paraId="363B36F8" w14:textId="77777777" w:rsidR="00E7098B" w:rsidRPr="009F314E" w:rsidRDefault="00E7098B" w:rsidP="00E222BA">
            <w:pPr>
              <w:spacing w:line="192" w:lineRule="auto"/>
              <w:rPr>
                <w:sz w:val="22"/>
                <w:szCs w:val="22"/>
              </w:rPr>
            </w:pPr>
          </w:p>
          <w:p w14:paraId="18B8A947" w14:textId="77777777" w:rsidR="00E7098B" w:rsidRPr="009F314E" w:rsidRDefault="00E7098B" w:rsidP="00E222BA">
            <w:pPr>
              <w:spacing w:line="192" w:lineRule="auto"/>
              <w:rPr>
                <w:sz w:val="22"/>
                <w:szCs w:val="22"/>
              </w:rPr>
            </w:pPr>
          </w:p>
          <w:p w14:paraId="54AE312C" w14:textId="3FE4BB5F" w:rsidR="00E7098B" w:rsidRPr="009F314E" w:rsidRDefault="00E7098B" w:rsidP="00E222BA">
            <w:pPr>
              <w:spacing w:line="192" w:lineRule="auto"/>
              <w:ind w:left="-45" w:right="-45"/>
              <w:rPr>
                <w:bCs/>
                <w:sz w:val="22"/>
                <w:szCs w:val="22"/>
              </w:rPr>
            </w:pPr>
          </w:p>
        </w:tc>
        <w:tc>
          <w:tcPr>
            <w:tcW w:w="2126" w:type="dxa"/>
            <w:vMerge w:val="restart"/>
          </w:tcPr>
          <w:p w14:paraId="31B31545" w14:textId="77777777" w:rsidR="00E7098B" w:rsidRDefault="00E7098B" w:rsidP="008C4979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Лабораторный </w:t>
            </w:r>
          </w:p>
          <w:p w14:paraId="3E43D0B5" w14:textId="3C50F63D" w:rsidR="00E7098B" w:rsidRDefault="00E7098B" w:rsidP="008C4979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отдел, группа санитарно-гигиенических исследований </w:t>
            </w:r>
          </w:p>
          <w:p w14:paraId="4AAA8506" w14:textId="77777777" w:rsidR="00E7098B" w:rsidRDefault="00E7098B" w:rsidP="008C4979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(ул.Октябрьская,33,</w:t>
            </w:r>
          </w:p>
          <w:p w14:paraId="44A76924" w14:textId="0ABE05C8" w:rsidR="00E7098B" w:rsidRPr="009F314E" w:rsidRDefault="00E7098B" w:rsidP="008C4979">
            <w:pPr>
              <w:spacing w:line="192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г.Рогачёв</w:t>
            </w:r>
            <w:proofErr w:type="spellEnd"/>
            <w:r>
              <w:rPr>
                <w:sz w:val="22"/>
                <w:szCs w:val="22"/>
              </w:rPr>
              <w:t>, Гомельская область)</w:t>
            </w:r>
          </w:p>
        </w:tc>
      </w:tr>
      <w:tr w:rsidR="00E7098B" w:rsidRPr="009F314E" w14:paraId="5C4CCD76" w14:textId="65795FDE" w:rsidTr="000B55F3">
        <w:tblPrEx>
          <w:tblBorders>
            <w:bottom w:val="single" w:sz="4" w:space="0" w:color="auto"/>
          </w:tblBorders>
        </w:tblPrEx>
        <w:trPr>
          <w:trHeight w:val="276"/>
          <w:tblHeader/>
        </w:trPr>
        <w:tc>
          <w:tcPr>
            <w:tcW w:w="1134" w:type="dxa"/>
          </w:tcPr>
          <w:p w14:paraId="5941227F" w14:textId="208883D4" w:rsidR="00E7098B" w:rsidRPr="00186945" w:rsidRDefault="00E7098B">
            <w:pPr>
              <w:ind w:left="-45" w:right="-45"/>
              <w:jc w:val="center"/>
              <w:rPr>
                <w:sz w:val="22"/>
                <w:szCs w:val="22"/>
              </w:rPr>
            </w:pPr>
            <w:r w:rsidRPr="00186945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>3</w:t>
            </w:r>
            <w:r w:rsidRPr="00186945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  <w:vAlign w:val="center"/>
          </w:tcPr>
          <w:p w14:paraId="32D540C6" w14:textId="77777777" w:rsidR="00E7098B" w:rsidRPr="009F314E" w:rsidRDefault="00E7098B" w:rsidP="00216A40">
            <w:pPr>
              <w:ind w:left="-45" w:right="-45"/>
              <w:rPr>
                <w:bCs/>
                <w:sz w:val="22"/>
                <w:szCs w:val="22"/>
              </w:rPr>
            </w:pPr>
          </w:p>
        </w:tc>
        <w:tc>
          <w:tcPr>
            <w:tcW w:w="1418" w:type="dxa"/>
          </w:tcPr>
          <w:p w14:paraId="4B0BBFDC" w14:textId="7E168262" w:rsidR="00E7098B" w:rsidRPr="003369F5" w:rsidRDefault="00E7098B" w:rsidP="00216A40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3369F5">
              <w:rPr>
                <w:sz w:val="22"/>
                <w:szCs w:val="22"/>
              </w:rPr>
              <w:t>10.13/08.052</w:t>
            </w:r>
          </w:p>
          <w:p w14:paraId="1CCC4480" w14:textId="77777777" w:rsidR="00E7098B" w:rsidRPr="003369F5" w:rsidRDefault="00E7098B" w:rsidP="00216A40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3369F5">
              <w:rPr>
                <w:sz w:val="22"/>
                <w:szCs w:val="22"/>
              </w:rPr>
              <w:t>10.11/08.052</w:t>
            </w:r>
          </w:p>
          <w:p w14:paraId="636C935A" w14:textId="77777777" w:rsidR="00E7098B" w:rsidRPr="003369F5" w:rsidRDefault="00E7098B" w:rsidP="00216A40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3369F5">
              <w:rPr>
                <w:sz w:val="22"/>
                <w:szCs w:val="22"/>
              </w:rPr>
              <w:t>10.12/08.052</w:t>
            </w:r>
          </w:p>
          <w:p w14:paraId="3A22AF37" w14:textId="5B82D26A" w:rsidR="00E7098B" w:rsidRPr="003369F5" w:rsidRDefault="00E7098B" w:rsidP="00380A05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3369F5">
              <w:rPr>
                <w:sz w:val="22"/>
                <w:szCs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14:paraId="5FA8AF2A" w14:textId="597D9DB8" w:rsidR="00E7098B" w:rsidRPr="009F314E" w:rsidRDefault="00E7098B" w:rsidP="00E222BA">
            <w:pPr>
              <w:spacing w:line="192" w:lineRule="auto"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массовая доля влаги</w:t>
            </w:r>
          </w:p>
        </w:tc>
        <w:tc>
          <w:tcPr>
            <w:tcW w:w="2551" w:type="dxa"/>
            <w:vMerge w:val="restart"/>
          </w:tcPr>
          <w:p w14:paraId="15B8CDDE" w14:textId="77777777" w:rsidR="00E7098B" w:rsidRPr="009F314E" w:rsidRDefault="00E7098B" w:rsidP="000D7DCE">
            <w:pPr>
              <w:spacing w:line="216" w:lineRule="auto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28589-2014</w:t>
            </w:r>
          </w:p>
          <w:p w14:paraId="6DBE6C7A" w14:textId="77777777" w:rsidR="00E7098B" w:rsidRPr="009F314E" w:rsidRDefault="00E7098B" w:rsidP="000D7DCE">
            <w:pPr>
              <w:spacing w:line="216" w:lineRule="auto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30363-2013</w:t>
            </w:r>
          </w:p>
          <w:p w14:paraId="3D547251" w14:textId="77777777" w:rsidR="00E7098B" w:rsidRPr="009F314E" w:rsidRDefault="00E7098B" w:rsidP="000D7DCE">
            <w:pPr>
              <w:spacing w:line="216" w:lineRule="auto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31476-2012</w:t>
            </w:r>
          </w:p>
          <w:p w14:paraId="6BB259C6" w14:textId="77777777" w:rsidR="00E7098B" w:rsidRPr="009F314E" w:rsidRDefault="00E7098B" w:rsidP="000D7DCE">
            <w:pPr>
              <w:spacing w:line="216" w:lineRule="auto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 xml:space="preserve">ГОСТ 32125-2013 </w:t>
            </w:r>
          </w:p>
          <w:p w14:paraId="342B04A8" w14:textId="77777777" w:rsidR="00E7098B" w:rsidRPr="009F314E" w:rsidRDefault="00E7098B" w:rsidP="000D7DCE">
            <w:pPr>
              <w:spacing w:line="216" w:lineRule="auto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СТБ 126-2016</w:t>
            </w:r>
          </w:p>
          <w:p w14:paraId="715E6118" w14:textId="77777777" w:rsidR="00E7098B" w:rsidRPr="009F314E" w:rsidRDefault="00E7098B" w:rsidP="000D7DCE">
            <w:pPr>
              <w:spacing w:line="216" w:lineRule="auto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СТБ 196-2016</w:t>
            </w:r>
          </w:p>
          <w:p w14:paraId="4CBFBB2C" w14:textId="77777777" w:rsidR="00E7098B" w:rsidRPr="009F314E" w:rsidRDefault="00E7098B" w:rsidP="000D7DCE">
            <w:pPr>
              <w:spacing w:line="216" w:lineRule="auto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СТБ 295-2008</w:t>
            </w:r>
          </w:p>
          <w:p w14:paraId="727C5EB9" w14:textId="77777777" w:rsidR="00E7098B" w:rsidRPr="009F314E" w:rsidRDefault="00E7098B" w:rsidP="000D7DCE">
            <w:pPr>
              <w:spacing w:line="216" w:lineRule="auto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СТБ 335-98</w:t>
            </w:r>
          </w:p>
          <w:p w14:paraId="284AD3F2" w14:textId="77777777" w:rsidR="00E7098B" w:rsidRPr="009F314E" w:rsidRDefault="00E7098B" w:rsidP="000D7DCE">
            <w:pPr>
              <w:spacing w:line="216" w:lineRule="auto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СТБ 523-2002</w:t>
            </w:r>
          </w:p>
          <w:p w14:paraId="59B1C4C0" w14:textId="77777777" w:rsidR="00E7098B" w:rsidRPr="009F314E" w:rsidRDefault="00E7098B" w:rsidP="000D7DCE">
            <w:pPr>
              <w:spacing w:line="216" w:lineRule="auto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СТБ 735-94</w:t>
            </w:r>
          </w:p>
          <w:p w14:paraId="13D5F1CA" w14:textId="77777777" w:rsidR="00E7098B" w:rsidRPr="009F314E" w:rsidRDefault="00E7098B" w:rsidP="000D7DCE">
            <w:pPr>
              <w:spacing w:line="216" w:lineRule="auto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 xml:space="preserve">СТБ 742-2009 </w:t>
            </w:r>
          </w:p>
          <w:p w14:paraId="11A9856A" w14:textId="77777777" w:rsidR="00E7098B" w:rsidRPr="009F314E" w:rsidRDefault="00E7098B" w:rsidP="000D7DCE">
            <w:pPr>
              <w:spacing w:line="216" w:lineRule="auto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СТБ 971-2013</w:t>
            </w:r>
          </w:p>
          <w:p w14:paraId="2F6FDB5F" w14:textId="77777777" w:rsidR="00E7098B" w:rsidRPr="009F314E" w:rsidRDefault="00E7098B" w:rsidP="000D7DCE">
            <w:pPr>
              <w:spacing w:line="216" w:lineRule="auto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СТБ 974-2016</w:t>
            </w:r>
          </w:p>
          <w:p w14:paraId="713F9743" w14:textId="77777777" w:rsidR="00E7098B" w:rsidRPr="009F314E" w:rsidRDefault="00E7098B" w:rsidP="000D7DCE">
            <w:pPr>
              <w:spacing w:line="216" w:lineRule="auto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СТБ 1020-2008</w:t>
            </w:r>
          </w:p>
          <w:p w14:paraId="2F9AD7AF" w14:textId="77777777" w:rsidR="00E7098B" w:rsidRPr="009F314E" w:rsidRDefault="00E7098B" w:rsidP="000D7DCE">
            <w:pPr>
              <w:spacing w:line="216" w:lineRule="auto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СТБ 1036-97</w:t>
            </w:r>
          </w:p>
          <w:p w14:paraId="62510F3E" w14:textId="77777777" w:rsidR="00E7098B" w:rsidRPr="009F314E" w:rsidRDefault="00E7098B" w:rsidP="000D7DCE">
            <w:pPr>
              <w:spacing w:line="216" w:lineRule="auto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СТБ 1060-97</w:t>
            </w:r>
          </w:p>
          <w:p w14:paraId="5AC29FFA" w14:textId="2A1B7FB8" w:rsidR="00E7098B" w:rsidRPr="009F314E" w:rsidRDefault="00E7098B" w:rsidP="000D7DCE">
            <w:pPr>
              <w:spacing w:line="216" w:lineRule="auto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СТБ 1945-2023</w:t>
            </w:r>
          </w:p>
          <w:p w14:paraId="77802D95" w14:textId="77777777" w:rsidR="00E7098B" w:rsidRPr="009F314E" w:rsidRDefault="00E7098B" w:rsidP="000D7DCE">
            <w:pPr>
              <w:spacing w:line="216" w:lineRule="auto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СТБ 2050-2010</w:t>
            </w:r>
          </w:p>
          <w:p w14:paraId="209FE5BC" w14:textId="275A6907" w:rsidR="00E7098B" w:rsidRDefault="00E7098B" w:rsidP="00380A05">
            <w:pPr>
              <w:spacing w:line="216" w:lineRule="auto"/>
              <w:rPr>
                <w:color w:val="EE0000"/>
                <w:sz w:val="22"/>
                <w:szCs w:val="22"/>
              </w:rPr>
            </w:pPr>
          </w:p>
          <w:p w14:paraId="7AC7EC0A" w14:textId="77777777" w:rsidR="00E7098B" w:rsidRDefault="00E7098B" w:rsidP="00380A05">
            <w:pPr>
              <w:spacing w:line="216" w:lineRule="auto"/>
              <w:rPr>
                <w:color w:val="EE0000"/>
                <w:sz w:val="22"/>
                <w:szCs w:val="22"/>
              </w:rPr>
            </w:pPr>
          </w:p>
          <w:p w14:paraId="2B2FE493" w14:textId="5B0159AD" w:rsidR="00E7098B" w:rsidRPr="00E8660D" w:rsidRDefault="00E7098B" w:rsidP="00380A05">
            <w:pPr>
              <w:spacing w:line="216" w:lineRule="auto"/>
              <w:rPr>
                <w:sz w:val="22"/>
                <w:szCs w:val="22"/>
              </w:rPr>
            </w:pPr>
            <w:r w:rsidRPr="00E8660D">
              <w:rPr>
                <w:sz w:val="22"/>
                <w:szCs w:val="22"/>
              </w:rPr>
              <w:t>СТБ 1060-97</w:t>
            </w:r>
          </w:p>
          <w:p w14:paraId="15A556A5" w14:textId="219CDBE8" w:rsidR="00E7098B" w:rsidRPr="00E8660D" w:rsidRDefault="00E7098B" w:rsidP="00380A05">
            <w:pPr>
              <w:spacing w:line="216" w:lineRule="auto"/>
              <w:rPr>
                <w:sz w:val="22"/>
                <w:szCs w:val="22"/>
              </w:rPr>
            </w:pPr>
            <w:r w:rsidRPr="00E8660D">
              <w:rPr>
                <w:sz w:val="22"/>
                <w:szCs w:val="22"/>
              </w:rPr>
              <w:t>СТБ 126-2016</w:t>
            </w:r>
          </w:p>
          <w:p w14:paraId="4CA1657A" w14:textId="2499213D" w:rsidR="00E7098B" w:rsidRPr="00E8660D" w:rsidRDefault="00E7098B" w:rsidP="00380A05">
            <w:pPr>
              <w:spacing w:line="216" w:lineRule="auto"/>
              <w:rPr>
                <w:sz w:val="22"/>
                <w:szCs w:val="22"/>
              </w:rPr>
            </w:pPr>
            <w:r w:rsidRPr="00E8660D">
              <w:rPr>
                <w:sz w:val="22"/>
                <w:szCs w:val="22"/>
              </w:rPr>
              <w:t>СТБ 196-2016</w:t>
            </w:r>
          </w:p>
          <w:p w14:paraId="23F3BB6C" w14:textId="77777777" w:rsidR="00E7098B" w:rsidRPr="00E8660D" w:rsidRDefault="00E7098B" w:rsidP="00380A05">
            <w:pPr>
              <w:spacing w:line="216" w:lineRule="auto"/>
              <w:rPr>
                <w:sz w:val="22"/>
                <w:szCs w:val="22"/>
              </w:rPr>
            </w:pPr>
            <w:r w:rsidRPr="00E8660D">
              <w:rPr>
                <w:sz w:val="22"/>
                <w:szCs w:val="22"/>
              </w:rPr>
              <w:t>СТБ 335-98</w:t>
            </w:r>
          </w:p>
          <w:p w14:paraId="11FDC7F9" w14:textId="5DA1D19F" w:rsidR="00E7098B" w:rsidRPr="00E8660D" w:rsidRDefault="00E7098B" w:rsidP="00380A05">
            <w:pPr>
              <w:spacing w:line="216" w:lineRule="auto"/>
              <w:rPr>
                <w:sz w:val="22"/>
                <w:szCs w:val="22"/>
              </w:rPr>
            </w:pPr>
            <w:r w:rsidRPr="00E8660D">
              <w:rPr>
                <w:sz w:val="22"/>
                <w:szCs w:val="22"/>
              </w:rPr>
              <w:t>СТБ523-2002</w:t>
            </w:r>
          </w:p>
          <w:p w14:paraId="5C6A6A79" w14:textId="40C1AB00" w:rsidR="00E7098B" w:rsidRPr="00E8660D" w:rsidRDefault="00E7098B" w:rsidP="00380A05">
            <w:pPr>
              <w:spacing w:line="216" w:lineRule="auto"/>
              <w:rPr>
                <w:sz w:val="22"/>
                <w:szCs w:val="22"/>
              </w:rPr>
            </w:pPr>
            <w:r w:rsidRPr="00E8660D">
              <w:rPr>
                <w:sz w:val="22"/>
                <w:szCs w:val="22"/>
              </w:rPr>
              <w:t>СТБ 735-94</w:t>
            </w:r>
          </w:p>
          <w:p w14:paraId="4407F215" w14:textId="6B31B472" w:rsidR="00E7098B" w:rsidRPr="00E8660D" w:rsidRDefault="00E7098B" w:rsidP="00380A05">
            <w:pPr>
              <w:spacing w:line="216" w:lineRule="auto"/>
              <w:rPr>
                <w:sz w:val="22"/>
                <w:szCs w:val="22"/>
              </w:rPr>
            </w:pPr>
            <w:r w:rsidRPr="00E8660D">
              <w:rPr>
                <w:sz w:val="22"/>
                <w:szCs w:val="22"/>
              </w:rPr>
              <w:t>ГОСТ 18255-85</w:t>
            </w:r>
          </w:p>
          <w:p w14:paraId="27F41825" w14:textId="476D5AE5" w:rsidR="00E7098B" w:rsidRPr="00E8660D" w:rsidRDefault="00E7098B" w:rsidP="00380A05">
            <w:pPr>
              <w:spacing w:line="216" w:lineRule="auto"/>
              <w:rPr>
                <w:sz w:val="22"/>
                <w:szCs w:val="22"/>
              </w:rPr>
            </w:pPr>
            <w:r w:rsidRPr="00E8660D">
              <w:rPr>
                <w:sz w:val="22"/>
                <w:szCs w:val="22"/>
              </w:rPr>
              <w:t>ГОСТ 18256-2017</w:t>
            </w:r>
          </w:p>
          <w:p w14:paraId="02FF4C9A" w14:textId="77777777" w:rsidR="00E7098B" w:rsidRPr="009F314E" w:rsidRDefault="00E7098B" w:rsidP="000D7DCE">
            <w:pPr>
              <w:spacing w:line="192" w:lineRule="auto"/>
              <w:ind w:left="-45" w:right="-45"/>
              <w:rPr>
                <w:sz w:val="22"/>
                <w:szCs w:val="22"/>
              </w:rPr>
            </w:pPr>
          </w:p>
          <w:p w14:paraId="5A9E6FA6" w14:textId="77777777" w:rsidR="00E7098B" w:rsidRDefault="00E7098B" w:rsidP="00380A05">
            <w:pPr>
              <w:spacing w:line="192" w:lineRule="auto"/>
              <w:ind w:left="-45" w:right="-45"/>
              <w:rPr>
                <w:bCs/>
                <w:sz w:val="22"/>
                <w:szCs w:val="22"/>
              </w:rPr>
            </w:pPr>
          </w:p>
          <w:p w14:paraId="081189BB" w14:textId="77777777" w:rsidR="00E7098B" w:rsidRDefault="00E7098B" w:rsidP="00380A05">
            <w:pPr>
              <w:spacing w:line="192" w:lineRule="auto"/>
              <w:ind w:left="-45" w:right="-45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ГОСТ</w:t>
            </w:r>
          </w:p>
          <w:p w14:paraId="0280FCBE" w14:textId="77777777" w:rsidR="00E7098B" w:rsidRDefault="00E7098B" w:rsidP="00380A05">
            <w:pPr>
              <w:spacing w:line="192" w:lineRule="auto"/>
              <w:ind w:left="-45" w:right="-45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28589-2014</w:t>
            </w:r>
          </w:p>
          <w:p w14:paraId="70967AAE" w14:textId="77777777" w:rsidR="00E7098B" w:rsidRDefault="00E7098B" w:rsidP="00380A05">
            <w:pPr>
              <w:spacing w:line="192" w:lineRule="auto"/>
              <w:ind w:left="-45" w:right="-45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ГОСТ 12427-77</w:t>
            </w:r>
          </w:p>
          <w:p w14:paraId="517C0359" w14:textId="77777777" w:rsidR="00E7098B" w:rsidRDefault="00E7098B" w:rsidP="00380A05">
            <w:pPr>
              <w:spacing w:line="192" w:lineRule="auto"/>
              <w:ind w:left="-45" w:right="-45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ГОСТ 32125-2013</w:t>
            </w:r>
          </w:p>
          <w:p w14:paraId="6554C475" w14:textId="1F2373F0" w:rsidR="00E7098B" w:rsidRPr="009F314E" w:rsidRDefault="00E7098B" w:rsidP="005603DC">
            <w:pPr>
              <w:spacing w:line="216" w:lineRule="auto"/>
              <w:rPr>
                <w:bCs/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552" w:type="dxa"/>
          </w:tcPr>
          <w:p w14:paraId="23F7763F" w14:textId="77777777" w:rsidR="00E7098B" w:rsidRPr="009F314E" w:rsidRDefault="00E7098B" w:rsidP="00E222BA">
            <w:pPr>
              <w:spacing w:line="192" w:lineRule="auto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lastRenderedPageBreak/>
              <w:t>ГОСТ 4288-76 п.2.5</w:t>
            </w:r>
          </w:p>
          <w:p w14:paraId="0001B36B" w14:textId="67800EE0" w:rsidR="00E7098B" w:rsidRPr="009F314E" w:rsidRDefault="00E7098B" w:rsidP="00E222BA">
            <w:pPr>
              <w:spacing w:line="192" w:lineRule="auto"/>
              <w:ind w:left="-45" w:right="-45"/>
              <w:rPr>
                <w:bCs/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 xml:space="preserve">ГОСТ 9793-2016 </w:t>
            </w:r>
          </w:p>
        </w:tc>
        <w:tc>
          <w:tcPr>
            <w:tcW w:w="2126" w:type="dxa"/>
            <w:vMerge/>
          </w:tcPr>
          <w:p w14:paraId="7C5FC706" w14:textId="77777777" w:rsidR="00E7098B" w:rsidRPr="009F314E" w:rsidRDefault="00E7098B" w:rsidP="00E222BA">
            <w:pPr>
              <w:spacing w:line="192" w:lineRule="auto"/>
              <w:rPr>
                <w:sz w:val="22"/>
                <w:szCs w:val="22"/>
              </w:rPr>
            </w:pPr>
          </w:p>
        </w:tc>
      </w:tr>
      <w:tr w:rsidR="00E7098B" w:rsidRPr="009F314E" w14:paraId="7C9563FB" w14:textId="0163294B" w:rsidTr="000B55F3">
        <w:tblPrEx>
          <w:tblBorders>
            <w:bottom w:val="single" w:sz="4" w:space="0" w:color="auto"/>
          </w:tblBorders>
        </w:tblPrEx>
        <w:trPr>
          <w:trHeight w:val="276"/>
          <w:tblHeader/>
        </w:trPr>
        <w:tc>
          <w:tcPr>
            <w:tcW w:w="1134" w:type="dxa"/>
          </w:tcPr>
          <w:p w14:paraId="16682FA4" w14:textId="24E3479C" w:rsidR="00E7098B" w:rsidRPr="00186945" w:rsidRDefault="00E7098B">
            <w:pPr>
              <w:ind w:left="-45" w:right="-45"/>
              <w:jc w:val="center"/>
              <w:rPr>
                <w:sz w:val="22"/>
                <w:szCs w:val="22"/>
              </w:rPr>
            </w:pPr>
            <w:r w:rsidRPr="00186945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>4</w:t>
            </w:r>
            <w:r w:rsidRPr="00186945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  <w:vAlign w:val="center"/>
          </w:tcPr>
          <w:p w14:paraId="35F86E10" w14:textId="77777777" w:rsidR="00E7098B" w:rsidRPr="009F314E" w:rsidRDefault="00E7098B" w:rsidP="00216A40">
            <w:pPr>
              <w:ind w:left="-45" w:right="-45"/>
              <w:rPr>
                <w:bCs/>
                <w:sz w:val="22"/>
                <w:szCs w:val="22"/>
              </w:rPr>
            </w:pPr>
          </w:p>
        </w:tc>
        <w:tc>
          <w:tcPr>
            <w:tcW w:w="1418" w:type="dxa"/>
          </w:tcPr>
          <w:p w14:paraId="63610B1B" w14:textId="109A3010" w:rsidR="00E7098B" w:rsidRPr="003369F5" w:rsidRDefault="00E7098B" w:rsidP="00216A40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3369F5">
              <w:rPr>
                <w:sz w:val="22"/>
                <w:szCs w:val="22"/>
              </w:rPr>
              <w:t>10.13/08.149</w:t>
            </w:r>
          </w:p>
          <w:p w14:paraId="1CF3F12A" w14:textId="77777777" w:rsidR="00E7098B" w:rsidRPr="003369F5" w:rsidRDefault="00E7098B" w:rsidP="00216A40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3369F5">
              <w:rPr>
                <w:sz w:val="22"/>
                <w:szCs w:val="22"/>
              </w:rPr>
              <w:t>10.11/08.149</w:t>
            </w:r>
          </w:p>
          <w:p w14:paraId="55779061" w14:textId="77777777" w:rsidR="00E7098B" w:rsidRPr="003369F5" w:rsidRDefault="00E7098B" w:rsidP="00216A40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3369F5">
              <w:rPr>
                <w:sz w:val="22"/>
                <w:szCs w:val="22"/>
              </w:rPr>
              <w:t>10.12/08.149</w:t>
            </w:r>
          </w:p>
          <w:p w14:paraId="16A31A3B" w14:textId="5A903F86" w:rsidR="00E7098B" w:rsidRPr="003369F5" w:rsidRDefault="00E7098B" w:rsidP="00380A05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3369F5">
              <w:rPr>
                <w:sz w:val="22"/>
                <w:szCs w:val="22"/>
              </w:rPr>
              <w:t xml:space="preserve">  </w:t>
            </w:r>
          </w:p>
        </w:tc>
        <w:tc>
          <w:tcPr>
            <w:tcW w:w="2693" w:type="dxa"/>
          </w:tcPr>
          <w:p w14:paraId="0A3208AD" w14:textId="431883EB" w:rsidR="00E7098B" w:rsidRPr="009F314E" w:rsidRDefault="00E7098B" w:rsidP="00E222BA">
            <w:pPr>
              <w:spacing w:line="192" w:lineRule="auto"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массовая доля хлеба</w:t>
            </w:r>
          </w:p>
        </w:tc>
        <w:tc>
          <w:tcPr>
            <w:tcW w:w="2551" w:type="dxa"/>
            <w:vMerge/>
            <w:vAlign w:val="center"/>
          </w:tcPr>
          <w:p w14:paraId="3C839403" w14:textId="3832F39E" w:rsidR="00E7098B" w:rsidRPr="009F314E" w:rsidRDefault="00E7098B" w:rsidP="00E222BA">
            <w:pPr>
              <w:spacing w:line="192" w:lineRule="auto"/>
              <w:ind w:left="-45" w:right="-45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552" w:type="dxa"/>
          </w:tcPr>
          <w:p w14:paraId="1ED215A7" w14:textId="6E76108E" w:rsidR="00E7098B" w:rsidRPr="009F314E" w:rsidRDefault="00E7098B" w:rsidP="0066265D">
            <w:pPr>
              <w:spacing w:line="192" w:lineRule="auto"/>
              <w:ind w:left="-45" w:right="-45"/>
              <w:rPr>
                <w:bCs/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34135-2017 р.6, р.9</w:t>
            </w:r>
          </w:p>
        </w:tc>
        <w:tc>
          <w:tcPr>
            <w:tcW w:w="2126" w:type="dxa"/>
            <w:vMerge/>
          </w:tcPr>
          <w:p w14:paraId="5433DC51" w14:textId="77777777" w:rsidR="00E7098B" w:rsidRPr="009F314E" w:rsidRDefault="00E7098B" w:rsidP="0066265D">
            <w:pPr>
              <w:spacing w:line="192" w:lineRule="auto"/>
              <w:ind w:left="-45" w:right="-45"/>
              <w:rPr>
                <w:sz w:val="22"/>
                <w:szCs w:val="22"/>
              </w:rPr>
            </w:pPr>
          </w:p>
        </w:tc>
      </w:tr>
      <w:tr w:rsidR="00E7098B" w:rsidRPr="009F314E" w14:paraId="7D47CA35" w14:textId="6497E07F" w:rsidTr="000B55F3">
        <w:tblPrEx>
          <w:tblBorders>
            <w:bottom w:val="single" w:sz="4" w:space="0" w:color="auto"/>
          </w:tblBorders>
        </w:tblPrEx>
        <w:trPr>
          <w:trHeight w:val="276"/>
          <w:tblHeader/>
        </w:trPr>
        <w:tc>
          <w:tcPr>
            <w:tcW w:w="1134" w:type="dxa"/>
          </w:tcPr>
          <w:p w14:paraId="461A1F77" w14:textId="1281273D" w:rsidR="00E7098B" w:rsidRPr="009F314E" w:rsidRDefault="00E7098B" w:rsidP="00B6265D">
            <w:pPr>
              <w:ind w:left="-45" w:right="-45"/>
              <w:jc w:val="center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>5</w:t>
            </w:r>
            <w:r w:rsidRPr="009F314E">
              <w:rPr>
                <w:sz w:val="22"/>
                <w:szCs w:val="22"/>
              </w:rPr>
              <w:t>*</w:t>
            </w:r>
          </w:p>
          <w:p w14:paraId="7335E5C7" w14:textId="77777777" w:rsidR="00E7098B" w:rsidRPr="009F314E" w:rsidRDefault="00E7098B" w:rsidP="00B6265D">
            <w:pPr>
              <w:ind w:left="-45" w:right="-45"/>
              <w:jc w:val="center"/>
              <w:rPr>
                <w:sz w:val="22"/>
                <w:szCs w:val="22"/>
              </w:rPr>
            </w:pPr>
          </w:p>
          <w:p w14:paraId="48A92784" w14:textId="77777777" w:rsidR="00E7098B" w:rsidRPr="009F314E" w:rsidRDefault="00E7098B" w:rsidP="00B6265D">
            <w:pPr>
              <w:ind w:left="-45" w:right="-45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  <w:vAlign w:val="center"/>
          </w:tcPr>
          <w:p w14:paraId="1C5DBD5C" w14:textId="77777777" w:rsidR="00E7098B" w:rsidRPr="009F314E" w:rsidRDefault="00E7098B" w:rsidP="00216A40">
            <w:pPr>
              <w:ind w:left="-45" w:right="-45"/>
              <w:rPr>
                <w:bCs/>
                <w:sz w:val="22"/>
                <w:szCs w:val="22"/>
              </w:rPr>
            </w:pPr>
          </w:p>
        </w:tc>
        <w:tc>
          <w:tcPr>
            <w:tcW w:w="1418" w:type="dxa"/>
          </w:tcPr>
          <w:p w14:paraId="3E5E9D54" w14:textId="4751FE40" w:rsidR="00E7098B" w:rsidRPr="003369F5" w:rsidRDefault="00E7098B" w:rsidP="00216A40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3369F5">
              <w:rPr>
                <w:sz w:val="22"/>
                <w:szCs w:val="22"/>
              </w:rPr>
              <w:t>10.13/08.149</w:t>
            </w:r>
          </w:p>
          <w:p w14:paraId="4EC66B31" w14:textId="77777777" w:rsidR="00E7098B" w:rsidRPr="003369F5" w:rsidRDefault="00E7098B" w:rsidP="00216A40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3369F5">
              <w:rPr>
                <w:sz w:val="22"/>
                <w:szCs w:val="22"/>
              </w:rPr>
              <w:t>10.11/08.149</w:t>
            </w:r>
          </w:p>
          <w:p w14:paraId="2D0B222D" w14:textId="77777777" w:rsidR="00E7098B" w:rsidRPr="003369F5" w:rsidRDefault="00E7098B" w:rsidP="00216A40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3369F5">
              <w:rPr>
                <w:sz w:val="22"/>
                <w:szCs w:val="22"/>
              </w:rPr>
              <w:t>10.12/08.149</w:t>
            </w:r>
          </w:p>
          <w:p w14:paraId="5336340F" w14:textId="66F55CDB" w:rsidR="00E7098B" w:rsidRPr="003369F5" w:rsidRDefault="00E7098B" w:rsidP="00380A05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3369F5">
              <w:rPr>
                <w:sz w:val="22"/>
                <w:szCs w:val="22"/>
              </w:rPr>
              <w:t xml:space="preserve"> 0.86/08.149</w:t>
            </w:r>
          </w:p>
        </w:tc>
        <w:tc>
          <w:tcPr>
            <w:tcW w:w="2693" w:type="dxa"/>
          </w:tcPr>
          <w:p w14:paraId="617801C8" w14:textId="1E89B3AD" w:rsidR="00E7098B" w:rsidRPr="009F314E" w:rsidRDefault="00E7098B" w:rsidP="00E222BA">
            <w:pPr>
              <w:spacing w:line="192" w:lineRule="auto"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массовая доля поваренной соли (массовая доля хлористого натрия)</w:t>
            </w:r>
          </w:p>
        </w:tc>
        <w:tc>
          <w:tcPr>
            <w:tcW w:w="2551" w:type="dxa"/>
            <w:vMerge/>
            <w:vAlign w:val="center"/>
          </w:tcPr>
          <w:p w14:paraId="53E949CB" w14:textId="6FEFCF09" w:rsidR="00E7098B" w:rsidRPr="009F314E" w:rsidRDefault="00E7098B" w:rsidP="00E222BA">
            <w:pPr>
              <w:spacing w:line="192" w:lineRule="auto"/>
              <w:ind w:left="-45" w:right="-45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552" w:type="dxa"/>
          </w:tcPr>
          <w:p w14:paraId="01F8A843" w14:textId="77777777" w:rsidR="00E7098B" w:rsidRPr="009F314E" w:rsidRDefault="00E7098B" w:rsidP="00216A40">
            <w:pPr>
              <w:spacing w:line="192" w:lineRule="auto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9957-2015 р.7</w:t>
            </w:r>
          </w:p>
          <w:p w14:paraId="37C0DF6A" w14:textId="3B5BBC00" w:rsidR="00E7098B" w:rsidRPr="009F314E" w:rsidRDefault="00E7098B" w:rsidP="00216A40">
            <w:pPr>
              <w:spacing w:line="192" w:lineRule="auto"/>
              <w:ind w:left="-45" w:right="-45"/>
              <w:rPr>
                <w:bCs/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26186-84 р.3</w:t>
            </w:r>
          </w:p>
        </w:tc>
        <w:tc>
          <w:tcPr>
            <w:tcW w:w="2126" w:type="dxa"/>
            <w:vMerge/>
          </w:tcPr>
          <w:p w14:paraId="318C61F9" w14:textId="77777777" w:rsidR="00E7098B" w:rsidRPr="009F314E" w:rsidRDefault="00E7098B" w:rsidP="00216A40">
            <w:pPr>
              <w:spacing w:line="192" w:lineRule="auto"/>
              <w:rPr>
                <w:sz w:val="22"/>
                <w:szCs w:val="22"/>
              </w:rPr>
            </w:pPr>
          </w:p>
        </w:tc>
      </w:tr>
      <w:tr w:rsidR="00E7098B" w:rsidRPr="009F314E" w14:paraId="2F53774E" w14:textId="71974E44" w:rsidTr="000B55F3">
        <w:tblPrEx>
          <w:tblBorders>
            <w:bottom w:val="single" w:sz="4" w:space="0" w:color="auto"/>
          </w:tblBorders>
        </w:tblPrEx>
        <w:trPr>
          <w:trHeight w:val="276"/>
          <w:tblHeader/>
        </w:trPr>
        <w:tc>
          <w:tcPr>
            <w:tcW w:w="1134" w:type="dxa"/>
          </w:tcPr>
          <w:p w14:paraId="7EA68B76" w14:textId="2CD47A7F" w:rsidR="00E7098B" w:rsidRPr="009F314E" w:rsidRDefault="00E7098B" w:rsidP="00216A40">
            <w:pPr>
              <w:ind w:left="-45" w:right="-45"/>
              <w:jc w:val="center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>6</w:t>
            </w:r>
            <w:r w:rsidRPr="009F314E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  <w:vAlign w:val="center"/>
          </w:tcPr>
          <w:p w14:paraId="56411C3C" w14:textId="77777777" w:rsidR="00E7098B" w:rsidRPr="009F314E" w:rsidRDefault="00E7098B" w:rsidP="00216A40">
            <w:pPr>
              <w:ind w:left="-45" w:right="-45"/>
              <w:rPr>
                <w:bCs/>
                <w:sz w:val="22"/>
                <w:szCs w:val="22"/>
              </w:rPr>
            </w:pPr>
          </w:p>
        </w:tc>
        <w:tc>
          <w:tcPr>
            <w:tcW w:w="1418" w:type="dxa"/>
          </w:tcPr>
          <w:p w14:paraId="5545D8B0" w14:textId="1BE5D963" w:rsidR="00E7098B" w:rsidRPr="003369F5" w:rsidRDefault="00E7098B" w:rsidP="00216A40">
            <w:pPr>
              <w:rPr>
                <w:sz w:val="22"/>
                <w:szCs w:val="22"/>
              </w:rPr>
            </w:pPr>
            <w:r w:rsidRPr="003369F5">
              <w:rPr>
                <w:sz w:val="22"/>
                <w:szCs w:val="22"/>
              </w:rPr>
              <w:t>10.13/08.156</w:t>
            </w:r>
          </w:p>
          <w:p w14:paraId="7396B6F2" w14:textId="77777777" w:rsidR="00E7098B" w:rsidRPr="003369F5" w:rsidRDefault="00E7098B" w:rsidP="00216A40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3369F5">
              <w:rPr>
                <w:sz w:val="22"/>
                <w:szCs w:val="22"/>
              </w:rPr>
              <w:t>10.11/08.156</w:t>
            </w:r>
          </w:p>
          <w:p w14:paraId="77F5480A" w14:textId="77777777" w:rsidR="00E7098B" w:rsidRPr="003369F5" w:rsidRDefault="00E7098B" w:rsidP="00216A40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3369F5">
              <w:rPr>
                <w:sz w:val="22"/>
                <w:szCs w:val="22"/>
              </w:rPr>
              <w:t>10.12/08.156</w:t>
            </w:r>
          </w:p>
          <w:p w14:paraId="1AE51911" w14:textId="779985AC" w:rsidR="00E7098B" w:rsidRPr="003369F5" w:rsidRDefault="00E7098B" w:rsidP="00216A40">
            <w:pPr>
              <w:rPr>
                <w:sz w:val="22"/>
                <w:szCs w:val="22"/>
              </w:rPr>
            </w:pPr>
            <w:r w:rsidRPr="003369F5">
              <w:rPr>
                <w:sz w:val="22"/>
                <w:szCs w:val="22"/>
              </w:rPr>
              <w:t xml:space="preserve"> </w:t>
            </w:r>
          </w:p>
        </w:tc>
        <w:tc>
          <w:tcPr>
            <w:tcW w:w="2693" w:type="dxa"/>
          </w:tcPr>
          <w:p w14:paraId="61FF70E6" w14:textId="23BEBD81" w:rsidR="00E7098B" w:rsidRPr="009F314E" w:rsidRDefault="00E7098B" w:rsidP="00216A40">
            <w:pPr>
              <w:spacing w:line="192" w:lineRule="auto"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массовая доля белка</w:t>
            </w:r>
          </w:p>
        </w:tc>
        <w:tc>
          <w:tcPr>
            <w:tcW w:w="2551" w:type="dxa"/>
            <w:vMerge/>
            <w:vAlign w:val="center"/>
          </w:tcPr>
          <w:p w14:paraId="1F9B0B96" w14:textId="6F25D2C8" w:rsidR="00E7098B" w:rsidRPr="009F314E" w:rsidRDefault="00E7098B" w:rsidP="00216A40">
            <w:pPr>
              <w:spacing w:line="192" w:lineRule="auto"/>
              <w:ind w:left="-45" w:right="-45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552" w:type="dxa"/>
          </w:tcPr>
          <w:p w14:paraId="1A183FC7" w14:textId="4DD9F5FA" w:rsidR="00E7098B" w:rsidRPr="009F314E" w:rsidRDefault="00E7098B" w:rsidP="00216A40">
            <w:pPr>
              <w:spacing w:line="192" w:lineRule="auto"/>
              <w:ind w:left="-45" w:right="-45"/>
              <w:rPr>
                <w:bCs/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25011-2017 р.7</w:t>
            </w:r>
          </w:p>
        </w:tc>
        <w:tc>
          <w:tcPr>
            <w:tcW w:w="2126" w:type="dxa"/>
            <w:vMerge/>
          </w:tcPr>
          <w:p w14:paraId="54A28B7A" w14:textId="77777777" w:rsidR="00E7098B" w:rsidRPr="009F314E" w:rsidRDefault="00E7098B" w:rsidP="00216A40">
            <w:pPr>
              <w:spacing w:line="192" w:lineRule="auto"/>
              <w:ind w:left="-45" w:right="-45"/>
              <w:rPr>
                <w:sz w:val="22"/>
                <w:szCs w:val="22"/>
              </w:rPr>
            </w:pPr>
          </w:p>
        </w:tc>
      </w:tr>
      <w:tr w:rsidR="00E7098B" w:rsidRPr="009F314E" w14:paraId="3790DAB4" w14:textId="7ACD9C10" w:rsidTr="000B55F3">
        <w:tblPrEx>
          <w:tblBorders>
            <w:bottom w:val="single" w:sz="4" w:space="0" w:color="auto"/>
          </w:tblBorders>
        </w:tblPrEx>
        <w:trPr>
          <w:trHeight w:val="276"/>
          <w:tblHeader/>
        </w:trPr>
        <w:tc>
          <w:tcPr>
            <w:tcW w:w="1134" w:type="dxa"/>
          </w:tcPr>
          <w:p w14:paraId="6F391116" w14:textId="469D204E" w:rsidR="00E7098B" w:rsidRPr="009F314E" w:rsidRDefault="00E7098B" w:rsidP="00216A40">
            <w:pPr>
              <w:ind w:left="-45" w:right="-45"/>
              <w:jc w:val="center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>7</w:t>
            </w:r>
            <w:r w:rsidRPr="009F314E">
              <w:rPr>
                <w:sz w:val="22"/>
                <w:szCs w:val="22"/>
              </w:rPr>
              <w:t>*</w:t>
            </w:r>
          </w:p>
          <w:p w14:paraId="4DF013F2" w14:textId="77777777" w:rsidR="00E7098B" w:rsidRPr="009F314E" w:rsidRDefault="00E7098B" w:rsidP="00216A40">
            <w:pPr>
              <w:ind w:left="-45" w:right="-45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  <w:vAlign w:val="center"/>
          </w:tcPr>
          <w:p w14:paraId="0E3A0189" w14:textId="77777777" w:rsidR="00E7098B" w:rsidRPr="009F314E" w:rsidRDefault="00E7098B" w:rsidP="00216A40">
            <w:pPr>
              <w:ind w:left="-45" w:right="-45"/>
              <w:rPr>
                <w:bCs/>
                <w:sz w:val="22"/>
                <w:szCs w:val="22"/>
              </w:rPr>
            </w:pPr>
          </w:p>
        </w:tc>
        <w:tc>
          <w:tcPr>
            <w:tcW w:w="1418" w:type="dxa"/>
          </w:tcPr>
          <w:p w14:paraId="1DA7168F" w14:textId="0C21EC00" w:rsidR="00E7098B" w:rsidRPr="003369F5" w:rsidRDefault="00E7098B" w:rsidP="00216A40">
            <w:pPr>
              <w:rPr>
                <w:sz w:val="22"/>
                <w:szCs w:val="22"/>
              </w:rPr>
            </w:pPr>
            <w:r w:rsidRPr="003369F5">
              <w:rPr>
                <w:sz w:val="22"/>
                <w:szCs w:val="22"/>
              </w:rPr>
              <w:t>10.13/08.164</w:t>
            </w:r>
          </w:p>
          <w:p w14:paraId="2E193F7F" w14:textId="77777777" w:rsidR="00E7098B" w:rsidRPr="003369F5" w:rsidRDefault="00E7098B" w:rsidP="00216A40">
            <w:pPr>
              <w:rPr>
                <w:sz w:val="22"/>
                <w:szCs w:val="22"/>
              </w:rPr>
            </w:pPr>
            <w:r w:rsidRPr="003369F5">
              <w:rPr>
                <w:sz w:val="22"/>
                <w:szCs w:val="22"/>
              </w:rPr>
              <w:lastRenderedPageBreak/>
              <w:t>01.47/08.164</w:t>
            </w:r>
          </w:p>
          <w:p w14:paraId="19A5B2EC" w14:textId="77777777" w:rsidR="00E7098B" w:rsidRPr="003369F5" w:rsidRDefault="00E7098B" w:rsidP="00216A40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3369F5">
              <w:rPr>
                <w:sz w:val="22"/>
                <w:szCs w:val="22"/>
              </w:rPr>
              <w:t>10.11/08.164</w:t>
            </w:r>
          </w:p>
          <w:p w14:paraId="04CDBBAA" w14:textId="77777777" w:rsidR="00E7098B" w:rsidRPr="003369F5" w:rsidRDefault="00E7098B" w:rsidP="00216A40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3369F5">
              <w:rPr>
                <w:sz w:val="22"/>
                <w:szCs w:val="22"/>
              </w:rPr>
              <w:t>10.12/08.164</w:t>
            </w:r>
          </w:p>
          <w:p w14:paraId="62599758" w14:textId="2F8A38A8" w:rsidR="00E7098B" w:rsidRPr="003369F5" w:rsidRDefault="00E7098B" w:rsidP="00216A40">
            <w:pPr>
              <w:rPr>
                <w:sz w:val="22"/>
                <w:szCs w:val="22"/>
              </w:rPr>
            </w:pPr>
            <w:r w:rsidRPr="003369F5">
              <w:rPr>
                <w:sz w:val="22"/>
                <w:szCs w:val="22"/>
              </w:rPr>
              <w:t xml:space="preserve"> </w:t>
            </w:r>
          </w:p>
        </w:tc>
        <w:tc>
          <w:tcPr>
            <w:tcW w:w="2693" w:type="dxa"/>
          </w:tcPr>
          <w:p w14:paraId="6778C68B" w14:textId="77777777" w:rsidR="00E7098B" w:rsidRPr="009F314E" w:rsidRDefault="00E7098B" w:rsidP="00216A40">
            <w:pPr>
              <w:spacing w:line="192" w:lineRule="auto"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lastRenderedPageBreak/>
              <w:t>массовая доля жира</w:t>
            </w:r>
          </w:p>
          <w:p w14:paraId="220FFC1D" w14:textId="77777777" w:rsidR="00E7098B" w:rsidRPr="009F314E" w:rsidRDefault="00E7098B" w:rsidP="00216A40">
            <w:pPr>
              <w:spacing w:line="192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vMerge/>
            <w:vAlign w:val="center"/>
          </w:tcPr>
          <w:p w14:paraId="5A47A2A6" w14:textId="3BD47FDD" w:rsidR="00E7098B" w:rsidRPr="009F314E" w:rsidRDefault="00E7098B" w:rsidP="00216A40">
            <w:pPr>
              <w:spacing w:line="192" w:lineRule="auto"/>
              <w:ind w:left="-45" w:right="-45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552" w:type="dxa"/>
          </w:tcPr>
          <w:p w14:paraId="7EB958A2" w14:textId="77777777" w:rsidR="00E7098B" w:rsidRPr="009F314E" w:rsidRDefault="00E7098B" w:rsidP="00216A40">
            <w:pPr>
              <w:spacing w:line="192" w:lineRule="auto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23042-2015 р.8</w:t>
            </w:r>
          </w:p>
          <w:p w14:paraId="278A3FCE" w14:textId="77777777" w:rsidR="00E7098B" w:rsidRPr="009F314E" w:rsidRDefault="00E7098B" w:rsidP="00216A40">
            <w:pPr>
              <w:spacing w:line="192" w:lineRule="auto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lastRenderedPageBreak/>
              <w:t>ГОСТ 26183-84</w:t>
            </w:r>
          </w:p>
          <w:p w14:paraId="0937AA67" w14:textId="5AE60B36" w:rsidR="00E7098B" w:rsidRPr="009F314E" w:rsidRDefault="00E7098B" w:rsidP="00216A40">
            <w:pPr>
              <w:spacing w:line="192" w:lineRule="auto"/>
              <w:ind w:left="-45" w:right="-45"/>
              <w:rPr>
                <w:bCs/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14:paraId="3CE8FC5C" w14:textId="77777777" w:rsidR="00E7098B" w:rsidRPr="009F314E" w:rsidRDefault="00E7098B" w:rsidP="00216A40">
            <w:pPr>
              <w:spacing w:line="192" w:lineRule="auto"/>
              <w:rPr>
                <w:sz w:val="22"/>
                <w:szCs w:val="22"/>
              </w:rPr>
            </w:pPr>
          </w:p>
        </w:tc>
      </w:tr>
      <w:tr w:rsidR="00FA5DDD" w:rsidRPr="009F314E" w14:paraId="5C1AC260" w14:textId="51263AA6" w:rsidTr="000B55F3">
        <w:tblPrEx>
          <w:tblBorders>
            <w:bottom w:val="single" w:sz="4" w:space="0" w:color="auto"/>
          </w:tblBorders>
        </w:tblPrEx>
        <w:trPr>
          <w:trHeight w:val="427"/>
          <w:tblHeader/>
        </w:trPr>
        <w:tc>
          <w:tcPr>
            <w:tcW w:w="1134" w:type="dxa"/>
          </w:tcPr>
          <w:p w14:paraId="0DDB1186" w14:textId="5E26F5D4" w:rsidR="00FA5DDD" w:rsidRPr="009F314E" w:rsidRDefault="00FA5DDD" w:rsidP="00216A40">
            <w:pPr>
              <w:ind w:left="-45" w:right="-45"/>
              <w:jc w:val="center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>8</w:t>
            </w:r>
            <w:r w:rsidRPr="009F314E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  <w:vAlign w:val="center"/>
          </w:tcPr>
          <w:p w14:paraId="283BF349" w14:textId="77777777" w:rsidR="00FA5DDD" w:rsidRPr="009F314E" w:rsidRDefault="00FA5DDD" w:rsidP="00216A40">
            <w:pPr>
              <w:ind w:left="-45" w:right="-45"/>
              <w:rPr>
                <w:bCs/>
                <w:sz w:val="22"/>
                <w:szCs w:val="22"/>
              </w:rPr>
            </w:pPr>
          </w:p>
        </w:tc>
        <w:tc>
          <w:tcPr>
            <w:tcW w:w="1418" w:type="dxa"/>
          </w:tcPr>
          <w:p w14:paraId="2D3E6D51" w14:textId="40945350" w:rsidR="00FA5DDD" w:rsidRPr="003369F5" w:rsidRDefault="00FA5DDD" w:rsidP="00216A40">
            <w:pPr>
              <w:rPr>
                <w:sz w:val="22"/>
                <w:szCs w:val="22"/>
              </w:rPr>
            </w:pPr>
            <w:r w:rsidRPr="003369F5">
              <w:rPr>
                <w:sz w:val="22"/>
                <w:szCs w:val="22"/>
              </w:rPr>
              <w:t>10.13/08.156</w:t>
            </w:r>
          </w:p>
          <w:p w14:paraId="4EF484CE" w14:textId="77777777" w:rsidR="00FA5DDD" w:rsidRPr="003369F5" w:rsidRDefault="00FA5DDD" w:rsidP="00216A40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3369F5">
              <w:rPr>
                <w:sz w:val="22"/>
                <w:szCs w:val="22"/>
              </w:rPr>
              <w:t>10.11/08.156</w:t>
            </w:r>
          </w:p>
          <w:p w14:paraId="1597BE83" w14:textId="77777777" w:rsidR="00FA5DDD" w:rsidRPr="003369F5" w:rsidRDefault="00FA5DDD" w:rsidP="00216A40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3369F5">
              <w:rPr>
                <w:sz w:val="22"/>
                <w:szCs w:val="22"/>
              </w:rPr>
              <w:t>10.12/08.156</w:t>
            </w:r>
          </w:p>
          <w:p w14:paraId="1EF0F470" w14:textId="41FD16FD" w:rsidR="00FA5DDD" w:rsidRPr="003369F5" w:rsidRDefault="00FA5DDD" w:rsidP="00216A40">
            <w:pPr>
              <w:rPr>
                <w:sz w:val="22"/>
                <w:szCs w:val="22"/>
              </w:rPr>
            </w:pPr>
            <w:r w:rsidRPr="003369F5">
              <w:rPr>
                <w:sz w:val="22"/>
                <w:szCs w:val="22"/>
              </w:rPr>
              <w:t xml:space="preserve"> </w:t>
            </w:r>
          </w:p>
        </w:tc>
        <w:tc>
          <w:tcPr>
            <w:tcW w:w="2693" w:type="dxa"/>
          </w:tcPr>
          <w:p w14:paraId="1CDE3A04" w14:textId="4BAAA5DE" w:rsidR="00FA5DDD" w:rsidRPr="009F314E" w:rsidRDefault="00FA5DDD" w:rsidP="00216A40">
            <w:pPr>
              <w:spacing w:line="192" w:lineRule="auto"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массовая доля нитрита натрия, нитрит натрия (Е250)</w:t>
            </w:r>
          </w:p>
        </w:tc>
        <w:tc>
          <w:tcPr>
            <w:tcW w:w="2551" w:type="dxa"/>
            <w:vMerge/>
            <w:vAlign w:val="center"/>
          </w:tcPr>
          <w:p w14:paraId="14647051" w14:textId="15390169" w:rsidR="00FA5DDD" w:rsidRPr="009F314E" w:rsidRDefault="00FA5DDD" w:rsidP="00216A40">
            <w:pPr>
              <w:spacing w:line="192" w:lineRule="auto"/>
              <w:ind w:left="-45" w:right="-45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552" w:type="dxa"/>
          </w:tcPr>
          <w:p w14:paraId="5EBED1B7" w14:textId="77777777" w:rsidR="00FA5DDD" w:rsidRPr="009F314E" w:rsidRDefault="00FA5DDD" w:rsidP="00216A40">
            <w:pPr>
              <w:spacing w:line="192" w:lineRule="auto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8558.1-2015</w:t>
            </w:r>
          </w:p>
          <w:p w14:paraId="6C358420" w14:textId="59804F44" w:rsidR="00FA5DDD" w:rsidRPr="009F314E" w:rsidRDefault="00FA5DDD" w:rsidP="00216A40">
            <w:pPr>
              <w:spacing w:line="192" w:lineRule="auto"/>
              <w:ind w:left="-45" w:right="-45"/>
              <w:rPr>
                <w:bCs/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р.7</w:t>
            </w:r>
          </w:p>
        </w:tc>
        <w:tc>
          <w:tcPr>
            <w:tcW w:w="2126" w:type="dxa"/>
            <w:vMerge w:val="restart"/>
          </w:tcPr>
          <w:p w14:paraId="0B0D1898" w14:textId="77777777" w:rsidR="00FA5DDD" w:rsidRDefault="00FA5DDD" w:rsidP="00FA5DDD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Лабораторный </w:t>
            </w:r>
          </w:p>
          <w:p w14:paraId="107548E0" w14:textId="77777777" w:rsidR="00FA5DDD" w:rsidRDefault="00FA5DDD" w:rsidP="00FA5DDD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отдел, группа санитарно-гигиенических исследований </w:t>
            </w:r>
          </w:p>
          <w:p w14:paraId="7E79820D" w14:textId="77777777" w:rsidR="00FA5DDD" w:rsidRDefault="00FA5DDD" w:rsidP="00FA5DDD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(ул.Октябрьская,33,</w:t>
            </w:r>
          </w:p>
          <w:p w14:paraId="42A4DB5B" w14:textId="167F3445" w:rsidR="00FA5DDD" w:rsidRPr="009F314E" w:rsidRDefault="00FA5DDD" w:rsidP="00FA5DDD">
            <w:pPr>
              <w:spacing w:line="192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г.Рогачёв</w:t>
            </w:r>
            <w:proofErr w:type="spellEnd"/>
            <w:r>
              <w:rPr>
                <w:sz w:val="22"/>
                <w:szCs w:val="22"/>
              </w:rPr>
              <w:t>, Гомельская область)</w:t>
            </w:r>
          </w:p>
        </w:tc>
      </w:tr>
      <w:tr w:rsidR="00FA5DDD" w:rsidRPr="009F314E" w14:paraId="5814F525" w14:textId="497FFEDC" w:rsidTr="000B55F3">
        <w:tblPrEx>
          <w:tblBorders>
            <w:bottom w:val="single" w:sz="4" w:space="0" w:color="auto"/>
          </w:tblBorders>
        </w:tblPrEx>
        <w:trPr>
          <w:trHeight w:val="523"/>
          <w:tblHeader/>
        </w:trPr>
        <w:tc>
          <w:tcPr>
            <w:tcW w:w="1134" w:type="dxa"/>
          </w:tcPr>
          <w:p w14:paraId="570AE11E" w14:textId="35E4C6E9" w:rsidR="00FA5DDD" w:rsidRPr="009F314E" w:rsidRDefault="00FA5DDD" w:rsidP="00216A40">
            <w:pPr>
              <w:ind w:left="-45" w:right="-45"/>
              <w:jc w:val="center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>9</w:t>
            </w:r>
            <w:r w:rsidRPr="009F314E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  <w:vAlign w:val="center"/>
          </w:tcPr>
          <w:p w14:paraId="576B1B35" w14:textId="77777777" w:rsidR="00FA5DDD" w:rsidRPr="009F314E" w:rsidRDefault="00FA5DDD" w:rsidP="00216A40">
            <w:pPr>
              <w:ind w:left="-45" w:right="-45"/>
              <w:rPr>
                <w:bCs/>
                <w:sz w:val="22"/>
                <w:szCs w:val="22"/>
              </w:rPr>
            </w:pPr>
          </w:p>
        </w:tc>
        <w:tc>
          <w:tcPr>
            <w:tcW w:w="1418" w:type="dxa"/>
          </w:tcPr>
          <w:p w14:paraId="69E0A4DD" w14:textId="1974EF8C" w:rsidR="00FA5DDD" w:rsidRPr="003369F5" w:rsidRDefault="00FA5DDD" w:rsidP="00216A40">
            <w:pPr>
              <w:rPr>
                <w:sz w:val="22"/>
                <w:szCs w:val="22"/>
              </w:rPr>
            </w:pPr>
            <w:r w:rsidRPr="003369F5">
              <w:rPr>
                <w:sz w:val="22"/>
                <w:szCs w:val="22"/>
              </w:rPr>
              <w:t>10.13/08.156</w:t>
            </w:r>
          </w:p>
          <w:p w14:paraId="6A21A573" w14:textId="77777777" w:rsidR="00FA5DDD" w:rsidRPr="003369F5" w:rsidRDefault="00FA5DDD" w:rsidP="00216A40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3369F5">
              <w:rPr>
                <w:sz w:val="22"/>
                <w:szCs w:val="22"/>
              </w:rPr>
              <w:t>10.11/08.156</w:t>
            </w:r>
          </w:p>
          <w:p w14:paraId="27D50D96" w14:textId="77777777" w:rsidR="00FA5DDD" w:rsidRPr="003369F5" w:rsidRDefault="00FA5DDD" w:rsidP="00216A40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3369F5">
              <w:rPr>
                <w:sz w:val="22"/>
                <w:szCs w:val="22"/>
              </w:rPr>
              <w:t>10.12/08.156</w:t>
            </w:r>
          </w:p>
          <w:p w14:paraId="42FF9BE4" w14:textId="17A91E20" w:rsidR="00FA5DDD" w:rsidRPr="003369F5" w:rsidRDefault="00FA5DDD" w:rsidP="00380A05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3369F5">
              <w:rPr>
                <w:sz w:val="22"/>
                <w:szCs w:val="22"/>
              </w:rPr>
              <w:t xml:space="preserve"> </w:t>
            </w:r>
          </w:p>
        </w:tc>
        <w:tc>
          <w:tcPr>
            <w:tcW w:w="2693" w:type="dxa"/>
          </w:tcPr>
          <w:p w14:paraId="630C5949" w14:textId="0A2653B0" w:rsidR="00FA5DDD" w:rsidRPr="009F314E" w:rsidRDefault="00FA5DDD" w:rsidP="00216A40">
            <w:pPr>
              <w:spacing w:line="192" w:lineRule="auto"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остаточная активность кислой фосфатазы</w:t>
            </w:r>
          </w:p>
        </w:tc>
        <w:tc>
          <w:tcPr>
            <w:tcW w:w="2551" w:type="dxa"/>
            <w:vMerge/>
            <w:vAlign w:val="center"/>
          </w:tcPr>
          <w:p w14:paraId="6BCA2F17" w14:textId="3848D85B" w:rsidR="00FA5DDD" w:rsidRPr="009F314E" w:rsidRDefault="00FA5DDD" w:rsidP="00216A40">
            <w:pPr>
              <w:spacing w:line="192" w:lineRule="auto"/>
              <w:ind w:left="-45" w:right="-45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552" w:type="dxa"/>
          </w:tcPr>
          <w:p w14:paraId="467D82EF" w14:textId="3C361947" w:rsidR="00FA5DDD" w:rsidRPr="009F314E" w:rsidRDefault="00FA5DDD" w:rsidP="00216A40">
            <w:pPr>
              <w:spacing w:line="192" w:lineRule="auto"/>
              <w:ind w:left="-45" w:right="-45"/>
              <w:rPr>
                <w:bCs/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23231-2016</w:t>
            </w:r>
          </w:p>
        </w:tc>
        <w:tc>
          <w:tcPr>
            <w:tcW w:w="2126" w:type="dxa"/>
            <w:vMerge/>
          </w:tcPr>
          <w:p w14:paraId="4E611EBB" w14:textId="77777777" w:rsidR="00FA5DDD" w:rsidRPr="009F314E" w:rsidRDefault="00FA5DDD" w:rsidP="00216A40">
            <w:pPr>
              <w:spacing w:line="192" w:lineRule="auto"/>
              <w:ind w:left="-45" w:right="-45"/>
              <w:rPr>
                <w:sz w:val="22"/>
                <w:szCs w:val="22"/>
              </w:rPr>
            </w:pPr>
          </w:p>
        </w:tc>
      </w:tr>
      <w:tr w:rsidR="00FA5DDD" w:rsidRPr="009F314E" w14:paraId="4E6DC30E" w14:textId="7EE4B97B" w:rsidTr="000B55F3">
        <w:tblPrEx>
          <w:tblBorders>
            <w:bottom w:val="single" w:sz="4" w:space="0" w:color="auto"/>
          </w:tblBorders>
        </w:tblPrEx>
        <w:trPr>
          <w:trHeight w:val="492"/>
          <w:tblHeader/>
        </w:trPr>
        <w:tc>
          <w:tcPr>
            <w:tcW w:w="1134" w:type="dxa"/>
          </w:tcPr>
          <w:p w14:paraId="09A16693" w14:textId="03704FF2" w:rsidR="00FA5DDD" w:rsidRPr="009F314E" w:rsidRDefault="00FA5DDD" w:rsidP="00216A40">
            <w:pPr>
              <w:ind w:left="-45" w:right="-45"/>
              <w:jc w:val="center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1.1</w:t>
            </w:r>
            <w:r>
              <w:rPr>
                <w:sz w:val="22"/>
                <w:szCs w:val="22"/>
              </w:rPr>
              <w:t>0</w:t>
            </w:r>
            <w:r w:rsidRPr="009F314E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  <w:vAlign w:val="center"/>
          </w:tcPr>
          <w:p w14:paraId="0FE8D518" w14:textId="77777777" w:rsidR="00FA5DDD" w:rsidRPr="009F314E" w:rsidRDefault="00FA5DDD" w:rsidP="00216A40">
            <w:pPr>
              <w:ind w:left="-45" w:right="-45"/>
              <w:rPr>
                <w:bCs/>
                <w:sz w:val="22"/>
                <w:szCs w:val="22"/>
              </w:rPr>
            </w:pPr>
          </w:p>
        </w:tc>
        <w:tc>
          <w:tcPr>
            <w:tcW w:w="1418" w:type="dxa"/>
          </w:tcPr>
          <w:p w14:paraId="7243BC54" w14:textId="3644405E" w:rsidR="00FA5DDD" w:rsidRPr="003369F5" w:rsidRDefault="00FA5DDD" w:rsidP="00186945">
            <w:pPr>
              <w:rPr>
                <w:sz w:val="22"/>
                <w:szCs w:val="22"/>
              </w:rPr>
            </w:pPr>
            <w:r w:rsidRPr="003369F5">
              <w:rPr>
                <w:sz w:val="22"/>
                <w:szCs w:val="22"/>
              </w:rPr>
              <w:t>10.13/08.149</w:t>
            </w:r>
          </w:p>
        </w:tc>
        <w:tc>
          <w:tcPr>
            <w:tcW w:w="2693" w:type="dxa"/>
          </w:tcPr>
          <w:p w14:paraId="2B9CCEB7" w14:textId="75D3085F" w:rsidR="00FA5DDD" w:rsidRPr="009F314E" w:rsidRDefault="00FA5DDD" w:rsidP="00216A40">
            <w:pPr>
              <w:spacing w:line="192" w:lineRule="auto"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массовая доля крахмала</w:t>
            </w:r>
          </w:p>
        </w:tc>
        <w:tc>
          <w:tcPr>
            <w:tcW w:w="2551" w:type="dxa"/>
            <w:vMerge/>
            <w:vAlign w:val="center"/>
          </w:tcPr>
          <w:p w14:paraId="39B3010C" w14:textId="74E7F331" w:rsidR="00FA5DDD" w:rsidRPr="009F314E" w:rsidRDefault="00FA5DDD" w:rsidP="00216A40">
            <w:pPr>
              <w:spacing w:line="192" w:lineRule="auto"/>
              <w:ind w:left="-45" w:right="-45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552" w:type="dxa"/>
          </w:tcPr>
          <w:p w14:paraId="3BF5277D" w14:textId="77777777" w:rsidR="00FA5DDD" w:rsidRPr="009F314E" w:rsidRDefault="00FA5DDD" w:rsidP="00216A40">
            <w:pPr>
              <w:spacing w:line="192" w:lineRule="auto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10574-2016</w:t>
            </w:r>
          </w:p>
          <w:p w14:paraId="233BF68A" w14:textId="77777777" w:rsidR="00FA5DDD" w:rsidRPr="009F314E" w:rsidRDefault="00FA5DDD" w:rsidP="00216A40">
            <w:pPr>
              <w:spacing w:line="192" w:lineRule="auto"/>
              <w:ind w:left="-45" w:right="-45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14:paraId="27ACA3D0" w14:textId="77777777" w:rsidR="00FA5DDD" w:rsidRPr="009F314E" w:rsidRDefault="00FA5DDD" w:rsidP="00216A40">
            <w:pPr>
              <w:spacing w:line="192" w:lineRule="auto"/>
              <w:rPr>
                <w:sz w:val="22"/>
                <w:szCs w:val="22"/>
              </w:rPr>
            </w:pPr>
          </w:p>
        </w:tc>
      </w:tr>
      <w:tr w:rsidR="00FA5DDD" w:rsidRPr="009F314E" w14:paraId="154AC0C2" w14:textId="25152D6B" w:rsidTr="000B55F3">
        <w:tblPrEx>
          <w:tblBorders>
            <w:bottom w:val="single" w:sz="4" w:space="0" w:color="auto"/>
          </w:tblBorders>
        </w:tblPrEx>
        <w:trPr>
          <w:trHeight w:val="276"/>
          <w:tblHeader/>
        </w:trPr>
        <w:tc>
          <w:tcPr>
            <w:tcW w:w="1134" w:type="dxa"/>
          </w:tcPr>
          <w:p w14:paraId="0694127F" w14:textId="510A793D" w:rsidR="00FA5DDD" w:rsidRPr="009F314E" w:rsidRDefault="00FA5DDD" w:rsidP="00216A40">
            <w:pPr>
              <w:ind w:left="-45" w:right="-45"/>
              <w:jc w:val="center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1.1</w:t>
            </w:r>
            <w:r>
              <w:rPr>
                <w:sz w:val="22"/>
                <w:szCs w:val="22"/>
              </w:rPr>
              <w:t>1</w:t>
            </w:r>
            <w:r w:rsidRPr="009F314E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  <w:vAlign w:val="center"/>
          </w:tcPr>
          <w:p w14:paraId="79963D4B" w14:textId="77777777" w:rsidR="00FA5DDD" w:rsidRPr="009F314E" w:rsidRDefault="00FA5DDD" w:rsidP="00216A40">
            <w:pPr>
              <w:ind w:left="-45" w:right="-45"/>
              <w:rPr>
                <w:bCs/>
                <w:sz w:val="22"/>
                <w:szCs w:val="22"/>
              </w:rPr>
            </w:pPr>
          </w:p>
        </w:tc>
        <w:tc>
          <w:tcPr>
            <w:tcW w:w="1418" w:type="dxa"/>
          </w:tcPr>
          <w:p w14:paraId="516731EA" w14:textId="42D57BBF" w:rsidR="00FA5DDD" w:rsidRPr="003369F5" w:rsidRDefault="00FA5DDD" w:rsidP="00216A40">
            <w:pPr>
              <w:spacing w:line="192" w:lineRule="auto"/>
              <w:rPr>
                <w:sz w:val="22"/>
                <w:szCs w:val="22"/>
              </w:rPr>
            </w:pPr>
            <w:r w:rsidRPr="003369F5">
              <w:rPr>
                <w:sz w:val="22"/>
                <w:szCs w:val="22"/>
              </w:rPr>
              <w:t>10.13/08.156</w:t>
            </w:r>
          </w:p>
          <w:p w14:paraId="60AB3861" w14:textId="77777777" w:rsidR="00FA5DDD" w:rsidRPr="003369F5" w:rsidRDefault="00FA5DDD" w:rsidP="00E74072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3369F5">
              <w:rPr>
                <w:sz w:val="22"/>
                <w:szCs w:val="22"/>
              </w:rPr>
              <w:t>10.11/08.156</w:t>
            </w:r>
          </w:p>
          <w:p w14:paraId="239ECA24" w14:textId="77777777" w:rsidR="00FA5DDD" w:rsidRPr="003369F5" w:rsidRDefault="00FA5DDD" w:rsidP="00E74072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3369F5">
              <w:rPr>
                <w:sz w:val="22"/>
                <w:szCs w:val="22"/>
              </w:rPr>
              <w:t>10.12/08.156</w:t>
            </w:r>
          </w:p>
          <w:p w14:paraId="13BA5811" w14:textId="06210A3F" w:rsidR="00FA5DDD" w:rsidRPr="003369F5" w:rsidRDefault="00FA5DDD" w:rsidP="00380A05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3369F5">
              <w:rPr>
                <w:sz w:val="22"/>
                <w:szCs w:val="22"/>
              </w:rPr>
              <w:t xml:space="preserve">  </w:t>
            </w:r>
          </w:p>
        </w:tc>
        <w:tc>
          <w:tcPr>
            <w:tcW w:w="2693" w:type="dxa"/>
          </w:tcPr>
          <w:p w14:paraId="6ED1345A" w14:textId="46E00115" w:rsidR="00FA5DDD" w:rsidRPr="009F314E" w:rsidRDefault="00FA5DDD" w:rsidP="00216A40">
            <w:pPr>
              <w:pStyle w:val="ab"/>
              <w:spacing w:after="0"/>
              <w:ind w:right="35"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Массовая доля общего фосфора, массовая доля общего фосфора (в пересчете на Р</w:t>
            </w:r>
            <w:r w:rsidRPr="00657294">
              <w:rPr>
                <w:sz w:val="22"/>
                <w:szCs w:val="22"/>
                <w:vertAlign w:val="subscript"/>
              </w:rPr>
              <w:t>2</w:t>
            </w:r>
            <w:r w:rsidRPr="009F314E">
              <w:rPr>
                <w:sz w:val="22"/>
                <w:szCs w:val="22"/>
              </w:rPr>
              <w:t>О</w:t>
            </w:r>
            <w:r w:rsidRPr="00657294">
              <w:rPr>
                <w:sz w:val="22"/>
                <w:szCs w:val="22"/>
                <w:vertAlign w:val="subscript"/>
              </w:rPr>
              <w:t>5</w:t>
            </w:r>
            <w:r w:rsidRPr="009F314E">
              <w:rPr>
                <w:sz w:val="22"/>
                <w:szCs w:val="22"/>
              </w:rPr>
              <w:t>), фосфорная кислота (Е338) и пищевые фосфаты, общий фосфор</w:t>
            </w:r>
          </w:p>
        </w:tc>
        <w:tc>
          <w:tcPr>
            <w:tcW w:w="2551" w:type="dxa"/>
            <w:vMerge/>
            <w:vAlign w:val="center"/>
          </w:tcPr>
          <w:p w14:paraId="6AD25907" w14:textId="2CF2A4E8" w:rsidR="00FA5DDD" w:rsidRPr="009F314E" w:rsidRDefault="00FA5DDD" w:rsidP="00216A40">
            <w:pPr>
              <w:spacing w:line="192" w:lineRule="auto"/>
              <w:ind w:left="-45" w:right="-45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552" w:type="dxa"/>
          </w:tcPr>
          <w:p w14:paraId="59A1791B" w14:textId="77777777" w:rsidR="00FA5DDD" w:rsidRPr="00E8660D" w:rsidRDefault="00FA5DDD" w:rsidP="00E74072">
            <w:pPr>
              <w:spacing w:line="192" w:lineRule="auto"/>
              <w:rPr>
                <w:sz w:val="22"/>
                <w:szCs w:val="22"/>
              </w:rPr>
            </w:pPr>
            <w:r w:rsidRPr="00E8660D">
              <w:rPr>
                <w:sz w:val="22"/>
                <w:szCs w:val="22"/>
              </w:rPr>
              <w:t>ГОСТ 9794-2015 р.8</w:t>
            </w:r>
          </w:p>
          <w:p w14:paraId="22AFECEF" w14:textId="77777777" w:rsidR="00FA5DDD" w:rsidRPr="00E8660D" w:rsidRDefault="00FA5DDD" w:rsidP="00E74072">
            <w:pPr>
              <w:spacing w:line="192" w:lineRule="auto"/>
              <w:ind w:left="-45" w:right="-45"/>
              <w:rPr>
                <w:sz w:val="22"/>
                <w:szCs w:val="22"/>
              </w:rPr>
            </w:pPr>
            <w:r w:rsidRPr="00E8660D">
              <w:rPr>
                <w:sz w:val="22"/>
                <w:szCs w:val="22"/>
              </w:rPr>
              <w:t>СТБ ГОСТ Р 51482-2001</w:t>
            </w:r>
          </w:p>
          <w:p w14:paraId="22AE56F5" w14:textId="68682D4E" w:rsidR="00FA5DDD" w:rsidRPr="00E8660D" w:rsidRDefault="00FA5DDD" w:rsidP="00216A40">
            <w:pPr>
              <w:spacing w:line="192" w:lineRule="auto"/>
              <w:ind w:left="-45" w:right="-45"/>
              <w:rPr>
                <w:bCs/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14:paraId="387C26F5" w14:textId="77777777" w:rsidR="00FA5DDD" w:rsidRPr="00E8660D" w:rsidRDefault="00FA5DDD" w:rsidP="00E74072">
            <w:pPr>
              <w:spacing w:line="192" w:lineRule="auto"/>
              <w:rPr>
                <w:sz w:val="22"/>
                <w:szCs w:val="22"/>
              </w:rPr>
            </w:pPr>
          </w:p>
        </w:tc>
      </w:tr>
      <w:tr w:rsidR="00FA5DDD" w:rsidRPr="009F314E" w14:paraId="3A24E275" w14:textId="0DEF4A9E" w:rsidTr="000B55F3">
        <w:tblPrEx>
          <w:tblBorders>
            <w:bottom w:val="single" w:sz="4" w:space="0" w:color="auto"/>
          </w:tblBorders>
        </w:tblPrEx>
        <w:trPr>
          <w:trHeight w:val="276"/>
          <w:tblHeader/>
        </w:trPr>
        <w:tc>
          <w:tcPr>
            <w:tcW w:w="1134" w:type="dxa"/>
          </w:tcPr>
          <w:p w14:paraId="1A05A6F4" w14:textId="59C4D33D" w:rsidR="00FA5DDD" w:rsidRPr="009F314E" w:rsidRDefault="00FA5DDD" w:rsidP="00216A40">
            <w:pPr>
              <w:ind w:left="-45" w:right="-45"/>
              <w:jc w:val="center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1.1</w:t>
            </w:r>
            <w:r>
              <w:rPr>
                <w:sz w:val="22"/>
                <w:szCs w:val="22"/>
              </w:rPr>
              <w:t>2</w:t>
            </w:r>
            <w:r w:rsidRPr="009F314E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  <w:vAlign w:val="center"/>
          </w:tcPr>
          <w:p w14:paraId="65E29B2E" w14:textId="77777777" w:rsidR="00FA5DDD" w:rsidRPr="009F314E" w:rsidRDefault="00FA5DDD" w:rsidP="00216A40">
            <w:pPr>
              <w:ind w:left="-45" w:right="-45"/>
              <w:rPr>
                <w:bCs/>
                <w:sz w:val="22"/>
                <w:szCs w:val="22"/>
              </w:rPr>
            </w:pPr>
          </w:p>
        </w:tc>
        <w:tc>
          <w:tcPr>
            <w:tcW w:w="1418" w:type="dxa"/>
          </w:tcPr>
          <w:p w14:paraId="6C7DACF5" w14:textId="168BA745" w:rsidR="00FA5DDD" w:rsidRPr="003369F5" w:rsidRDefault="00FA5DDD" w:rsidP="00216A40">
            <w:pPr>
              <w:spacing w:line="192" w:lineRule="auto"/>
              <w:rPr>
                <w:sz w:val="22"/>
                <w:szCs w:val="22"/>
              </w:rPr>
            </w:pPr>
            <w:r w:rsidRPr="003369F5">
              <w:rPr>
                <w:sz w:val="22"/>
                <w:szCs w:val="22"/>
              </w:rPr>
              <w:t xml:space="preserve"> 10.12/08.032</w:t>
            </w:r>
          </w:p>
          <w:p w14:paraId="0CEF8BCF" w14:textId="12414195" w:rsidR="00FA5DDD" w:rsidRPr="003369F5" w:rsidRDefault="00FA5DDD" w:rsidP="00216A40">
            <w:pPr>
              <w:spacing w:line="192" w:lineRule="auto"/>
              <w:rPr>
                <w:sz w:val="22"/>
                <w:szCs w:val="22"/>
              </w:rPr>
            </w:pPr>
            <w:r w:rsidRPr="003369F5">
              <w:rPr>
                <w:sz w:val="22"/>
                <w:szCs w:val="22"/>
              </w:rPr>
              <w:t>10.13/08.052</w:t>
            </w:r>
          </w:p>
          <w:p w14:paraId="5CD3405D" w14:textId="77777777" w:rsidR="00FA5DDD" w:rsidRPr="003369F5" w:rsidRDefault="00FA5DDD" w:rsidP="00E74072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3369F5">
              <w:rPr>
                <w:sz w:val="22"/>
                <w:szCs w:val="22"/>
              </w:rPr>
              <w:t>10.11/08.052</w:t>
            </w:r>
          </w:p>
          <w:p w14:paraId="41682AEC" w14:textId="6C8CB0EA" w:rsidR="00FA5DDD" w:rsidRPr="003369F5" w:rsidRDefault="00FA5DDD" w:rsidP="00657294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3369F5">
              <w:rPr>
                <w:sz w:val="22"/>
                <w:szCs w:val="22"/>
              </w:rPr>
              <w:t xml:space="preserve"> </w:t>
            </w:r>
          </w:p>
        </w:tc>
        <w:tc>
          <w:tcPr>
            <w:tcW w:w="2693" w:type="dxa"/>
          </w:tcPr>
          <w:p w14:paraId="54437933" w14:textId="5CD67587" w:rsidR="00FA5DDD" w:rsidRPr="009F314E" w:rsidRDefault="00FA5DDD" w:rsidP="00216A40">
            <w:pPr>
              <w:spacing w:line="192" w:lineRule="auto"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массовая доля посторонних примесей</w:t>
            </w:r>
          </w:p>
        </w:tc>
        <w:tc>
          <w:tcPr>
            <w:tcW w:w="2551" w:type="dxa"/>
            <w:vMerge/>
            <w:vAlign w:val="center"/>
          </w:tcPr>
          <w:p w14:paraId="3B8D6EB9" w14:textId="77777777" w:rsidR="00FA5DDD" w:rsidRPr="009F314E" w:rsidRDefault="00FA5DDD" w:rsidP="00216A40">
            <w:pPr>
              <w:spacing w:line="192" w:lineRule="auto"/>
              <w:ind w:left="-45" w:right="-45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552" w:type="dxa"/>
          </w:tcPr>
          <w:p w14:paraId="3BDD76D7" w14:textId="0AE1A379" w:rsidR="00FA5DDD" w:rsidRPr="00E8660D" w:rsidRDefault="00FA5DDD" w:rsidP="00657294">
            <w:pPr>
              <w:spacing w:line="192" w:lineRule="auto"/>
              <w:ind w:left="-45" w:right="-45"/>
              <w:rPr>
                <w:bCs/>
                <w:sz w:val="22"/>
                <w:szCs w:val="22"/>
              </w:rPr>
            </w:pPr>
            <w:r w:rsidRPr="00E8660D">
              <w:rPr>
                <w:sz w:val="22"/>
                <w:szCs w:val="22"/>
              </w:rPr>
              <w:t xml:space="preserve">ГОСТ </w:t>
            </w:r>
            <w:r w:rsidRPr="00E8660D">
              <w:rPr>
                <w:sz w:val="22"/>
                <w:szCs w:val="22"/>
                <w:lang w:val="en-US"/>
              </w:rPr>
              <w:t>ISO</w:t>
            </w:r>
            <w:r w:rsidRPr="00E8660D">
              <w:rPr>
                <w:sz w:val="22"/>
                <w:szCs w:val="22"/>
              </w:rPr>
              <w:t xml:space="preserve"> 762-</w:t>
            </w:r>
            <w:r>
              <w:rPr>
                <w:sz w:val="22"/>
                <w:szCs w:val="22"/>
              </w:rPr>
              <w:t>2</w:t>
            </w:r>
            <w:r w:rsidRPr="00E8660D">
              <w:rPr>
                <w:sz w:val="22"/>
                <w:szCs w:val="22"/>
              </w:rPr>
              <w:t>013</w:t>
            </w:r>
          </w:p>
        </w:tc>
        <w:tc>
          <w:tcPr>
            <w:tcW w:w="2126" w:type="dxa"/>
            <w:vMerge/>
          </w:tcPr>
          <w:p w14:paraId="300E390F" w14:textId="77777777" w:rsidR="00FA5DDD" w:rsidRPr="00E8660D" w:rsidRDefault="00FA5DDD" w:rsidP="00657294">
            <w:pPr>
              <w:spacing w:line="192" w:lineRule="auto"/>
              <w:ind w:left="-45" w:right="-45"/>
              <w:rPr>
                <w:sz w:val="22"/>
                <w:szCs w:val="22"/>
              </w:rPr>
            </w:pPr>
          </w:p>
        </w:tc>
      </w:tr>
      <w:tr w:rsidR="00FA5DDD" w:rsidRPr="009F314E" w14:paraId="18F34AF1" w14:textId="2CAFCDFD" w:rsidTr="000B3755">
        <w:tblPrEx>
          <w:tblBorders>
            <w:bottom w:val="single" w:sz="4" w:space="0" w:color="auto"/>
          </w:tblBorders>
        </w:tblPrEx>
        <w:trPr>
          <w:trHeight w:val="276"/>
          <w:tblHeader/>
        </w:trPr>
        <w:tc>
          <w:tcPr>
            <w:tcW w:w="1134" w:type="dxa"/>
            <w:tcBorders>
              <w:bottom w:val="single" w:sz="4" w:space="0" w:color="auto"/>
            </w:tcBorders>
          </w:tcPr>
          <w:p w14:paraId="4FCE3C56" w14:textId="70CC231D" w:rsidR="00FA5DDD" w:rsidRPr="009F314E" w:rsidRDefault="00FA5DDD" w:rsidP="00216A40">
            <w:pPr>
              <w:ind w:left="-45" w:right="-45"/>
              <w:jc w:val="center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1.1</w:t>
            </w:r>
            <w:r>
              <w:rPr>
                <w:sz w:val="22"/>
                <w:szCs w:val="22"/>
              </w:rPr>
              <w:t>3</w:t>
            </w:r>
            <w:r w:rsidRPr="009F314E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35ED7FCB" w14:textId="77777777" w:rsidR="00FA5DDD" w:rsidRPr="009F314E" w:rsidRDefault="00FA5DDD" w:rsidP="00216A40">
            <w:pPr>
              <w:ind w:left="-45" w:right="-45"/>
              <w:rPr>
                <w:bCs/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</w:tcPr>
          <w:p w14:paraId="47B561F2" w14:textId="77777777" w:rsidR="00FA5DDD" w:rsidRPr="00337308" w:rsidRDefault="00FA5DDD" w:rsidP="00657294">
            <w:pPr>
              <w:rPr>
                <w:sz w:val="16"/>
                <w:szCs w:val="16"/>
              </w:rPr>
            </w:pPr>
            <w:r w:rsidRPr="00337308">
              <w:rPr>
                <w:sz w:val="16"/>
                <w:szCs w:val="16"/>
              </w:rPr>
              <w:t>01.47/08.032</w:t>
            </w:r>
          </w:p>
          <w:p w14:paraId="5E333D2F" w14:textId="6EBF1434" w:rsidR="00FA5DDD" w:rsidRPr="00337308" w:rsidRDefault="00FA5DDD" w:rsidP="00657294">
            <w:pPr>
              <w:rPr>
                <w:sz w:val="16"/>
                <w:szCs w:val="16"/>
              </w:rPr>
            </w:pPr>
            <w:r w:rsidRPr="00337308">
              <w:rPr>
                <w:sz w:val="16"/>
                <w:szCs w:val="16"/>
              </w:rPr>
              <w:t>01.49/08.032</w:t>
            </w:r>
          </w:p>
          <w:p w14:paraId="59AC02ED" w14:textId="77777777" w:rsidR="00FA5DDD" w:rsidRPr="00337308" w:rsidRDefault="00FA5DDD" w:rsidP="00657294">
            <w:pPr>
              <w:rPr>
                <w:sz w:val="16"/>
                <w:szCs w:val="16"/>
              </w:rPr>
            </w:pPr>
            <w:r w:rsidRPr="00337308">
              <w:rPr>
                <w:sz w:val="16"/>
                <w:szCs w:val="16"/>
              </w:rPr>
              <w:t>10.11/08.032</w:t>
            </w:r>
          </w:p>
          <w:p w14:paraId="2FE19E62" w14:textId="7D85F55B" w:rsidR="00FA5DDD" w:rsidRPr="00337308" w:rsidRDefault="00FA5DDD" w:rsidP="00657294">
            <w:pPr>
              <w:rPr>
                <w:sz w:val="16"/>
                <w:szCs w:val="16"/>
              </w:rPr>
            </w:pPr>
            <w:r w:rsidRPr="00337308">
              <w:rPr>
                <w:sz w:val="16"/>
                <w:szCs w:val="16"/>
              </w:rPr>
              <w:t>10.12/08.032</w:t>
            </w:r>
          </w:p>
          <w:p w14:paraId="22F99687" w14:textId="247A1FCD" w:rsidR="00FA5DDD" w:rsidRPr="00337308" w:rsidRDefault="00FA5DDD" w:rsidP="00E74072">
            <w:pPr>
              <w:shd w:val="clear" w:color="auto" w:fill="FFFFFF"/>
              <w:jc w:val="both"/>
              <w:rPr>
                <w:sz w:val="16"/>
                <w:szCs w:val="16"/>
              </w:rPr>
            </w:pPr>
            <w:r w:rsidRPr="00337308">
              <w:rPr>
                <w:sz w:val="16"/>
                <w:szCs w:val="16"/>
              </w:rPr>
              <w:t>10.13/08.032</w:t>
            </w:r>
          </w:p>
          <w:p w14:paraId="7B18635F" w14:textId="4FBE5F37" w:rsidR="00FA5DDD" w:rsidRPr="00337308" w:rsidRDefault="00FA5DDD" w:rsidP="00337308">
            <w:pPr>
              <w:rPr>
                <w:sz w:val="16"/>
                <w:szCs w:val="16"/>
              </w:rPr>
            </w:pPr>
            <w:r w:rsidRPr="00337308">
              <w:rPr>
                <w:sz w:val="16"/>
                <w:szCs w:val="16"/>
              </w:rPr>
              <w:t xml:space="preserve"> 1.47/08.156</w:t>
            </w:r>
          </w:p>
          <w:p w14:paraId="71A93D4D" w14:textId="029C2388" w:rsidR="00FA5DDD" w:rsidRPr="00337308" w:rsidRDefault="00FA5DDD" w:rsidP="00337308">
            <w:pPr>
              <w:rPr>
                <w:sz w:val="16"/>
                <w:szCs w:val="16"/>
              </w:rPr>
            </w:pPr>
            <w:r w:rsidRPr="00337308">
              <w:rPr>
                <w:sz w:val="16"/>
                <w:szCs w:val="16"/>
              </w:rPr>
              <w:t>01.49/08.156</w:t>
            </w:r>
          </w:p>
          <w:p w14:paraId="7ADB4D96" w14:textId="77777777" w:rsidR="00FA5DDD" w:rsidRDefault="00FA5DDD" w:rsidP="00337308">
            <w:pPr>
              <w:rPr>
                <w:sz w:val="16"/>
                <w:szCs w:val="16"/>
              </w:rPr>
            </w:pPr>
            <w:r w:rsidRPr="00337308">
              <w:rPr>
                <w:sz w:val="16"/>
                <w:szCs w:val="16"/>
              </w:rPr>
              <w:t>10.11/08.156</w:t>
            </w:r>
          </w:p>
          <w:p w14:paraId="4A9D1482" w14:textId="4A3C726C" w:rsidR="00FA5DDD" w:rsidRPr="00337308" w:rsidRDefault="00FA5DDD" w:rsidP="00337308">
            <w:pPr>
              <w:rPr>
                <w:sz w:val="16"/>
                <w:szCs w:val="16"/>
              </w:rPr>
            </w:pPr>
            <w:r w:rsidRPr="00337308">
              <w:rPr>
                <w:sz w:val="16"/>
                <w:szCs w:val="16"/>
              </w:rPr>
              <w:t>10.12/08.156</w:t>
            </w:r>
          </w:p>
          <w:p w14:paraId="072899E5" w14:textId="49B5E1DB" w:rsidR="00FA5DDD" w:rsidRPr="00337308" w:rsidRDefault="00FA5DDD" w:rsidP="00337308">
            <w:pPr>
              <w:shd w:val="clear" w:color="auto" w:fill="FFFFFF"/>
              <w:jc w:val="both"/>
              <w:rPr>
                <w:sz w:val="16"/>
                <w:szCs w:val="16"/>
              </w:rPr>
            </w:pPr>
            <w:r w:rsidRPr="00337308">
              <w:rPr>
                <w:sz w:val="16"/>
                <w:szCs w:val="16"/>
              </w:rPr>
              <w:t>10.13/08.156</w:t>
            </w:r>
          </w:p>
          <w:p w14:paraId="74EA2F3D" w14:textId="309F1355" w:rsidR="00FA5DDD" w:rsidRPr="00337308" w:rsidRDefault="00FA5DDD" w:rsidP="00337308">
            <w:pPr>
              <w:rPr>
                <w:sz w:val="16"/>
                <w:szCs w:val="16"/>
              </w:rPr>
            </w:pPr>
            <w:r w:rsidRPr="00337308">
              <w:rPr>
                <w:sz w:val="16"/>
                <w:szCs w:val="16"/>
              </w:rPr>
              <w:t>01.47/08.</w:t>
            </w:r>
            <w:r>
              <w:rPr>
                <w:sz w:val="16"/>
                <w:szCs w:val="16"/>
              </w:rPr>
              <w:t>082</w:t>
            </w:r>
          </w:p>
          <w:p w14:paraId="572337F6" w14:textId="06C7FA02" w:rsidR="00FA5DDD" w:rsidRPr="00337308" w:rsidRDefault="00FA5DDD" w:rsidP="0033730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01.49/08.082</w:t>
            </w:r>
          </w:p>
          <w:p w14:paraId="7D26BB7E" w14:textId="590CAA71" w:rsidR="00FA5DDD" w:rsidRPr="00337308" w:rsidRDefault="00FA5DDD" w:rsidP="0033730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10.11/08.082</w:t>
            </w:r>
          </w:p>
          <w:p w14:paraId="51F3DCE3" w14:textId="7C5A9088" w:rsidR="00FA5DDD" w:rsidRPr="00337308" w:rsidRDefault="00FA5DDD" w:rsidP="0033730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10.12/08.082</w:t>
            </w:r>
          </w:p>
          <w:p w14:paraId="136DE415" w14:textId="568EE807" w:rsidR="00FA5DDD" w:rsidRPr="00337308" w:rsidRDefault="00FA5DDD" w:rsidP="00337308">
            <w:pPr>
              <w:shd w:val="clear" w:color="auto" w:fill="FFFFFF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10.13/08.082</w:t>
            </w:r>
          </w:p>
          <w:p w14:paraId="734C4C56" w14:textId="1CFD3FEF" w:rsidR="00FA5DDD" w:rsidRPr="003369F5" w:rsidRDefault="00FA5DDD" w:rsidP="00657294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511964EB" w14:textId="162C9058" w:rsidR="00FA5DDD" w:rsidRPr="009F314E" w:rsidRDefault="00FA5DDD" w:rsidP="00E8660D">
            <w:pPr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lastRenderedPageBreak/>
              <w:t>Токсичные элементы:</w:t>
            </w:r>
            <w:r>
              <w:rPr>
                <w:sz w:val="22"/>
                <w:szCs w:val="22"/>
              </w:rPr>
              <w:t xml:space="preserve"> </w:t>
            </w:r>
            <w:r w:rsidRPr="009F314E">
              <w:rPr>
                <w:sz w:val="22"/>
                <w:szCs w:val="22"/>
              </w:rPr>
              <w:t>свинец</w:t>
            </w:r>
          </w:p>
        </w:tc>
        <w:tc>
          <w:tcPr>
            <w:tcW w:w="2551" w:type="dxa"/>
            <w:vMerge w:val="restart"/>
          </w:tcPr>
          <w:p w14:paraId="64468E49" w14:textId="77777777" w:rsidR="00FA5DDD" w:rsidRDefault="00FA5DDD" w:rsidP="00657294">
            <w:pPr>
              <w:jc w:val="both"/>
              <w:rPr>
                <w:bCs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</w:rPr>
              <w:t xml:space="preserve"> </w:t>
            </w:r>
            <w:r>
              <w:rPr>
                <w:bCs/>
                <w:color w:val="000000"/>
                <w:sz w:val="22"/>
                <w:szCs w:val="22"/>
                <w:shd w:val="clear" w:color="auto" w:fill="FFFFFF"/>
              </w:rPr>
              <w:t>СанПиН и ГН, утв. постановлением Министерства Здравоохранения Республики Беларусь от 21.06.2013 № 52</w:t>
            </w:r>
          </w:p>
          <w:p w14:paraId="2A35FE51" w14:textId="77777777" w:rsidR="00FA5DDD" w:rsidRPr="009F314E" w:rsidRDefault="00FA5DDD" w:rsidP="00D97E85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  <w:shd w:val="clear" w:color="auto" w:fill="FFFFFF"/>
              </w:rPr>
              <w:t xml:space="preserve">ГН «Показатели безопасности и безвредности продовольственного </w:t>
            </w:r>
            <w:r>
              <w:rPr>
                <w:bCs/>
                <w:color w:val="000000"/>
                <w:sz w:val="22"/>
                <w:szCs w:val="22"/>
                <w:shd w:val="clear" w:color="auto" w:fill="FFFFFF"/>
              </w:rPr>
              <w:lastRenderedPageBreak/>
              <w:t>сырья и пищевых продуктов», утв. постановлением Совета Министров Республики Беларусь от 25.01.2021 № 37</w:t>
            </w:r>
          </w:p>
          <w:p w14:paraId="1DFF7852" w14:textId="77777777" w:rsidR="00FA5DDD" w:rsidRPr="009F314E" w:rsidRDefault="00FA5DDD" w:rsidP="00380A05">
            <w:pPr>
              <w:spacing w:line="216" w:lineRule="auto"/>
              <w:ind w:left="-45" w:right="-45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ТНПА и другая документация</w:t>
            </w:r>
          </w:p>
          <w:p w14:paraId="16101BDA" w14:textId="77777777" w:rsidR="00FA5DDD" w:rsidRDefault="00FA5DDD" w:rsidP="00DC66CC">
            <w:pPr>
              <w:jc w:val="both"/>
              <w:rPr>
                <w:bCs/>
                <w:color w:val="000000"/>
                <w:sz w:val="22"/>
                <w:szCs w:val="22"/>
                <w:shd w:val="clear" w:color="auto" w:fill="FFFFFF"/>
              </w:rPr>
            </w:pPr>
          </w:p>
          <w:p w14:paraId="03093039" w14:textId="77777777" w:rsidR="00FA5DDD" w:rsidRDefault="00FA5DDD" w:rsidP="00DC66CC">
            <w:pPr>
              <w:jc w:val="both"/>
              <w:rPr>
                <w:bCs/>
                <w:color w:val="000000"/>
                <w:sz w:val="22"/>
                <w:szCs w:val="22"/>
                <w:shd w:val="clear" w:color="auto" w:fill="FFFFFF"/>
              </w:rPr>
            </w:pPr>
          </w:p>
          <w:p w14:paraId="128BACC3" w14:textId="77777777" w:rsidR="00FA5DDD" w:rsidRDefault="00FA5DDD" w:rsidP="00DC66CC">
            <w:pPr>
              <w:jc w:val="both"/>
              <w:rPr>
                <w:bCs/>
                <w:color w:val="000000"/>
                <w:sz w:val="22"/>
                <w:szCs w:val="22"/>
                <w:shd w:val="clear" w:color="auto" w:fill="FFFFFF"/>
              </w:rPr>
            </w:pPr>
          </w:p>
          <w:p w14:paraId="136F7535" w14:textId="77777777" w:rsidR="00FA5DDD" w:rsidRDefault="00FA5DDD" w:rsidP="00DC66CC">
            <w:pPr>
              <w:jc w:val="both"/>
              <w:rPr>
                <w:bCs/>
                <w:color w:val="000000"/>
                <w:sz w:val="22"/>
                <w:szCs w:val="22"/>
                <w:shd w:val="clear" w:color="auto" w:fill="FFFFFF"/>
              </w:rPr>
            </w:pPr>
          </w:p>
          <w:p w14:paraId="35F03DDC" w14:textId="77777777" w:rsidR="00FA5DDD" w:rsidRDefault="00FA5DDD" w:rsidP="00DC66CC">
            <w:pPr>
              <w:jc w:val="both"/>
              <w:rPr>
                <w:bCs/>
                <w:color w:val="000000"/>
                <w:sz w:val="22"/>
                <w:szCs w:val="22"/>
                <w:shd w:val="clear" w:color="auto" w:fill="FFFFFF"/>
              </w:rPr>
            </w:pPr>
          </w:p>
          <w:p w14:paraId="5C81DEF6" w14:textId="77777777" w:rsidR="00FA5DDD" w:rsidRDefault="00FA5DDD" w:rsidP="00DC66CC">
            <w:pPr>
              <w:jc w:val="both"/>
              <w:rPr>
                <w:bCs/>
                <w:color w:val="000000"/>
                <w:sz w:val="22"/>
                <w:szCs w:val="22"/>
                <w:shd w:val="clear" w:color="auto" w:fill="FFFFFF"/>
              </w:rPr>
            </w:pPr>
          </w:p>
          <w:p w14:paraId="7D536C7D" w14:textId="77777777" w:rsidR="00FA5DDD" w:rsidRDefault="00FA5DDD" w:rsidP="00DC66CC">
            <w:pPr>
              <w:jc w:val="both"/>
              <w:rPr>
                <w:bCs/>
                <w:color w:val="000000"/>
                <w:sz w:val="22"/>
                <w:szCs w:val="22"/>
                <w:shd w:val="clear" w:color="auto" w:fill="FFFFFF"/>
              </w:rPr>
            </w:pPr>
          </w:p>
          <w:p w14:paraId="0475F18C" w14:textId="77777777" w:rsidR="00FA5DDD" w:rsidRDefault="00FA5DDD" w:rsidP="00DC66CC">
            <w:pPr>
              <w:jc w:val="both"/>
              <w:rPr>
                <w:bCs/>
                <w:color w:val="000000"/>
                <w:sz w:val="22"/>
                <w:szCs w:val="22"/>
                <w:shd w:val="clear" w:color="auto" w:fill="FFFFFF"/>
              </w:rPr>
            </w:pPr>
          </w:p>
          <w:p w14:paraId="59241EBD" w14:textId="77777777" w:rsidR="00FA5DDD" w:rsidRDefault="00FA5DDD" w:rsidP="00DC66CC">
            <w:pPr>
              <w:jc w:val="both"/>
              <w:rPr>
                <w:bCs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bCs/>
                <w:color w:val="000000"/>
                <w:sz w:val="22"/>
                <w:szCs w:val="22"/>
                <w:shd w:val="clear" w:color="auto" w:fill="FFFFFF"/>
              </w:rPr>
              <w:t>СанПиН и ГН, утв. постановлением Министерства Здравоохранения Республики Беларусь от 21.06.2013 № 52</w:t>
            </w:r>
          </w:p>
          <w:p w14:paraId="59BC2D06" w14:textId="77777777" w:rsidR="00FA5DDD" w:rsidRPr="009F314E" w:rsidRDefault="00FA5DDD" w:rsidP="00DC66CC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  <w:shd w:val="clear" w:color="auto" w:fill="FFFFFF"/>
              </w:rPr>
              <w:t>ГН «Показатели безопасности и безвредности продовольственного сырья и пищевых продуктов», утв. постановлением Совета Министров Республики Беларусь от 25.01.2021 № 37</w:t>
            </w:r>
          </w:p>
          <w:p w14:paraId="564177F1" w14:textId="49EBE077" w:rsidR="00FA5DDD" w:rsidRPr="009F314E" w:rsidRDefault="00FA5DDD" w:rsidP="00E2604C">
            <w:pPr>
              <w:spacing w:line="216" w:lineRule="auto"/>
              <w:ind w:left="-45" w:right="-45"/>
              <w:rPr>
                <w:bCs/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444F7DD6" w14:textId="77777777" w:rsidR="00FA5DDD" w:rsidRPr="009F314E" w:rsidRDefault="00FA5DDD" w:rsidP="00216A40">
            <w:pPr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lastRenderedPageBreak/>
              <w:t>ГОСТ 26929-94</w:t>
            </w:r>
          </w:p>
          <w:p w14:paraId="28A339F6" w14:textId="46AA498C" w:rsidR="00FA5DDD" w:rsidRPr="009F314E" w:rsidRDefault="00FA5DDD" w:rsidP="00E8660D">
            <w:pPr>
              <w:rPr>
                <w:bCs/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 xml:space="preserve">ГОСТ 30178-96 </w:t>
            </w:r>
          </w:p>
        </w:tc>
        <w:tc>
          <w:tcPr>
            <w:tcW w:w="2126" w:type="dxa"/>
            <w:vMerge/>
          </w:tcPr>
          <w:p w14:paraId="6F7E3F12" w14:textId="77777777" w:rsidR="00FA5DDD" w:rsidRPr="009F314E" w:rsidRDefault="00FA5DDD" w:rsidP="00216A40">
            <w:pPr>
              <w:rPr>
                <w:sz w:val="22"/>
                <w:szCs w:val="22"/>
              </w:rPr>
            </w:pPr>
          </w:p>
        </w:tc>
      </w:tr>
      <w:tr w:rsidR="00FA5DDD" w:rsidRPr="009F314E" w14:paraId="5B02761C" w14:textId="59467F69" w:rsidTr="000B55F3">
        <w:tblPrEx>
          <w:tblBorders>
            <w:bottom w:val="single" w:sz="4" w:space="0" w:color="auto"/>
          </w:tblBorders>
        </w:tblPrEx>
        <w:trPr>
          <w:trHeight w:val="276"/>
          <w:tblHeader/>
        </w:trPr>
        <w:tc>
          <w:tcPr>
            <w:tcW w:w="1134" w:type="dxa"/>
            <w:tcBorders>
              <w:bottom w:val="nil"/>
            </w:tcBorders>
          </w:tcPr>
          <w:p w14:paraId="5AE2E8C9" w14:textId="003F857A" w:rsidR="00FA5DDD" w:rsidRPr="009F314E" w:rsidRDefault="00FA5DDD" w:rsidP="00216A40">
            <w:pPr>
              <w:ind w:left="-45" w:right="-45"/>
              <w:jc w:val="center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>14</w:t>
            </w:r>
            <w:r w:rsidRPr="009F314E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  <w:vAlign w:val="center"/>
          </w:tcPr>
          <w:p w14:paraId="4E094BB9" w14:textId="77777777" w:rsidR="00FA5DDD" w:rsidRPr="009F314E" w:rsidRDefault="00FA5DDD" w:rsidP="00216A40">
            <w:pPr>
              <w:ind w:left="-45" w:right="-45"/>
              <w:rPr>
                <w:bCs/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55AAD6D7" w14:textId="3240E6B2" w:rsidR="00FA5DDD" w:rsidRPr="003369F5" w:rsidRDefault="00FA5DDD" w:rsidP="00657294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  <w:vMerge w:val="restart"/>
          </w:tcPr>
          <w:p w14:paraId="1600DFC2" w14:textId="3912EAFD" w:rsidR="00FA5DDD" w:rsidRPr="009F314E" w:rsidRDefault="00FA5DDD" w:rsidP="00657294">
            <w:pPr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кадмий</w:t>
            </w:r>
          </w:p>
        </w:tc>
        <w:tc>
          <w:tcPr>
            <w:tcW w:w="2551" w:type="dxa"/>
            <w:vMerge/>
            <w:vAlign w:val="center"/>
          </w:tcPr>
          <w:p w14:paraId="3A94CD4C" w14:textId="0104A4E1" w:rsidR="00FA5DDD" w:rsidRPr="009F314E" w:rsidRDefault="00FA5DDD" w:rsidP="00216A40">
            <w:pPr>
              <w:ind w:left="-45" w:right="-45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</w:tcPr>
          <w:p w14:paraId="6DDE815F" w14:textId="77777777" w:rsidR="00FA5DDD" w:rsidRPr="009F314E" w:rsidRDefault="00FA5DDD" w:rsidP="00216A40">
            <w:pPr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26929-94</w:t>
            </w:r>
          </w:p>
          <w:p w14:paraId="7994C2CF" w14:textId="517D7014" w:rsidR="00FA5DDD" w:rsidRPr="009F314E" w:rsidRDefault="00FA5DDD" w:rsidP="00216A40">
            <w:pPr>
              <w:ind w:left="-45" w:right="-45"/>
              <w:rPr>
                <w:bCs/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 xml:space="preserve"> ГОСТ 30178-96</w:t>
            </w:r>
          </w:p>
        </w:tc>
        <w:tc>
          <w:tcPr>
            <w:tcW w:w="2126" w:type="dxa"/>
            <w:vMerge/>
          </w:tcPr>
          <w:p w14:paraId="0092D250" w14:textId="77777777" w:rsidR="00FA5DDD" w:rsidRPr="009F314E" w:rsidRDefault="00FA5DDD" w:rsidP="00216A40">
            <w:pPr>
              <w:rPr>
                <w:sz w:val="22"/>
                <w:szCs w:val="22"/>
              </w:rPr>
            </w:pPr>
          </w:p>
        </w:tc>
      </w:tr>
      <w:tr w:rsidR="00FA5DDD" w:rsidRPr="009F314E" w14:paraId="57C53F84" w14:textId="1B9B0182" w:rsidTr="000B55F3">
        <w:tblPrEx>
          <w:tblBorders>
            <w:bottom w:val="single" w:sz="4" w:space="0" w:color="auto"/>
          </w:tblBorders>
        </w:tblPrEx>
        <w:trPr>
          <w:trHeight w:val="44"/>
          <w:tblHeader/>
        </w:trPr>
        <w:tc>
          <w:tcPr>
            <w:tcW w:w="1134" w:type="dxa"/>
            <w:tcBorders>
              <w:top w:val="nil"/>
            </w:tcBorders>
          </w:tcPr>
          <w:p w14:paraId="6872678B" w14:textId="77777777" w:rsidR="00FA5DDD" w:rsidRPr="009F314E" w:rsidRDefault="00FA5DDD" w:rsidP="00216A40">
            <w:pPr>
              <w:ind w:left="-45" w:right="-45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  <w:vAlign w:val="center"/>
          </w:tcPr>
          <w:p w14:paraId="07FB2A33" w14:textId="77777777" w:rsidR="00FA5DDD" w:rsidRPr="009F314E" w:rsidRDefault="00FA5DDD" w:rsidP="00216A40">
            <w:pPr>
              <w:ind w:left="-45" w:right="-45"/>
              <w:rPr>
                <w:bCs/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498E8CD1" w14:textId="76F98EB2" w:rsidR="00FA5DDD" w:rsidRPr="003369F5" w:rsidRDefault="00FA5DDD" w:rsidP="00657294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  <w:vMerge/>
          </w:tcPr>
          <w:p w14:paraId="7CBD00CB" w14:textId="77777777" w:rsidR="00FA5DDD" w:rsidRPr="009F314E" w:rsidRDefault="00FA5DDD" w:rsidP="00216A4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vMerge/>
            <w:vAlign w:val="center"/>
          </w:tcPr>
          <w:p w14:paraId="79D467E6" w14:textId="28955722" w:rsidR="00FA5DDD" w:rsidRPr="009F314E" w:rsidRDefault="00FA5DDD" w:rsidP="00216A40">
            <w:pPr>
              <w:ind w:left="-45" w:right="-45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552" w:type="dxa"/>
            <w:vMerge/>
          </w:tcPr>
          <w:p w14:paraId="64A2E201" w14:textId="77777777" w:rsidR="00FA5DDD" w:rsidRPr="009F314E" w:rsidRDefault="00FA5DDD" w:rsidP="00216A40">
            <w:pPr>
              <w:ind w:left="-45" w:right="-45"/>
              <w:rPr>
                <w:bCs/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14:paraId="2495A5C8" w14:textId="77777777" w:rsidR="00FA5DDD" w:rsidRPr="009F314E" w:rsidRDefault="00FA5DDD" w:rsidP="00216A40">
            <w:pPr>
              <w:ind w:left="-45" w:right="-45"/>
              <w:rPr>
                <w:bCs/>
                <w:sz w:val="22"/>
                <w:szCs w:val="22"/>
              </w:rPr>
            </w:pPr>
          </w:p>
        </w:tc>
      </w:tr>
      <w:tr w:rsidR="00FA5DDD" w:rsidRPr="009F314E" w14:paraId="2E5FD5D5" w14:textId="1C05A890" w:rsidTr="000B55F3">
        <w:tblPrEx>
          <w:tblBorders>
            <w:bottom w:val="single" w:sz="4" w:space="0" w:color="auto"/>
          </w:tblBorders>
        </w:tblPrEx>
        <w:trPr>
          <w:trHeight w:val="179"/>
          <w:tblHeader/>
        </w:trPr>
        <w:tc>
          <w:tcPr>
            <w:tcW w:w="1134" w:type="dxa"/>
          </w:tcPr>
          <w:p w14:paraId="40F62D45" w14:textId="034A06E3" w:rsidR="00FA5DDD" w:rsidRPr="009F314E" w:rsidRDefault="00FA5DDD" w:rsidP="00216A40">
            <w:pPr>
              <w:ind w:left="-45" w:right="-45"/>
              <w:jc w:val="center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.15</w:t>
            </w:r>
            <w:r w:rsidRPr="009F314E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  <w:vAlign w:val="center"/>
          </w:tcPr>
          <w:p w14:paraId="3F3376A6" w14:textId="77777777" w:rsidR="00FA5DDD" w:rsidRPr="009F314E" w:rsidRDefault="00FA5DDD" w:rsidP="00216A40">
            <w:pPr>
              <w:ind w:left="-45" w:right="-45"/>
              <w:rPr>
                <w:bCs/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345B9C31" w14:textId="541C8BE2" w:rsidR="00FA5DDD" w:rsidRPr="003369F5" w:rsidRDefault="00FA5DDD" w:rsidP="00657294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3983CE21" w14:textId="4E753923" w:rsidR="00FA5DDD" w:rsidRPr="009F314E" w:rsidRDefault="00FA5DDD" w:rsidP="00216A40">
            <w:pPr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Ртуть</w:t>
            </w:r>
          </w:p>
        </w:tc>
        <w:tc>
          <w:tcPr>
            <w:tcW w:w="2551" w:type="dxa"/>
            <w:vMerge/>
            <w:vAlign w:val="center"/>
          </w:tcPr>
          <w:p w14:paraId="1087A906" w14:textId="10F5A839" w:rsidR="00FA5DDD" w:rsidRPr="009F314E" w:rsidRDefault="00FA5DDD" w:rsidP="00216A40">
            <w:pPr>
              <w:ind w:left="-45" w:right="-45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552" w:type="dxa"/>
          </w:tcPr>
          <w:p w14:paraId="3F6C0746" w14:textId="55B00E3A" w:rsidR="00FA5DDD" w:rsidRPr="009F314E" w:rsidRDefault="00FA5DDD" w:rsidP="00D97E85">
            <w:pPr>
              <w:rPr>
                <w:bCs/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 xml:space="preserve">ГОСТ 26927-86 </w:t>
            </w:r>
          </w:p>
        </w:tc>
        <w:tc>
          <w:tcPr>
            <w:tcW w:w="2126" w:type="dxa"/>
            <w:vMerge/>
          </w:tcPr>
          <w:p w14:paraId="20204F4E" w14:textId="77777777" w:rsidR="00FA5DDD" w:rsidRPr="009F314E" w:rsidRDefault="00FA5DDD" w:rsidP="00D97E85">
            <w:pPr>
              <w:rPr>
                <w:sz w:val="22"/>
                <w:szCs w:val="22"/>
              </w:rPr>
            </w:pPr>
          </w:p>
        </w:tc>
      </w:tr>
      <w:tr w:rsidR="00FA5DDD" w:rsidRPr="009F314E" w14:paraId="0592D4B6" w14:textId="128F1AE6" w:rsidTr="000B55F3">
        <w:tblPrEx>
          <w:tblBorders>
            <w:bottom w:val="single" w:sz="4" w:space="0" w:color="auto"/>
          </w:tblBorders>
        </w:tblPrEx>
        <w:trPr>
          <w:trHeight w:val="276"/>
          <w:tblHeader/>
        </w:trPr>
        <w:tc>
          <w:tcPr>
            <w:tcW w:w="1134" w:type="dxa"/>
          </w:tcPr>
          <w:p w14:paraId="41F6E6D5" w14:textId="0FA8442E" w:rsidR="00FA5DDD" w:rsidRPr="009F314E" w:rsidRDefault="00FA5DDD" w:rsidP="00216A40">
            <w:pPr>
              <w:ind w:left="-45" w:right="-45"/>
              <w:jc w:val="center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>16</w:t>
            </w:r>
            <w:r w:rsidRPr="009F314E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  <w:vAlign w:val="center"/>
          </w:tcPr>
          <w:p w14:paraId="38024761" w14:textId="77777777" w:rsidR="00FA5DDD" w:rsidRPr="009F314E" w:rsidRDefault="00FA5DDD" w:rsidP="00216A40">
            <w:pPr>
              <w:ind w:left="-45" w:right="-45"/>
              <w:rPr>
                <w:bCs/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4A793173" w14:textId="384E70A9" w:rsidR="00FA5DDD" w:rsidRPr="003369F5" w:rsidRDefault="00FA5DDD" w:rsidP="00657294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266AE11F" w14:textId="021DD1AE" w:rsidR="00FA5DDD" w:rsidRPr="009F314E" w:rsidRDefault="00FA5DDD" w:rsidP="00216A40">
            <w:pPr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мышьяк</w:t>
            </w:r>
          </w:p>
        </w:tc>
        <w:tc>
          <w:tcPr>
            <w:tcW w:w="2551" w:type="dxa"/>
            <w:vMerge/>
            <w:vAlign w:val="center"/>
          </w:tcPr>
          <w:p w14:paraId="6D4B1BA8" w14:textId="085F5524" w:rsidR="00FA5DDD" w:rsidRPr="009F314E" w:rsidRDefault="00FA5DDD" w:rsidP="00216A40">
            <w:pPr>
              <w:ind w:left="-45" w:right="-45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552" w:type="dxa"/>
          </w:tcPr>
          <w:p w14:paraId="52556984" w14:textId="77777777" w:rsidR="00FA5DDD" w:rsidRPr="009F314E" w:rsidRDefault="00FA5DDD" w:rsidP="00216A40">
            <w:pPr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 xml:space="preserve">ГОСТ 26929-94 </w:t>
            </w:r>
          </w:p>
          <w:p w14:paraId="7570DB1D" w14:textId="14141D72" w:rsidR="00FA5DDD" w:rsidRPr="009F314E" w:rsidRDefault="00FA5DDD" w:rsidP="00216A40">
            <w:pPr>
              <w:ind w:left="-45" w:right="-45"/>
              <w:rPr>
                <w:bCs/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 xml:space="preserve"> ГОСТ 26930-86</w:t>
            </w:r>
          </w:p>
        </w:tc>
        <w:tc>
          <w:tcPr>
            <w:tcW w:w="2126" w:type="dxa"/>
            <w:vMerge/>
          </w:tcPr>
          <w:p w14:paraId="1707A430" w14:textId="77777777" w:rsidR="00FA5DDD" w:rsidRPr="009F314E" w:rsidRDefault="00FA5DDD" w:rsidP="00216A40">
            <w:pPr>
              <w:rPr>
                <w:sz w:val="22"/>
                <w:szCs w:val="22"/>
              </w:rPr>
            </w:pPr>
          </w:p>
        </w:tc>
      </w:tr>
      <w:tr w:rsidR="00FA5DDD" w:rsidRPr="009F314E" w14:paraId="68490022" w14:textId="1B32913B" w:rsidTr="000B55F3">
        <w:tblPrEx>
          <w:tblBorders>
            <w:bottom w:val="single" w:sz="4" w:space="0" w:color="auto"/>
          </w:tblBorders>
        </w:tblPrEx>
        <w:trPr>
          <w:trHeight w:val="276"/>
          <w:tblHeader/>
        </w:trPr>
        <w:tc>
          <w:tcPr>
            <w:tcW w:w="1134" w:type="dxa"/>
          </w:tcPr>
          <w:p w14:paraId="4987B098" w14:textId="5B0C88BD" w:rsidR="00FA5DDD" w:rsidRPr="009F314E" w:rsidRDefault="00FA5DDD" w:rsidP="00216A40">
            <w:pPr>
              <w:ind w:left="-45" w:right="-45"/>
              <w:jc w:val="center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>17</w:t>
            </w:r>
            <w:r w:rsidRPr="009F314E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  <w:vAlign w:val="center"/>
          </w:tcPr>
          <w:p w14:paraId="758EA68F" w14:textId="77777777" w:rsidR="00FA5DDD" w:rsidRPr="009F314E" w:rsidRDefault="00FA5DDD" w:rsidP="00216A40">
            <w:pPr>
              <w:ind w:left="-45" w:right="-45"/>
              <w:rPr>
                <w:bCs/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7C98B900" w14:textId="59602238" w:rsidR="00FA5DDD" w:rsidRPr="003369F5" w:rsidRDefault="00FA5DDD" w:rsidP="00657294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09FE3B5A" w14:textId="4D01AB25" w:rsidR="00FA5DDD" w:rsidRPr="009F314E" w:rsidRDefault="00FA5DDD" w:rsidP="00216A40">
            <w:pPr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цинк</w:t>
            </w:r>
          </w:p>
        </w:tc>
        <w:tc>
          <w:tcPr>
            <w:tcW w:w="2551" w:type="dxa"/>
            <w:vMerge/>
            <w:vAlign w:val="center"/>
          </w:tcPr>
          <w:p w14:paraId="79379308" w14:textId="49E3044F" w:rsidR="00FA5DDD" w:rsidRPr="009F314E" w:rsidRDefault="00FA5DDD" w:rsidP="00216A40">
            <w:pPr>
              <w:ind w:left="-45" w:right="-45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552" w:type="dxa"/>
          </w:tcPr>
          <w:p w14:paraId="5B5D2A70" w14:textId="77777777" w:rsidR="00FA5DDD" w:rsidRPr="009F314E" w:rsidRDefault="00FA5DDD" w:rsidP="00216A40">
            <w:pPr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26929-94</w:t>
            </w:r>
          </w:p>
          <w:p w14:paraId="6410819B" w14:textId="62BA539D" w:rsidR="00FA5DDD" w:rsidRPr="009F314E" w:rsidRDefault="00FA5DDD" w:rsidP="00216A40">
            <w:pPr>
              <w:ind w:left="-45" w:right="-45"/>
              <w:rPr>
                <w:bCs/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 xml:space="preserve"> ГОСТ 30178-96</w:t>
            </w:r>
          </w:p>
        </w:tc>
        <w:tc>
          <w:tcPr>
            <w:tcW w:w="2126" w:type="dxa"/>
            <w:vMerge/>
          </w:tcPr>
          <w:p w14:paraId="7DFA40B6" w14:textId="77777777" w:rsidR="00FA5DDD" w:rsidRPr="009F314E" w:rsidRDefault="00FA5DDD" w:rsidP="00216A40">
            <w:pPr>
              <w:rPr>
                <w:sz w:val="22"/>
                <w:szCs w:val="22"/>
              </w:rPr>
            </w:pPr>
          </w:p>
        </w:tc>
      </w:tr>
      <w:tr w:rsidR="00FA5DDD" w:rsidRPr="009F314E" w14:paraId="3BEE2EA7" w14:textId="04917820" w:rsidTr="000B55F3">
        <w:tblPrEx>
          <w:tblBorders>
            <w:bottom w:val="single" w:sz="4" w:space="0" w:color="auto"/>
          </w:tblBorders>
        </w:tblPrEx>
        <w:trPr>
          <w:trHeight w:val="276"/>
          <w:tblHeader/>
        </w:trPr>
        <w:tc>
          <w:tcPr>
            <w:tcW w:w="1134" w:type="dxa"/>
          </w:tcPr>
          <w:p w14:paraId="3A272520" w14:textId="27C4EA45" w:rsidR="00FA5DDD" w:rsidRPr="009F314E" w:rsidRDefault="00FA5DDD" w:rsidP="00216A40">
            <w:pPr>
              <w:ind w:left="-45" w:right="-45"/>
              <w:jc w:val="center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lastRenderedPageBreak/>
              <w:t>1.</w:t>
            </w:r>
            <w:r>
              <w:rPr>
                <w:sz w:val="22"/>
                <w:szCs w:val="22"/>
              </w:rPr>
              <w:t>18</w:t>
            </w:r>
            <w:r w:rsidRPr="009F314E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  <w:vAlign w:val="center"/>
          </w:tcPr>
          <w:p w14:paraId="0AC80143" w14:textId="77777777" w:rsidR="00FA5DDD" w:rsidRPr="009F314E" w:rsidRDefault="00FA5DDD" w:rsidP="00216A40">
            <w:pPr>
              <w:ind w:left="-45" w:right="-45"/>
              <w:rPr>
                <w:bCs/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35E52981" w14:textId="368C20FE" w:rsidR="00FA5DDD" w:rsidRPr="003369F5" w:rsidRDefault="00FA5DDD" w:rsidP="00E74072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3375FC40" w14:textId="5E1EA46E" w:rsidR="00FA5DDD" w:rsidRPr="009F314E" w:rsidRDefault="00FA5DDD" w:rsidP="00D97E85">
            <w:pPr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медь</w:t>
            </w:r>
          </w:p>
        </w:tc>
        <w:tc>
          <w:tcPr>
            <w:tcW w:w="2551" w:type="dxa"/>
            <w:vMerge/>
            <w:vAlign w:val="center"/>
          </w:tcPr>
          <w:p w14:paraId="505AFA8A" w14:textId="34AD0892" w:rsidR="00FA5DDD" w:rsidRPr="009F314E" w:rsidRDefault="00FA5DDD" w:rsidP="00216A40">
            <w:pPr>
              <w:ind w:left="-45" w:right="-45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552" w:type="dxa"/>
          </w:tcPr>
          <w:p w14:paraId="7855CE85" w14:textId="77777777" w:rsidR="00FA5DDD" w:rsidRPr="009F314E" w:rsidRDefault="00FA5DDD" w:rsidP="00216A40">
            <w:pPr>
              <w:spacing w:line="20" w:lineRule="atLeast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26929-94</w:t>
            </w:r>
          </w:p>
          <w:p w14:paraId="4D4A716D" w14:textId="54419997" w:rsidR="00FA5DDD" w:rsidRPr="009F314E" w:rsidRDefault="00FA5DDD" w:rsidP="00216A40">
            <w:pPr>
              <w:ind w:left="-45" w:right="-45"/>
              <w:rPr>
                <w:bCs/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 xml:space="preserve"> ГОСТ 30178-96 </w:t>
            </w:r>
          </w:p>
        </w:tc>
        <w:tc>
          <w:tcPr>
            <w:tcW w:w="2126" w:type="dxa"/>
            <w:vMerge/>
          </w:tcPr>
          <w:p w14:paraId="5BBA1201" w14:textId="77777777" w:rsidR="00FA5DDD" w:rsidRPr="009F314E" w:rsidRDefault="00FA5DDD" w:rsidP="00216A40">
            <w:pPr>
              <w:spacing w:line="20" w:lineRule="atLeast"/>
              <w:rPr>
                <w:sz w:val="22"/>
                <w:szCs w:val="22"/>
              </w:rPr>
            </w:pPr>
          </w:p>
        </w:tc>
      </w:tr>
      <w:tr w:rsidR="0099009E" w:rsidRPr="009F314E" w14:paraId="542B7467" w14:textId="0C519AEA" w:rsidTr="000B55F3">
        <w:tblPrEx>
          <w:tblBorders>
            <w:bottom w:val="single" w:sz="4" w:space="0" w:color="auto"/>
          </w:tblBorders>
        </w:tblPrEx>
        <w:trPr>
          <w:trHeight w:val="276"/>
          <w:tblHeader/>
        </w:trPr>
        <w:tc>
          <w:tcPr>
            <w:tcW w:w="1134" w:type="dxa"/>
          </w:tcPr>
          <w:p w14:paraId="40FC5F61" w14:textId="676233F6" w:rsidR="0099009E" w:rsidRPr="009F314E" w:rsidRDefault="0099009E" w:rsidP="00216A40">
            <w:pPr>
              <w:ind w:left="-45" w:right="-45"/>
              <w:jc w:val="center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>19</w:t>
            </w:r>
          </w:p>
        </w:tc>
        <w:tc>
          <w:tcPr>
            <w:tcW w:w="1984" w:type="dxa"/>
            <w:vMerge/>
            <w:vAlign w:val="center"/>
          </w:tcPr>
          <w:p w14:paraId="2CE3DC90" w14:textId="77777777" w:rsidR="0099009E" w:rsidRPr="009F314E" w:rsidRDefault="0099009E" w:rsidP="00216A40">
            <w:pPr>
              <w:ind w:left="-45" w:right="-45"/>
              <w:rPr>
                <w:bCs/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3C914F5D" w14:textId="38DA926E" w:rsidR="0099009E" w:rsidRPr="003369F5" w:rsidRDefault="0099009E" w:rsidP="009F314E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2D9E6E77" w14:textId="111DFF39" w:rsidR="0099009E" w:rsidRPr="009F314E" w:rsidRDefault="0099009E" w:rsidP="00216A40">
            <w:pPr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олово</w:t>
            </w:r>
          </w:p>
        </w:tc>
        <w:tc>
          <w:tcPr>
            <w:tcW w:w="2551" w:type="dxa"/>
            <w:vMerge/>
            <w:vAlign w:val="center"/>
          </w:tcPr>
          <w:p w14:paraId="3200903E" w14:textId="6CF1A9FF" w:rsidR="0099009E" w:rsidRPr="009F314E" w:rsidRDefault="0099009E" w:rsidP="00216A40">
            <w:pPr>
              <w:ind w:left="-45" w:right="-45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552" w:type="dxa"/>
          </w:tcPr>
          <w:p w14:paraId="3706EB3B" w14:textId="77777777" w:rsidR="0099009E" w:rsidRPr="009F314E" w:rsidRDefault="0099009E" w:rsidP="00216A40">
            <w:pPr>
              <w:spacing w:line="20" w:lineRule="atLeast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 xml:space="preserve">ГОСТ 26929-94 </w:t>
            </w:r>
          </w:p>
          <w:p w14:paraId="5AAA592A" w14:textId="21268687" w:rsidR="0099009E" w:rsidRPr="009F314E" w:rsidRDefault="0099009E" w:rsidP="00216A40">
            <w:pPr>
              <w:ind w:left="-45" w:right="-45"/>
              <w:rPr>
                <w:bCs/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 xml:space="preserve"> ГОСТ 26935-86 </w:t>
            </w:r>
          </w:p>
        </w:tc>
        <w:tc>
          <w:tcPr>
            <w:tcW w:w="2126" w:type="dxa"/>
            <w:vMerge w:val="restart"/>
          </w:tcPr>
          <w:p w14:paraId="706EBF8D" w14:textId="77777777" w:rsidR="00BC715C" w:rsidRDefault="00BC715C" w:rsidP="00BC715C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Лабораторный </w:t>
            </w:r>
          </w:p>
          <w:p w14:paraId="63B78180" w14:textId="1AE51B26" w:rsidR="00BC715C" w:rsidRDefault="00BC715C" w:rsidP="00BC715C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отдел, группа </w:t>
            </w:r>
            <w:r w:rsidR="00E7098B">
              <w:rPr>
                <w:sz w:val="22"/>
                <w:szCs w:val="22"/>
              </w:rPr>
              <w:t>микробиологических</w:t>
            </w:r>
            <w:r>
              <w:rPr>
                <w:sz w:val="22"/>
                <w:szCs w:val="22"/>
              </w:rPr>
              <w:t xml:space="preserve"> исследований </w:t>
            </w:r>
          </w:p>
          <w:p w14:paraId="11F00051" w14:textId="77777777" w:rsidR="00BC715C" w:rsidRDefault="00BC715C" w:rsidP="00BC715C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(ул.Октябрьская,33,</w:t>
            </w:r>
          </w:p>
          <w:p w14:paraId="31B0C1B9" w14:textId="3F48DDB8" w:rsidR="0099009E" w:rsidRPr="009F314E" w:rsidRDefault="00BC715C" w:rsidP="00BC715C">
            <w:pPr>
              <w:spacing w:line="20" w:lineRule="atLeas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г.Рогачёв</w:t>
            </w:r>
            <w:proofErr w:type="spellEnd"/>
            <w:r>
              <w:rPr>
                <w:sz w:val="22"/>
                <w:szCs w:val="22"/>
              </w:rPr>
              <w:t>, Гомельская область)</w:t>
            </w:r>
          </w:p>
        </w:tc>
      </w:tr>
      <w:tr w:rsidR="0099009E" w:rsidRPr="009F314E" w14:paraId="3FC9E88E" w14:textId="6504B151" w:rsidTr="000B55F3">
        <w:tblPrEx>
          <w:tblBorders>
            <w:bottom w:val="single" w:sz="4" w:space="0" w:color="auto"/>
          </w:tblBorders>
        </w:tblPrEx>
        <w:trPr>
          <w:trHeight w:val="276"/>
          <w:tblHeader/>
        </w:trPr>
        <w:tc>
          <w:tcPr>
            <w:tcW w:w="1134" w:type="dxa"/>
          </w:tcPr>
          <w:p w14:paraId="6247F61E" w14:textId="7F9362BE" w:rsidR="0099009E" w:rsidRPr="009F314E" w:rsidRDefault="0099009E" w:rsidP="00216A40">
            <w:pPr>
              <w:ind w:left="-45" w:right="-45"/>
              <w:jc w:val="center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>20</w:t>
            </w:r>
          </w:p>
        </w:tc>
        <w:tc>
          <w:tcPr>
            <w:tcW w:w="1984" w:type="dxa"/>
            <w:vMerge/>
            <w:vAlign w:val="center"/>
          </w:tcPr>
          <w:p w14:paraId="7DB9DA7A" w14:textId="77777777" w:rsidR="0099009E" w:rsidRPr="009F314E" w:rsidRDefault="0099009E" w:rsidP="00216A40">
            <w:pPr>
              <w:ind w:left="-45" w:right="-45"/>
              <w:rPr>
                <w:bCs/>
                <w:sz w:val="22"/>
                <w:szCs w:val="22"/>
              </w:rPr>
            </w:pPr>
          </w:p>
        </w:tc>
        <w:tc>
          <w:tcPr>
            <w:tcW w:w="1418" w:type="dxa"/>
          </w:tcPr>
          <w:p w14:paraId="7D83ECD1" w14:textId="13E5BCA3" w:rsidR="0099009E" w:rsidRPr="003369F5" w:rsidRDefault="0099009E" w:rsidP="003F6708">
            <w:pPr>
              <w:rPr>
                <w:sz w:val="22"/>
                <w:szCs w:val="22"/>
              </w:rPr>
            </w:pPr>
            <w:r w:rsidRPr="003369F5">
              <w:rPr>
                <w:sz w:val="22"/>
                <w:szCs w:val="22"/>
              </w:rPr>
              <w:t>10.13/01.086</w:t>
            </w:r>
          </w:p>
          <w:p w14:paraId="05B467B9" w14:textId="74FBCE64" w:rsidR="0099009E" w:rsidRPr="003369F5" w:rsidRDefault="0099009E" w:rsidP="00C33A96">
            <w:pPr>
              <w:pStyle w:val="af6"/>
              <w:jc w:val="both"/>
              <w:rPr>
                <w:lang w:val="ru-RU" w:eastAsia="ru-RU"/>
              </w:rPr>
            </w:pPr>
            <w:r w:rsidRPr="003369F5">
              <w:rPr>
                <w:lang w:val="ru-RU" w:eastAsia="ru-RU"/>
              </w:rPr>
              <w:t>01.47/01.086</w:t>
            </w:r>
          </w:p>
          <w:p w14:paraId="40D9DD50" w14:textId="77777777" w:rsidR="0099009E" w:rsidRPr="003369F5" w:rsidRDefault="0099009E" w:rsidP="00C33A96">
            <w:pPr>
              <w:pStyle w:val="af6"/>
              <w:jc w:val="both"/>
              <w:rPr>
                <w:lang w:val="ru-RU" w:eastAsia="ru-RU"/>
              </w:rPr>
            </w:pPr>
            <w:r w:rsidRPr="003369F5">
              <w:rPr>
                <w:lang w:val="ru-RU" w:eastAsia="ru-RU"/>
              </w:rPr>
              <w:t>01.49/01.086</w:t>
            </w:r>
          </w:p>
          <w:p w14:paraId="5DFF64A4" w14:textId="560BC3E9" w:rsidR="0099009E" w:rsidRPr="003369F5" w:rsidRDefault="0099009E" w:rsidP="009F314E">
            <w:pPr>
              <w:pStyle w:val="af6"/>
              <w:jc w:val="both"/>
            </w:pPr>
            <w:r w:rsidRPr="003369F5">
              <w:rPr>
                <w:lang w:val="ru-RU" w:eastAsia="ru-RU"/>
              </w:rPr>
              <w:t xml:space="preserve"> 10.11/01.086</w:t>
            </w:r>
          </w:p>
        </w:tc>
        <w:tc>
          <w:tcPr>
            <w:tcW w:w="2693" w:type="dxa"/>
          </w:tcPr>
          <w:p w14:paraId="29C4DE31" w14:textId="43653153" w:rsidR="0099009E" w:rsidRPr="009F314E" w:rsidRDefault="0099009E" w:rsidP="00216A40">
            <w:pPr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Антибиотики тетрациклиновая группа</w:t>
            </w:r>
          </w:p>
        </w:tc>
        <w:tc>
          <w:tcPr>
            <w:tcW w:w="2551" w:type="dxa"/>
            <w:vMerge/>
            <w:vAlign w:val="center"/>
          </w:tcPr>
          <w:p w14:paraId="008CC5E3" w14:textId="286ED6D7" w:rsidR="0099009E" w:rsidRPr="009F314E" w:rsidRDefault="0099009E" w:rsidP="00216A40">
            <w:pPr>
              <w:ind w:left="-45" w:right="-45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552" w:type="dxa"/>
          </w:tcPr>
          <w:p w14:paraId="33903EE7" w14:textId="1C220529" w:rsidR="0099009E" w:rsidRPr="009F314E" w:rsidRDefault="0099009E" w:rsidP="00216A40">
            <w:pPr>
              <w:spacing w:line="20" w:lineRule="atLeast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31903-2012</w:t>
            </w:r>
          </w:p>
        </w:tc>
        <w:tc>
          <w:tcPr>
            <w:tcW w:w="2126" w:type="dxa"/>
            <w:vMerge/>
          </w:tcPr>
          <w:p w14:paraId="00136BD6" w14:textId="77777777" w:rsidR="0099009E" w:rsidRPr="009F314E" w:rsidRDefault="0099009E" w:rsidP="00216A40">
            <w:pPr>
              <w:spacing w:line="20" w:lineRule="atLeast"/>
              <w:rPr>
                <w:sz w:val="22"/>
                <w:szCs w:val="22"/>
              </w:rPr>
            </w:pPr>
          </w:p>
        </w:tc>
      </w:tr>
      <w:tr w:rsidR="00C242E2" w:rsidRPr="009F314E" w14:paraId="163A1B93" w14:textId="041CAA71" w:rsidTr="00E7098B">
        <w:tblPrEx>
          <w:tblBorders>
            <w:bottom w:val="single" w:sz="4" w:space="0" w:color="auto"/>
          </w:tblBorders>
        </w:tblPrEx>
        <w:trPr>
          <w:trHeight w:val="276"/>
          <w:tblHeader/>
        </w:trPr>
        <w:tc>
          <w:tcPr>
            <w:tcW w:w="1134" w:type="dxa"/>
          </w:tcPr>
          <w:p w14:paraId="7822391A" w14:textId="47911191" w:rsidR="00C242E2" w:rsidRPr="009F314E" w:rsidRDefault="00C242E2" w:rsidP="00216A40">
            <w:pPr>
              <w:ind w:left="-45" w:right="-45"/>
              <w:jc w:val="center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>21</w:t>
            </w:r>
            <w:r w:rsidRPr="009F314E">
              <w:rPr>
                <w:sz w:val="22"/>
                <w:szCs w:val="22"/>
              </w:rPr>
              <w:t>*</w:t>
            </w:r>
          </w:p>
          <w:p w14:paraId="53F58CA3" w14:textId="77777777" w:rsidR="00C242E2" w:rsidRPr="009F314E" w:rsidRDefault="00C242E2" w:rsidP="00216A40">
            <w:pPr>
              <w:ind w:left="-45" w:right="-45"/>
              <w:jc w:val="center"/>
              <w:rPr>
                <w:sz w:val="22"/>
                <w:szCs w:val="22"/>
              </w:rPr>
            </w:pPr>
          </w:p>
          <w:p w14:paraId="0E211C2A" w14:textId="77777777" w:rsidR="00C242E2" w:rsidRPr="009F314E" w:rsidRDefault="00C242E2" w:rsidP="00216A40">
            <w:pPr>
              <w:ind w:left="-45" w:right="-45"/>
              <w:jc w:val="center"/>
              <w:rPr>
                <w:sz w:val="22"/>
                <w:szCs w:val="22"/>
              </w:rPr>
            </w:pPr>
          </w:p>
          <w:p w14:paraId="074F2338" w14:textId="77777777" w:rsidR="00C242E2" w:rsidRPr="009F314E" w:rsidRDefault="00C242E2" w:rsidP="00216A40">
            <w:pPr>
              <w:ind w:left="-45" w:right="-45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  <w:vAlign w:val="center"/>
          </w:tcPr>
          <w:p w14:paraId="0206DBDC" w14:textId="77777777" w:rsidR="00C242E2" w:rsidRPr="009F314E" w:rsidRDefault="00C242E2" w:rsidP="00216A40">
            <w:pPr>
              <w:ind w:left="-45" w:right="-45"/>
              <w:rPr>
                <w:bCs/>
                <w:sz w:val="22"/>
                <w:szCs w:val="22"/>
              </w:rPr>
            </w:pPr>
          </w:p>
        </w:tc>
        <w:tc>
          <w:tcPr>
            <w:tcW w:w="1418" w:type="dxa"/>
          </w:tcPr>
          <w:p w14:paraId="58827B8F" w14:textId="11B42D0E" w:rsidR="00C242E2" w:rsidRPr="003369F5" w:rsidRDefault="00C242E2" w:rsidP="00E74072">
            <w:pPr>
              <w:rPr>
                <w:sz w:val="22"/>
                <w:szCs w:val="22"/>
              </w:rPr>
            </w:pPr>
            <w:r w:rsidRPr="003369F5">
              <w:rPr>
                <w:sz w:val="22"/>
                <w:szCs w:val="22"/>
              </w:rPr>
              <w:t>10.13/08.158</w:t>
            </w:r>
          </w:p>
          <w:p w14:paraId="20CAF1D8" w14:textId="77777777" w:rsidR="00C242E2" w:rsidRPr="003369F5" w:rsidRDefault="00C242E2" w:rsidP="00E74072">
            <w:pPr>
              <w:rPr>
                <w:sz w:val="22"/>
                <w:szCs w:val="22"/>
              </w:rPr>
            </w:pPr>
            <w:r w:rsidRPr="003369F5">
              <w:rPr>
                <w:sz w:val="22"/>
                <w:szCs w:val="22"/>
              </w:rPr>
              <w:t>01.49/08.158</w:t>
            </w:r>
          </w:p>
          <w:p w14:paraId="11F226B2" w14:textId="3BC1B7C7" w:rsidR="00C242E2" w:rsidRPr="003369F5" w:rsidRDefault="00C242E2" w:rsidP="00E74072">
            <w:pPr>
              <w:rPr>
                <w:sz w:val="22"/>
                <w:szCs w:val="22"/>
              </w:rPr>
            </w:pPr>
            <w:r w:rsidRPr="003369F5">
              <w:rPr>
                <w:sz w:val="22"/>
                <w:szCs w:val="22"/>
              </w:rPr>
              <w:t>01.47/08.158</w:t>
            </w:r>
          </w:p>
          <w:p w14:paraId="11C3302A" w14:textId="77777777" w:rsidR="00C242E2" w:rsidRPr="003369F5" w:rsidRDefault="00C242E2" w:rsidP="00E74072">
            <w:pPr>
              <w:rPr>
                <w:sz w:val="22"/>
                <w:szCs w:val="22"/>
              </w:rPr>
            </w:pPr>
            <w:r w:rsidRPr="003369F5">
              <w:rPr>
                <w:sz w:val="22"/>
                <w:szCs w:val="22"/>
              </w:rPr>
              <w:t>10.11/08.158</w:t>
            </w:r>
          </w:p>
          <w:p w14:paraId="5C2D4975" w14:textId="65F17855" w:rsidR="00C242E2" w:rsidRPr="003369F5" w:rsidRDefault="00C242E2" w:rsidP="006E28A9">
            <w:pPr>
              <w:rPr>
                <w:sz w:val="22"/>
                <w:szCs w:val="22"/>
              </w:rPr>
            </w:pPr>
            <w:r w:rsidRPr="003369F5">
              <w:rPr>
                <w:sz w:val="22"/>
                <w:szCs w:val="22"/>
              </w:rPr>
              <w:t xml:space="preserve"> 10.12/08.158</w:t>
            </w:r>
          </w:p>
        </w:tc>
        <w:tc>
          <w:tcPr>
            <w:tcW w:w="2693" w:type="dxa"/>
          </w:tcPr>
          <w:p w14:paraId="227AC62B" w14:textId="77777777" w:rsidR="00C242E2" w:rsidRPr="009F314E" w:rsidRDefault="00C242E2" w:rsidP="00216A40">
            <w:pPr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Пестициды:</w:t>
            </w:r>
          </w:p>
          <w:p w14:paraId="5067F2BC" w14:textId="367CD76C" w:rsidR="00C242E2" w:rsidRPr="009F314E" w:rsidRDefault="00C242E2" w:rsidP="00216A40">
            <w:pPr>
              <w:rPr>
                <w:sz w:val="22"/>
                <w:szCs w:val="22"/>
              </w:rPr>
            </w:pPr>
            <w:proofErr w:type="spellStart"/>
            <w:r w:rsidRPr="009F314E">
              <w:rPr>
                <w:sz w:val="22"/>
                <w:szCs w:val="22"/>
              </w:rPr>
              <w:t>гексахлорциклогексан</w:t>
            </w:r>
            <w:proofErr w:type="spellEnd"/>
            <w:r w:rsidRPr="009F314E">
              <w:rPr>
                <w:sz w:val="22"/>
                <w:szCs w:val="22"/>
              </w:rPr>
              <w:t xml:space="preserve"> (альфа, бета, гамма-изомеры), ДДТ и его </w:t>
            </w:r>
            <w:proofErr w:type="gramStart"/>
            <w:r w:rsidRPr="009F314E">
              <w:rPr>
                <w:sz w:val="22"/>
                <w:szCs w:val="22"/>
              </w:rPr>
              <w:t>метаболиты  ДДД</w:t>
            </w:r>
            <w:proofErr w:type="gramEnd"/>
            <w:r w:rsidRPr="009F314E">
              <w:rPr>
                <w:sz w:val="22"/>
                <w:szCs w:val="22"/>
              </w:rPr>
              <w:t>, ДДЕ</w:t>
            </w:r>
          </w:p>
        </w:tc>
        <w:tc>
          <w:tcPr>
            <w:tcW w:w="2551" w:type="dxa"/>
            <w:vMerge/>
          </w:tcPr>
          <w:p w14:paraId="3ED7EFFD" w14:textId="3A3F56D7" w:rsidR="00C242E2" w:rsidRPr="009F314E" w:rsidRDefault="00C242E2" w:rsidP="00216A40">
            <w:pPr>
              <w:ind w:left="-45" w:right="-45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552" w:type="dxa"/>
          </w:tcPr>
          <w:p w14:paraId="5B463E8D" w14:textId="77777777" w:rsidR="00C242E2" w:rsidRPr="009F314E" w:rsidRDefault="00C242E2" w:rsidP="00216A40">
            <w:pPr>
              <w:spacing w:line="20" w:lineRule="atLeast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32308-2013</w:t>
            </w:r>
          </w:p>
          <w:p w14:paraId="7D1E80A4" w14:textId="7A0C0C4B" w:rsidR="00C242E2" w:rsidRPr="009F314E" w:rsidRDefault="00C242E2" w:rsidP="00216A40">
            <w:pPr>
              <w:ind w:left="-45" w:right="-45"/>
              <w:rPr>
                <w:bCs/>
                <w:sz w:val="22"/>
                <w:szCs w:val="22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518E398A" w14:textId="77777777" w:rsidR="00E2604C" w:rsidRDefault="00E2604C" w:rsidP="00E2604C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Лабораторный </w:t>
            </w:r>
          </w:p>
          <w:p w14:paraId="584239F9" w14:textId="77777777" w:rsidR="00E2604C" w:rsidRDefault="00E2604C" w:rsidP="00E2604C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отдел, группа санитарно-гигиенических исследований </w:t>
            </w:r>
          </w:p>
          <w:p w14:paraId="7FB6F34C" w14:textId="77777777" w:rsidR="00E2604C" w:rsidRDefault="00E2604C" w:rsidP="00E2604C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(ул.Октябрьская,33,</w:t>
            </w:r>
          </w:p>
          <w:p w14:paraId="5AC35F48" w14:textId="28A0B5C1" w:rsidR="00C242E2" w:rsidRPr="009F314E" w:rsidRDefault="00E2604C" w:rsidP="00E2604C">
            <w:pPr>
              <w:spacing w:line="20" w:lineRule="atLeas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г.Рогачёв</w:t>
            </w:r>
            <w:proofErr w:type="spellEnd"/>
            <w:r>
              <w:rPr>
                <w:sz w:val="22"/>
                <w:szCs w:val="22"/>
              </w:rPr>
              <w:t>, Гомельская область)</w:t>
            </w:r>
          </w:p>
        </w:tc>
      </w:tr>
      <w:tr w:rsidR="00C242E2" w:rsidRPr="009F314E" w14:paraId="2AB213EB" w14:textId="142B376D" w:rsidTr="00E7098B">
        <w:tblPrEx>
          <w:tblBorders>
            <w:bottom w:val="single" w:sz="4" w:space="0" w:color="auto"/>
          </w:tblBorders>
        </w:tblPrEx>
        <w:trPr>
          <w:trHeight w:val="276"/>
          <w:tblHeader/>
        </w:trPr>
        <w:tc>
          <w:tcPr>
            <w:tcW w:w="1134" w:type="dxa"/>
            <w:tcBorders>
              <w:bottom w:val="single" w:sz="4" w:space="0" w:color="auto"/>
            </w:tcBorders>
          </w:tcPr>
          <w:p w14:paraId="27422DA8" w14:textId="0BA5057C" w:rsidR="00C242E2" w:rsidRPr="009F314E" w:rsidRDefault="00C242E2" w:rsidP="00216A40">
            <w:pPr>
              <w:ind w:left="-45" w:right="-45"/>
              <w:jc w:val="center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.22</w:t>
            </w:r>
            <w:r w:rsidRPr="009F314E">
              <w:rPr>
                <w:sz w:val="22"/>
                <w:szCs w:val="22"/>
              </w:rPr>
              <w:t>*</w:t>
            </w:r>
          </w:p>
          <w:p w14:paraId="30DE5AED" w14:textId="77777777" w:rsidR="00C242E2" w:rsidRPr="009F314E" w:rsidRDefault="00C242E2" w:rsidP="00216A40">
            <w:pPr>
              <w:ind w:left="-45" w:right="-45"/>
              <w:jc w:val="center"/>
              <w:rPr>
                <w:sz w:val="22"/>
                <w:szCs w:val="22"/>
              </w:rPr>
            </w:pPr>
          </w:p>
          <w:p w14:paraId="5D530838" w14:textId="77777777" w:rsidR="00C242E2" w:rsidRPr="009F314E" w:rsidRDefault="00C242E2" w:rsidP="00216A40">
            <w:pPr>
              <w:ind w:left="-45" w:right="-45"/>
              <w:jc w:val="center"/>
              <w:rPr>
                <w:sz w:val="22"/>
                <w:szCs w:val="22"/>
              </w:rPr>
            </w:pPr>
          </w:p>
          <w:p w14:paraId="7E4464D6" w14:textId="77777777" w:rsidR="00C242E2" w:rsidRPr="009F314E" w:rsidRDefault="00C242E2" w:rsidP="00216A40">
            <w:pPr>
              <w:ind w:left="-45" w:right="-45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</w:tcPr>
          <w:p w14:paraId="20DD6725" w14:textId="77777777" w:rsidR="00C242E2" w:rsidRPr="009F314E" w:rsidRDefault="00C242E2" w:rsidP="00216A40">
            <w:pPr>
              <w:ind w:left="-45" w:right="-45"/>
              <w:rPr>
                <w:bCs/>
                <w:sz w:val="22"/>
                <w:szCs w:val="22"/>
              </w:rPr>
            </w:pPr>
          </w:p>
        </w:tc>
        <w:tc>
          <w:tcPr>
            <w:tcW w:w="1418" w:type="dxa"/>
          </w:tcPr>
          <w:p w14:paraId="2E57CF60" w14:textId="7691363C" w:rsidR="00C242E2" w:rsidRPr="003369F5" w:rsidRDefault="00C242E2" w:rsidP="009813FA">
            <w:pPr>
              <w:jc w:val="center"/>
              <w:rPr>
                <w:sz w:val="22"/>
                <w:szCs w:val="22"/>
              </w:rPr>
            </w:pPr>
            <w:r w:rsidRPr="003369F5">
              <w:rPr>
                <w:sz w:val="22"/>
                <w:szCs w:val="22"/>
              </w:rPr>
              <w:t>01.47/01.086</w:t>
            </w:r>
          </w:p>
          <w:p w14:paraId="26EB910F" w14:textId="77777777" w:rsidR="00C242E2" w:rsidRPr="003369F5" w:rsidRDefault="00C242E2" w:rsidP="00E818CA">
            <w:pPr>
              <w:rPr>
                <w:sz w:val="22"/>
                <w:szCs w:val="22"/>
              </w:rPr>
            </w:pPr>
            <w:r w:rsidRPr="003369F5">
              <w:rPr>
                <w:sz w:val="22"/>
                <w:szCs w:val="22"/>
              </w:rPr>
              <w:t xml:space="preserve">10.11/01.086 </w:t>
            </w:r>
          </w:p>
          <w:p w14:paraId="3628AE03" w14:textId="77777777" w:rsidR="00C242E2" w:rsidRPr="003369F5" w:rsidRDefault="00C242E2" w:rsidP="00D97E85">
            <w:pPr>
              <w:rPr>
                <w:sz w:val="22"/>
                <w:szCs w:val="22"/>
              </w:rPr>
            </w:pPr>
            <w:r w:rsidRPr="003369F5">
              <w:rPr>
                <w:sz w:val="22"/>
                <w:szCs w:val="22"/>
              </w:rPr>
              <w:t>10.13/01.086</w:t>
            </w:r>
          </w:p>
          <w:p w14:paraId="68CAC497" w14:textId="7F8BF5A2" w:rsidR="00C242E2" w:rsidRPr="003369F5" w:rsidRDefault="00C242E2" w:rsidP="00E818CA">
            <w:pPr>
              <w:rPr>
                <w:color w:val="EE0000"/>
                <w:sz w:val="22"/>
                <w:szCs w:val="22"/>
              </w:rPr>
            </w:pPr>
          </w:p>
        </w:tc>
        <w:tc>
          <w:tcPr>
            <w:tcW w:w="2693" w:type="dxa"/>
          </w:tcPr>
          <w:p w14:paraId="45E4C001" w14:textId="51510F9D" w:rsidR="00C242E2" w:rsidRPr="009F314E" w:rsidRDefault="00C242E2" w:rsidP="00216A40">
            <w:pPr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2551" w:type="dxa"/>
            <w:vMerge/>
            <w:vAlign w:val="center"/>
          </w:tcPr>
          <w:p w14:paraId="73A6B675" w14:textId="77777777" w:rsidR="00C242E2" w:rsidRPr="009F314E" w:rsidRDefault="00C242E2" w:rsidP="00216A40">
            <w:pPr>
              <w:ind w:left="-45" w:right="-45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552" w:type="dxa"/>
          </w:tcPr>
          <w:p w14:paraId="4BE639D8" w14:textId="77777777" w:rsidR="00C242E2" w:rsidRPr="009F314E" w:rsidRDefault="00C242E2" w:rsidP="00216A40">
            <w:pPr>
              <w:spacing w:line="20" w:lineRule="atLeast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4288-76 п.2.11.4</w:t>
            </w:r>
          </w:p>
          <w:p w14:paraId="5A45E7E9" w14:textId="77777777" w:rsidR="00C242E2" w:rsidRPr="009F314E" w:rsidRDefault="00C242E2" w:rsidP="00216A40">
            <w:pPr>
              <w:spacing w:line="20" w:lineRule="atLeast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7702.2.1-2017</w:t>
            </w:r>
          </w:p>
          <w:p w14:paraId="46DECAAF" w14:textId="77777777" w:rsidR="00C242E2" w:rsidRPr="009F314E" w:rsidRDefault="00C242E2" w:rsidP="00216A40">
            <w:pPr>
              <w:spacing w:line="20" w:lineRule="atLeast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9958-81 п.4.1.</w:t>
            </w:r>
          </w:p>
          <w:p w14:paraId="6C126AC5" w14:textId="77777777" w:rsidR="00C242E2" w:rsidRPr="009F314E" w:rsidRDefault="00C242E2" w:rsidP="00216A40">
            <w:pPr>
              <w:spacing w:line="20" w:lineRule="atLeast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10444.15-94</w:t>
            </w:r>
          </w:p>
          <w:p w14:paraId="5DB2AD60" w14:textId="44E1AF67" w:rsidR="00C242E2" w:rsidRPr="009F314E" w:rsidRDefault="00C242E2" w:rsidP="00A62802">
            <w:pPr>
              <w:ind w:left="-45" w:right="-45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 xml:space="preserve">ГОСТ 32149-2013 </w:t>
            </w:r>
            <w:r>
              <w:rPr>
                <w:sz w:val="22"/>
                <w:szCs w:val="22"/>
              </w:rPr>
              <w:t>р</w:t>
            </w:r>
            <w:r w:rsidRPr="009F314E">
              <w:rPr>
                <w:sz w:val="22"/>
                <w:szCs w:val="22"/>
              </w:rPr>
              <w:t>.7</w:t>
            </w:r>
          </w:p>
        </w:tc>
        <w:tc>
          <w:tcPr>
            <w:tcW w:w="2126" w:type="dxa"/>
            <w:tcBorders>
              <w:bottom w:val="nil"/>
            </w:tcBorders>
          </w:tcPr>
          <w:p w14:paraId="696EC1D2" w14:textId="77777777" w:rsidR="00BC715C" w:rsidRDefault="00BC715C" w:rsidP="00BC715C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Лабораторный </w:t>
            </w:r>
          </w:p>
          <w:p w14:paraId="590E774B" w14:textId="48852634" w:rsidR="00BC715C" w:rsidRDefault="00BC715C" w:rsidP="00BC715C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отдел, группа микробиологических исследований </w:t>
            </w:r>
          </w:p>
          <w:p w14:paraId="1B036891" w14:textId="77777777" w:rsidR="00BC715C" w:rsidRDefault="00BC715C" w:rsidP="00BC715C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(ул.Октябрьская,33,</w:t>
            </w:r>
          </w:p>
          <w:p w14:paraId="58FA11EF" w14:textId="6CCF40DD" w:rsidR="00C242E2" w:rsidRPr="009F314E" w:rsidRDefault="00BC715C" w:rsidP="00BC715C">
            <w:pPr>
              <w:spacing w:line="20" w:lineRule="atLeas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г.Рогачёв</w:t>
            </w:r>
            <w:proofErr w:type="spellEnd"/>
            <w:r>
              <w:rPr>
                <w:sz w:val="22"/>
                <w:szCs w:val="22"/>
              </w:rPr>
              <w:t>, Гомельская область)</w:t>
            </w:r>
          </w:p>
        </w:tc>
      </w:tr>
      <w:tr w:rsidR="00E7098B" w:rsidRPr="009F314E" w14:paraId="54CEA920" w14:textId="0C8EE6A7" w:rsidTr="00E7098B">
        <w:tblPrEx>
          <w:tblBorders>
            <w:bottom w:val="single" w:sz="4" w:space="0" w:color="auto"/>
          </w:tblBorders>
        </w:tblPrEx>
        <w:trPr>
          <w:trHeight w:val="2077"/>
          <w:tblHeader/>
        </w:trPr>
        <w:tc>
          <w:tcPr>
            <w:tcW w:w="1134" w:type="dxa"/>
            <w:tcBorders>
              <w:top w:val="single" w:sz="4" w:space="0" w:color="auto"/>
            </w:tcBorders>
          </w:tcPr>
          <w:p w14:paraId="5E8DA227" w14:textId="16F9C5FC" w:rsidR="00E7098B" w:rsidRPr="009F314E" w:rsidRDefault="00E7098B" w:rsidP="00216A40">
            <w:pPr>
              <w:ind w:left="-45" w:right="-45"/>
              <w:jc w:val="center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>23</w:t>
            </w:r>
            <w:r w:rsidRPr="009F314E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7A929991" w14:textId="77777777" w:rsidR="00E7098B" w:rsidRPr="009F314E" w:rsidRDefault="00E7098B" w:rsidP="00216A40">
            <w:pPr>
              <w:ind w:left="-45" w:right="-45"/>
              <w:rPr>
                <w:bCs/>
                <w:sz w:val="22"/>
                <w:szCs w:val="22"/>
              </w:rPr>
            </w:pPr>
          </w:p>
        </w:tc>
        <w:tc>
          <w:tcPr>
            <w:tcW w:w="1418" w:type="dxa"/>
          </w:tcPr>
          <w:p w14:paraId="12A5A913" w14:textId="77777777" w:rsidR="00E7098B" w:rsidRPr="003369F5" w:rsidRDefault="00E7098B" w:rsidP="00DD2EC2">
            <w:pPr>
              <w:jc w:val="center"/>
              <w:rPr>
                <w:sz w:val="22"/>
                <w:szCs w:val="22"/>
              </w:rPr>
            </w:pPr>
            <w:r w:rsidRPr="003369F5">
              <w:rPr>
                <w:sz w:val="22"/>
                <w:szCs w:val="22"/>
              </w:rPr>
              <w:t>01.47/01.086</w:t>
            </w:r>
          </w:p>
          <w:p w14:paraId="78540B13" w14:textId="77777777" w:rsidR="00E7098B" w:rsidRPr="003369F5" w:rsidRDefault="00E7098B" w:rsidP="00DD2EC2">
            <w:pPr>
              <w:rPr>
                <w:sz w:val="22"/>
                <w:szCs w:val="22"/>
              </w:rPr>
            </w:pPr>
            <w:r w:rsidRPr="003369F5">
              <w:rPr>
                <w:sz w:val="22"/>
                <w:szCs w:val="22"/>
              </w:rPr>
              <w:t xml:space="preserve">10.11/01.086 </w:t>
            </w:r>
          </w:p>
          <w:p w14:paraId="4B39DB8D" w14:textId="77777777" w:rsidR="00E7098B" w:rsidRPr="003369F5" w:rsidRDefault="00E7098B" w:rsidP="00DD2EC2">
            <w:pPr>
              <w:rPr>
                <w:sz w:val="22"/>
                <w:szCs w:val="22"/>
              </w:rPr>
            </w:pPr>
            <w:r w:rsidRPr="003369F5">
              <w:rPr>
                <w:sz w:val="22"/>
                <w:szCs w:val="22"/>
              </w:rPr>
              <w:t>10.13/01.086</w:t>
            </w:r>
          </w:p>
          <w:p w14:paraId="651A42FD" w14:textId="44976535" w:rsidR="00E7098B" w:rsidRPr="003369F5" w:rsidRDefault="00E7098B" w:rsidP="00DC66CC">
            <w:pPr>
              <w:jc w:val="center"/>
              <w:rPr>
                <w:color w:val="EE0000"/>
                <w:sz w:val="22"/>
                <w:szCs w:val="22"/>
              </w:rPr>
            </w:pPr>
          </w:p>
        </w:tc>
        <w:tc>
          <w:tcPr>
            <w:tcW w:w="2693" w:type="dxa"/>
          </w:tcPr>
          <w:p w14:paraId="536378C8" w14:textId="77777777" w:rsidR="00E7098B" w:rsidRPr="009F314E" w:rsidRDefault="00E7098B" w:rsidP="00216A40">
            <w:pPr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 xml:space="preserve">БГКП </w:t>
            </w:r>
          </w:p>
          <w:p w14:paraId="3B88D2BB" w14:textId="2749C050" w:rsidR="00E7098B" w:rsidRPr="009F314E" w:rsidRDefault="00E7098B" w:rsidP="00216A40">
            <w:pPr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(</w:t>
            </w:r>
            <w:proofErr w:type="spellStart"/>
            <w:r w:rsidRPr="009F314E">
              <w:rPr>
                <w:sz w:val="22"/>
                <w:szCs w:val="22"/>
              </w:rPr>
              <w:t>колиформы</w:t>
            </w:r>
            <w:proofErr w:type="spellEnd"/>
            <w:r w:rsidRPr="009F314E">
              <w:rPr>
                <w:sz w:val="22"/>
                <w:szCs w:val="22"/>
              </w:rPr>
              <w:t xml:space="preserve">) </w:t>
            </w:r>
          </w:p>
        </w:tc>
        <w:tc>
          <w:tcPr>
            <w:tcW w:w="2551" w:type="dxa"/>
            <w:vMerge/>
          </w:tcPr>
          <w:p w14:paraId="0B091C37" w14:textId="590374EE" w:rsidR="00E7098B" w:rsidRPr="009F314E" w:rsidRDefault="00E7098B" w:rsidP="00216A40">
            <w:pPr>
              <w:rPr>
                <w:bCs/>
                <w:sz w:val="22"/>
                <w:szCs w:val="22"/>
              </w:rPr>
            </w:pPr>
          </w:p>
        </w:tc>
        <w:tc>
          <w:tcPr>
            <w:tcW w:w="2552" w:type="dxa"/>
          </w:tcPr>
          <w:p w14:paraId="520942A0" w14:textId="77777777" w:rsidR="00E7098B" w:rsidRPr="009F314E" w:rsidRDefault="00E7098B" w:rsidP="00216A40">
            <w:pPr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4288-76 п.2.11.4</w:t>
            </w:r>
          </w:p>
          <w:p w14:paraId="71469A07" w14:textId="77777777" w:rsidR="00E7098B" w:rsidRPr="009F314E" w:rsidRDefault="00E7098B" w:rsidP="00216A40">
            <w:pPr>
              <w:rPr>
                <w:bCs/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7702.2.2-93</w:t>
            </w:r>
          </w:p>
          <w:p w14:paraId="3C8FFD79" w14:textId="77777777" w:rsidR="00E7098B" w:rsidRPr="009F314E" w:rsidRDefault="00E7098B" w:rsidP="00216A40">
            <w:pPr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9958-81 п.4.1.</w:t>
            </w:r>
          </w:p>
          <w:p w14:paraId="7AFBD941" w14:textId="77777777" w:rsidR="00E7098B" w:rsidRPr="009F314E" w:rsidRDefault="00E7098B" w:rsidP="00216A40">
            <w:pPr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32149-2013 п.8</w:t>
            </w:r>
          </w:p>
          <w:p w14:paraId="778C1A02" w14:textId="2ACA8BB3" w:rsidR="00E7098B" w:rsidRPr="009F314E" w:rsidRDefault="00E7098B" w:rsidP="00216A40">
            <w:pPr>
              <w:ind w:left="-45" w:right="-45"/>
              <w:jc w:val="center"/>
              <w:rPr>
                <w:bCs/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31747-2012</w:t>
            </w:r>
          </w:p>
        </w:tc>
        <w:tc>
          <w:tcPr>
            <w:tcW w:w="2126" w:type="dxa"/>
            <w:vMerge w:val="restart"/>
            <w:tcBorders>
              <w:top w:val="nil"/>
            </w:tcBorders>
          </w:tcPr>
          <w:p w14:paraId="61334C90" w14:textId="77777777" w:rsidR="00E7098B" w:rsidRPr="009F314E" w:rsidRDefault="00E7098B" w:rsidP="00216A40">
            <w:pPr>
              <w:rPr>
                <w:sz w:val="22"/>
                <w:szCs w:val="22"/>
              </w:rPr>
            </w:pPr>
          </w:p>
        </w:tc>
      </w:tr>
      <w:tr w:rsidR="00E7098B" w:rsidRPr="009F314E" w14:paraId="6EB1EC73" w14:textId="080D1D7D" w:rsidTr="000B55F3">
        <w:tblPrEx>
          <w:tblBorders>
            <w:bottom w:val="single" w:sz="4" w:space="0" w:color="auto"/>
          </w:tblBorders>
        </w:tblPrEx>
        <w:trPr>
          <w:trHeight w:val="276"/>
          <w:tblHeader/>
        </w:trPr>
        <w:tc>
          <w:tcPr>
            <w:tcW w:w="1134" w:type="dxa"/>
          </w:tcPr>
          <w:p w14:paraId="583253E2" w14:textId="73F7C93F" w:rsidR="00E7098B" w:rsidRPr="009F314E" w:rsidRDefault="00E7098B" w:rsidP="00216A40">
            <w:pPr>
              <w:ind w:left="-45" w:right="-45"/>
              <w:jc w:val="center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>24</w:t>
            </w:r>
            <w:r w:rsidRPr="009F314E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1DC8F5CC" w14:textId="77777777" w:rsidR="00E7098B" w:rsidRPr="009F314E" w:rsidRDefault="00E7098B" w:rsidP="00216A40">
            <w:pPr>
              <w:ind w:left="-45" w:right="-45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418" w:type="dxa"/>
          </w:tcPr>
          <w:p w14:paraId="6828D5DA" w14:textId="77777777" w:rsidR="00E7098B" w:rsidRPr="003369F5" w:rsidRDefault="00E7098B" w:rsidP="00DD2EC2">
            <w:pPr>
              <w:jc w:val="center"/>
              <w:rPr>
                <w:sz w:val="22"/>
                <w:szCs w:val="22"/>
              </w:rPr>
            </w:pPr>
            <w:r w:rsidRPr="003369F5">
              <w:rPr>
                <w:sz w:val="22"/>
                <w:szCs w:val="22"/>
              </w:rPr>
              <w:t>01.47/01.086</w:t>
            </w:r>
          </w:p>
          <w:p w14:paraId="01A0F938" w14:textId="77777777" w:rsidR="00E7098B" w:rsidRPr="003369F5" w:rsidRDefault="00E7098B" w:rsidP="00DD2EC2">
            <w:pPr>
              <w:rPr>
                <w:sz w:val="22"/>
                <w:szCs w:val="22"/>
              </w:rPr>
            </w:pPr>
            <w:r w:rsidRPr="003369F5">
              <w:rPr>
                <w:sz w:val="22"/>
                <w:szCs w:val="22"/>
              </w:rPr>
              <w:t xml:space="preserve">10.11/01.086 </w:t>
            </w:r>
          </w:p>
          <w:p w14:paraId="418A4DC7" w14:textId="790F0DB8" w:rsidR="00E7098B" w:rsidRPr="003369F5" w:rsidRDefault="00E7098B" w:rsidP="00E2604C">
            <w:pPr>
              <w:rPr>
                <w:color w:val="EE0000"/>
                <w:sz w:val="22"/>
                <w:szCs w:val="22"/>
              </w:rPr>
            </w:pPr>
            <w:r w:rsidRPr="003369F5">
              <w:rPr>
                <w:sz w:val="22"/>
                <w:szCs w:val="22"/>
              </w:rPr>
              <w:t>10.13/01.086</w:t>
            </w:r>
          </w:p>
        </w:tc>
        <w:tc>
          <w:tcPr>
            <w:tcW w:w="2693" w:type="dxa"/>
          </w:tcPr>
          <w:p w14:paraId="71D6ADBF" w14:textId="30FCB17F" w:rsidR="00E7098B" w:rsidRPr="009F314E" w:rsidRDefault="00E7098B" w:rsidP="00216A40">
            <w:pPr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Патогенные м/о, в т.ч. сальмонеллы</w:t>
            </w:r>
          </w:p>
        </w:tc>
        <w:tc>
          <w:tcPr>
            <w:tcW w:w="2551" w:type="dxa"/>
            <w:vMerge/>
          </w:tcPr>
          <w:p w14:paraId="53D46C26" w14:textId="77777777" w:rsidR="00E7098B" w:rsidRPr="009F314E" w:rsidRDefault="00E7098B" w:rsidP="00216A40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693218DF" w14:textId="77777777" w:rsidR="00E7098B" w:rsidRPr="009F314E" w:rsidRDefault="00E7098B" w:rsidP="00216A40">
            <w:pPr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7702.2.3-93</w:t>
            </w:r>
          </w:p>
          <w:p w14:paraId="41F11BA5" w14:textId="77777777" w:rsidR="00E7098B" w:rsidRPr="009F314E" w:rsidRDefault="00E7098B" w:rsidP="00216A40">
            <w:pPr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9958-81 п.4.3</w:t>
            </w:r>
          </w:p>
          <w:p w14:paraId="59BE73B7" w14:textId="420EAD68" w:rsidR="00E7098B" w:rsidRPr="009F314E" w:rsidRDefault="00E7098B" w:rsidP="00216A40">
            <w:pPr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 xml:space="preserve">ГОСТ 32149-2013 </w:t>
            </w:r>
            <w:r>
              <w:rPr>
                <w:sz w:val="22"/>
                <w:szCs w:val="22"/>
              </w:rPr>
              <w:t>р</w:t>
            </w:r>
            <w:r w:rsidRPr="009F314E">
              <w:rPr>
                <w:sz w:val="22"/>
                <w:szCs w:val="22"/>
              </w:rPr>
              <w:t>.9</w:t>
            </w:r>
          </w:p>
          <w:p w14:paraId="7A6A0719" w14:textId="77777777" w:rsidR="00E7098B" w:rsidRPr="009F314E" w:rsidRDefault="00E7098B" w:rsidP="00216A40">
            <w:pPr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lastRenderedPageBreak/>
              <w:t>ГОСТ 30519-97</w:t>
            </w:r>
          </w:p>
          <w:p w14:paraId="1745E013" w14:textId="4A05566F" w:rsidR="00E7098B" w:rsidRPr="009F314E" w:rsidRDefault="00E7098B" w:rsidP="00216A40">
            <w:pPr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31659-2012</w:t>
            </w:r>
          </w:p>
        </w:tc>
        <w:tc>
          <w:tcPr>
            <w:tcW w:w="2126" w:type="dxa"/>
            <w:vMerge/>
          </w:tcPr>
          <w:p w14:paraId="7A30EA78" w14:textId="77777777" w:rsidR="00E7098B" w:rsidRPr="009F314E" w:rsidRDefault="00E7098B" w:rsidP="00216A40">
            <w:pPr>
              <w:rPr>
                <w:sz w:val="22"/>
                <w:szCs w:val="22"/>
              </w:rPr>
            </w:pPr>
          </w:p>
        </w:tc>
      </w:tr>
      <w:tr w:rsidR="00E7098B" w:rsidRPr="009F314E" w14:paraId="69E343AB" w14:textId="41A00849" w:rsidTr="000B55F3">
        <w:tblPrEx>
          <w:tblBorders>
            <w:bottom w:val="single" w:sz="4" w:space="0" w:color="auto"/>
          </w:tblBorders>
        </w:tblPrEx>
        <w:trPr>
          <w:trHeight w:val="276"/>
          <w:tblHeader/>
        </w:trPr>
        <w:tc>
          <w:tcPr>
            <w:tcW w:w="1134" w:type="dxa"/>
          </w:tcPr>
          <w:p w14:paraId="23707032" w14:textId="258C6D7D" w:rsidR="00E7098B" w:rsidRPr="009F314E" w:rsidRDefault="00E7098B" w:rsidP="00216A40">
            <w:pPr>
              <w:ind w:left="-45" w:right="-45"/>
              <w:jc w:val="center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>25</w:t>
            </w:r>
            <w:r w:rsidRPr="009F314E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2B8CEB62" w14:textId="1116E17A" w:rsidR="00E7098B" w:rsidRPr="009F314E" w:rsidRDefault="00E7098B" w:rsidP="00216A40">
            <w:pPr>
              <w:ind w:left="-45" w:right="-45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418" w:type="dxa"/>
          </w:tcPr>
          <w:p w14:paraId="7B1EB2F3" w14:textId="77777777" w:rsidR="00E7098B" w:rsidRPr="003369F5" w:rsidRDefault="00E7098B" w:rsidP="00DD2EC2">
            <w:pPr>
              <w:jc w:val="center"/>
              <w:rPr>
                <w:sz w:val="22"/>
                <w:szCs w:val="22"/>
              </w:rPr>
            </w:pPr>
            <w:r w:rsidRPr="003369F5">
              <w:rPr>
                <w:sz w:val="22"/>
                <w:szCs w:val="22"/>
              </w:rPr>
              <w:t>01.47/01.086</w:t>
            </w:r>
          </w:p>
          <w:p w14:paraId="63C4012F" w14:textId="77777777" w:rsidR="00E7098B" w:rsidRPr="003369F5" w:rsidRDefault="00E7098B" w:rsidP="00DD2EC2">
            <w:pPr>
              <w:rPr>
                <w:sz w:val="22"/>
                <w:szCs w:val="22"/>
              </w:rPr>
            </w:pPr>
            <w:r w:rsidRPr="003369F5">
              <w:rPr>
                <w:sz w:val="22"/>
                <w:szCs w:val="22"/>
              </w:rPr>
              <w:t xml:space="preserve">10.11/01.086 </w:t>
            </w:r>
          </w:p>
          <w:p w14:paraId="716E55B1" w14:textId="77777777" w:rsidR="00E7098B" w:rsidRPr="003369F5" w:rsidRDefault="00E7098B" w:rsidP="00DD2EC2">
            <w:pPr>
              <w:rPr>
                <w:sz w:val="22"/>
                <w:szCs w:val="22"/>
              </w:rPr>
            </w:pPr>
            <w:r w:rsidRPr="003369F5">
              <w:rPr>
                <w:sz w:val="22"/>
                <w:szCs w:val="22"/>
              </w:rPr>
              <w:t>10.13/01.086</w:t>
            </w:r>
          </w:p>
          <w:p w14:paraId="582ED170" w14:textId="2E9A0FEA" w:rsidR="00E7098B" w:rsidRPr="003369F5" w:rsidRDefault="00E7098B" w:rsidP="00E818CA">
            <w:pPr>
              <w:rPr>
                <w:color w:val="EE0000"/>
                <w:sz w:val="22"/>
                <w:szCs w:val="22"/>
              </w:rPr>
            </w:pPr>
          </w:p>
        </w:tc>
        <w:tc>
          <w:tcPr>
            <w:tcW w:w="2693" w:type="dxa"/>
          </w:tcPr>
          <w:p w14:paraId="1725906E" w14:textId="56E85112" w:rsidR="00E7098B" w:rsidRPr="009F314E" w:rsidRDefault="00E7098B" w:rsidP="00216A40">
            <w:pPr>
              <w:jc w:val="both"/>
              <w:rPr>
                <w:sz w:val="22"/>
                <w:szCs w:val="22"/>
              </w:rPr>
            </w:pPr>
            <w:proofErr w:type="spellStart"/>
            <w:r w:rsidRPr="009F314E">
              <w:rPr>
                <w:sz w:val="22"/>
                <w:szCs w:val="22"/>
              </w:rPr>
              <w:t>Сульфитредуцирующие</w:t>
            </w:r>
            <w:proofErr w:type="spellEnd"/>
            <w:r w:rsidRPr="009F314E">
              <w:rPr>
                <w:sz w:val="22"/>
                <w:szCs w:val="22"/>
              </w:rPr>
              <w:t xml:space="preserve"> клостридии</w:t>
            </w:r>
          </w:p>
        </w:tc>
        <w:tc>
          <w:tcPr>
            <w:tcW w:w="2551" w:type="dxa"/>
            <w:vMerge/>
          </w:tcPr>
          <w:p w14:paraId="17227E2A" w14:textId="6939CF64" w:rsidR="00E7098B" w:rsidRPr="009F314E" w:rsidRDefault="00E7098B" w:rsidP="00216A40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08D7DE93" w14:textId="481F4A7E" w:rsidR="00E7098B" w:rsidRPr="009F314E" w:rsidRDefault="00E7098B" w:rsidP="00216A40">
            <w:pPr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7702.2.6-2015</w:t>
            </w:r>
          </w:p>
          <w:p w14:paraId="5C82641A" w14:textId="77777777" w:rsidR="00E7098B" w:rsidRPr="009F314E" w:rsidRDefault="00E7098B" w:rsidP="00216A40">
            <w:pPr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9958-81 п.4.6</w:t>
            </w:r>
          </w:p>
          <w:p w14:paraId="11470F5B" w14:textId="77777777" w:rsidR="00E7098B" w:rsidRPr="009F314E" w:rsidRDefault="00E7098B" w:rsidP="00216A40">
            <w:pPr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29185-2014</w:t>
            </w:r>
          </w:p>
          <w:p w14:paraId="214EDF8F" w14:textId="6E24C004" w:rsidR="00E7098B" w:rsidRPr="009F314E" w:rsidRDefault="00E7098B" w:rsidP="00216A40">
            <w:pPr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10444.9-88</w:t>
            </w:r>
          </w:p>
        </w:tc>
        <w:tc>
          <w:tcPr>
            <w:tcW w:w="2126" w:type="dxa"/>
            <w:vMerge/>
          </w:tcPr>
          <w:p w14:paraId="336ABAC0" w14:textId="77777777" w:rsidR="00E7098B" w:rsidRPr="009F314E" w:rsidRDefault="00E7098B" w:rsidP="00216A40">
            <w:pPr>
              <w:jc w:val="both"/>
              <w:rPr>
                <w:sz w:val="22"/>
                <w:szCs w:val="22"/>
              </w:rPr>
            </w:pPr>
          </w:p>
        </w:tc>
      </w:tr>
      <w:tr w:rsidR="000566BB" w:rsidRPr="009F314E" w14:paraId="13DC503D" w14:textId="208B369D" w:rsidTr="000B55F3">
        <w:tblPrEx>
          <w:tblBorders>
            <w:bottom w:val="single" w:sz="4" w:space="0" w:color="auto"/>
          </w:tblBorders>
        </w:tblPrEx>
        <w:trPr>
          <w:trHeight w:val="276"/>
          <w:tblHeader/>
        </w:trPr>
        <w:tc>
          <w:tcPr>
            <w:tcW w:w="1134" w:type="dxa"/>
          </w:tcPr>
          <w:p w14:paraId="12E74EDE" w14:textId="153CACF7" w:rsidR="000566BB" w:rsidRPr="009F314E" w:rsidRDefault="000566BB" w:rsidP="00216A40">
            <w:pPr>
              <w:ind w:left="-45" w:right="-45"/>
              <w:jc w:val="center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>27</w:t>
            </w:r>
            <w:r w:rsidRPr="009F314E">
              <w:rPr>
                <w:sz w:val="22"/>
                <w:szCs w:val="22"/>
              </w:rPr>
              <w:t>*</w:t>
            </w:r>
          </w:p>
          <w:p w14:paraId="11D87A49" w14:textId="77777777" w:rsidR="000566BB" w:rsidRPr="009F314E" w:rsidRDefault="000566BB" w:rsidP="00216A40">
            <w:pPr>
              <w:ind w:left="-45" w:right="-45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</w:tcPr>
          <w:p w14:paraId="38D7F6AC" w14:textId="77777777" w:rsidR="000566BB" w:rsidRPr="009F314E" w:rsidRDefault="000566BB" w:rsidP="00216A40">
            <w:pPr>
              <w:ind w:left="-45" w:right="-45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418" w:type="dxa"/>
          </w:tcPr>
          <w:p w14:paraId="30DA5D8A" w14:textId="77777777" w:rsidR="000566BB" w:rsidRPr="003369F5" w:rsidRDefault="000566BB" w:rsidP="00DD2EC2">
            <w:pPr>
              <w:jc w:val="center"/>
              <w:rPr>
                <w:sz w:val="22"/>
                <w:szCs w:val="22"/>
              </w:rPr>
            </w:pPr>
            <w:r w:rsidRPr="003369F5">
              <w:rPr>
                <w:sz w:val="22"/>
                <w:szCs w:val="22"/>
              </w:rPr>
              <w:t>01.47/01.086</w:t>
            </w:r>
          </w:p>
          <w:p w14:paraId="444342E3" w14:textId="77777777" w:rsidR="000566BB" w:rsidRPr="003369F5" w:rsidRDefault="000566BB" w:rsidP="00DD2EC2">
            <w:pPr>
              <w:rPr>
                <w:sz w:val="22"/>
                <w:szCs w:val="22"/>
              </w:rPr>
            </w:pPr>
            <w:r w:rsidRPr="003369F5">
              <w:rPr>
                <w:sz w:val="22"/>
                <w:szCs w:val="22"/>
              </w:rPr>
              <w:t xml:space="preserve">10.11/01.086 </w:t>
            </w:r>
          </w:p>
          <w:p w14:paraId="6369CA71" w14:textId="77777777" w:rsidR="000566BB" w:rsidRPr="003369F5" w:rsidRDefault="000566BB" w:rsidP="00DD2EC2">
            <w:pPr>
              <w:rPr>
                <w:sz w:val="22"/>
                <w:szCs w:val="22"/>
              </w:rPr>
            </w:pPr>
            <w:r w:rsidRPr="003369F5">
              <w:rPr>
                <w:sz w:val="22"/>
                <w:szCs w:val="22"/>
              </w:rPr>
              <w:t>10.13/01.086</w:t>
            </w:r>
          </w:p>
          <w:p w14:paraId="501EE825" w14:textId="67615F58" w:rsidR="000566BB" w:rsidRPr="003369F5" w:rsidRDefault="000566BB" w:rsidP="00E818CA">
            <w:pPr>
              <w:rPr>
                <w:color w:val="EE0000"/>
                <w:sz w:val="22"/>
                <w:szCs w:val="22"/>
              </w:rPr>
            </w:pPr>
          </w:p>
        </w:tc>
        <w:tc>
          <w:tcPr>
            <w:tcW w:w="2693" w:type="dxa"/>
          </w:tcPr>
          <w:p w14:paraId="4CBCAE1B" w14:textId="4D1FC983" w:rsidR="000566BB" w:rsidRPr="009F314E" w:rsidRDefault="000566BB" w:rsidP="00216A40">
            <w:pPr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 xml:space="preserve">L. </w:t>
            </w:r>
            <w:proofErr w:type="spellStart"/>
            <w:r w:rsidRPr="009F314E">
              <w:rPr>
                <w:sz w:val="22"/>
                <w:szCs w:val="22"/>
              </w:rPr>
              <w:t>monocytogenes</w:t>
            </w:r>
            <w:proofErr w:type="spellEnd"/>
          </w:p>
        </w:tc>
        <w:tc>
          <w:tcPr>
            <w:tcW w:w="2551" w:type="dxa"/>
            <w:vMerge/>
          </w:tcPr>
          <w:p w14:paraId="7D701367" w14:textId="77777777" w:rsidR="000566BB" w:rsidRPr="009F314E" w:rsidRDefault="000566BB" w:rsidP="00216A40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4FA54F34" w14:textId="33A4CCC1" w:rsidR="000566BB" w:rsidRPr="009F314E" w:rsidRDefault="000566BB" w:rsidP="00216A40">
            <w:pPr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32031-2022</w:t>
            </w:r>
          </w:p>
        </w:tc>
        <w:tc>
          <w:tcPr>
            <w:tcW w:w="2126" w:type="dxa"/>
            <w:vMerge w:val="restart"/>
          </w:tcPr>
          <w:p w14:paraId="55CDA8FA" w14:textId="77777777" w:rsidR="000566BB" w:rsidRDefault="000566BB" w:rsidP="0099009E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Лабораторный </w:t>
            </w:r>
          </w:p>
          <w:p w14:paraId="4DD86CE4" w14:textId="4883F575" w:rsidR="000566BB" w:rsidRDefault="000566BB" w:rsidP="0099009E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отдел, группа микробиологических исследований </w:t>
            </w:r>
          </w:p>
          <w:p w14:paraId="02D63A27" w14:textId="77777777" w:rsidR="000566BB" w:rsidRDefault="000566BB" w:rsidP="0099009E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(ул.Октябрьская,33,</w:t>
            </w:r>
          </w:p>
          <w:p w14:paraId="17BAD6DE" w14:textId="6F819D0B" w:rsidR="000566BB" w:rsidRPr="009F314E" w:rsidRDefault="000566BB" w:rsidP="0099009E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г.Рогачёв</w:t>
            </w:r>
            <w:proofErr w:type="spellEnd"/>
            <w:r>
              <w:rPr>
                <w:sz w:val="22"/>
                <w:szCs w:val="22"/>
              </w:rPr>
              <w:t>, Гомельская область)</w:t>
            </w:r>
          </w:p>
        </w:tc>
      </w:tr>
      <w:tr w:rsidR="000566BB" w:rsidRPr="009F314E" w14:paraId="6C76C620" w14:textId="75D1AE1B" w:rsidTr="000B55F3">
        <w:tblPrEx>
          <w:tblBorders>
            <w:bottom w:val="single" w:sz="4" w:space="0" w:color="auto"/>
          </w:tblBorders>
        </w:tblPrEx>
        <w:trPr>
          <w:trHeight w:val="276"/>
          <w:tblHeader/>
        </w:trPr>
        <w:tc>
          <w:tcPr>
            <w:tcW w:w="1134" w:type="dxa"/>
          </w:tcPr>
          <w:p w14:paraId="7876886F" w14:textId="361FAE64" w:rsidR="000566BB" w:rsidRPr="009F314E" w:rsidRDefault="000566BB" w:rsidP="00216A40">
            <w:pPr>
              <w:ind w:left="-45" w:right="-45"/>
              <w:jc w:val="center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.28</w:t>
            </w:r>
            <w:r w:rsidRPr="009F314E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765CF53E" w14:textId="77777777" w:rsidR="000566BB" w:rsidRPr="009F314E" w:rsidRDefault="000566BB" w:rsidP="00216A40">
            <w:pPr>
              <w:ind w:left="-45" w:right="-45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418" w:type="dxa"/>
          </w:tcPr>
          <w:p w14:paraId="3FF07258" w14:textId="77777777" w:rsidR="000566BB" w:rsidRPr="003369F5" w:rsidRDefault="000566BB" w:rsidP="00DD2EC2">
            <w:pPr>
              <w:rPr>
                <w:sz w:val="22"/>
                <w:szCs w:val="22"/>
              </w:rPr>
            </w:pPr>
            <w:r w:rsidRPr="003369F5">
              <w:rPr>
                <w:sz w:val="22"/>
                <w:szCs w:val="22"/>
              </w:rPr>
              <w:t xml:space="preserve">10.11/01.086 </w:t>
            </w:r>
          </w:p>
          <w:p w14:paraId="065F6F9E" w14:textId="77777777" w:rsidR="000566BB" w:rsidRPr="003369F5" w:rsidRDefault="000566BB" w:rsidP="00DD2EC2">
            <w:pPr>
              <w:rPr>
                <w:sz w:val="22"/>
                <w:szCs w:val="22"/>
              </w:rPr>
            </w:pPr>
            <w:r w:rsidRPr="003369F5">
              <w:rPr>
                <w:sz w:val="22"/>
                <w:szCs w:val="22"/>
              </w:rPr>
              <w:t>10.13/01.086</w:t>
            </w:r>
          </w:p>
          <w:p w14:paraId="67395384" w14:textId="1D939CEB" w:rsidR="000566BB" w:rsidRPr="003369F5" w:rsidRDefault="000566BB" w:rsidP="00DC66CC">
            <w:pPr>
              <w:jc w:val="center"/>
              <w:rPr>
                <w:color w:val="EE0000"/>
                <w:sz w:val="22"/>
                <w:szCs w:val="22"/>
              </w:rPr>
            </w:pPr>
          </w:p>
        </w:tc>
        <w:tc>
          <w:tcPr>
            <w:tcW w:w="2693" w:type="dxa"/>
          </w:tcPr>
          <w:p w14:paraId="1D45E2DF" w14:textId="48BAB9F9" w:rsidR="000566BB" w:rsidRPr="009F314E" w:rsidRDefault="000566BB" w:rsidP="00405CA1">
            <w:pPr>
              <w:shd w:val="clear" w:color="auto" w:fill="FFFFFF"/>
              <w:ind w:right="115"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Промышленная Стерильность</w:t>
            </w:r>
          </w:p>
        </w:tc>
        <w:tc>
          <w:tcPr>
            <w:tcW w:w="2551" w:type="dxa"/>
            <w:vMerge/>
          </w:tcPr>
          <w:p w14:paraId="1D1D386A" w14:textId="77777777" w:rsidR="000566BB" w:rsidRPr="009F314E" w:rsidRDefault="000566BB" w:rsidP="00216A40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050A0537" w14:textId="10A1AE3A" w:rsidR="000566BB" w:rsidRPr="009F314E" w:rsidRDefault="000566BB" w:rsidP="00216A40">
            <w:pPr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 xml:space="preserve">ГОСТ 30425-97 </w:t>
            </w:r>
          </w:p>
        </w:tc>
        <w:tc>
          <w:tcPr>
            <w:tcW w:w="2126" w:type="dxa"/>
            <w:vMerge/>
          </w:tcPr>
          <w:p w14:paraId="08112923" w14:textId="77777777" w:rsidR="000566BB" w:rsidRPr="009F314E" w:rsidRDefault="000566BB" w:rsidP="00216A40">
            <w:pPr>
              <w:rPr>
                <w:sz w:val="22"/>
                <w:szCs w:val="22"/>
              </w:rPr>
            </w:pPr>
          </w:p>
        </w:tc>
      </w:tr>
      <w:tr w:rsidR="000566BB" w:rsidRPr="009F314E" w14:paraId="467E25E9" w14:textId="1563E9C7" w:rsidTr="000B55F3">
        <w:tblPrEx>
          <w:tblBorders>
            <w:bottom w:val="single" w:sz="4" w:space="0" w:color="auto"/>
          </w:tblBorders>
        </w:tblPrEx>
        <w:trPr>
          <w:trHeight w:val="276"/>
          <w:tblHeader/>
        </w:trPr>
        <w:tc>
          <w:tcPr>
            <w:tcW w:w="1134" w:type="dxa"/>
          </w:tcPr>
          <w:p w14:paraId="03969825" w14:textId="332A7241" w:rsidR="000566BB" w:rsidRPr="009F314E" w:rsidRDefault="000566BB" w:rsidP="00216A40">
            <w:pPr>
              <w:ind w:left="-45" w:right="-45"/>
              <w:jc w:val="center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.29</w:t>
            </w:r>
            <w:r w:rsidRPr="009F314E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43578441" w14:textId="77777777" w:rsidR="000566BB" w:rsidRPr="009F314E" w:rsidRDefault="000566BB" w:rsidP="00216A40">
            <w:pPr>
              <w:ind w:left="-45" w:right="-45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418" w:type="dxa"/>
          </w:tcPr>
          <w:p w14:paraId="1649A51E" w14:textId="77777777" w:rsidR="000566BB" w:rsidRPr="003369F5" w:rsidRDefault="000566BB" w:rsidP="00DD2EC2">
            <w:pPr>
              <w:jc w:val="center"/>
              <w:rPr>
                <w:sz w:val="22"/>
                <w:szCs w:val="22"/>
              </w:rPr>
            </w:pPr>
            <w:r w:rsidRPr="003369F5">
              <w:rPr>
                <w:sz w:val="22"/>
                <w:szCs w:val="22"/>
              </w:rPr>
              <w:t>01.47/01.086</w:t>
            </w:r>
          </w:p>
          <w:p w14:paraId="22502387" w14:textId="77777777" w:rsidR="000566BB" w:rsidRPr="003369F5" w:rsidRDefault="000566BB" w:rsidP="00DD2EC2">
            <w:pPr>
              <w:rPr>
                <w:sz w:val="22"/>
                <w:szCs w:val="22"/>
              </w:rPr>
            </w:pPr>
            <w:r w:rsidRPr="003369F5">
              <w:rPr>
                <w:sz w:val="22"/>
                <w:szCs w:val="22"/>
              </w:rPr>
              <w:t xml:space="preserve">10.11/01.086 </w:t>
            </w:r>
          </w:p>
          <w:p w14:paraId="776FAB49" w14:textId="77777777" w:rsidR="000566BB" w:rsidRPr="003369F5" w:rsidRDefault="000566BB" w:rsidP="00DD2EC2">
            <w:pPr>
              <w:rPr>
                <w:sz w:val="22"/>
                <w:szCs w:val="22"/>
              </w:rPr>
            </w:pPr>
            <w:r w:rsidRPr="003369F5">
              <w:rPr>
                <w:sz w:val="22"/>
                <w:szCs w:val="22"/>
              </w:rPr>
              <w:t>10.13/01.086</w:t>
            </w:r>
          </w:p>
          <w:p w14:paraId="0F799007" w14:textId="42F7B711" w:rsidR="000566BB" w:rsidRPr="003369F5" w:rsidRDefault="000566BB" w:rsidP="00E818CA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45970AEC" w14:textId="6B983FFB" w:rsidR="000566BB" w:rsidRPr="009F314E" w:rsidRDefault="000566BB" w:rsidP="00216A40">
            <w:pPr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 xml:space="preserve">S. </w:t>
            </w:r>
            <w:proofErr w:type="spellStart"/>
            <w:r w:rsidRPr="009F314E">
              <w:rPr>
                <w:sz w:val="22"/>
                <w:szCs w:val="22"/>
              </w:rPr>
              <w:t>aureus</w:t>
            </w:r>
            <w:proofErr w:type="spellEnd"/>
          </w:p>
        </w:tc>
        <w:tc>
          <w:tcPr>
            <w:tcW w:w="2551" w:type="dxa"/>
            <w:vMerge/>
          </w:tcPr>
          <w:p w14:paraId="4E8AEA48" w14:textId="77777777" w:rsidR="000566BB" w:rsidRPr="009F314E" w:rsidRDefault="000566BB" w:rsidP="00216A40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4ADB82C9" w14:textId="77777777" w:rsidR="000566BB" w:rsidRPr="009F314E" w:rsidRDefault="000566BB" w:rsidP="00216A40">
            <w:pPr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7702.2.4-93</w:t>
            </w:r>
          </w:p>
          <w:p w14:paraId="62352392" w14:textId="77777777" w:rsidR="000566BB" w:rsidRPr="009F314E" w:rsidRDefault="000566BB" w:rsidP="00216A40">
            <w:pPr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10444.2-94</w:t>
            </w:r>
          </w:p>
          <w:p w14:paraId="2BA28DFA" w14:textId="77777777" w:rsidR="000566BB" w:rsidRPr="009F314E" w:rsidRDefault="000566BB" w:rsidP="00216A40">
            <w:pPr>
              <w:suppressAutoHyphens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32149-2013 п.11</w:t>
            </w:r>
          </w:p>
          <w:p w14:paraId="424AB13C" w14:textId="162D85EA" w:rsidR="000566BB" w:rsidRPr="009F314E" w:rsidRDefault="000566BB" w:rsidP="00216A40">
            <w:pPr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31746-2012</w:t>
            </w:r>
          </w:p>
        </w:tc>
        <w:tc>
          <w:tcPr>
            <w:tcW w:w="2126" w:type="dxa"/>
            <w:vMerge/>
          </w:tcPr>
          <w:p w14:paraId="350C2467" w14:textId="77777777" w:rsidR="000566BB" w:rsidRPr="009F314E" w:rsidRDefault="000566BB" w:rsidP="00216A40">
            <w:pPr>
              <w:rPr>
                <w:sz w:val="22"/>
                <w:szCs w:val="22"/>
              </w:rPr>
            </w:pPr>
          </w:p>
        </w:tc>
      </w:tr>
      <w:tr w:rsidR="000566BB" w:rsidRPr="009F314E" w14:paraId="0BD76168" w14:textId="2DDD443B" w:rsidTr="000B55F3">
        <w:tblPrEx>
          <w:tblBorders>
            <w:bottom w:val="single" w:sz="4" w:space="0" w:color="auto"/>
          </w:tblBorders>
        </w:tblPrEx>
        <w:trPr>
          <w:trHeight w:val="276"/>
          <w:tblHeader/>
        </w:trPr>
        <w:tc>
          <w:tcPr>
            <w:tcW w:w="1134" w:type="dxa"/>
          </w:tcPr>
          <w:p w14:paraId="0563A636" w14:textId="5ACACCE0" w:rsidR="000566BB" w:rsidRPr="009F314E" w:rsidRDefault="000566BB" w:rsidP="00216A40">
            <w:pPr>
              <w:ind w:left="-45" w:right="-45"/>
              <w:jc w:val="center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1.3</w:t>
            </w:r>
            <w:r>
              <w:rPr>
                <w:sz w:val="22"/>
                <w:szCs w:val="22"/>
              </w:rPr>
              <w:t>0</w:t>
            </w:r>
            <w:r w:rsidRPr="009F314E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5AEC1F50" w14:textId="77777777" w:rsidR="000566BB" w:rsidRPr="009F314E" w:rsidRDefault="000566BB" w:rsidP="00216A40">
            <w:pPr>
              <w:ind w:left="-45" w:right="-45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418" w:type="dxa"/>
          </w:tcPr>
          <w:p w14:paraId="120B0709" w14:textId="77777777" w:rsidR="000566BB" w:rsidRPr="003369F5" w:rsidRDefault="000566BB" w:rsidP="00DD2EC2">
            <w:pPr>
              <w:jc w:val="center"/>
              <w:rPr>
                <w:sz w:val="22"/>
                <w:szCs w:val="22"/>
              </w:rPr>
            </w:pPr>
            <w:r w:rsidRPr="003369F5">
              <w:rPr>
                <w:sz w:val="22"/>
                <w:szCs w:val="22"/>
              </w:rPr>
              <w:t>01.47/01.086</w:t>
            </w:r>
          </w:p>
          <w:p w14:paraId="4C198CF5" w14:textId="77777777" w:rsidR="000566BB" w:rsidRPr="003369F5" w:rsidRDefault="000566BB" w:rsidP="00DD2EC2">
            <w:pPr>
              <w:rPr>
                <w:sz w:val="22"/>
                <w:szCs w:val="22"/>
              </w:rPr>
            </w:pPr>
            <w:r w:rsidRPr="003369F5">
              <w:rPr>
                <w:sz w:val="22"/>
                <w:szCs w:val="22"/>
              </w:rPr>
              <w:t xml:space="preserve">10.11/01.086 </w:t>
            </w:r>
          </w:p>
          <w:p w14:paraId="0B415EAF" w14:textId="77777777" w:rsidR="000566BB" w:rsidRPr="003369F5" w:rsidRDefault="000566BB" w:rsidP="00DD2EC2">
            <w:pPr>
              <w:rPr>
                <w:sz w:val="22"/>
                <w:szCs w:val="22"/>
              </w:rPr>
            </w:pPr>
            <w:r w:rsidRPr="003369F5">
              <w:rPr>
                <w:sz w:val="22"/>
                <w:szCs w:val="22"/>
              </w:rPr>
              <w:t>10.13/01.086</w:t>
            </w:r>
          </w:p>
          <w:p w14:paraId="2F7A14A8" w14:textId="3436DCE5" w:rsidR="000566BB" w:rsidRPr="003369F5" w:rsidRDefault="000566BB" w:rsidP="00E818CA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79774DA4" w14:textId="241D8018" w:rsidR="000566BB" w:rsidRPr="009F314E" w:rsidRDefault="000566BB" w:rsidP="00216A40">
            <w:pPr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  <w:lang w:val="en-US"/>
              </w:rPr>
              <w:t>Enterococcus</w:t>
            </w:r>
          </w:p>
        </w:tc>
        <w:tc>
          <w:tcPr>
            <w:tcW w:w="2551" w:type="dxa"/>
            <w:vMerge/>
          </w:tcPr>
          <w:p w14:paraId="70EA79E5" w14:textId="77777777" w:rsidR="000566BB" w:rsidRPr="009F314E" w:rsidRDefault="000566BB" w:rsidP="00216A40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6E5346FE" w14:textId="1AC7DB08" w:rsidR="000566BB" w:rsidRPr="009F314E" w:rsidRDefault="000566BB" w:rsidP="00216A40">
            <w:pPr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 xml:space="preserve">ГОСТ 28566-90 </w:t>
            </w:r>
          </w:p>
        </w:tc>
        <w:tc>
          <w:tcPr>
            <w:tcW w:w="2126" w:type="dxa"/>
            <w:vMerge/>
          </w:tcPr>
          <w:p w14:paraId="1C8F69D9" w14:textId="77777777" w:rsidR="000566BB" w:rsidRPr="009F314E" w:rsidRDefault="000566BB" w:rsidP="00216A40">
            <w:pPr>
              <w:rPr>
                <w:sz w:val="22"/>
                <w:szCs w:val="22"/>
              </w:rPr>
            </w:pPr>
          </w:p>
        </w:tc>
      </w:tr>
      <w:tr w:rsidR="000566BB" w:rsidRPr="009F314E" w14:paraId="0FB737CE" w14:textId="44DC5836" w:rsidTr="000B55F3">
        <w:tblPrEx>
          <w:tblBorders>
            <w:bottom w:val="single" w:sz="4" w:space="0" w:color="auto"/>
          </w:tblBorders>
        </w:tblPrEx>
        <w:trPr>
          <w:trHeight w:val="276"/>
          <w:tblHeader/>
        </w:trPr>
        <w:tc>
          <w:tcPr>
            <w:tcW w:w="1134" w:type="dxa"/>
          </w:tcPr>
          <w:p w14:paraId="50FABD46" w14:textId="1664C6BD" w:rsidR="000566BB" w:rsidRPr="009F314E" w:rsidRDefault="000566BB" w:rsidP="00216A40">
            <w:pPr>
              <w:ind w:left="-45" w:right="-45"/>
              <w:jc w:val="center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1.3</w:t>
            </w:r>
            <w:r>
              <w:rPr>
                <w:sz w:val="22"/>
                <w:szCs w:val="22"/>
              </w:rPr>
              <w:t>1</w:t>
            </w:r>
            <w:r w:rsidRPr="009F314E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3E3C0C68" w14:textId="77777777" w:rsidR="000566BB" w:rsidRPr="009F314E" w:rsidRDefault="000566BB" w:rsidP="00216A40">
            <w:pPr>
              <w:ind w:left="-45" w:right="-45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</w:tcPr>
          <w:p w14:paraId="65DA2495" w14:textId="77777777" w:rsidR="000566BB" w:rsidRPr="003369F5" w:rsidRDefault="000566BB" w:rsidP="00DD2EC2">
            <w:pPr>
              <w:jc w:val="center"/>
              <w:rPr>
                <w:sz w:val="22"/>
                <w:szCs w:val="22"/>
              </w:rPr>
            </w:pPr>
            <w:r w:rsidRPr="003369F5">
              <w:rPr>
                <w:sz w:val="22"/>
                <w:szCs w:val="22"/>
              </w:rPr>
              <w:t>01.47/01.086</w:t>
            </w:r>
          </w:p>
          <w:p w14:paraId="7CBA4D21" w14:textId="77777777" w:rsidR="000566BB" w:rsidRPr="003369F5" w:rsidRDefault="000566BB" w:rsidP="00DD2EC2">
            <w:pPr>
              <w:rPr>
                <w:sz w:val="22"/>
                <w:szCs w:val="22"/>
              </w:rPr>
            </w:pPr>
            <w:r w:rsidRPr="003369F5">
              <w:rPr>
                <w:sz w:val="22"/>
                <w:szCs w:val="22"/>
              </w:rPr>
              <w:t xml:space="preserve">10.11/01.086 </w:t>
            </w:r>
          </w:p>
          <w:p w14:paraId="122DE580" w14:textId="77777777" w:rsidR="000566BB" w:rsidRPr="003369F5" w:rsidRDefault="000566BB" w:rsidP="00DD2EC2">
            <w:pPr>
              <w:rPr>
                <w:sz w:val="22"/>
                <w:szCs w:val="22"/>
              </w:rPr>
            </w:pPr>
            <w:r w:rsidRPr="003369F5">
              <w:rPr>
                <w:sz w:val="22"/>
                <w:szCs w:val="22"/>
              </w:rPr>
              <w:t>10.13/01.086</w:t>
            </w:r>
          </w:p>
          <w:p w14:paraId="20B4D3CA" w14:textId="37C50F3D" w:rsidR="000566BB" w:rsidRPr="003369F5" w:rsidRDefault="000566BB" w:rsidP="00E818CA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7414A2B7" w14:textId="77777777" w:rsidR="000566BB" w:rsidRPr="009F314E" w:rsidRDefault="000566BB" w:rsidP="00216A40">
            <w:pPr>
              <w:tabs>
                <w:tab w:val="left" w:pos="1305"/>
              </w:tabs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 xml:space="preserve">B. </w:t>
            </w:r>
            <w:proofErr w:type="spellStart"/>
            <w:r w:rsidRPr="009F314E">
              <w:rPr>
                <w:sz w:val="22"/>
                <w:szCs w:val="22"/>
              </w:rPr>
              <w:t>сereus</w:t>
            </w:r>
            <w:proofErr w:type="spellEnd"/>
          </w:p>
          <w:p w14:paraId="56B34136" w14:textId="77777777" w:rsidR="000566BB" w:rsidRPr="009F314E" w:rsidRDefault="000566BB" w:rsidP="00216A40">
            <w:pPr>
              <w:tabs>
                <w:tab w:val="left" w:pos="1305"/>
              </w:tabs>
              <w:jc w:val="both"/>
              <w:rPr>
                <w:sz w:val="22"/>
                <w:szCs w:val="22"/>
              </w:rPr>
            </w:pPr>
          </w:p>
          <w:p w14:paraId="542DB656" w14:textId="77777777" w:rsidR="000566BB" w:rsidRPr="009F314E" w:rsidRDefault="000566BB" w:rsidP="00216A4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14:paraId="78B8E5CB" w14:textId="77777777" w:rsidR="000566BB" w:rsidRPr="009F314E" w:rsidRDefault="000566BB" w:rsidP="00216A40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35D9A2D6" w14:textId="77777777" w:rsidR="000566BB" w:rsidRPr="009F314E" w:rsidRDefault="000566BB" w:rsidP="00216A40">
            <w:pPr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10444.8-2013</w:t>
            </w:r>
          </w:p>
          <w:p w14:paraId="685493CE" w14:textId="7948CCFF" w:rsidR="000566BB" w:rsidRPr="009F314E" w:rsidRDefault="000566BB" w:rsidP="00216A40">
            <w:pPr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 xml:space="preserve">ГОСТ </w:t>
            </w:r>
            <w:r w:rsidRPr="009F314E">
              <w:rPr>
                <w:sz w:val="22"/>
                <w:szCs w:val="22"/>
                <w:lang w:val="en-US"/>
              </w:rPr>
              <w:t>ISO 21871-2013</w:t>
            </w:r>
          </w:p>
        </w:tc>
        <w:tc>
          <w:tcPr>
            <w:tcW w:w="2126" w:type="dxa"/>
            <w:vMerge/>
          </w:tcPr>
          <w:p w14:paraId="5430FA2A" w14:textId="77777777" w:rsidR="000566BB" w:rsidRPr="009F314E" w:rsidRDefault="000566BB" w:rsidP="00216A40">
            <w:pPr>
              <w:jc w:val="both"/>
              <w:rPr>
                <w:sz w:val="22"/>
                <w:szCs w:val="22"/>
              </w:rPr>
            </w:pPr>
          </w:p>
        </w:tc>
      </w:tr>
      <w:tr w:rsidR="000566BB" w:rsidRPr="009F314E" w14:paraId="6EDA3503" w14:textId="75FA0255" w:rsidTr="000B55F3">
        <w:tblPrEx>
          <w:tblBorders>
            <w:bottom w:val="single" w:sz="4" w:space="0" w:color="auto"/>
          </w:tblBorders>
        </w:tblPrEx>
        <w:trPr>
          <w:trHeight w:val="276"/>
          <w:tblHeader/>
        </w:trPr>
        <w:tc>
          <w:tcPr>
            <w:tcW w:w="1134" w:type="dxa"/>
          </w:tcPr>
          <w:p w14:paraId="5DFFB84E" w14:textId="46F3B17D" w:rsidR="000566BB" w:rsidRPr="009F314E" w:rsidRDefault="000566BB" w:rsidP="00216A40">
            <w:pPr>
              <w:ind w:left="-45" w:right="-45"/>
              <w:jc w:val="center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>32</w:t>
            </w:r>
            <w:r w:rsidRPr="009F314E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364E70F0" w14:textId="77777777" w:rsidR="000566BB" w:rsidRPr="009F314E" w:rsidRDefault="000566BB" w:rsidP="00216A40">
            <w:pPr>
              <w:ind w:left="-45" w:right="-45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7A4F708A" w14:textId="219E6746" w:rsidR="000566BB" w:rsidRPr="003369F5" w:rsidRDefault="000566BB" w:rsidP="00216A40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549D57AA" w14:textId="1A42C693" w:rsidR="000566BB" w:rsidRPr="009F314E" w:rsidRDefault="000566BB" w:rsidP="00216A40">
            <w:pPr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  <w:lang w:val="en-US"/>
              </w:rPr>
              <w:t>Proteus</w:t>
            </w:r>
          </w:p>
        </w:tc>
        <w:tc>
          <w:tcPr>
            <w:tcW w:w="2551" w:type="dxa"/>
            <w:vMerge/>
          </w:tcPr>
          <w:p w14:paraId="33390693" w14:textId="7CA1BE05" w:rsidR="000566BB" w:rsidRPr="009F314E" w:rsidRDefault="000566BB" w:rsidP="00216A40">
            <w:pPr>
              <w:rPr>
                <w:bCs/>
                <w:sz w:val="22"/>
                <w:szCs w:val="22"/>
              </w:rPr>
            </w:pPr>
          </w:p>
        </w:tc>
        <w:tc>
          <w:tcPr>
            <w:tcW w:w="2552" w:type="dxa"/>
          </w:tcPr>
          <w:p w14:paraId="0EC8C248" w14:textId="77777777" w:rsidR="000566BB" w:rsidRPr="009F314E" w:rsidRDefault="000566BB" w:rsidP="00216A40">
            <w:pPr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7702.2.7-2013</w:t>
            </w:r>
          </w:p>
          <w:p w14:paraId="46D20592" w14:textId="77777777" w:rsidR="000566BB" w:rsidRPr="009F314E" w:rsidRDefault="000566BB" w:rsidP="00216A40">
            <w:pPr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9958-81 п.4.4</w:t>
            </w:r>
          </w:p>
          <w:p w14:paraId="022C7B79" w14:textId="77777777" w:rsidR="000566BB" w:rsidRPr="009F314E" w:rsidRDefault="000566BB" w:rsidP="00216A40">
            <w:pPr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28560-90</w:t>
            </w:r>
          </w:p>
          <w:p w14:paraId="2DBE0BDF" w14:textId="122F50A0" w:rsidR="000566BB" w:rsidRPr="009F314E" w:rsidRDefault="000566BB" w:rsidP="00216A40">
            <w:pPr>
              <w:ind w:left="-45" w:right="-45"/>
              <w:rPr>
                <w:bCs/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 xml:space="preserve">ГОСТ 32149-2013 </w:t>
            </w:r>
            <w:r>
              <w:rPr>
                <w:sz w:val="22"/>
                <w:szCs w:val="22"/>
              </w:rPr>
              <w:t>р</w:t>
            </w:r>
            <w:r w:rsidRPr="009F314E">
              <w:rPr>
                <w:sz w:val="22"/>
                <w:szCs w:val="22"/>
              </w:rPr>
              <w:t>.10</w:t>
            </w:r>
          </w:p>
        </w:tc>
        <w:tc>
          <w:tcPr>
            <w:tcW w:w="2126" w:type="dxa"/>
            <w:vMerge/>
          </w:tcPr>
          <w:p w14:paraId="1338785C" w14:textId="77777777" w:rsidR="000566BB" w:rsidRPr="009F314E" w:rsidRDefault="000566BB" w:rsidP="00216A40">
            <w:pPr>
              <w:rPr>
                <w:sz w:val="22"/>
                <w:szCs w:val="22"/>
              </w:rPr>
            </w:pPr>
          </w:p>
        </w:tc>
      </w:tr>
      <w:tr w:rsidR="000566BB" w:rsidRPr="009F314E" w14:paraId="6A685F02" w14:textId="786E1019" w:rsidTr="000B55F3">
        <w:tblPrEx>
          <w:tblBorders>
            <w:bottom w:val="single" w:sz="4" w:space="0" w:color="auto"/>
          </w:tblBorders>
        </w:tblPrEx>
        <w:trPr>
          <w:trHeight w:val="276"/>
          <w:tblHeader/>
        </w:trPr>
        <w:tc>
          <w:tcPr>
            <w:tcW w:w="1134" w:type="dxa"/>
          </w:tcPr>
          <w:p w14:paraId="15A84584" w14:textId="52FE4AF0" w:rsidR="000566BB" w:rsidRPr="009F314E" w:rsidRDefault="000566BB" w:rsidP="00216A40">
            <w:pPr>
              <w:ind w:left="-45" w:right="-45"/>
              <w:jc w:val="center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>33</w:t>
            </w:r>
            <w:r w:rsidRPr="009F314E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737FA48E" w14:textId="0088FE98" w:rsidR="000566BB" w:rsidRPr="009F314E" w:rsidRDefault="000566BB" w:rsidP="00216A40">
            <w:pPr>
              <w:ind w:left="-45" w:right="-45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</w:tcPr>
          <w:p w14:paraId="342FD387" w14:textId="77777777" w:rsidR="000566BB" w:rsidRPr="003369F5" w:rsidRDefault="000566BB" w:rsidP="00DD2EC2">
            <w:pPr>
              <w:jc w:val="center"/>
              <w:rPr>
                <w:sz w:val="22"/>
                <w:szCs w:val="22"/>
              </w:rPr>
            </w:pPr>
            <w:r w:rsidRPr="003369F5">
              <w:rPr>
                <w:sz w:val="22"/>
                <w:szCs w:val="22"/>
              </w:rPr>
              <w:t>01.47/01.086</w:t>
            </w:r>
          </w:p>
          <w:p w14:paraId="29D2B60A" w14:textId="77777777" w:rsidR="000566BB" w:rsidRPr="003369F5" w:rsidRDefault="000566BB" w:rsidP="00DD2EC2">
            <w:pPr>
              <w:rPr>
                <w:sz w:val="22"/>
                <w:szCs w:val="22"/>
              </w:rPr>
            </w:pPr>
            <w:r w:rsidRPr="003369F5">
              <w:rPr>
                <w:sz w:val="22"/>
                <w:szCs w:val="22"/>
              </w:rPr>
              <w:t xml:space="preserve">10.11/01.086 </w:t>
            </w:r>
          </w:p>
          <w:p w14:paraId="139E68DD" w14:textId="77777777" w:rsidR="000566BB" w:rsidRPr="003369F5" w:rsidRDefault="000566BB" w:rsidP="00DD2EC2">
            <w:pPr>
              <w:rPr>
                <w:sz w:val="22"/>
                <w:szCs w:val="22"/>
              </w:rPr>
            </w:pPr>
            <w:r w:rsidRPr="003369F5">
              <w:rPr>
                <w:sz w:val="22"/>
                <w:szCs w:val="22"/>
              </w:rPr>
              <w:t>10.13/01.086</w:t>
            </w:r>
          </w:p>
          <w:p w14:paraId="02D8BFFE" w14:textId="05CA1261" w:rsidR="000566BB" w:rsidRPr="003369F5" w:rsidRDefault="000566BB" w:rsidP="00E818CA">
            <w:pPr>
              <w:spacing w:line="192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504A3609" w14:textId="1D467D00" w:rsidR="000566BB" w:rsidRPr="009F314E" w:rsidRDefault="000566BB" w:rsidP="00216A40">
            <w:pPr>
              <w:jc w:val="both"/>
              <w:rPr>
                <w:sz w:val="22"/>
                <w:szCs w:val="22"/>
              </w:rPr>
            </w:pPr>
            <w:proofErr w:type="gramStart"/>
            <w:r w:rsidRPr="009F314E">
              <w:rPr>
                <w:sz w:val="22"/>
                <w:szCs w:val="22"/>
                <w:lang w:val="en-US"/>
              </w:rPr>
              <w:t>E.coli</w:t>
            </w:r>
            <w:proofErr w:type="gramEnd"/>
          </w:p>
        </w:tc>
        <w:tc>
          <w:tcPr>
            <w:tcW w:w="2551" w:type="dxa"/>
            <w:vMerge/>
          </w:tcPr>
          <w:p w14:paraId="4A07CB0B" w14:textId="7A507B93" w:rsidR="000566BB" w:rsidRPr="009F314E" w:rsidRDefault="000566BB" w:rsidP="00216A40">
            <w:pPr>
              <w:ind w:left="-45" w:right="-45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552" w:type="dxa"/>
          </w:tcPr>
          <w:p w14:paraId="28053253" w14:textId="1C39D71F" w:rsidR="000566BB" w:rsidRPr="009F314E" w:rsidRDefault="000566BB" w:rsidP="004B4D22">
            <w:pPr>
              <w:ind w:left="-45" w:right="-45"/>
              <w:rPr>
                <w:bCs/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 xml:space="preserve">ГОСТ </w:t>
            </w:r>
            <w:r w:rsidRPr="009F314E">
              <w:rPr>
                <w:sz w:val="22"/>
                <w:szCs w:val="22"/>
                <w:lang w:val="en-US"/>
              </w:rPr>
              <w:t>30726-2001</w:t>
            </w:r>
          </w:p>
        </w:tc>
        <w:tc>
          <w:tcPr>
            <w:tcW w:w="2126" w:type="dxa"/>
            <w:vMerge/>
          </w:tcPr>
          <w:p w14:paraId="316C9581" w14:textId="77777777" w:rsidR="000566BB" w:rsidRPr="009F314E" w:rsidRDefault="000566BB" w:rsidP="004B4D22">
            <w:pPr>
              <w:ind w:left="-45" w:right="-45"/>
              <w:rPr>
                <w:sz w:val="22"/>
                <w:szCs w:val="22"/>
              </w:rPr>
            </w:pPr>
          </w:p>
        </w:tc>
      </w:tr>
      <w:tr w:rsidR="000566BB" w:rsidRPr="009F314E" w14:paraId="54C55A95" w14:textId="2DB04A9C" w:rsidTr="000B55F3">
        <w:tblPrEx>
          <w:tblBorders>
            <w:bottom w:val="single" w:sz="4" w:space="0" w:color="auto"/>
          </w:tblBorders>
        </w:tblPrEx>
        <w:trPr>
          <w:trHeight w:val="276"/>
          <w:tblHeader/>
        </w:trPr>
        <w:tc>
          <w:tcPr>
            <w:tcW w:w="1134" w:type="dxa"/>
          </w:tcPr>
          <w:p w14:paraId="5024C738" w14:textId="77777777" w:rsidR="000566BB" w:rsidRDefault="000566BB" w:rsidP="00216A40">
            <w:pPr>
              <w:ind w:left="-45" w:right="-45"/>
              <w:jc w:val="center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>34</w:t>
            </w:r>
            <w:r w:rsidRPr="009F314E">
              <w:rPr>
                <w:sz w:val="22"/>
                <w:szCs w:val="22"/>
              </w:rPr>
              <w:t>*</w:t>
            </w:r>
          </w:p>
          <w:p w14:paraId="277CAE38" w14:textId="77777777" w:rsidR="000566BB" w:rsidRDefault="000566BB" w:rsidP="00216A40">
            <w:pPr>
              <w:ind w:left="-45" w:right="-45"/>
              <w:jc w:val="center"/>
              <w:rPr>
                <w:sz w:val="22"/>
                <w:szCs w:val="22"/>
              </w:rPr>
            </w:pPr>
          </w:p>
          <w:p w14:paraId="7703F022" w14:textId="77777777" w:rsidR="000566BB" w:rsidRDefault="000566BB" w:rsidP="00216A40">
            <w:pPr>
              <w:ind w:left="-45" w:right="-45"/>
              <w:jc w:val="center"/>
              <w:rPr>
                <w:sz w:val="22"/>
                <w:szCs w:val="22"/>
              </w:rPr>
            </w:pPr>
          </w:p>
          <w:p w14:paraId="7E8F34FB" w14:textId="368C4185" w:rsidR="000566BB" w:rsidRPr="009F314E" w:rsidRDefault="000566BB" w:rsidP="00591189">
            <w:pPr>
              <w:ind w:left="-45" w:right="-45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bottom w:val="single" w:sz="4" w:space="0" w:color="auto"/>
            </w:tcBorders>
          </w:tcPr>
          <w:p w14:paraId="56F07E8A" w14:textId="77777777" w:rsidR="000566BB" w:rsidRPr="009F314E" w:rsidRDefault="000566BB" w:rsidP="00216A40">
            <w:pPr>
              <w:ind w:left="-45" w:right="-45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633349A0" w14:textId="6E068BD0" w:rsidR="000566BB" w:rsidRPr="009F314E" w:rsidRDefault="000566BB" w:rsidP="00216A40">
            <w:pPr>
              <w:spacing w:line="192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419C62A1" w14:textId="774AAA65" w:rsidR="000566BB" w:rsidRPr="009F314E" w:rsidRDefault="000566BB" w:rsidP="00216A40">
            <w:pPr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плесени</w:t>
            </w:r>
          </w:p>
        </w:tc>
        <w:tc>
          <w:tcPr>
            <w:tcW w:w="2551" w:type="dxa"/>
            <w:vMerge/>
          </w:tcPr>
          <w:p w14:paraId="27809CB9" w14:textId="77777777" w:rsidR="000566BB" w:rsidRPr="009F314E" w:rsidRDefault="000566BB" w:rsidP="00216A40">
            <w:pPr>
              <w:ind w:left="-45" w:right="-45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552" w:type="dxa"/>
          </w:tcPr>
          <w:p w14:paraId="0C091DB5" w14:textId="0677D264" w:rsidR="000566BB" w:rsidRPr="009F314E" w:rsidRDefault="000566BB" w:rsidP="004B4D22">
            <w:pPr>
              <w:ind w:left="-45" w:right="-45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10444.12-2013</w:t>
            </w:r>
          </w:p>
        </w:tc>
        <w:tc>
          <w:tcPr>
            <w:tcW w:w="2126" w:type="dxa"/>
            <w:vMerge/>
          </w:tcPr>
          <w:p w14:paraId="5F2B06DB" w14:textId="77777777" w:rsidR="000566BB" w:rsidRPr="009F314E" w:rsidRDefault="000566BB" w:rsidP="004B4D22">
            <w:pPr>
              <w:ind w:left="-45" w:right="-45"/>
              <w:rPr>
                <w:sz w:val="22"/>
                <w:szCs w:val="22"/>
              </w:rPr>
            </w:pPr>
          </w:p>
        </w:tc>
      </w:tr>
      <w:tr w:rsidR="00C242E2" w:rsidRPr="009F314E" w14:paraId="10909846" w14:textId="10B2E4A4" w:rsidTr="000B55F3">
        <w:tblPrEx>
          <w:tblBorders>
            <w:bottom w:val="single" w:sz="4" w:space="0" w:color="auto"/>
          </w:tblBorders>
        </w:tblPrEx>
        <w:trPr>
          <w:trHeight w:val="276"/>
          <w:tblHeader/>
        </w:trPr>
        <w:tc>
          <w:tcPr>
            <w:tcW w:w="1134" w:type="dxa"/>
          </w:tcPr>
          <w:p w14:paraId="67F724B4" w14:textId="10C3FFE9" w:rsidR="00C242E2" w:rsidRPr="009F314E" w:rsidRDefault="00C242E2" w:rsidP="00216A40">
            <w:pPr>
              <w:ind w:left="-45" w:right="-45"/>
              <w:jc w:val="center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lastRenderedPageBreak/>
              <w:t>1.</w:t>
            </w:r>
            <w:r>
              <w:rPr>
                <w:sz w:val="22"/>
                <w:szCs w:val="22"/>
              </w:rPr>
              <w:t>35</w:t>
            </w:r>
            <w:r w:rsidRPr="009F314E">
              <w:rPr>
                <w:sz w:val="22"/>
                <w:szCs w:val="22"/>
              </w:rPr>
              <w:t>*</w:t>
            </w:r>
          </w:p>
          <w:p w14:paraId="0F480A4D" w14:textId="77777777" w:rsidR="00C242E2" w:rsidRPr="009F314E" w:rsidRDefault="00C242E2" w:rsidP="00216A40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</w:p>
          <w:p w14:paraId="59BFD794" w14:textId="77777777" w:rsidR="00C242E2" w:rsidRPr="009F314E" w:rsidRDefault="00C242E2" w:rsidP="00216A40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</w:p>
          <w:p w14:paraId="2FBE3E08" w14:textId="77777777" w:rsidR="00C242E2" w:rsidRPr="009F314E" w:rsidRDefault="00C242E2" w:rsidP="00216A40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</w:p>
          <w:p w14:paraId="305E76A6" w14:textId="77777777" w:rsidR="00C242E2" w:rsidRPr="009F314E" w:rsidRDefault="00C242E2" w:rsidP="00216A40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</w:p>
          <w:p w14:paraId="32FA8B8F" w14:textId="77777777" w:rsidR="00C242E2" w:rsidRPr="009F314E" w:rsidRDefault="00C242E2" w:rsidP="00216A40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</w:p>
          <w:p w14:paraId="50C8AAD7" w14:textId="77777777" w:rsidR="00C242E2" w:rsidRPr="009F314E" w:rsidRDefault="00C242E2" w:rsidP="00216A40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</w:p>
          <w:p w14:paraId="3846FD4D" w14:textId="77777777" w:rsidR="00C242E2" w:rsidRPr="009F314E" w:rsidRDefault="00C242E2" w:rsidP="00216A40">
            <w:pPr>
              <w:ind w:left="-45" w:right="-45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0E50CA60" w14:textId="77777777" w:rsidR="00C242E2" w:rsidRPr="009F314E" w:rsidRDefault="00C242E2" w:rsidP="00DC66CC">
            <w:pPr>
              <w:spacing w:line="240" w:lineRule="exact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Мясо и мясопродукты; птица, яйца и продукты их переработки</w:t>
            </w:r>
          </w:p>
          <w:p w14:paraId="4C707042" w14:textId="77777777" w:rsidR="00C242E2" w:rsidRPr="009F314E" w:rsidRDefault="00C242E2" w:rsidP="00DC66CC">
            <w:pPr>
              <w:spacing w:line="240" w:lineRule="exact"/>
              <w:rPr>
                <w:sz w:val="22"/>
                <w:szCs w:val="22"/>
              </w:rPr>
            </w:pPr>
          </w:p>
          <w:p w14:paraId="16703B0F" w14:textId="77777777" w:rsidR="00C242E2" w:rsidRPr="009F314E" w:rsidRDefault="00C242E2" w:rsidP="00DC66CC">
            <w:pPr>
              <w:ind w:left="-45" w:right="-45"/>
              <w:rPr>
                <w:bCs/>
                <w:sz w:val="22"/>
                <w:szCs w:val="22"/>
              </w:rPr>
            </w:pPr>
          </w:p>
        </w:tc>
        <w:tc>
          <w:tcPr>
            <w:tcW w:w="1418" w:type="dxa"/>
          </w:tcPr>
          <w:p w14:paraId="553D7BBE" w14:textId="77777777" w:rsidR="00C242E2" w:rsidRPr="003369F5" w:rsidRDefault="00C242E2" w:rsidP="005C7E9F">
            <w:pPr>
              <w:spacing w:line="192" w:lineRule="auto"/>
              <w:jc w:val="both"/>
              <w:rPr>
                <w:sz w:val="22"/>
                <w:szCs w:val="22"/>
              </w:rPr>
            </w:pPr>
            <w:r w:rsidRPr="003369F5">
              <w:rPr>
                <w:sz w:val="22"/>
                <w:szCs w:val="22"/>
              </w:rPr>
              <w:t>10.13/04.125</w:t>
            </w:r>
          </w:p>
          <w:p w14:paraId="35BC0F05" w14:textId="20DCB043" w:rsidR="00C242E2" w:rsidRPr="003369F5" w:rsidRDefault="00C242E2" w:rsidP="003369F5">
            <w:pPr>
              <w:rPr>
                <w:sz w:val="22"/>
                <w:szCs w:val="22"/>
              </w:rPr>
            </w:pPr>
            <w:r w:rsidRPr="003369F5">
              <w:rPr>
                <w:sz w:val="22"/>
                <w:szCs w:val="22"/>
              </w:rPr>
              <w:t>01.47/ 4.125</w:t>
            </w:r>
          </w:p>
          <w:p w14:paraId="6A966359" w14:textId="62DA613C" w:rsidR="00C242E2" w:rsidRPr="003369F5" w:rsidRDefault="00BD68C0" w:rsidP="00BD68C0">
            <w:pPr>
              <w:spacing w:line="192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01.49/</w:t>
            </w:r>
            <w:r w:rsidR="00C242E2" w:rsidRPr="003369F5">
              <w:rPr>
                <w:sz w:val="22"/>
                <w:szCs w:val="22"/>
              </w:rPr>
              <w:t xml:space="preserve">4.125 10.11/04.125   </w:t>
            </w:r>
          </w:p>
        </w:tc>
        <w:tc>
          <w:tcPr>
            <w:tcW w:w="2693" w:type="dxa"/>
          </w:tcPr>
          <w:p w14:paraId="266E3050" w14:textId="16D6F6EB" w:rsidR="00C242E2" w:rsidRPr="009F314E" w:rsidRDefault="00C242E2" w:rsidP="00216A40">
            <w:pPr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Удельная активность</w:t>
            </w:r>
            <w:r>
              <w:rPr>
                <w:sz w:val="22"/>
                <w:szCs w:val="22"/>
              </w:rPr>
              <w:t xml:space="preserve"> радионуклида </w:t>
            </w:r>
            <w:r w:rsidRPr="009F314E">
              <w:rPr>
                <w:sz w:val="22"/>
                <w:szCs w:val="22"/>
              </w:rPr>
              <w:t>цези</w:t>
            </w:r>
            <w:r>
              <w:rPr>
                <w:sz w:val="22"/>
                <w:szCs w:val="22"/>
              </w:rPr>
              <w:t>й</w:t>
            </w:r>
            <w:r w:rsidRPr="009F314E">
              <w:rPr>
                <w:sz w:val="22"/>
                <w:szCs w:val="22"/>
              </w:rPr>
              <w:t>-137</w:t>
            </w:r>
          </w:p>
        </w:tc>
        <w:tc>
          <w:tcPr>
            <w:tcW w:w="2551" w:type="dxa"/>
          </w:tcPr>
          <w:p w14:paraId="622012FA" w14:textId="77777777" w:rsidR="00C242E2" w:rsidRPr="00CF624B" w:rsidRDefault="00C242E2" w:rsidP="00654885">
            <w:pPr>
              <w:suppressAutoHyphens/>
              <w:jc w:val="both"/>
              <w:rPr>
                <w:sz w:val="22"/>
                <w:szCs w:val="22"/>
              </w:rPr>
            </w:pPr>
            <w:r w:rsidRPr="00CF624B">
              <w:rPr>
                <w:sz w:val="22"/>
                <w:szCs w:val="22"/>
              </w:rPr>
              <w:t xml:space="preserve"> ГН 10-117-99 (РДУ-99)</w:t>
            </w:r>
          </w:p>
          <w:p w14:paraId="4502883F" w14:textId="66ED903F" w:rsidR="00C242E2" w:rsidRPr="00CF624B" w:rsidRDefault="00C242E2" w:rsidP="00654885">
            <w:pPr>
              <w:suppressAutoHyphens/>
              <w:jc w:val="both"/>
              <w:rPr>
                <w:sz w:val="22"/>
                <w:szCs w:val="22"/>
              </w:rPr>
            </w:pPr>
            <w:r w:rsidRPr="00CF624B">
              <w:rPr>
                <w:sz w:val="22"/>
                <w:szCs w:val="22"/>
              </w:rPr>
              <w:t xml:space="preserve">Республиканские допустимые уровни содержания цезия-137 и стронция-90 в сельскохозяйственном сырье и кормах, утв. </w:t>
            </w:r>
            <w:proofErr w:type="spellStart"/>
            <w:proofErr w:type="gramStart"/>
            <w:r w:rsidRPr="00CF624B">
              <w:rPr>
                <w:sz w:val="22"/>
                <w:szCs w:val="22"/>
              </w:rPr>
              <w:t>Минсельхозпро</w:t>
            </w:r>
            <w:proofErr w:type="spellEnd"/>
            <w:r w:rsidRPr="00CF624B">
              <w:rPr>
                <w:sz w:val="22"/>
                <w:szCs w:val="22"/>
              </w:rPr>
              <w:t>-дом</w:t>
            </w:r>
            <w:proofErr w:type="gramEnd"/>
            <w:r w:rsidRPr="00CF624B">
              <w:rPr>
                <w:sz w:val="22"/>
                <w:szCs w:val="22"/>
              </w:rPr>
              <w:t xml:space="preserve"> РБ 03.08.1999</w:t>
            </w:r>
          </w:p>
          <w:p w14:paraId="6C4044E0" w14:textId="31B3E059" w:rsidR="00C242E2" w:rsidRPr="00CF624B" w:rsidRDefault="00C242E2" w:rsidP="00654885">
            <w:pPr>
              <w:jc w:val="both"/>
              <w:rPr>
                <w:sz w:val="22"/>
                <w:szCs w:val="22"/>
              </w:rPr>
            </w:pPr>
            <w:r w:rsidRPr="00CF624B">
              <w:rPr>
                <w:color w:val="EE0000"/>
                <w:sz w:val="22"/>
                <w:szCs w:val="22"/>
              </w:rPr>
              <w:t xml:space="preserve"> </w:t>
            </w:r>
            <w:r w:rsidRPr="00CF624B">
              <w:rPr>
                <w:bCs/>
                <w:color w:val="000000"/>
                <w:sz w:val="22"/>
                <w:szCs w:val="22"/>
                <w:shd w:val="clear" w:color="auto" w:fill="FFFFFF"/>
              </w:rPr>
              <w:t>ГН «Показатели безопасности и безвредности продовольственного сырья и пищевых продуктов», утв. постановлением Совета Министров Республики Беларусь от 25.01.2021 № 37</w:t>
            </w:r>
          </w:p>
        </w:tc>
        <w:tc>
          <w:tcPr>
            <w:tcW w:w="2552" w:type="dxa"/>
          </w:tcPr>
          <w:p w14:paraId="789F4114" w14:textId="36E966E0" w:rsidR="00C242E2" w:rsidRPr="009F314E" w:rsidRDefault="00C242E2" w:rsidP="00216A40">
            <w:pPr>
              <w:ind w:left="-45" w:right="-45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МВИ. МН 1181-2011</w:t>
            </w:r>
          </w:p>
        </w:tc>
        <w:tc>
          <w:tcPr>
            <w:tcW w:w="2126" w:type="dxa"/>
          </w:tcPr>
          <w:p w14:paraId="096C5EA0" w14:textId="77777777" w:rsidR="0099009E" w:rsidRDefault="0099009E" w:rsidP="0099009E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Лабораторный </w:t>
            </w:r>
          </w:p>
          <w:p w14:paraId="1D76E0CA" w14:textId="77777777" w:rsidR="0099009E" w:rsidRDefault="0099009E" w:rsidP="0099009E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Отдел, группа санитарно-гигиенических исследований </w:t>
            </w:r>
          </w:p>
          <w:p w14:paraId="749A75DA" w14:textId="77777777" w:rsidR="0099009E" w:rsidRDefault="0099009E" w:rsidP="0099009E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(ул.Октябрьская,33,</w:t>
            </w:r>
          </w:p>
          <w:p w14:paraId="39FA1C54" w14:textId="64A82F8B" w:rsidR="00C242E2" w:rsidRPr="009F314E" w:rsidRDefault="0099009E" w:rsidP="0099009E">
            <w:pPr>
              <w:ind w:left="-45" w:right="-45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г.Рогачёв</w:t>
            </w:r>
            <w:proofErr w:type="spellEnd"/>
            <w:r>
              <w:rPr>
                <w:sz w:val="22"/>
                <w:szCs w:val="22"/>
              </w:rPr>
              <w:t>, Гомельская область)</w:t>
            </w:r>
          </w:p>
        </w:tc>
      </w:tr>
      <w:tr w:rsidR="00C242E2" w:rsidRPr="009F314E" w14:paraId="574BDEEC" w14:textId="4B1D978F" w:rsidTr="000B55F3">
        <w:tblPrEx>
          <w:tblBorders>
            <w:bottom w:val="single" w:sz="4" w:space="0" w:color="auto"/>
          </w:tblBorders>
        </w:tblPrEx>
        <w:trPr>
          <w:trHeight w:val="276"/>
          <w:tblHeader/>
        </w:trPr>
        <w:tc>
          <w:tcPr>
            <w:tcW w:w="1134" w:type="dxa"/>
          </w:tcPr>
          <w:p w14:paraId="1F46CDEE" w14:textId="77777777" w:rsidR="00C242E2" w:rsidRPr="009F314E" w:rsidRDefault="00C242E2" w:rsidP="00216A40">
            <w:pPr>
              <w:ind w:left="-45" w:right="-45"/>
              <w:jc w:val="center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2.1</w:t>
            </w:r>
          </w:p>
          <w:p w14:paraId="7A56ECF6" w14:textId="77777777" w:rsidR="00C242E2" w:rsidRPr="009F314E" w:rsidRDefault="00C242E2" w:rsidP="00216A40">
            <w:pPr>
              <w:ind w:left="-45" w:right="-45"/>
              <w:jc w:val="center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***</w:t>
            </w:r>
          </w:p>
          <w:p w14:paraId="73CDA0D6" w14:textId="77777777" w:rsidR="00C242E2" w:rsidRPr="009F314E" w:rsidRDefault="00C242E2" w:rsidP="00216A40">
            <w:pPr>
              <w:tabs>
                <w:tab w:val="num" w:pos="140"/>
              </w:tabs>
              <w:ind w:right="140"/>
              <w:jc w:val="both"/>
              <w:rPr>
                <w:sz w:val="22"/>
                <w:szCs w:val="22"/>
              </w:rPr>
            </w:pPr>
          </w:p>
          <w:p w14:paraId="32A01B2B" w14:textId="77777777" w:rsidR="00C242E2" w:rsidRPr="009F314E" w:rsidRDefault="00C242E2" w:rsidP="00216A40">
            <w:pPr>
              <w:tabs>
                <w:tab w:val="num" w:pos="140"/>
              </w:tabs>
              <w:ind w:right="140"/>
              <w:jc w:val="both"/>
              <w:rPr>
                <w:sz w:val="22"/>
                <w:szCs w:val="22"/>
              </w:rPr>
            </w:pPr>
          </w:p>
          <w:p w14:paraId="433F09FA" w14:textId="77777777" w:rsidR="00C242E2" w:rsidRPr="009F314E" w:rsidRDefault="00C242E2" w:rsidP="00216A40">
            <w:pPr>
              <w:tabs>
                <w:tab w:val="num" w:pos="140"/>
              </w:tabs>
              <w:ind w:right="140"/>
              <w:jc w:val="both"/>
              <w:rPr>
                <w:sz w:val="22"/>
                <w:szCs w:val="22"/>
              </w:rPr>
            </w:pPr>
          </w:p>
          <w:p w14:paraId="646E8EFD" w14:textId="77777777" w:rsidR="00C242E2" w:rsidRPr="009F314E" w:rsidRDefault="00C242E2" w:rsidP="00216A40">
            <w:pPr>
              <w:tabs>
                <w:tab w:val="num" w:pos="140"/>
              </w:tabs>
              <w:ind w:right="140"/>
              <w:jc w:val="both"/>
              <w:rPr>
                <w:sz w:val="22"/>
                <w:szCs w:val="22"/>
              </w:rPr>
            </w:pPr>
          </w:p>
          <w:p w14:paraId="00707195" w14:textId="77777777" w:rsidR="00C242E2" w:rsidRPr="009F314E" w:rsidRDefault="00C242E2" w:rsidP="00216A40">
            <w:pPr>
              <w:tabs>
                <w:tab w:val="num" w:pos="140"/>
              </w:tabs>
              <w:ind w:right="140"/>
              <w:jc w:val="both"/>
              <w:rPr>
                <w:sz w:val="22"/>
                <w:szCs w:val="22"/>
              </w:rPr>
            </w:pPr>
          </w:p>
          <w:p w14:paraId="3F1583B1" w14:textId="77777777" w:rsidR="00C242E2" w:rsidRPr="009F314E" w:rsidRDefault="00C242E2" w:rsidP="00216A40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</w:tcBorders>
          </w:tcPr>
          <w:p w14:paraId="39043A07" w14:textId="77777777" w:rsidR="003116E3" w:rsidRPr="009F314E" w:rsidRDefault="003116E3" w:rsidP="003116E3">
            <w:pPr>
              <w:tabs>
                <w:tab w:val="num" w:pos="140"/>
              </w:tabs>
              <w:ind w:right="140"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Молоко и молочные продукты</w:t>
            </w:r>
          </w:p>
          <w:p w14:paraId="61E00BE5" w14:textId="77777777" w:rsidR="00C242E2" w:rsidRDefault="00C242E2" w:rsidP="000F534B">
            <w:pPr>
              <w:spacing w:line="216" w:lineRule="auto"/>
              <w:ind w:left="-45" w:right="-45"/>
              <w:rPr>
                <w:bCs/>
                <w:sz w:val="22"/>
                <w:szCs w:val="22"/>
              </w:rPr>
            </w:pPr>
          </w:p>
          <w:p w14:paraId="6B353AF6" w14:textId="77777777" w:rsidR="00C242E2" w:rsidRDefault="00C242E2" w:rsidP="000F534B">
            <w:pPr>
              <w:spacing w:line="216" w:lineRule="auto"/>
              <w:ind w:left="-45" w:right="-45"/>
              <w:rPr>
                <w:bCs/>
                <w:sz w:val="22"/>
                <w:szCs w:val="22"/>
              </w:rPr>
            </w:pPr>
          </w:p>
          <w:p w14:paraId="7423E959" w14:textId="77777777" w:rsidR="00C242E2" w:rsidRDefault="00C242E2" w:rsidP="000F534B">
            <w:pPr>
              <w:spacing w:line="216" w:lineRule="auto"/>
              <w:ind w:left="-45" w:right="-45"/>
              <w:rPr>
                <w:bCs/>
                <w:sz w:val="22"/>
                <w:szCs w:val="22"/>
              </w:rPr>
            </w:pPr>
          </w:p>
          <w:p w14:paraId="20BBF072" w14:textId="77777777" w:rsidR="00C242E2" w:rsidRDefault="00C242E2" w:rsidP="000F534B">
            <w:pPr>
              <w:spacing w:line="216" w:lineRule="auto"/>
              <w:ind w:left="-45" w:right="-45"/>
              <w:rPr>
                <w:bCs/>
                <w:sz w:val="22"/>
                <w:szCs w:val="22"/>
              </w:rPr>
            </w:pPr>
          </w:p>
          <w:p w14:paraId="65041BA8" w14:textId="77777777" w:rsidR="00C242E2" w:rsidRDefault="00C242E2" w:rsidP="000F534B">
            <w:pPr>
              <w:spacing w:line="216" w:lineRule="auto"/>
              <w:ind w:left="-45" w:right="-45"/>
              <w:rPr>
                <w:bCs/>
                <w:sz w:val="22"/>
                <w:szCs w:val="22"/>
              </w:rPr>
            </w:pPr>
          </w:p>
          <w:p w14:paraId="69A5D87E" w14:textId="77777777" w:rsidR="00C242E2" w:rsidRDefault="00C242E2" w:rsidP="000F534B">
            <w:pPr>
              <w:spacing w:line="216" w:lineRule="auto"/>
              <w:ind w:left="-45" w:right="-45"/>
              <w:rPr>
                <w:bCs/>
                <w:sz w:val="22"/>
                <w:szCs w:val="22"/>
              </w:rPr>
            </w:pPr>
          </w:p>
          <w:p w14:paraId="1A6F3929" w14:textId="77777777" w:rsidR="00C242E2" w:rsidRDefault="00C242E2" w:rsidP="000F534B">
            <w:pPr>
              <w:spacing w:line="216" w:lineRule="auto"/>
              <w:ind w:left="-45" w:right="-45"/>
              <w:rPr>
                <w:bCs/>
                <w:sz w:val="22"/>
                <w:szCs w:val="22"/>
              </w:rPr>
            </w:pPr>
          </w:p>
          <w:p w14:paraId="37F09623" w14:textId="77777777" w:rsidR="00C242E2" w:rsidRDefault="00C242E2" w:rsidP="000F534B">
            <w:pPr>
              <w:spacing w:line="216" w:lineRule="auto"/>
              <w:ind w:left="-45" w:right="-45"/>
              <w:rPr>
                <w:bCs/>
                <w:sz w:val="22"/>
                <w:szCs w:val="22"/>
              </w:rPr>
            </w:pPr>
          </w:p>
          <w:p w14:paraId="23BC980E" w14:textId="77777777" w:rsidR="00C242E2" w:rsidRDefault="00C242E2" w:rsidP="000F534B">
            <w:pPr>
              <w:spacing w:line="216" w:lineRule="auto"/>
              <w:ind w:left="-45" w:right="-45"/>
              <w:rPr>
                <w:bCs/>
                <w:sz w:val="22"/>
                <w:szCs w:val="22"/>
              </w:rPr>
            </w:pPr>
          </w:p>
          <w:p w14:paraId="152214AD" w14:textId="77777777" w:rsidR="00C242E2" w:rsidRDefault="00C242E2" w:rsidP="000F534B">
            <w:pPr>
              <w:spacing w:line="216" w:lineRule="auto"/>
              <w:ind w:left="-45" w:right="-45"/>
              <w:rPr>
                <w:bCs/>
                <w:sz w:val="22"/>
                <w:szCs w:val="22"/>
              </w:rPr>
            </w:pPr>
          </w:p>
          <w:p w14:paraId="577FDE2E" w14:textId="77777777" w:rsidR="00C242E2" w:rsidRDefault="00C242E2" w:rsidP="000F534B">
            <w:pPr>
              <w:spacing w:line="216" w:lineRule="auto"/>
              <w:ind w:left="-45" w:right="-45"/>
              <w:rPr>
                <w:bCs/>
                <w:sz w:val="22"/>
                <w:szCs w:val="22"/>
              </w:rPr>
            </w:pPr>
          </w:p>
          <w:p w14:paraId="5F7B606D" w14:textId="77777777" w:rsidR="00C242E2" w:rsidRDefault="00C242E2" w:rsidP="000F534B">
            <w:pPr>
              <w:spacing w:line="216" w:lineRule="auto"/>
              <w:ind w:left="-45" w:right="-45"/>
              <w:rPr>
                <w:bCs/>
                <w:sz w:val="22"/>
                <w:szCs w:val="22"/>
              </w:rPr>
            </w:pPr>
          </w:p>
          <w:p w14:paraId="1B2F2E03" w14:textId="77777777" w:rsidR="00C242E2" w:rsidRDefault="00C242E2" w:rsidP="000F534B">
            <w:pPr>
              <w:spacing w:line="216" w:lineRule="auto"/>
              <w:ind w:left="-45" w:right="-45"/>
              <w:rPr>
                <w:bCs/>
                <w:sz w:val="22"/>
                <w:szCs w:val="22"/>
              </w:rPr>
            </w:pPr>
          </w:p>
          <w:p w14:paraId="7C04D897" w14:textId="77777777" w:rsidR="00C242E2" w:rsidRDefault="00C242E2" w:rsidP="000F534B">
            <w:pPr>
              <w:spacing w:line="216" w:lineRule="auto"/>
              <w:ind w:left="-45" w:right="-45"/>
              <w:rPr>
                <w:bCs/>
                <w:sz w:val="22"/>
                <w:szCs w:val="22"/>
              </w:rPr>
            </w:pPr>
          </w:p>
          <w:p w14:paraId="7232E2E0" w14:textId="77777777" w:rsidR="003116E3" w:rsidRDefault="003116E3" w:rsidP="000F534B">
            <w:pPr>
              <w:spacing w:line="216" w:lineRule="auto"/>
              <w:ind w:left="-45" w:right="-45"/>
              <w:rPr>
                <w:bCs/>
                <w:sz w:val="22"/>
                <w:szCs w:val="22"/>
              </w:rPr>
            </w:pPr>
          </w:p>
          <w:p w14:paraId="38696C6E" w14:textId="77777777" w:rsidR="00E2604C" w:rsidRDefault="00E2604C" w:rsidP="003116E3">
            <w:pPr>
              <w:tabs>
                <w:tab w:val="num" w:pos="140"/>
              </w:tabs>
              <w:ind w:right="140"/>
              <w:jc w:val="both"/>
              <w:rPr>
                <w:sz w:val="22"/>
                <w:szCs w:val="22"/>
              </w:rPr>
            </w:pPr>
          </w:p>
          <w:p w14:paraId="62CEF7C5" w14:textId="77777777" w:rsidR="003116E3" w:rsidRPr="009F314E" w:rsidRDefault="003116E3" w:rsidP="003116E3">
            <w:pPr>
              <w:tabs>
                <w:tab w:val="num" w:pos="140"/>
              </w:tabs>
              <w:ind w:right="140"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lastRenderedPageBreak/>
              <w:t>Молоко и молочные продукты</w:t>
            </w:r>
          </w:p>
          <w:p w14:paraId="41DB7CA9" w14:textId="77777777" w:rsidR="00C242E2" w:rsidRDefault="00C242E2" w:rsidP="000F534B">
            <w:pPr>
              <w:ind w:left="-45" w:right="-45"/>
              <w:rPr>
                <w:bCs/>
                <w:sz w:val="22"/>
                <w:szCs w:val="22"/>
              </w:rPr>
            </w:pPr>
          </w:p>
          <w:p w14:paraId="67DE54D1" w14:textId="77777777" w:rsidR="00C242E2" w:rsidRDefault="00C242E2" w:rsidP="000F534B">
            <w:pPr>
              <w:ind w:left="-45" w:right="-45"/>
              <w:rPr>
                <w:bCs/>
                <w:sz w:val="22"/>
                <w:szCs w:val="22"/>
              </w:rPr>
            </w:pPr>
          </w:p>
          <w:p w14:paraId="6BDD224E" w14:textId="77777777" w:rsidR="00C242E2" w:rsidRDefault="00C242E2" w:rsidP="000F534B">
            <w:pPr>
              <w:ind w:left="-45" w:right="-45"/>
              <w:rPr>
                <w:bCs/>
                <w:sz w:val="22"/>
                <w:szCs w:val="22"/>
              </w:rPr>
            </w:pPr>
          </w:p>
          <w:p w14:paraId="6B38A13B" w14:textId="77777777" w:rsidR="00C242E2" w:rsidRDefault="00C242E2" w:rsidP="000F534B">
            <w:pPr>
              <w:ind w:left="-45" w:right="-45"/>
              <w:rPr>
                <w:bCs/>
                <w:sz w:val="22"/>
                <w:szCs w:val="22"/>
              </w:rPr>
            </w:pPr>
          </w:p>
          <w:p w14:paraId="48191F2C" w14:textId="77777777" w:rsidR="00C242E2" w:rsidRDefault="00C242E2" w:rsidP="000F534B">
            <w:pPr>
              <w:ind w:left="-45" w:right="-45"/>
              <w:rPr>
                <w:bCs/>
                <w:sz w:val="22"/>
                <w:szCs w:val="22"/>
              </w:rPr>
            </w:pPr>
          </w:p>
          <w:p w14:paraId="1E5F4027" w14:textId="77777777" w:rsidR="00C242E2" w:rsidRDefault="00C242E2" w:rsidP="000F534B">
            <w:pPr>
              <w:ind w:left="-45" w:right="-45"/>
              <w:rPr>
                <w:bCs/>
                <w:sz w:val="22"/>
                <w:szCs w:val="22"/>
              </w:rPr>
            </w:pPr>
          </w:p>
          <w:p w14:paraId="1DE07B5B" w14:textId="77777777" w:rsidR="00C242E2" w:rsidRDefault="00C242E2" w:rsidP="000F534B">
            <w:pPr>
              <w:ind w:left="-45" w:right="-45"/>
              <w:rPr>
                <w:bCs/>
                <w:sz w:val="22"/>
                <w:szCs w:val="22"/>
              </w:rPr>
            </w:pPr>
          </w:p>
          <w:p w14:paraId="535215C0" w14:textId="77777777" w:rsidR="00C242E2" w:rsidRDefault="00C242E2" w:rsidP="000F534B">
            <w:pPr>
              <w:ind w:left="-45" w:right="-45"/>
              <w:rPr>
                <w:bCs/>
                <w:sz w:val="22"/>
                <w:szCs w:val="22"/>
              </w:rPr>
            </w:pPr>
          </w:p>
          <w:p w14:paraId="55AA7FB8" w14:textId="77777777" w:rsidR="00C242E2" w:rsidRDefault="00C242E2" w:rsidP="000F534B">
            <w:pPr>
              <w:ind w:left="-45" w:right="-45"/>
              <w:rPr>
                <w:bCs/>
                <w:sz w:val="22"/>
                <w:szCs w:val="22"/>
              </w:rPr>
            </w:pPr>
          </w:p>
          <w:p w14:paraId="5C2E81DE" w14:textId="77777777" w:rsidR="00C242E2" w:rsidRDefault="00C242E2" w:rsidP="000F534B">
            <w:pPr>
              <w:ind w:left="-45" w:right="-45"/>
              <w:rPr>
                <w:bCs/>
                <w:sz w:val="22"/>
                <w:szCs w:val="22"/>
              </w:rPr>
            </w:pPr>
          </w:p>
          <w:p w14:paraId="480EFC57" w14:textId="77777777" w:rsidR="00C242E2" w:rsidRDefault="00C242E2" w:rsidP="000F534B">
            <w:pPr>
              <w:ind w:left="-45" w:right="-45"/>
              <w:rPr>
                <w:bCs/>
                <w:sz w:val="22"/>
                <w:szCs w:val="22"/>
              </w:rPr>
            </w:pPr>
          </w:p>
          <w:p w14:paraId="74322CA2" w14:textId="77777777" w:rsidR="00C242E2" w:rsidRDefault="00C242E2" w:rsidP="000F534B">
            <w:pPr>
              <w:ind w:left="-45" w:right="-45"/>
              <w:rPr>
                <w:bCs/>
                <w:sz w:val="22"/>
                <w:szCs w:val="22"/>
              </w:rPr>
            </w:pPr>
          </w:p>
          <w:p w14:paraId="18F624EC" w14:textId="77777777" w:rsidR="00C242E2" w:rsidRDefault="00C242E2" w:rsidP="000F534B">
            <w:pPr>
              <w:ind w:left="-45" w:right="-45"/>
              <w:rPr>
                <w:bCs/>
                <w:sz w:val="22"/>
                <w:szCs w:val="22"/>
              </w:rPr>
            </w:pPr>
          </w:p>
          <w:p w14:paraId="4B0A043F" w14:textId="77777777" w:rsidR="00C242E2" w:rsidRDefault="00C242E2" w:rsidP="000F534B">
            <w:pPr>
              <w:ind w:left="-45" w:right="-45"/>
              <w:rPr>
                <w:bCs/>
                <w:sz w:val="22"/>
                <w:szCs w:val="22"/>
              </w:rPr>
            </w:pPr>
          </w:p>
          <w:p w14:paraId="0E8D060C" w14:textId="77777777" w:rsidR="00C242E2" w:rsidRDefault="00C242E2" w:rsidP="000F534B">
            <w:pPr>
              <w:ind w:left="-45" w:right="-45"/>
              <w:rPr>
                <w:bCs/>
                <w:sz w:val="22"/>
                <w:szCs w:val="22"/>
              </w:rPr>
            </w:pPr>
          </w:p>
          <w:p w14:paraId="18BAF034" w14:textId="77777777" w:rsidR="00C242E2" w:rsidRDefault="00C242E2" w:rsidP="000F534B">
            <w:pPr>
              <w:ind w:left="-45" w:right="-45"/>
              <w:rPr>
                <w:bCs/>
                <w:sz w:val="22"/>
                <w:szCs w:val="22"/>
              </w:rPr>
            </w:pPr>
          </w:p>
          <w:p w14:paraId="7CA6E1C1" w14:textId="77777777" w:rsidR="00C242E2" w:rsidRDefault="00C242E2" w:rsidP="000F534B">
            <w:pPr>
              <w:ind w:left="-45" w:right="-45"/>
              <w:rPr>
                <w:bCs/>
                <w:sz w:val="22"/>
                <w:szCs w:val="22"/>
              </w:rPr>
            </w:pPr>
          </w:p>
          <w:p w14:paraId="22A50F97" w14:textId="77777777" w:rsidR="00C242E2" w:rsidRDefault="00C242E2" w:rsidP="000F534B">
            <w:pPr>
              <w:ind w:left="-45" w:right="-45"/>
              <w:rPr>
                <w:bCs/>
                <w:sz w:val="22"/>
                <w:szCs w:val="22"/>
              </w:rPr>
            </w:pPr>
          </w:p>
          <w:p w14:paraId="7682F481" w14:textId="77777777" w:rsidR="00C242E2" w:rsidRDefault="00C242E2" w:rsidP="000F534B">
            <w:pPr>
              <w:ind w:left="-45" w:right="-45"/>
              <w:rPr>
                <w:bCs/>
                <w:sz w:val="22"/>
                <w:szCs w:val="22"/>
              </w:rPr>
            </w:pPr>
          </w:p>
          <w:p w14:paraId="0839C02C" w14:textId="77777777" w:rsidR="00C242E2" w:rsidRDefault="00C242E2" w:rsidP="000F534B">
            <w:pPr>
              <w:ind w:left="-45" w:right="-45"/>
              <w:rPr>
                <w:bCs/>
                <w:sz w:val="22"/>
                <w:szCs w:val="22"/>
              </w:rPr>
            </w:pPr>
          </w:p>
          <w:p w14:paraId="26A81C0D" w14:textId="77777777" w:rsidR="00C242E2" w:rsidRDefault="00C242E2" w:rsidP="000F534B">
            <w:pPr>
              <w:ind w:left="-45" w:right="-45"/>
              <w:rPr>
                <w:bCs/>
                <w:sz w:val="22"/>
                <w:szCs w:val="22"/>
              </w:rPr>
            </w:pPr>
          </w:p>
          <w:p w14:paraId="77361A60" w14:textId="77777777" w:rsidR="00C242E2" w:rsidRDefault="00C242E2" w:rsidP="000F534B">
            <w:pPr>
              <w:ind w:left="-45" w:right="-45"/>
              <w:rPr>
                <w:bCs/>
                <w:sz w:val="22"/>
                <w:szCs w:val="22"/>
              </w:rPr>
            </w:pPr>
          </w:p>
          <w:p w14:paraId="764447DE" w14:textId="77777777" w:rsidR="00C242E2" w:rsidRDefault="00C242E2" w:rsidP="000F534B">
            <w:pPr>
              <w:ind w:left="-45" w:right="-45"/>
              <w:rPr>
                <w:bCs/>
                <w:sz w:val="22"/>
                <w:szCs w:val="22"/>
              </w:rPr>
            </w:pPr>
          </w:p>
          <w:p w14:paraId="155778BD" w14:textId="77777777" w:rsidR="00C242E2" w:rsidRDefault="00C242E2" w:rsidP="000F534B">
            <w:pPr>
              <w:ind w:left="-45" w:right="-45"/>
              <w:rPr>
                <w:bCs/>
                <w:sz w:val="22"/>
                <w:szCs w:val="22"/>
              </w:rPr>
            </w:pPr>
          </w:p>
          <w:p w14:paraId="6FDCF6F5" w14:textId="77777777" w:rsidR="00C242E2" w:rsidRDefault="00C242E2" w:rsidP="000F534B">
            <w:pPr>
              <w:ind w:left="-45" w:right="-45"/>
              <w:rPr>
                <w:bCs/>
                <w:sz w:val="22"/>
                <w:szCs w:val="22"/>
              </w:rPr>
            </w:pPr>
          </w:p>
          <w:p w14:paraId="5CBFCB8E" w14:textId="77777777" w:rsidR="00C242E2" w:rsidRDefault="00C242E2" w:rsidP="000F534B">
            <w:pPr>
              <w:ind w:left="-45" w:right="-45"/>
              <w:rPr>
                <w:bCs/>
                <w:sz w:val="22"/>
                <w:szCs w:val="22"/>
              </w:rPr>
            </w:pPr>
          </w:p>
          <w:p w14:paraId="69BE91AB" w14:textId="77777777" w:rsidR="00C242E2" w:rsidRDefault="00C242E2" w:rsidP="000F534B">
            <w:pPr>
              <w:ind w:left="-45" w:right="-45"/>
              <w:rPr>
                <w:bCs/>
                <w:sz w:val="22"/>
                <w:szCs w:val="22"/>
              </w:rPr>
            </w:pPr>
          </w:p>
          <w:p w14:paraId="1AD61798" w14:textId="77777777" w:rsidR="00C242E2" w:rsidRDefault="00C242E2" w:rsidP="000F534B">
            <w:pPr>
              <w:ind w:left="-45" w:right="-45"/>
              <w:rPr>
                <w:bCs/>
                <w:sz w:val="22"/>
                <w:szCs w:val="22"/>
              </w:rPr>
            </w:pPr>
          </w:p>
          <w:p w14:paraId="06F76B4B" w14:textId="77777777" w:rsidR="00C242E2" w:rsidRDefault="00C242E2" w:rsidP="000F534B">
            <w:pPr>
              <w:ind w:left="-45" w:right="-45"/>
              <w:rPr>
                <w:bCs/>
                <w:sz w:val="22"/>
                <w:szCs w:val="22"/>
              </w:rPr>
            </w:pPr>
          </w:p>
          <w:p w14:paraId="6F741661" w14:textId="77777777" w:rsidR="003116E3" w:rsidRDefault="003116E3" w:rsidP="003116E3">
            <w:pPr>
              <w:tabs>
                <w:tab w:val="num" w:pos="140"/>
              </w:tabs>
              <w:ind w:right="140"/>
              <w:jc w:val="both"/>
              <w:rPr>
                <w:sz w:val="22"/>
                <w:szCs w:val="22"/>
              </w:rPr>
            </w:pPr>
          </w:p>
          <w:p w14:paraId="25369E64" w14:textId="77777777" w:rsidR="003116E3" w:rsidRDefault="003116E3" w:rsidP="003116E3">
            <w:pPr>
              <w:tabs>
                <w:tab w:val="num" w:pos="140"/>
              </w:tabs>
              <w:ind w:right="140"/>
              <w:jc w:val="both"/>
              <w:rPr>
                <w:sz w:val="22"/>
                <w:szCs w:val="22"/>
              </w:rPr>
            </w:pPr>
          </w:p>
          <w:p w14:paraId="3F717E18" w14:textId="77777777" w:rsidR="00E2604C" w:rsidRDefault="00E2604C" w:rsidP="003116E3">
            <w:pPr>
              <w:tabs>
                <w:tab w:val="num" w:pos="140"/>
              </w:tabs>
              <w:ind w:right="140"/>
              <w:jc w:val="both"/>
              <w:rPr>
                <w:sz w:val="22"/>
                <w:szCs w:val="22"/>
              </w:rPr>
            </w:pPr>
          </w:p>
          <w:p w14:paraId="031C4AF4" w14:textId="77777777" w:rsidR="003116E3" w:rsidRPr="009F314E" w:rsidRDefault="003116E3" w:rsidP="003116E3">
            <w:pPr>
              <w:tabs>
                <w:tab w:val="num" w:pos="140"/>
              </w:tabs>
              <w:ind w:right="140"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Молоко и молочные продукты</w:t>
            </w:r>
          </w:p>
          <w:p w14:paraId="65DA4E84" w14:textId="77777777" w:rsidR="00C242E2" w:rsidRPr="009F314E" w:rsidRDefault="00C242E2" w:rsidP="00760E7E">
            <w:pPr>
              <w:jc w:val="both"/>
              <w:rPr>
                <w:sz w:val="22"/>
                <w:szCs w:val="22"/>
              </w:rPr>
            </w:pPr>
          </w:p>
          <w:p w14:paraId="03031AB6" w14:textId="77777777" w:rsidR="00C242E2" w:rsidRPr="009F314E" w:rsidRDefault="00C242E2" w:rsidP="00760E7E">
            <w:pPr>
              <w:jc w:val="both"/>
              <w:rPr>
                <w:sz w:val="22"/>
                <w:szCs w:val="22"/>
              </w:rPr>
            </w:pPr>
          </w:p>
          <w:p w14:paraId="29247C27" w14:textId="77777777" w:rsidR="00C242E2" w:rsidRPr="009F314E" w:rsidRDefault="00C242E2" w:rsidP="00760E7E">
            <w:pPr>
              <w:jc w:val="both"/>
              <w:rPr>
                <w:sz w:val="22"/>
                <w:szCs w:val="22"/>
              </w:rPr>
            </w:pPr>
          </w:p>
          <w:p w14:paraId="77BBBB4F" w14:textId="77777777" w:rsidR="00C242E2" w:rsidRPr="009F314E" w:rsidRDefault="00C242E2" w:rsidP="00760E7E">
            <w:pPr>
              <w:jc w:val="both"/>
              <w:rPr>
                <w:sz w:val="22"/>
                <w:szCs w:val="22"/>
              </w:rPr>
            </w:pPr>
          </w:p>
          <w:p w14:paraId="780DC00E" w14:textId="77777777" w:rsidR="00C242E2" w:rsidRPr="009F314E" w:rsidRDefault="00C242E2" w:rsidP="00760E7E">
            <w:pPr>
              <w:jc w:val="both"/>
              <w:rPr>
                <w:sz w:val="22"/>
                <w:szCs w:val="22"/>
              </w:rPr>
            </w:pPr>
          </w:p>
          <w:p w14:paraId="428DCAC1" w14:textId="77777777" w:rsidR="00C242E2" w:rsidRPr="009F314E" w:rsidRDefault="00C242E2" w:rsidP="00760E7E">
            <w:pPr>
              <w:jc w:val="both"/>
              <w:rPr>
                <w:sz w:val="22"/>
                <w:szCs w:val="22"/>
              </w:rPr>
            </w:pPr>
          </w:p>
          <w:p w14:paraId="4A5DC528" w14:textId="77777777" w:rsidR="00C242E2" w:rsidRPr="009F314E" w:rsidRDefault="00C242E2" w:rsidP="00760E7E">
            <w:pPr>
              <w:ind w:left="-45" w:right="-45"/>
              <w:jc w:val="center"/>
              <w:rPr>
                <w:bCs/>
                <w:sz w:val="22"/>
                <w:szCs w:val="22"/>
              </w:rPr>
            </w:pPr>
          </w:p>
          <w:p w14:paraId="0A615F55" w14:textId="77777777" w:rsidR="00C242E2" w:rsidRPr="009F314E" w:rsidRDefault="00C242E2" w:rsidP="00760E7E">
            <w:pPr>
              <w:ind w:left="-45" w:right="-45"/>
              <w:jc w:val="center"/>
              <w:rPr>
                <w:bCs/>
                <w:sz w:val="22"/>
                <w:szCs w:val="22"/>
              </w:rPr>
            </w:pPr>
          </w:p>
          <w:p w14:paraId="54930483" w14:textId="77777777" w:rsidR="00C242E2" w:rsidRPr="009F314E" w:rsidRDefault="00C242E2" w:rsidP="00760E7E">
            <w:pPr>
              <w:ind w:left="-45" w:right="-45"/>
              <w:jc w:val="center"/>
              <w:rPr>
                <w:bCs/>
                <w:sz w:val="22"/>
                <w:szCs w:val="22"/>
              </w:rPr>
            </w:pPr>
          </w:p>
          <w:p w14:paraId="2720FE1E" w14:textId="77777777" w:rsidR="00C242E2" w:rsidRPr="009F314E" w:rsidRDefault="00C242E2" w:rsidP="00760E7E">
            <w:pPr>
              <w:ind w:left="-45" w:right="-45"/>
              <w:jc w:val="center"/>
              <w:rPr>
                <w:bCs/>
                <w:sz w:val="22"/>
                <w:szCs w:val="22"/>
              </w:rPr>
            </w:pPr>
          </w:p>
          <w:p w14:paraId="37C18749" w14:textId="77777777" w:rsidR="00C242E2" w:rsidRPr="009F314E" w:rsidRDefault="00C242E2" w:rsidP="00760E7E">
            <w:pPr>
              <w:ind w:left="-45" w:right="-45"/>
              <w:jc w:val="center"/>
              <w:rPr>
                <w:bCs/>
                <w:sz w:val="22"/>
                <w:szCs w:val="22"/>
              </w:rPr>
            </w:pPr>
          </w:p>
          <w:p w14:paraId="166FD2D0" w14:textId="77777777" w:rsidR="00C242E2" w:rsidRPr="009F314E" w:rsidRDefault="00C242E2" w:rsidP="00760E7E">
            <w:pPr>
              <w:ind w:left="-45" w:right="-45"/>
              <w:jc w:val="center"/>
              <w:rPr>
                <w:bCs/>
                <w:sz w:val="22"/>
                <w:szCs w:val="22"/>
              </w:rPr>
            </w:pPr>
          </w:p>
          <w:p w14:paraId="5AF7407D" w14:textId="77777777" w:rsidR="00C242E2" w:rsidRPr="009F314E" w:rsidRDefault="00C242E2" w:rsidP="00760E7E">
            <w:pPr>
              <w:ind w:left="-45" w:right="-45"/>
              <w:jc w:val="center"/>
              <w:rPr>
                <w:bCs/>
                <w:sz w:val="22"/>
                <w:szCs w:val="22"/>
              </w:rPr>
            </w:pPr>
          </w:p>
          <w:p w14:paraId="5A71EDD3" w14:textId="77777777" w:rsidR="00C242E2" w:rsidRPr="009F314E" w:rsidRDefault="00C242E2" w:rsidP="00760E7E">
            <w:pPr>
              <w:ind w:left="-45" w:right="-45"/>
              <w:jc w:val="center"/>
              <w:rPr>
                <w:bCs/>
                <w:sz w:val="22"/>
                <w:szCs w:val="22"/>
              </w:rPr>
            </w:pPr>
          </w:p>
          <w:p w14:paraId="5FBD9F80" w14:textId="77777777" w:rsidR="00C242E2" w:rsidRPr="009F314E" w:rsidRDefault="00C242E2" w:rsidP="00760E7E">
            <w:pPr>
              <w:ind w:left="-45" w:right="-45"/>
              <w:jc w:val="center"/>
              <w:rPr>
                <w:bCs/>
                <w:sz w:val="22"/>
                <w:szCs w:val="22"/>
              </w:rPr>
            </w:pPr>
          </w:p>
          <w:p w14:paraId="089CE844" w14:textId="77777777" w:rsidR="00C242E2" w:rsidRPr="009F314E" w:rsidRDefault="00C242E2" w:rsidP="00760E7E">
            <w:pPr>
              <w:ind w:left="-45" w:right="-45"/>
              <w:jc w:val="center"/>
              <w:rPr>
                <w:bCs/>
                <w:sz w:val="22"/>
                <w:szCs w:val="22"/>
              </w:rPr>
            </w:pPr>
          </w:p>
          <w:p w14:paraId="0687285D" w14:textId="77777777" w:rsidR="00C242E2" w:rsidRPr="009F314E" w:rsidRDefault="00C242E2" w:rsidP="00760E7E">
            <w:pPr>
              <w:ind w:left="-45" w:right="-45"/>
              <w:jc w:val="center"/>
              <w:rPr>
                <w:bCs/>
                <w:sz w:val="22"/>
                <w:szCs w:val="22"/>
              </w:rPr>
            </w:pPr>
          </w:p>
          <w:p w14:paraId="0A2418FB" w14:textId="77777777" w:rsidR="00C242E2" w:rsidRPr="009F314E" w:rsidRDefault="00C242E2" w:rsidP="00760E7E">
            <w:pPr>
              <w:ind w:left="-45" w:right="-45"/>
              <w:jc w:val="center"/>
              <w:rPr>
                <w:bCs/>
                <w:sz w:val="22"/>
                <w:szCs w:val="22"/>
              </w:rPr>
            </w:pPr>
          </w:p>
          <w:p w14:paraId="25DF1A92" w14:textId="77777777" w:rsidR="00C242E2" w:rsidRPr="009F314E" w:rsidRDefault="00C242E2" w:rsidP="00760E7E">
            <w:pPr>
              <w:ind w:left="-45" w:right="-45"/>
              <w:jc w:val="center"/>
              <w:rPr>
                <w:bCs/>
                <w:sz w:val="22"/>
                <w:szCs w:val="22"/>
              </w:rPr>
            </w:pPr>
          </w:p>
          <w:p w14:paraId="7B0B0E27" w14:textId="77777777" w:rsidR="00C242E2" w:rsidRPr="009F314E" w:rsidRDefault="00C242E2" w:rsidP="00760E7E">
            <w:pPr>
              <w:ind w:left="-45" w:right="-45"/>
              <w:jc w:val="center"/>
              <w:rPr>
                <w:bCs/>
                <w:sz w:val="22"/>
                <w:szCs w:val="22"/>
              </w:rPr>
            </w:pPr>
          </w:p>
          <w:p w14:paraId="722AFA6E" w14:textId="77777777" w:rsidR="00C242E2" w:rsidRPr="009F314E" w:rsidRDefault="00C242E2" w:rsidP="00760E7E">
            <w:pPr>
              <w:ind w:left="-45" w:right="-45"/>
              <w:jc w:val="center"/>
              <w:rPr>
                <w:bCs/>
                <w:sz w:val="22"/>
                <w:szCs w:val="22"/>
              </w:rPr>
            </w:pPr>
          </w:p>
          <w:p w14:paraId="75D64F5C" w14:textId="77777777" w:rsidR="00C242E2" w:rsidRPr="009F314E" w:rsidRDefault="00C242E2" w:rsidP="00760E7E">
            <w:pPr>
              <w:ind w:left="-45" w:right="-45"/>
              <w:jc w:val="center"/>
              <w:rPr>
                <w:bCs/>
                <w:sz w:val="22"/>
                <w:szCs w:val="22"/>
              </w:rPr>
            </w:pPr>
          </w:p>
          <w:p w14:paraId="39AF70F0" w14:textId="77777777" w:rsidR="00C242E2" w:rsidRPr="009F314E" w:rsidRDefault="00C242E2" w:rsidP="00760E7E">
            <w:pPr>
              <w:ind w:left="-45" w:right="-45"/>
              <w:jc w:val="center"/>
              <w:rPr>
                <w:bCs/>
                <w:sz w:val="22"/>
                <w:szCs w:val="22"/>
              </w:rPr>
            </w:pPr>
          </w:p>
          <w:p w14:paraId="1A8C6C0D" w14:textId="77777777" w:rsidR="00C242E2" w:rsidRPr="009F314E" w:rsidRDefault="00C242E2" w:rsidP="00760E7E">
            <w:pPr>
              <w:ind w:left="-45" w:right="-45"/>
              <w:jc w:val="center"/>
              <w:rPr>
                <w:bCs/>
                <w:sz w:val="22"/>
                <w:szCs w:val="22"/>
              </w:rPr>
            </w:pPr>
          </w:p>
          <w:p w14:paraId="1819DF6E" w14:textId="77777777" w:rsidR="00C242E2" w:rsidRPr="009F314E" w:rsidRDefault="00C242E2" w:rsidP="00760E7E">
            <w:pPr>
              <w:ind w:left="-45" w:right="-45"/>
              <w:jc w:val="center"/>
              <w:rPr>
                <w:bCs/>
                <w:sz w:val="22"/>
                <w:szCs w:val="22"/>
              </w:rPr>
            </w:pPr>
          </w:p>
          <w:p w14:paraId="339D34FC" w14:textId="77777777" w:rsidR="00C242E2" w:rsidRPr="009F314E" w:rsidRDefault="00C242E2" w:rsidP="00760E7E">
            <w:pPr>
              <w:ind w:left="-45" w:right="-45"/>
              <w:jc w:val="center"/>
              <w:rPr>
                <w:bCs/>
                <w:sz w:val="22"/>
                <w:szCs w:val="22"/>
              </w:rPr>
            </w:pPr>
          </w:p>
          <w:p w14:paraId="31067FF7" w14:textId="77777777" w:rsidR="00C242E2" w:rsidRPr="009F314E" w:rsidRDefault="00C242E2" w:rsidP="00760E7E">
            <w:pPr>
              <w:ind w:left="-45" w:right="-45"/>
              <w:jc w:val="center"/>
              <w:rPr>
                <w:bCs/>
                <w:sz w:val="22"/>
                <w:szCs w:val="22"/>
              </w:rPr>
            </w:pPr>
          </w:p>
          <w:p w14:paraId="6167E718" w14:textId="77777777" w:rsidR="00C242E2" w:rsidRPr="009F314E" w:rsidRDefault="00C242E2" w:rsidP="00760E7E">
            <w:pPr>
              <w:ind w:left="-45" w:right="-45"/>
              <w:jc w:val="center"/>
              <w:rPr>
                <w:bCs/>
                <w:sz w:val="22"/>
                <w:szCs w:val="22"/>
              </w:rPr>
            </w:pPr>
          </w:p>
          <w:p w14:paraId="6A195EAE" w14:textId="77777777" w:rsidR="00C242E2" w:rsidRPr="009F314E" w:rsidRDefault="00C242E2" w:rsidP="00760E7E">
            <w:pPr>
              <w:ind w:left="-45" w:right="-45"/>
              <w:jc w:val="center"/>
              <w:rPr>
                <w:bCs/>
                <w:sz w:val="22"/>
                <w:szCs w:val="22"/>
              </w:rPr>
            </w:pPr>
          </w:p>
          <w:p w14:paraId="34553A09" w14:textId="77777777" w:rsidR="00C242E2" w:rsidRPr="009F314E" w:rsidRDefault="00C242E2" w:rsidP="00760E7E">
            <w:pPr>
              <w:tabs>
                <w:tab w:val="num" w:pos="2160"/>
              </w:tabs>
              <w:ind w:right="72"/>
              <w:jc w:val="both"/>
              <w:rPr>
                <w:sz w:val="22"/>
                <w:szCs w:val="22"/>
              </w:rPr>
            </w:pPr>
          </w:p>
          <w:p w14:paraId="44A03406" w14:textId="77777777" w:rsidR="00C242E2" w:rsidRPr="009F314E" w:rsidRDefault="00C242E2" w:rsidP="00760E7E">
            <w:pPr>
              <w:ind w:left="-45" w:right="-45"/>
              <w:jc w:val="center"/>
              <w:rPr>
                <w:bCs/>
                <w:sz w:val="22"/>
                <w:szCs w:val="22"/>
              </w:rPr>
            </w:pPr>
          </w:p>
          <w:p w14:paraId="097C5D84" w14:textId="77777777" w:rsidR="003116E3" w:rsidRPr="009F314E" w:rsidRDefault="003116E3" w:rsidP="003116E3">
            <w:pPr>
              <w:tabs>
                <w:tab w:val="num" w:pos="140"/>
              </w:tabs>
              <w:ind w:right="140"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Молоко и молочные продукты</w:t>
            </w:r>
          </w:p>
          <w:p w14:paraId="50F8B254" w14:textId="77777777" w:rsidR="00C242E2" w:rsidRPr="009F314E" w:rsidRDefault="00C242E2" w:rsidP="00760E7E">
            <w:pPr>
              <w:ind w:left="-45" w:right="-45"/>
              <w:jc w:val="center"/>
              <w:rPr>
                <w:bCs/>
                <w:sz w:val="22"/>
                <w:szCs w:val="22"/>
              </w:rPr>
            </w:pPr>
          </w:p>
          <w:p w14:paraId="6FDE2CC9" w14:textId="77777777" w:rsidR="00C242E2" w:rsidRPr="009F314E" w:rsidRDefault="00C242E2" w:rsidP="00760E7E">
            <w:pPr>
              <w:ind w:left="-45" w:right="-45"/>
              <w:jc w:val="center"/>
              <w:rPr>
                <w:bCs/>
                <w:sz w:val="22"/>
                <w:szCs w:val="22"/>
              </w:rPr>
            </w:pPr>
          </w:p>
          <w:p w14:paraId="396906EB" w14:textId="77777777" w:rsidR="00C242E2" w:rsidRPr="009F314E" w:rsidRDefault="00C242E2" w:rsidP="00760E7E">
            <w:pPr>
              <w:ind w:left="-45" w:right="-45"/>
              <w:jc w:val="center"/>
              <w:rPr>
                <w:bCs/>
                <w:sz w:val="22"/>
                <w:szCs w:val="22"/>
              </w:rPr>
            </w:pPr>
          </w:p>
          <w:p w14:paraId="0D3B2E6E" w14:textId="77777777" w:rsidR="00C242E2" w:rsidRPr="009F314E" w:rsidRDefault="00C242E2" w:rsidP="00760E7E">
            <w:pPr>
              <w:ind w:left="-45" w:right="-45"/>
              <w:jc w:val="center"/>
              <w:rPr>
                <w:bCs/>
                <w:sz w:val="22"/>
                <w:szCs w:val="22"/>
              </w:rPr>
            </w:pPr>
          </w:p>
          <w:p w14:paraId="3270E942" w14:textId="77777777" w:rsidR="00C242E2" w:rsidRPr="009F314E" w:rsidRDefault="00C242E2" w:rsidP="00760E7E">
            <w:pPr>
              <w:ind w:left="-45" w:right="-45"/>
              <w:jc w:val="center"/>
              <w:rPr>
                <w:bCs/>
                <w:sz w:val="22"/>
                <w:szCs w:val="22"/>
              </w:rPr>
            </w:pPr>
          </w:p>
          <w:p w14:paraId="30B164C4" w14:textId="77777777" w:rsidR="00C242E2" w:rsidRPr="009F314E" w:rsidRDefault="00C242E2" w:rsidP="00760E7E">
            <w:pPr>
              <w:ind w:left="-45" w:right="-45"/>
              <w:jc w:val="center"/>
              <w:rPr>
                <w:bCs/>
                <w:sz w:val="22"/>
                <w:szCs w:val="22"/>
              </w:rPr>
            </w:pPr>
          </w:p>
          <w:p w14:paraId="20737A3D" w14:textId="77777777" w:rsidR="00C242E2" w:rsidRPr="009F314E" w:rsidRDefault="00C242E2" w:rsidP="00760E7E">
            <w:pPr>
              <w:ind w:left="-45" w:right="-45"/>
              <w:jc w:val="center"/>
              <w:rPr>
                <w:bCs/>
                <w:sz w:val="22"/>
                <w:szCs w:val="22"/>
              </w:rPr>
            </w:pPr>
          </w:p>
          <w:p w14:paraId="72DA96F4" w14:textId="77777777" w:rsidR="00C242E2" w:rsidRPr="009F314E" w:rsidRDefault="00C242E2" w:rsidP="00760E7E">
            <w:pPr>
              <w:ind w:left="-45" w:right="-45"/>
              <w:jc w:val="center"/>
              <w:rPr>
                <w:bCs/>
                <w:sz w:val="22"/>
                <w:szCs w:val="22"/>
              </w:rPr>
            </w:pPr>
          </w:p>
          <w:p w14:paraId="376A01B5" w14:textId="77777777" w:rsidR="00C242E2" w:rsidRPr="009F314E" w:rsidRDefault="00C242E2" w:rsidP="00DD2EC2">
            <w:pPr>
              <w:ind w:left="-45" w:right="-45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418" w:type="dxa"/>
          </w:tcPr>
          <w:p w14:paraId="114090F2" w14:textId="77777777" w:rsidR="00C242E2" w:rsidRPr="00CF624B" w:rsidRDefault="00C242E2" w:rsidP="009F114D">
            <w:pPr>
              <w:shd w:val="clear" w:color="auto" w:fill="FFFFFF"/>
              <w:spacing w:line="192" w:lineRule="auto"/>
              <w:jc w:val="both"/>
              <w:rPr>
                <w:sz w:val="22"/>
                <w:szCs w:val="22"/>
              </w:rPr>
            </w:pPr>
            <w:r w:rsidRPr="00CF624B">
              <w:rPr>
                <w:sz w:val="22"/>
                <w:szCs w:val="22"/>
              </w:rPr>
              <w:lastRenderedPageBreak/>
              <w:t>01.41/42.000</w:t>
            </w:r>
          </w:p>
          <w:p w14:paraId="0170D4CA" w14:textId="77777777" w:rsidR="00C242E2" w:rsidRPr="00CF624B" w:rsidRDefault="00C242E2" w:rsidP="004B4D22">
            <w:pPr>
              <w:shd w:val="clear" w:color="auto" w:fill="FFFFFF"/>
              <w:spacing w:line="192" w:lineRule="auto"/>
              <w:jc w:val="both"/>
              <w:rPr>
                <w:sz w:val="22"/>
                <w:szCs w:val="22"/>
              </w:rPr>
            </w:pPr>
            <w:r w:rsidRPr="00CF624B">
              <w:rPr>
                <w:sz w:val="22"/>
                <w:szCs w:val="22"/>
              </w:rPr>
              <w:t>10.51/42.000</w:t>
            </w:r>
          </w:p>
          <w:p w14:paraId="750558B2" w14:textId="0444412A" w:rsidR="00C242E2" w:rsidRPr="00CF624B" w:rsidRDefault="00C242E2" w:rsidP="009F114D">
            <w:pPr>
              <w:shd w:val="clear" w:color="auto" w:fill="FFFFFF"/>
              <w:spacing w:line="192" w:lineRule="auto"/>
              <w:jc w:val="both"/>
              <w:rPr>
                <w:sz w:val="22"/>
                <w:szCs w:val="22"/>
              </w:rPr>
            </w:pPr>
            <w:r w:rsidRPr="00CF624B">
              <w:rPr>
                <w:sz w:val="22"/>
                <w:szCs w:val="22"/>
              </w:rPr>
              <w:t>10.52/42.000</w:t>
            </w:r>
          </w:p>
          <w:p w14:paraId="69289B20" w14:textId="77777777" w:rsidR="00C242E2" w:rsidRPr="00CF624B" w:rsidRDefault="00C242E2" w:rsidP="009F114D">
            <w:pPr>
              <w:shd w:val="clear" w:color="auto" w:fill="FFFFFF"/>
              <w:spacing w:line="192" w:lineRule="auto"/>
              <w:jc w:val="both"/>
              <w:rPr>
                <w:sz w:val="22"/>
                <w:szCs w:val="22"/>
              </w:rPr>
            </w:pPr>
            <w:r w:rsidRPr="00CF624B">
              <w:rPr>
                <w:sz w:val="22"/>
                <w:szCs w:val="22"/>
              </w:rPr>
              <w:t>10.86/42.000</w:t>
            </w:r>
          </w:p>
          <w:p w14:paraId="541DAB46" w14:textId="77777777" w:rsidR="00C242E2" w:rsidRPr="00CF624B" w:rsidRDefault="00C242E2" w:rsidP="00216A40">
            <w:pPr>
              <w:shd w:val="clear" w:color="auto" w:fill="FFFFFF"/>
              <w:spacing w:line="192" w:lineRule="auto"/>
              <w:jc w:val="both"/>
              <w:rPr>
                <w:sz w:val="22"/>
                <w:szCs w:val="22"/>
              </w:rPr>
            </w:pPr>
          </w:p>
          <w:p w14:paraId="03730C8C" w14:textId="77777777" w:rsidR="00C242E2" w:rsidRPr="00CF624B" w:rsidRDefault="00C242E2" w:rsidP="00216A40">
            <w:pPr>
              <w:shd w:val="clear" w:color="auto" w:fill="FFFFFF"/>
              <w:spacing w:line="192" w:lineRule="auto"/>
              <w:jc w:val="both"/>
              <w:rPr>
                <w:sz w:val="22"/>
                <w:szCs w:val="22"/>
              </w:rPr>
            </w:pPr>
          </w:p>
          <w:p w14:paraId="6FB4FDE5" w14:textId="77777777" w:rsidR="00C242E2" w:rsidRPr="00CF624B" w:rsidRDefault="00C242E2" w:rsidP="00216A40">
            <w:pPr>
              <w:shd w:val="clear" w:color="auto" w:fill="FFFFFF"/>
              <w:spacing w:line="192" w:lineRule="auto"/>
              <w:jc w:val="both"/>
              <w:rPr>
                <w:sz w:val="22"/>
                <w:szCs w:val="22"/>
              </w:rPr>
            </w:pPr>
          </w:p>
          <w:p w14:paraId="0D7D2C63" w14:textId="77777777" w:rsidR="00C242E2" w:rsidRPr="00CF624B" w:rsidRDefault="00C242E2" w:rsidP="00216A40">
            <w:pPr>
              <w:shd w:val="clear" w:color="auto" w:fill="FFFFFF"/>
              <w:spacing w:line="192" w:lineRule="auto"/>
              <w:jc w:val="both"/>
              <w:rPr>
                <w:sz w:val="22"/>
                <w:szCs w:val="22"/>
              </w:rPr>
            </w:pPr>
          </w:p>
          <w:p w14:paraId="78D03F83" w14:textId="77777777" w:rsidR="00C242E2" w:rsidRPr="00CF624B" w:rsidRDefault="00C242E2" w:rsidP="00216A40">
            <w:pPr>
              <w:spacing w:line="192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161C7E8D" w14:textId="77777777" w:rsidR="00C242E2" w:rsidRPr="009F314E" w:rsidRDefault="00C242E2" w:rsidP="00216A40">
            <w:pPr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Отбор проб</w:t>
            </w:r>
          </w:p>
          <w:p w14:paraId="5E2F9D9E" w14:textId="77777777" w:rsidR="00C242E2" w:rsidRPr="009F314E" w:rsidRDefault="00C242E2" w:rsidP="00216A40">
            <w:pPr>
              <w:jc w:val="both"/>
              <w:rPr>
                <w:sz w:val="22"/>
                <w:szCs w:val="22"/>
              </w:rPr>
            </w:pPr>
          </w:p>
          <w:p w14:paraId="63BEB1A7" w14:textId="77777777" w:rsidR="00C242E2" w:rsidRPr="009F314E" w:rsidRDefault="00C242E2" w:rsidP="00216A40">
            <w:pPr>
              <w:jc w:val="both"/>
              <w:rPr>
                <w:sz w:val="22"/>
                <w:szCs w:val="22"/>
              </w:rPr>
            </w:pPr>
          </w:p>
          <w:p w14:paraId="25B24C28" w14:textId="77777777" w:rsidR="00C242E2" w:rsidRPr="009F314E" w:rsidRDefault="00C242E2" w:rsidP="00216A40">
            <w:pPr>
              <w:jc w:val="both"/>
              <w:rPr>
                <w:sz w:val="22"/>
                <w:szCs w:val="22"/>
              </w:rPr>
            </w:pPr>
          </w:p>
          <w:p w14:paraId="68217EB9" w14:textId="77777777" w:rsidR="00C242E2" w:rsidRPr="009F314E" w:rsidRDefault="00C242E2" w:rsidP="00216A4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14:paraId="44205101" w14:textId="77777777" w:rsidR="00C242E2" w:rsidRPr="000F534B" w:rsidRDefault="00C242E2" w:rsidP="00216A40">
            <w:pPr>
              <w:suppressAutoHyphens/>
              <w:jc w:val="both"/>
              <w:rPr>
                <w:sz w:val="18"/>
                <w:szCs w:val="18"/>
              </w:rPr>
            </w:pPr>
            <w:r w:rsidRPr="000F534B">
              <w:rPr>
                <w:sz w:val="18"/>
                <w:szCs w:val="18"/>
              </w:rPr>
              <w:t>ГОСТ 9225-84</w:t>
            </w:r>
          </w:p>
          <w:p w14:paraId="26D06F3A" w14:textId="77777777" w:rsidR="00C242E2" w:rsidRPr="000F534B" w:rsidRDefault="00C242E2" w:rsidP="00216A40">
            <w:pPr>
              <w:suppressAutoHyphens/>
              <w:jc w:val="both"/>
              <w:rPr>
                <w:sz w:val="18"/>
                <w:szCs w:val="18"/>
              </w:rPr>
            </w:pPr>
            <w:r w:rsidRPr="000F534B">
              <w:rPr>
                <w:sz w:val="18"/>
                <w:szCs w:val="18"/>
              </w:rPr>
              <w:t xml:space="preserve">ГОСТ 13928-84 </w:t>
            </w:r>
          </w:p>
          <w:p w14:paraId="2547D213" w14:textId="77777777" w:rsidR="00C242E2" w:rsidRPr="003369F5" w:rsidRDefault="00C242E2" w:rsidP="00216A40">
            <w:pPr>
              <w:suppressAutoHyphens/>
              <w:jc w:val="both"/>
              <w:rPr>
                <w:sz w:val="22"/>
                <w:szCs w:val="22"/>
              </w:rPr>
            </w:pPr>
            <w:r w:rsidRPr="003369F5">
              <w:rPr>
                <w:sz w:val="22"/>
                <w:szCs w:val="22"/>
              </w:rPr>
              <w:t>ГОСТ 26809.1-2014</w:t>
            </w:r>
          </w:p>
          <w:p w14:paraId="4F52D9C0" w14:textId="77777777" w:rsidR="00C242E2" w:rsidRPr="003369F5" w:rsidRDefault="00C242E2" w:rsidP="00216A40">
            <w:pPr>
              <w:suppressAutoHyphens/>
              <w:jc w:val="both"/>
              <w:rPr>
                <w:sz w:val="22"/>
                <w:szCs w:val="22"/>
              </w:rPr>
            </w:pPr>
            <w:r w:rsidRPr="003369F5">
              <w:rPr>
                <w:sz w:val="22"/>
                <w:szCs w:val="22"/>
              </w:rPr>
              <w:t xml:space="preserve">ГОСТ 26809.2-2014  </w:t>
            </w:r>
          </w:p>
          <w:p w14:paraId="38787317" w14:textId="77777777" w:rsidR="00C242E2" w:rsidRPr="003369F5" w:rsidRDefault="00C242E2" w:rsidP="00216A40">
            <w:pPr>
              <w:suppressAutoHyphens/>
              <w:jc w:val="both"/>
              <w:rPr>
                <w:sz w:val="22"/>
                <w:szCs w:val="22"/>
              </w:rPr>
            </w:pPr>
            <w:r w:rsidRPr="003369F5">
              <w:rPr>
                <w:sz w:val="22"/>
                <w:szCs w:val="22"/>
              </w:rPr>
              <w:t xml:space="preserve">СТБ 1036-97 </w:t>
            </w:r>
          </w:p>
          <w:p w14:paraId="7FE4191C" w14:textId="77777777" w:rsidR="00C242E2" w:rsidRPr="003369F5" w:rsidRDefault="00C242E2" w:rsidP="00216A40">
            <w:pPr>
              <w:suppressAutoHyphens/>
              <w:jc w:val="both"/>
              <w:rPr>
                <w:sz w:val="22"/>
                <w:szCs w:val="22"/>
              </w:rPr>
            </w:pPr>
            <w:r w:rsidRPr="003369F5">
              <w:rPr>
                <w:sz w:val="22"/>
                <w:szCs w:val="22"/>
              </w:rPr>
              <w:t xml:space="preserve">СТБ 1051-2012 </w:t>
            </w:r>
          </w:p>
          <w:p w14:paraId="45AAD666" w14:textId="77777777" w:rsidR="00C242E2" w:rsidRPr="003369F5" w:rsidRDefault="00C242E2" w:rsidP="00216A40">
            <w:pPr>
              <w:jc w:val="both"/>
              <w:rPr>
                <w:sz w:val="22"/>
                <w:szCs w:val="22"/>
              </w:rPr>
            </w:pPr>
            <w:r w:rsidRPr="003369F5">
              <w:rPr>
                <w:sz w:val="22"/>
                <w:szCs w:val="22"/>
              </w:rPr>
              <w:t>СТБ 1053-2015</w:t>
            </w:r>
          </w:p>
          <w:p w14:paraId="68075C0B" w14:textId="7421BC30" w:rsidR="00C242E2" w:rsidRPr="009F314E" w:rsidRDefault="00C242E2" w:rsidP="004A0B59">
            <w:pPr>
              <w:jc w:val="both"/>
              <w:rPr>
                <w:sz w:val="22"/>
                <w:szCs w:val="22"/>
              </w:rPr>
            </w:pPr>
            <w:r w:rsidRPr="003369F5">
              <w:rPr>
                <w:sz w:val="22"/>
                <w:szCs w:val="22"/>
              </w:rPr>
              <w:t xml:space="preserve">ТНПА и другая документация  </w:t>
            </w:r>
          </w:p>
        </w:tc>
        <w:tc>
          <w:tcPr>
            <w:tcW w:w="2552" w:type="dxa"/>
          </w:tcPr>
          <w:p w14:paraId="761C3691" w14:textId="77777777" w:rsidR="00C242E2" w:rsidRPr="009F314E" w:rsidRDefault="00C242E2" w:rsidP="00216A40">
            <w:pPr>
              <w:suppressAutoHyphens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9225-84</w:t>
            </w:r>
          </w:p>
          <w:p w14:paraId="33664B8B" w14:textId="77777777" w:rsidR="00C242E2" w:rsidRPr="009F314E" w:rsidRDefault="00C242E2" w:rsidP="00216A40">
            <w:pPr>
              <w:suppressAutoHyphens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 xml:space="preserve">ГОСТ 13928-84 </w:t>
            </w:r>
          </w:p>
          <w:p w14:paraId="766CD881" w14:textId="77777777" w:rsidR="00C242E2" w:rsidRPr="009F314E" w:rsidRDefault="00C242E2" w:rsidP="00216A40">
            <w:pPr>
              <w:suppressAutoHyphens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26809.1-2014</w:t>
            </w:r>
          </w:p>
          <w:p w14:paraId="48BAB1DE" w14:textId="77777777" w:rsidR="00C242E2" w:rsidRPr="009F314E" w:rsidRDefault="00C242E2" w:rsidP="00216A40">
            <w:pPr>
              <w:suppressAutoHyphens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 xml:space="preserve">ГОСТ 26809.2-2014  </w:t>
            </w:r>
          </w:p>
          <w:p w14:paraId="3D4665CB" w14:textId="77777777" w:rsidR="00C242E2" w:rsidRPr="009F314E" w:rsidRDefault="00C242E2" w:rsidP="00216A40">
            <w:pPr>
              <w:suppressAutoHyphens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СТБ 1036-97 п.7.2</w:t>
            </w:r>
          </w:p>
          <w:p w14:paraId="50BBF5E9" w14:textId="77777777" w:rsidR="00C242E2" w:rsidRPr="009F314E" w:rsidRDefault="00C242E2" w:rsidP="00216A40">
            <w:pPr>
              <w:suppressAutoHyphens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 xml:space="preserve">СТБ 1051-2012 </w:t>
            </w:r>
          </w:p>
          <w:p w14:paraId="55D5CB54" w14:textId="77777777" w:rsidR="00C242E2" w:rsidRPr="009F314E" w:rsidRDefault="00C242E2" w:rsidP="00216A40">
            <w:pPr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СТБ 1053-2015</w:t>
            </w:r>
          </w:p>
          <w:p w14:paraId="7D62EDDB" w14:textId="270BB635" w:rsidR="00C242E2" w:rsidRPr="009F314E" w:rsidRDefault="00C242E2" w:rsidP="00216A40">
            <w:pPr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34668-2020</w:t>
            </w:r>
          </w:p>
        </w:tc>
        <w:tc>
          <w:tcPr>
            <w:tcW w:w="2126" w:type="dxa"/>
          </w:tcPr>
          <w:p w14:paraId="27BE49D2" w14:textId="77777777" w:rsidR="0099009E" w:rsidRDefault="0099009E" w:rsidP="0099009E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Лабораторный </w:t>
            </w:r>
          </w:p>
          <w:p w14:paraId="4A22BF60" w14:textId="77777777" w:rsidR="0099009E" w:rsidRDefault="0099009E" w:rsidP="0099009E">
            <w:pPr>
              <w:spacing w:line="216" w:lineRule="auto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отдел ,</w:t>
            </w:r>
            <w:proofErr w:type="gramEnd"/>
            <w:r>
              <w:rPr>
                <w:sz w:val="22"/>
                <w:szCs w:val="22"/>
              </w:rPr>
              <w:t xml:space="preserve"> отдел гигиены, отдел эпидемиологии</w:t>
            </w:r>
          </w:p>
          <w:p w14:paraId="3214A7A8" w14:textId="77777777" w:rsidR="0099009E" w:rsidRDefault="0099009E" w:rsidP="0099009E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(ул.Октябрьская,33,</w:t>
            </w:r>
          </w:p>
          <w:p w14:paraId="494C2902" w14:textId="5D70B371" w:rsidR="00C242E2" w:rsidRPr="009F314E" w:rsidRDefault="0099009E" w:rsidP="0099009E">
            <w:pPr>
              <w:suppressAutoHyphens/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г.Рогачёв</w:t>
            </w:r>
            <w:proofErr w:type="spellEnd"/>
            <w:r>
              <w:rPr>
                <w:sz w:val="22"/>
                <w:szCs w:val="22"/>
              </w:rPr>
              <w:t>, Гомельская область)</w:t>
            </w:r>
          </w:p>
        </w:tc>
      </w:tr>
      <w:tr w:rsidR="0099009E" w:rsidRPr="009F314E" w14:paraId="2D08A1AA" w14:textId="09CE0653" w:rsidTr="000B55F3">
        <w:tblPrEx>
          <w:tblBorders>
            <w:bottom w:val="single" w:sz="4" w:space="0" w:color="auto"/>
          </w:tblBorders>
        </w:tblPrEx>
        <w:trPr>
          <w:trHeight w:val="276"/>
          <w:tblHeader/>
        </w:trPr>
        <w:tc>
          <w:tcPr>
            <w:tcW w:w="1134" w:type="dxa"/>
            <w:tcBorders>
              <w:bottom w:val="single" w:sz="4" w:space="0" w:color="auto"/>
            </w:tcBorders>
          </w:tcPr>
          <w:p w14:paraId="5EBE68C2" w14:textId="77777777" w:rsidR="0099009E" w:rsidRPr="009F314E" w:rsidRDefault="0099009E" w:rsidP="0099009E">
            <w:pPr>
              <w:ind w:left="-45" w:right="-45"/>
              <w:jc w:val="center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2.2*</w:t>
            </w:r>
          </w:p>
          <w:p w14:paraId="49C5C925" w14:textId="77777777" w:rsidR="0099009E" w:rsidRPr="009F314E" w:rsidRDefault="0099009E" w:rsidP="0099009E">
            <w:pPr>
              <w:ind w:left="-45" w:right="-45"/>
              <w:jc w:val="center"/>
              <w:rPr>
                <w:sz w:val="22"/>
                <w:szCs w:val="22"/>
              </w:rPr>
            </w:pPr>
          </w:p>
          <w:p w14:paraId="43C27525" w14:textId="77777777" w:rsidR="0099009E" w:rsidRPr="009F314E" w:rsidRDefault="0099009E" w:rsidP="0099009E">
            <w:pPr>
              <w:ind w:left="-45" w:right="-45"/>
              <w:jc w:val="center"/>
              <w:rPr>
                <w:sz w:val="22"/>
                <w:szCs w:val="22"/>
              </w:rPr>
            </w:pPr>
          </w:p>
          <w:p w14:paraId="3484A2B5" w14:textId="77777777" w:rsidR="0099009E" w:rsidRPr="009F314E" w:rsidRDefault="0099009E" w:rsidP="0099009E">
            <w:pPr>
              <w:tabs>
                <w:tab w:val="num" w:pos="386"/>
              </w:tabs>
              <w:ind w:left="-45" w:right="-45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</w:tcPr>
          <w:p w14:paraId="5F62C9ED" w14:textId="77777777" w:rsidR="0099009E" w:rsidRPr="009F314E" w:rsidRDefault="0099009E" w:rsidP="0099009E">
            <w:pPr>
              <w:tabs>
                <w:tab w:val="num" w:pos="140"/>
              </w:tabs>
              <w:ind w:right="140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418" w:type="dxa"/>
          </w:tcPr>
          <w:p w14:paraId="0CA28465" w14:textId="0C6FB181" w:rsidR="0099009E" w:rsidRPr="00CF624B" w:rsidRDefault="0099009E" w:rsidP="0099009E">
            <w:pPr>
              <w:shd w:val="clear" w:color="auto" w:fill="FFFFFF"/>
              <w:spacing w:line="192" w:lineRule="auto"/>
              <w:jc w:val="both"/>
              <w:rPr>
                <w:sz w:val="22"/>
                <w:szCs w:val="22"/>
              </w:rPr>
            </w:pPr>
            <w:r w:rsidRPr="00CF624B">
              <w:rPr>
                <w:sz w:val="22"/>
                <w:szCs w:val="22"/>
              </w:rPr>
              <w:t>10.51/11.116</w:t>
            </w:r>
          </w:p>
          <w:p w14:paraId="090F7312" w14:textId="77777777" w:rsidR="0099009E" w:rsidRPr="00CF624B" w:rsidRDefault="0099009E" w:rsidP="0099009E">
            <w:pPr>
              <w:shd w:val="clear" w:color="auto" w:fill="FFFFFF"/>
              <w:spacing w:line="192" w:lineRule="auto"/>
              <w:jc w:val="both"/>
              <w:rPr>
                <w:sz w:val="22"/>
                <w:szCs w:val="22"/>
              </w:rPr>
            </w:pPr>
            <w:r w:rsidRPr="00CF624B">
              <w:rPr>
                <w:sz w:val="22"/>
                <w:szCs w:val="22"/>
              </w:rPr>
              <w:t>10.52/11.116</w:t>
            </w:r>
          </w:p>
          <w:p w14:paraId="30BE37CE" w14:textId="77777777" w:rsidR="0099009E" w:rsidRPr="00CF624B" w:rsidRDefault="0099009E" w:rsidP="0099009E">
            <w:pPr>
              <w:shd w:val="clear" w:color="auto" w:fill="FFFFFF"/>
              <w:spacing w:line="192" w:lineRule="auto"/>
              <w:jc w:val="both"/>
              <w:rPr>
                <w:sz w:val="22"/>
                <w:szCs w:val="22"/>
              </w:rPr>
            </w:pPr>
            <w:r w:rsidRPr="00CF624B">
              <w:rPr>
                <w:sz w:val="22"/>
                <w:szCs w:val="22"/>
              </w:rPr>
              <w:t>10.86/11.116</w:t>
            </w:r>
          </w:p>
          <w:p w14:paraId="6BE97092" w14:textId="77777777" w:rsidR="0099009E" w:rsidRPr="00CF624B" w:rsidRDefault="0099009E" w:rsidP="0099009E">
            <w:pPr>
              <w:spacing w:line="192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75908B52" w14:textId="7CB8343C" w:rsidR="0099009E" w:rsidRPr="009F314E" w:rsidRDefault="0099009E" w:rsidP="0099009E">
            <w:pPr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Органолептические показатели (внешний вид, вкус и запах, цвет, консистенция, вид на разрезе, форма)</w:t>
            </w:r>
          </w:p>
        </w:tc>
        <w:tc>
          <w:tcPr>
            <w:tcW w:w="2551" w:type="dxa"/>
            <w:vMerge w:val="restart"/>
          </w:tcPr>
          <w:p w14:paraId="74A74822" w14:textId="77777777" w:rsidR="0099009E" w:rsidRPr="003369F5" w:rsidRDefault="0099009E" w:rsidP="0099009E">
            <w:pPr>
              <w:jc w:val="both"/>
              <w:rPr>
                <w:sz w:val="22"/>
                <w:szCs w:val="22"/>
              </w:rPr>
            </w:pPr>
            <w:r w:rsidRPr="003369F5">
              <w:rPr>
                <w:sz w:val="22"/>
                <w:szCs w:val="22"/>
              </w:rPr>
              <w:t>ГОСТ 718-84</w:t>
            </w:r>
          </w:p>
          <w:p w14:paraId="508743A0" w14:textId="77777777" w:rsidR="0099009E" w:rsidRPr="003369F5" w:rsidRDefault="0099009E" w:rsidP="0099009E">
            <w:pPr>
              <w:jc w:val="both"/>
              <w:rPr>
                <w:sz w:val="22"/>
                <w:szCs w:val="22"/>
              </w:rPr>
            </w:pPr>
            <w:r w:rsidRPr="003369F5">
              <w:rPr>
                <w:sz w:val="22"/>
                <w:szCs w:val="22"/>
              </w:rPr>
              <w:t>ГОСТ 719-85</w:t>
            </w:r>
          </w:p>
          <w:p w14:paraId="703A33F4" w14:textId="77777777" w:rsidR="0099009E" w:rsidRPr="003369F5" w:rsidRDefault="0099009E" w:rsidP="0099009E">
            <w:pPr>
              <w:jc w:val="both"/>
              <w:rPr>
                <w:sz w:val="22"/>
                <w:szCs w:val="22"/>
              </w:rPr>
            </w:pPr>
            <w:r w:rsidRPr="003369F5">
              <w:rPr>
                <w:sz w:val="22"/>
                <w:szCs w:val="22"/>
              </w:rPr>
              <w:t>ГОСТ 31688-2012</w:t>
            </w:r>
          </w:p>
          <w:p w14:paraId="03E807E3" w14:textId="77777777" w:rsidR="0099009E" w:rsidRPr="003369F5" w:rsidRDefault="0099009E" w:rsidP="0099009E">
            <w:pPr>
              <w:jc w:val="both"/>
              <w:rPr>
                <w:sz w:val="22"/>
                <w:szCs w:val="22"/>
              </w:rPr>
            </w:pPr>
            <w:r w:rsidRPr="003369F5">
              <w:rPr>
                <w:sz w:val="22"/>
                <w:szCs w:val="22"/>
              </w:rPr>
              <w:t>ГОСТ 4771-60</w:t>
            </w:r>
          </w:p>
          <w:p w14:paraId="778346D5" w14:textId="77777777" w:rsidR="0099009E" w:rsidRPr="003369F5" w:rsidRDefault="0099009E" w:rsidP="0099009E">
            <w:pPr>
              <w:jc w:val="both"/>
              <w:rPr>
                <w:sz w:val="22"/>
                <w:szCs w:val="22"/>
              </w:rPr>
            </w:pPr>
            <w:r w:rsidRPr="003369F5">
              <w:rPr>
                <w:sz w:val="22"/>
                <w:szCs w:val="22"/>
              </w:rPr>
              <w:t>ГОСТ 4937-85</w:t>
            </w:r>
          </w:p>
          <w:p w14:paraId="02416280" w14:textId="77777777" w:rsidR="0099009E" w:rsidRPr="003369F5" w:rsidRDefault="0099009E" w:rsidP="0099009E">
            <w:pPr>
              <w:jc w:val="both"/>
              <w:rPr>
                <w:sz w:val="22"/>
                <w:szCs w:val="22"/>
              </w:rPr>
            </w:pPr>
            <w:r w:rsidRPr="003369F5">
              <w:rPr>
                <w:sz w:val="22"/>
                <w:szCs w:val="22"/>
              </w:rPr>
              <w:t>ГОСТ 32899-2014</w:t>
            </w:r>
          </w:p>
          <w:p w14:paraId="216C8B90" w14:textId="77777777" w:rsidR="0099009E" w:rsidRPr="003369F5" w:rsidRDefault="0099009E" w:rsidP="0099009E">
            <w:pPr>
              <w:jc w:val="both"/>
              <w:rPr>
                <w:sz w:val="22"/>
                <w:szCs w:val="22"/>
              </w:rPr>
            </w:pPr>
            <w:r w:rsidRPr="003369F5">
              <w:rPr>
                <w:sz w:val="22"/>
                <w:szCs w:val="22"/>
              </w:rPr>
              <w:t>СТБ 315-2017</w:t>
            </w:r>
          </w:p>
          <w:p w14:paraId="5C32DC98" w14:textId="77777777" w:rsidR="0099009E" w:rsidRPr="003369F5" w:rsidRDefault="0099009E" w:rsidP="0099009E">
            <w:pPr>
              <w:jc w:val="both"/>
              <w:rPr>
                <w:sz w:val="22"/>
                <w:szCs w:val="22"/>
              </w:rPr>
            </w:pPr>
            <w:r w:rsidRPr="003369F5">
              <w:rPr>
                <w:sz w:val="22"/>
                <w:szCs w:val="22"/>
              </w:rPr>
              <w:t>СТБ 736-2017</w:t>
            </w:r>
          </w:p>
          <w:p w14:paraId="2645966D" w14:textId="77777777" w:rsidR="0099009E" w:rsidRPr="003369F5" w:rsidRDefault="0099009E" w:rsidP="0099009E">
            <w:pPr>
              <w:jc w:val="both"/>
              <w:rPr>
                <w:sz w:val="22"/>
                <w:szCs w:val="22"/>
              </w:rPr>
            </w:pPr>
            <w:r w:rsidRPr="003369F5">
              <w:rPr>
                <w:sz w:val="22"/>
                <w:szCs w:val="22"/>
              </w:rPr>
              <w:lastRenderedPageBreak/>
              <w:t>СТБ 970-2017</w:t>
            </w:r>
          </w:p>
          <w:p w14:paraId="56A899F4" w14:textId="77777777" w:rsidR="0099009E" w:rsidRPr="003369F5" w:rsidRDefault="0099009E" w:rsidP="0099009E">
            <w:pPr>
              <w:jc w:val="both"/>
              <w:rPr>
                <w:sz w:val="22"/>
                <w:szCs w:val="22"/>
              </w:rPr>
            </w:pPr>
            <w:r w:rsidRPr="003369F5">
              <w:rPr>
                <w:sz w:val="22"/>
                <w:szCs w:val="22"/>
              </w:rPr>
              <w:t>СТБ 1036-97</w:t>
            </w:r>
          </w:p>
          <w:p w14:paraId="1D2714FD" w14:textId="77777777" w:rsidR="0099009E" w:rsidRPr="003369F5" w:rsidRDefault="0099009E" w:rsidP="0099009E">
            <w:pPr>
              <w:jc w:val="both"/>
              <w:rPr>
                <w:sz w:val="22"/>
                <w:szCs w:val="22"/>
              </w:rPr>
            </w:pPr>
            <w:r w:rsidRPr="003369F5">
              <w:rPr>
                <w:sz w:val="22"/>
                <w:szCs w:val="22"/>
              </w:rPr>
              <w:t>СТБ 1373-2016</w:t>
            </w:r>
          </w:p>
          <w:p w14:paraId="7F5CDE3C" w14:textId="77777777" w:rsidR="0099009E" w:rsidRPr="003369F5" w:rsidRDefault="0099009E" w:rsidP="0099009E">
            <w:pPr>
              <w:jc w:val="both"/>
              <w:rPr>
                <w:sz w:val="22"/>
                <w:szCs w:val="22"/>
              </w:rPr>
            </w:pPr>
            <w:r w:rsidRPr="003369F5">
              <w:rPr>
                <w:sz w:val="22"/>
                <w:szCs w:val="22"/>
              </w:rPr>
              <w:t>СТБ 1467-2017</w:t>
            </w:r>
          </w:p>
          <w:p w14:paraId="28C6AA12" w14:textId="77777777" w:rsidR="0099009E" w:rsidRPr="003369F5" w:rsidRDefault="0099009E" w:rsidP="0099009E">
            <w:pPr>
              <w:jc w:val="both"/>
              <w:rPr>
                <w:sz w:val="22"/>
                <w:szCs w:val="22"/>
              </w:rPr>
            </w:pPr>
            <w:r w:rsidRPr="003369F5">
              <w:rPr>
                <w:sz w:val="22"/>
                <w:szCs w:val="22"/>
              </w:rPr>
              <w:t>СТБ 1552-2017</w:t>
            </w:r>
          </w:p>
          <w:p w14:paraId="68773B32" w14:textId="77777777" w:rsidR="0099009E" w:rsidRPr="003369F5" w:rsidRDefault="0099009E" w:rsidP="0099009E">
            <w:pPr>
              <w:jc w:val="both"/>
              <w:rPr>
                <w:sz w:val="22"/>
                <w:szCs w:val="22"/>
              </w:rPr>
            </w:pPr>
            <w:r w:rsidRPr="003369F5">
              <w:rPr>
                <w:sz w:val="22"/>
                <w:szCs w:val="22"/>
              </w:rPr>
              <w:t>СТБ 1746-2017</w:t>
            </w:r>
          </w:p>
          <w:p w14:paraId="4126D205" w14:textId="5C9D3B0E" w:rsidR="0099009E" w:rsidRPr="003369F5" w:rsidRDefault="0099009E" w:rsidP="0099009E">
            <w:pPr>
              <w:jc w:val="both"/>
              <w:rPr>
                <w:sz w:val="22"/>
                <w:szCs w:val="22"/>
              </w:rPr>
            </w:pPr>
            <w:r w:rsidRPr="003369F5">
              <w:rPr>
                <w:sz w:val="22"/>
                <w:szCs w:val="22"/>
              </w:rPr>
              <w:t>СТБ 1858-2022</w:t>
            </w:r>
          </w:p>
          <w:p w14:paraId="0953D007" w14:textId="77777777" w:rsidR="0099009E" w:rsidRPr="003369F5" w:rsidRDefault="0099009E" w:rsidP="0099009E">
            <w:pPr>
              <w:jc w:val="both"/>
              <w:rPr>
                <w:sz w:val="22"/>
                <w:szCs w:val="22"/>
              </w:rPr>
            </w:pPr>
            <w:r w:rsidRPr="003369F5">
              <w:rPr>
                <w:sz w:val="22"/>
                <w:szCs w:val="22"/>
              </w:rPr>
              <w:t>СТБ 1887-2016</w:t>
            </w:r>
          </w:p>
          <w:p w14:paraId="6F605795" w14:textId="77777777" w:rsidR="0099009E" w:rsidRPr="003369F5" w:rsidRDefault="0099009E" w:rsidP="0099009E">
            <w:pPr>
              <w:jc w:val="both"/>
              <w:rPr>
                <w:sz w:val="22"/>
                <w:szCs w:val="22"/>
              </w:rPr>
            </w:pPr>
            <w:r w:rsidRPr="003369F5">
              <w:rPr>
                <w:sz w:val="22"/>
                <w:szCs w:val="22"/>
              </w:rPr>
              <w:t>СТБ 1888-2016</w:t>
            </w:r>
          </w:p>
          <w:p w14:paraId="5E0CF46D" w14:textId="77777777" w:rsidR="0099009E" w:rsidRPr="003369F5" w:rsidRDefault="0099009E" w:rsidP="0099009E">
            <w:pPr>
              <w:jc w:val="both"/>
              <w:rPr>
                <w:sz w:val="22"/>
                <w:szCs w:val="22"/>
              </w:rPr>
            </w:pPr>
            <w:r w:rsidRPr="003369F5">
              <w:rPr>
                <w:sz w:val="22"/>
                <w:szCs w:val="22"/>
              </w:rPr>
              <w:t>СТБ 1890-2017</w:t>
            </w:r>
          </w:p>
          <w:p w14:paraId="3209D8D5" w14:textId="77777777" w:rsidR="0099009E" w:rsidRPr="003369F5" w:rsidRDefault="0099009E" w:rsidP="0099009E">
            <w:pPr>
              <w:jc w:val="both"/>
              <w:rPr>
                <w:sz w:val="22"/>
                <w:szCs w:val="22"/>
              </w:rPr>
            </w:pPr>
            <w:r w:rsidRPr="003369F5">
              <w:rPr>
                <w:sz w:val="22"/>
                <w:szCs w:val="22"/>
              </w:rPr>
              <w:t>СТБ 2190-2017</w:t>
            </w:r>
          </w:p>
          <w:p w14:paraId="4AC0CC24" w14:textId="77777777" w:rsidR="0099009E" w:rsidRPr="000F534B" w:rsidRDefault="0099009E" w:rsidP="0099009E">
            <w:pPr>
              <w:suppressAutoHyphens/>
              <w:rPr>
                <w:sz w:val="18"/>
                <w:szCs w:val="18"/>
              </w:rPr>
            </w:pPr>
            <w:r w:rsidRPr="000F534B">
              <w:rPr>
                <w:sz w:val="18"/>
                <w:szCs w:val="18"/>
              </w:rPr>
              <w:t xml:space="preserve">ТНПА и другая документация  </w:t>
            </w:r>
          </w:p>
          <w:p w14:paraId="6164664E" w14:textId="77777777" w:rsidR="0099009E" w:rsidRDefault="0099009E" w:rsidP="0099009E">
            <w:pPr>
              <w:spacing w:line="216" w:lineRule="auto"/>
              <w:rPr>
                <w:sz w:val="18"/>
                <w:szCs w:val="18"/>
              </w:rPr>
            </w:pPr>
            <w:r w:rsidRPr="000F534B">
              <w:rPr>
                <w:sz w:val="18"/>
                <w:szCs w:val="18"/>
              </w:rPr>
              <w:t xml:space="preserve"> </w:t>
            </w:r>
          </w:p>
          <w:p w14:paraId="4D968A53" w14:textId="77777777" w:rsidR="0099009E" w:rsidRDefault="0099009E" w:rsidP="0099009E">
            <w:pPr>
              <w:spacing w:line="216" w:lineRule="auto"/>
              <w:rPr>
                <w:sz w:val="18"/>
                <w:szCs w:val="18"/>
              </w:rPr>
            </w:pPr>
          </w:p>
          <w:p w14:paraId="3C1880BE" w14:textId="77777777" w:rsidR="0099009E" w:rsidRDefault="0099009E" w:rsidP="0099009E">
            <w:pPr>
              <w:spacing w:line="216" w:lineRule="auto"/>
              <w:rPr>
                <w:sz w:val="18"/>
                <w:szCs w:val="18"/>
              </w:rPr>
            </w:pPr>
          </w:p>
          <w:p w14:paraId="5458F74C" w14:textId="77777777" w:rsidR="0099009E" w:rsidRPr="000F534B" w:rsidRDefault="0099009E" w:rsidP="0099009E">
            <w:pPr>
              <w:jc w:val="both"/>
            </w:pPr>
            <w:r w:rsidRPr="000F534B">
              <w:t>ГОСТ 718-84</w:t>
            </w:r>
          </w:p>
          <w:p w14:paraId="7413F320" w14:textId="77777777" w:rsidR="0099009E" w:rsidRPr="000F534B" w:rsidRDefault="0099009E" w:rsidP="0099009E">
            <w:pPr>
              <w:jc w:val="both"/>
            </w:pPr>
            <w:r w:rsidRPr="000F534B">
              <w:t>ГОСТ 719-85</w:t>
            </w:r>
          </w:p>
          <w:p w14:paraId="3C630EA2" w14:textId="77777777" w:rsidR="0099009E" w:rsidRPr="000F534B" w:rsidRDefault="0099009E" w:rsidP="0099009E">
            <w:pPr>
              <w:jc w:val="both"/>
            </w:pPr>
            <w:r w:rsidRPr="000F534B">
              <w:t>ГОСТ 31688-2012</w:t>
            </w:r>
          </w:p>
          <w:p w14:paraId="3F352801" w14:textId="77777777" w:rsidR="0099009E" w:rsidRPr="000F534B" w:rsidRDefault="0099009E" w:rsidP="0099009E">
            <w:pPr>
              <w:jc w:val="both"/>
            </w:pPr>
            <w:r w:rsidRPr="000F534B">
              <w:t>ГОСТ 4771-60</w:t>
            </w:r>
          </w:p>
          <w:p w14:paraId="754C8F51" w14:textId="77777777" w:rsidR="0099009E" w:rsidRPr="000F534B" w:rsidRDefault="0099009E" w:rsidP="0099009E">
            <w:pPr>
              <w:jc w:val="both"/>
            </w:pPr>
            <w:r w:rsidRPr="000F534B">
              <w:t>ГОСТ 4937-85</w:t>
            </w:r>
          </w:p>
          <w:p w14:paraId="15231848" w14:textId="77777777" w:rsidR="0099009E" w:rsidRPr="000F534B" w:rsidRDefault="0099009E" w:rsidP="0099009E">
            <w:pPr>
              <w:jc w:val="both"/>
            </w:pPr>
            <w:r w:rsidRPr="000F534B">
              <w:t>ГОСТ 32899-2014</w:t>
            </w:r>
          </w:p>
          <w:p w14:paraId="7E672D63" w14:textId="77777777" w:rsidR="0099009E" w:rsidRPr="000F534B" w:rsidRDefault="0099009E" w:rsidP="0099009E">
            <w:pPr>
              <w:jc w:val="both"/>
            </w:pPr>
            <w:r w:rsidRPr="000F534B">
              <w:t>СТБ 315-2017</w:t>
            </w:r>
          </w:p>
          <w:p w14:paraId="574527C0" w14:textId="77777777" w:rsidR="0099009E" w:rsidRPr="000F534B" w:rsidRDefault="0099009E" w:rsidP="0099009E">
            <w:pPr>
              <w:jc w:val="both"/>
            </w:pPr>
            <w:r w:rsidRPr="000F534B">
              <w:t>СТБ 736-2017</w:t>
            </w:r>
          </w:p>
          <w:p w14:paraId="1312C319" w14:textId="77777777" w:rsidR="0099009E" w:rsidRPr="000F534B" w:rsidRDefault="0099009E" w:rsidP="0099009E">
            <w:pPr>
              <w:jc w:val="both"/>
            </w:pPr>
            <w:r w:rsidRPr="000F534B">
              <w:t>СТБ 970-2017</w:t>
            </w:r>
          </w:p>
          <w:p w14:paraId="51D36176" w14:textId="77777777" w:rsidR="0099009E" w:rsidRPr="000F534B" w:rsidRDefault="0099009E" w:rsidP="0099009E">
            <w:pPr>
              <w:jc w:val="both"/>
            </w:pPr>
            <w:r w:rsidRPr="000F534B">
              <w:t>СТБ 1036-97</w:t>
            </w:r>
          </w:p>
          <w:p w14:paraId="354EBB5E" w14:textId="77777777" w:rsidR="0099009E" w:rsidRPr="000F534B" w:rsidRDefault="0099009E" w:rsidP="0099009E">
            <w:pPr>
              <w:jc w:val="both"/>
            </w:pPr>
            <w:r w:rsidRPr="000F534B">
              <w:t>СТБ 1373-2016</w:t>
            </w:r>
          </w:p>
          <w:p w14:paraId="2876D446" w14:textId="77777777" w:rsidR="0099009E" w:rsidRPr="000F534B" w:rsidRDefault="0099009E" w:rsidP="0099009E">
            <w:pPr>
              <w:jc w:val="both"/>
            </w:pPr>
            <w:r w:rsidRPr="000F534B">
              <w:t>СТБ 1467-2017</w:t>
            </w:r>
          </w:p>
          <w:p w14:paraId="71BA5413" w14:textId="77777777" w:rsidR="0099009E" w:rsidRPr="000F534B" w:rsidRDefault="0099009E" w:rsidP="0099009E">
            <w:pPr>
              <w:jc w:val="both"/>
            </w:pPr>
            <w:r w:rsidRPr="000F534B">
              <w:t>СТБ 1552-2017</w:t>
            </w:r>
          </w:p>
          <w:p w14:paraId="14384428" w14:textId="77777777" w:rsidR="0099009E" w:rsidRPr="000F534B" w:rsidRDefault="0099009E" w:rsidP="0099009E">
            <w:pPr>
              <w:jc w:val="both"/>
            </w:pPr>
            <w:r w:rsidRPr="000F534B">
              <w:t>СТБ 1746-2017</w:t>
            </w:r>
          </w:p>
          <w:p w14:paraId="4D9B71B2" w14:textId="77777777" w:rsidR="0099009E" w:rsidRPr="000F534B" w:rsidRDefault="0099009E" w:rsidP="0099009E">
            <w:pPr>
              <w:jc w:val="both"/>
            </w:pPr>
            <w:r w:rsidRPr="000F534B">
              <w:t>СТБ 1858-2022</w:t>
            </w:r>
          </w:p>
          <w:p w14:paraId="5F659839" w14:textId="77777777" w:rsidR="0099009E" w:rsidRPr="000F534B" w:rsidRDefault="0099009E" w:rsidP="0099009E">
            <w:pPr>
              <w:jc w:val="both"/>
            </w:pPr>
            <w:r w:rsidRPr="000F534B">
              <w:t>СТБ 1887-2016</w:t>
            </w:r>
          </w:p>
          <w:p w14:paraId="578DA563" w14:textId="77777777" w:rsidR="0099009E" w:rsidRPr="000F534B" w:rsidRDefault="0099009E" w:rsidP="0099009E">
            <w:pPr>
              <w:jc w:val="both"/>
            </w:pPr>
            <w:r w:rsidRPr="000F534B">
              <w:t>СТБ 1888-2016</w:t>
            </w:r>
          </w:p>
          <w:p w14:paraId="700EA945" w14:textId="77777777" w:rsidR="0099009E" w:rsidRPr="000F534B" w:rsidRDefault="0099009E" w:rsidP="0099009E">
            <w:pPr>
              <w:jc w:val="both"/>
            </w:pPr>
            <w:r w:rsidRPr="000F534B">
              <w:t>СТБ 1890-2017</w:t>
            </w:r>
          </w:p>
          <w:p w14:paraId="7D80A1E4" w14:textId="77777777" w:rsidR="0099009E" w:rsidRPr="000F534B" w:rsidRDefault="0099009E" w:rsidP="0099009E">
            <w:pPr>
              <w:jc w:val="both"/>
            </w:pPr>
            <w:r w:rsidRPr="000F534B">
              <w:t>СТБ 2190-2017</w:t>
            </w:r>
          </w:p>
          <w:p w14:paraId="4ACFA256" w14:textId="77777777" w:rsidR="0099009E" w:rsidRPr="000F534B" w:rsidRDefault="0099009E" w:rsidP="0099009E">
            <w:pPr>
              <w:suppressAutoHyphens/>
            </w:pPr>
            <w:r w:rsidRPr="000F534B">
              <w:t xml:space="preserve">ТНПА и другая документация  </w:t>
            </w:r>
          </w:p>
          <w:p w14:paraId="627ACA0C" w14:textId="77777777" w:rsidR="0099009E" w:rsidRPr="000F534B" w:rsidRDefault="0099009E" w:rsidP="0099009E">
            <w:pPr>
              <w:spacing w:line="216" w:lineRule="auto"/>
            </w:pPr>
          </w:p>
          <w:p w14:paraId="453DB369" w14:textId="2D457D40" w:rsidR="0099009E" w:rsidRPr="009F314E" w:rsidRDefault="0099009E" w:rsidP="0099009E">
            <w:pPr>
              <w:suppressAutoHyphens/>
              <w:spacing w:line="216" w:lineRule="auto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10B30658" w14:textId="77777777" w:rsidR="0099009E" w:rsidRPr="009F314E" w:rsidRDefault="0099009E" w:rsidP="0099009E">
            <w:pPr>
              <w:spacing w:line="192" w:lineRule="auto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lastRenderedPageBreak/>
              <w:t>ГОСТ 32899-2014 п.7.4</w:t>
            </w:r>
          </w:p>
          <w:p w14:paraId="3F0708C1" w14:textId="77777777" w:rsidR="0099009E" w:rsidRPr="009F314E" w:rsidRDefault="0099009E" w:rsidP="0099009E">
            <w:pPr>
              <w:spacing w:line="192" w:lineRule="auto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29245-91 р.3</w:t>
            </w:r>
          </w:p>
          <w:p w14:paraId="0BE7A317" w14:textId="77777777" w:rsidR="0099009E" w:rsidRPr="009F314E" w:rsidRDefault="0099009E" w:rsidP="0099009E">
            <w:pPr>
              <w:spacing w:line="192" w:lineRule="auto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СТБ 315-2017 п. 7.2</w:t>
            </w:r>
          </w:p>
          <w:p w14:paraId="50686E10" w14:textId="77777777" w:rsidR="0099009E" w:rsidRPr="009F314E" w:rsidRDefault="0099009E" w:rsidP="0099009E">
            <w:pPr>
              <w:spacing w:line="192" w:lineRule="auto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 xml:space="preserve">СТБ 1467-2017 п.7.3, п.7.4 </w:t>
            </w:r>
          </w:p>
          <w:p w14:paraId="51534B4E" w14:textId="2BCC6EAE" w:rsidR="0099009E" w:rsidRPr="009F314E" w:rsidRDefault="0099009E" w:rsidP="0099009E">
            <w:pPr>
              <w:spacing w:line="192" w:lineRule="auto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СТБ 1552-2017 п. 7.3, п.7.4</w:t>
            </w:r>
          </w:p>
          <w:p w14:paraId="037CD3F8" w14:textId="77777777" w:rsidR="0099009E" w:rsidRPr="009F314E" w:rsidRDefault="0099009E" w:rsidP="0099009E">
            <w:pPr>
              <w:spacing w:line="192" w:lineRule="auto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СТБ 1890-2017 п.7.2</w:t>
            </w:r>
          </w:p>
          <w:p w14:paraId="66DC8265" w14:textId="77777777" w:rsidR="0099009E" w:rsidRPr="009F314E" w:rsidRDefault="0099009E" w:rsidP="0099009E">
            <w:pPr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СТБ 2190-2017 п.7.2, п.7.3</w:t>
            </w:r>
          </w:p>
          <w:p w14:paraId="6B18AF44" w14:textId="34834A76" w:rsidR="0099009E" w:rsidRPr="009F314E" w:rsidRDefault="0099009E" w:rsidP="0099009E">
            <w:pPr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lastRenderedPageBreak/>
              <w:t>СТБ 736-2017 п. 7.3</w:t>
            </w:r>
          </w:p>
        </w:tc>
        <w:tc>
          <w:tcPr>
            <w:tcW w:w="2126" w:type="dxa"/>
          </w:tcPr>
          <w:p w14:paraId="2808902A" w14:textId="77777777" w:rsidR="0099009E" w:rsidRDefault="0099009E" w:rsidP="0099009E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Лабораторный </w:t>
            </w:r>
          </w:p>
          <w:p w14:paraId="6B8F5301" w14:textId="77777777" w:rsidR="0099009E" w:rsidRDefault="0099009E" w:rsidP="0099009E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Отдел, группа санитарно-гигиенических исследований </w:t>
            </w:r>
          </w:p>
          <w:p w14:paraId="74702C98" w14:textId="77777777" w:rsidR="0099009E" w:rsidRDefault="0099009E" w:rsidP="0099009E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(ул.Октябрьская,33,</w:t>
            </w:r>
          </w:p>
          <w:p w14:paraId="3FD55467" w14:textId="0E6BBE54" w:rsidR="0099009E" w:rsidRPr="009F314E" w:rsidRDefault="0099009E" w:rsidP="0099009E">
            <w:pPr>
              <w:spacing w:line="192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г.Рогачёв</w:t>
            </w:r>
            <w:proofErr w:type="spellEnd"/>
            <w:r>
              <w:rPr>
                <w:sz w:val="22"/>
                <w:szCs w:val="22"/>
              </w:rPr>
              <w:t>, Гомельская область)</w:t>
            </w:r>
          </w:p>
        </w:tc>
      </w:tr>
      <w:tr w:rsidR="000566BB" w:rsidRPr="009F314E" w14:paraId="299E4D78" w14:textId="7613BA5F" w:rsidTr="000B55F3">
        <w:tblPrEx>
          <w:tblBorders>
            <w:bottom w:val="single" w:sz="4" w:space="0" w:color="auto"/>
          </w:tblBorders>
        </w:tblPrEx>
        <w:trPr>
          <w:trHeight w:val="276"/>
          <w:tblHeader/>
        </w:trPr>
        <w:tc>
          <w:tcPr>
            <w:tcW w:w="1134" w:type="dxa"/>
            <w:tcBorders>
              <w:bottom w:val="nil"/>
            </w:tcBorders>
          </w:tcPr>
          <w:p w14:paraId="3B5FEF29" w14:textId="18DE2A20" w:rsidR="000566BB" w:rsidRPr="009F314E" w:rsidRDefault="000566BB" w:rsidP="0099009E">
            <w:pPr>
              <w:ind w:left="-45" w:right="-45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</w:tcPr>
          <w:p w14:paraId="6A66C897" w14:textId="77777777" w:rsidR="000566BB" w:rsidRPr="009F314E" w:rsidRDefault="000566BB" w:rsidP="0099009E">
            <w:pPr>
              <w:tabs>
                <w:tab w:val="num" w:pos="140"/>
              </w:tabs>
              <w:ind w:right="140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</w:tcPr>
          <w:p w14:paraId="7EA1B74A" w14:textId="77777777" w:rsidR="000566BB" w:rsidRPr="00CF624B" w:rsidRDefault="000566BB" w:rsidP="0099009E">
            <w:pPr>
              <w:spacing w:line="216" w:lineRule="auto"/>
              <w:rPr>
                <w:sz w:val="22"/>
                <w:szCs w:val="22"/>
              </w:rPr>
            </w:pPr>
            <w:r w:rsidRPr="00CF624B">
              <w:rPr>
                <w:sz w:val="22"/>
                <w:szCs w:val="22"/>
              </w:rPr>
              <w:t>10.51/08.052</w:t>
            </w:r>
          </w:p>
          <w:p w14:paraId="1D017AEF" w14:textId="77777777" w:rsidR="000566BB" w:rsidRPr="00CF624B" w:rsidRDefault="000566BB" w:rsidP="0099009E">
            <w:pPr>
              <w:spacing w:line="216" w:lineRule="auto"/>
              <w:jc w:val="both"/>
              <w:rPr>
                <w:sz w:val="22"/>
                <w:szCs w:val="22"/>
              </w:rPr>
            </w:pPr>
            <w:r w:rsidRPr="00CF624B">
              <w:rPr>
                <w:sz w:val="22"/>
                <w:szCs w:val="22"/>
              </w:rPr>
              <w:t>10.52/08.052</w:t>
            </w:r>
          </w:p>
          <w:p w14:paraId="5CD5EFC6" w14:textId="77777777" w:rsidR="000566BB" w:rsidRPr="00CF624B" w:rsidRDefault="000566BB" w:rsidP="0099009E">
            <w:pPr>
              <w:spacing w:line="216" w:lineRule="auto"/>
              <w:jc w:val="both"/>
              <w:rPr>
                <w:sz w:val="22"/>
                <w:szCs w:val="22"/>
              </w:rPr>
            </w:pPr>
            <w:r w:rsidRPr="00CF624B">
              <w:rPr>
                <w:sz w:val="22"/>
                <w:szCs w:val="22"/>
              </w:rPr>
              <w:t>01.41/08.052</w:t>
            </w:r>
          </w:p>
          <w:p w14:paraId="6E981C4F" w14:textId="77777777" w:rsidR="000566BB" w:rsidRPr="00CF624B" w:rsidRDefault="000566BB" w:rsidP="0099009E">
            <w:pPr>
              <w:spacing w:line="216" w:lineRule="auto"/>
              <w:jc w:val="both"/>
              <w:rPr>
                <w:sz w:val="22"/>
                <w:szCs w:val="22"/>
              </w:rPr>
            </w:pPr>
            <w:r w:rsidRPr="00CF624B">
              <w:rPr>
                <w:sz w:val="22"/>
                <w:szCs w:val="22"/>
              </w:rPr>
              <w:t>10.86/08.052</w:t>
            </w:r>
          </w:p>
          <w:p w14:paraId="5C82F69D" w14:textId="77777777" w:rsidR="000566BB" w:rsidRPr="00CF624B" w:rsidRDefault="000566BB" w:rsidP="0099009E">
            <w:pPr>
              <w:spacing w:line="216" w:lineRule="auto"/>
              <w:rPr>
                <w:sz w:val="22"/>
                <w:szCs w:val="22"/>
              </w:rPr>
            </w:pPr>
            <w:r w:rsidRPr="00CF624B">
              <w:rPr>
                <w:sz w:val="22"/>
                <w:szCs w:val="22"/>
              </w:rPr>
              <w:t>10.51/08.052</w:t>
            </w:r>
          </w:p>
          <w:p w14:paraId="273BBEE0" w14:textId="77777777" w:rsidR="000566BB" w:rsidRPr="00CF624B" w:rsidRDefault="000566BB" w:rsidP="0099009E">
            <w:pPr>
              <w:spacing w:line="216" w:lineRule="auto"/>
              <w:jc w:val="both"/>
              <w:rPr>
                <w:sz w:val="22"/>
                <w:szCs w:val="22"/>
              </w:rPr>
            </w:pPr>
            <w:r w:rsidRPr="00CF624B">
              <w:rPr>
                <w:sz w:val="22"/>
                <w:szCs w:val="22"/>
              </w:rPr>
              <w:t>10.52/08.052</w:t>
            </w:r>
          </w:p>
          <w:p w14:paraId="3A16690C" w14:textId="77777777" w:rsidR="000566BB" w:rsidRPr="00CF624B" w:rsidRDefault="000566BB" w:rsidP="0099009E">
            <w:pPr>
              <w:spacing w:line="216" w:lineRule="auto"/>
              <w:jc w:val="both"/>
              <w:rPr>
                <w:sz w:val="22"/>
                <w:szCs w:val="22"/>
              </w:rPr>
            </w:pPr>
            <w:r w:rsidRPr="00CF624B">
              <w:rPr>
                <w:sz w:val="22"/>
                <w:szCs w:val="22"/>
              </w:rPr>
              <w:t>01.41/08.052</w:t>
            </w:r>
          </w:p>
          <w:p w14:paraId="042A3AC0" w14:textId="08C8CAC1" w:rsidR="000566BB" w:rsidRPr="00CF624B" w:rsidRDefault="000566BB" w:rsidP="0099009E">
            <w:pPr>
              <w:spacing w:line="216" w:lineRule="auto"/>
              <w:jc w:val="both"/>
              <w:rPr>
                <w:sz w:val="22"/>
                <w:szCs w:val="22"/>
              </w:rPr>
            </w:pPr>
            <w:r w:rsidRPr="00CF624B">
              <w:rPr>
                <w:sz w:val="22"/>
                <w:szCs w:val="22"/>
              </w:rPr>
              <w:t>10.86/08.052</w:t>
            </w:r>
          </w:p>
        </w:tc>
        <w:tc>
          <w:tcPr>
            <w:tcW w:w="2693" w:type="dxa"/>
            <w:vMerge w:val="restart"/>
          </w:tcPr>
          <w:p w14:paraId="631C8ED2" w14:textId="07DD4FA6" w:rsidR="000566BB" w:rsidRPr="009F314E" w:rsidRDefault="000566BB" w:rsidP="0099009E">
            <w:pPr>
              <w:spacing w:line="216" w:lineRule="auto"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массовая доля сухих веществ</w:t>
            </w:r>
          </w:p>
        </w:tc>
        <w:tc>
          <w:tcPr>
            <w:tcW w:w="2551" w:type="dxa"/>
            <w:vMerge/>
          </w:tcPr>
          <w:p w14:paraId="599FFB89" w14:textId="1033A2B0" w:rsidR="000566BB" w:rsidRPr="009F314E" w:rsidRDefault="000566BB" w:rsidP="0099009E">
            <w:pPr>
              <w:suppressAutoHyphens/>
              <w:spacing w:line="216" w:lineRule="auto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</w:tcPr>
          <w:p w14:paraId="38582F14" w14:textId="77777777" w:rsidR="000566BB" w:rsidRPr="009F314E" w:rsidRDefault="000566BB" w:rsidP="0099009E">
            <w:pPr>
              <w:spacing w:line="216" w:lineRule="auto"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 xml:space="preserve">ГОСТ 3626-73 </w:t>
            </w:r>
          </w:p>
          <w:p w14:paraId="2A12DF5E" w14:textId="77777777" w:rsidR="000566BB" w:rsidRPr="009F314E" w:rsidRDefault="000566BB" w:rsidP="0099009E">
            <w:pPr>
              <w:spacing w:line="216" w:lineRule="auto"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р. 2, р.4</w:t>
            </w:r>
          </w:p>
          <w:p w14:paraId="69818A2A" w14:textId="58FB71A2" w:rsidR="000566BB" w:rsidRPr="009F314E" w:rsidRDefault="000566BB" w:rsidP="0099009E">
            <w:pPr>
              <w:spacing w:line="216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  <w:vMerge w:val="restart"/>
          </w:tcPr>
          <w:p w14:paraId="496375E1" w14:textId="77777777" w:rsidR="000566BB" w:rsidRDefault="000566BB" w:rsidP="0099009E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Лабораторный </w:t>
            </w:r>
          </w:p>
          <w:p w14:paraId="07AE1E32" w14:textId="6ECD6BB8" w:rsidR="000566BB" w:rsidRDefault="000566BB" w:rsidP="0099009E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отдел, группа санитарно-гигиенических исследований </w:t>
            </w:r>
          </w:p>
          <w:p w14:paraId="3DC91564" w14:textId="77777777" w:rsidR="000566BB" w:rsidRDefault="000566BB" w:rsidP="0099009E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(ул.Октябрьская,33,</w:t>
            </w:r>
          </w:p>
          <w:p w14:paraId="6DE1CF3C" w14:textId="66468421" w:rsidR="000566BB" w:rsidRPr="009F314E" w:rsidRDefault="000566BB" w:rsidP="0099009E">
            <w:pPr>
              <w:spacing w:line="216" w:lineRule="auto"/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г.Рогачёв</w:t>
            </w:r>
            <w:proofErr w:type="spellEnd"/>
            <w:r>
              <w:rPr>
                <w:sz w:val="22"/>
                <w:szCs w:val="22"/>
              </w:rPr>
              <w:t>, Гомельская область)</w:t>
            </w:r>
          </w:p>
        </w:tc>
      </w:tr>
      <w:tr w:rsidR="000566BB" w:rsidRPr="009F314E" w14:paraId="1EBD208B" w14:textId="0AD83367" w:rsidTr="000B55F3">
        <w:tblPrEx>
          <w:tblBorders>
            <w:bottom w:val="single" w:sz="4" w:space="0" w:color="auto"/>
          </w:tblBorders>
        </w:tblPrEx>
        <w:trPr>
          <w:trHeight w:val="319"/>
          <w:tblHeader/>
        </w:trPr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159123EC" w14:textId="2B9BEC90" w:rsidR="000566BB" w:rsidRPr="009F314E" w:rsidRDefault="000566BB" w:rsidP="0099009E">
            <w:pPr>
              <w:ind w:left="-45" w:right="-45"/>
              <w:jc w:val="center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2.</w:t>
            </w:r>
            <w:r>
              <w:rPr>
                <w:sz w:val="22"/>
                <w:szCs w:val="22"/>
              </w:rPr>
              <w:t>3</w:t>
            </w:r>
            <w:r w:rsidRPr="009F314E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7C1BDFF6" w14:textId="77777777" w:rsidR="000566BB" w:rsidRPr="009F314E" w:rsidRDefault="000566BB" w:rsidP="0099009E">
            <w:pPr>
              <w:tabs>
                <w:tab w:val="num" w:pos="140"/>
              </w:tabs>
              <w:ind w:right="140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546BC84B" w14:textId="1AB360DF" w:rsidR="000566BB" w:rsidRPr="00CF624B" w:rsidRDefault="000566BB" w:rsidP="0099009E">
            <w:pPr>
              <w:spacing w:line="21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693" w:type="dxa"/>
            <w:vMerge/>
          </w:tcPr>
          <w:p w14:paraId="45EFBCB0" w14:textId="19C16CA1" w:rsidR="000566BB" w:rsidRPr="009F314E" w:rsidRDefault="000566BB" w:rsidP="0099009E">
            <w:pPr>
              <w:spacing w:line="21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14:paraId="192684CE" w14:textId="77777777" w:rsidR="000566BB" w:rsidRPr="009F314E" w:rsidRDefault="000566BB" w:rsidP="0099009E">
            <w:pPr>
              <w:suppressAutoHyphens/>
              <w:spacing w:line="216" w:lineRule="auto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</w:tcPr>
          <w:p w14:paraId="75C196A5" w14:textId="0E546E7F" w:rsidR="000566BB" w:rsidRPr="009F314E" w:rsidRDefault="000566BB" w:rsidP="0099009E">
            <w:pPr>
              <w:spacing w:line="216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14:paraId="23389A9C" w14:textId="77777777" w:rsidR="000566BB" w:rsidRPr="009F314E" w:rsidRDefault="000566BB" w:rsidP="0099009E">
            <w:pPr>
              <w:spacing w:line="216" w:lineRule="auto"/>
              <w:rPr>
                <w:sz w:val="22"/>
                <w:szCs w:val="22"/>
              </w:rPr>
            </w:pPr>
          </w:p>
        </w:tc>
      </w:tr>
      <w:tr w:rsidR="000566BB" w:rsidRPr="009F314E" w14:paraId="0D0FE09F" w14:textId="4D90223F" w:rsidTr="000B55F3">
        <w:tblPrEx>
          <w:tblBorders>
            <w:bottom w:val="single" w:sz="4" w:space="0" w:color="auto"/>
          </w:tblBorders>
        </w:tblPrEx>
        <w:trPr>
          <w:trHeight w:val="276"/>
          <w:tblHeader/>
        </w:trPr>
        <w:tc>
          <w:tcPr>
            <w:tcW w:w="1134" w:type="dxa"/>
            <w:tcBorders>
              <w:top w:val="single" w:sz="4" w:space="0" w:color="auto"/>
            </w:tcBorders>
          </w:tcPr>
          <w:p w14:paraId="66FF6CA9" w14:textId="26426301" w:rsidR="000566BB" w:rsidRPr="009F314E" w:rsidRDefault="00B129CD" w:rsidP="0099009E">
            <w:pPr>
              <w:tabs>
                <w:tab w:val="num" w:pos="386"/>
              </w:tabs>
              <w:spacing w:line="216" w:lineRule="auto"/>
              <w:ind w:right="72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</w:t>
            </w:r>
            <w:r w:rsidR="000566BB" w:rsidRPr="009F314E">
              <w:rPr>
                <w:sz w:val="22"/>
                <w:szCs w:val="22"/>
              </w:rPr>
              <w:t>2.</w:t>
            </w:r>
            <w:r w:rsidR="000566BB">
              <w:rPr>
                <w:sz w:val="22"/>
                <w:szCs w:val="22"/>
              </w:rPr>
              <w:t>4</w:t>
            </w:r>
            <w:r w:rsidR="000566BB" w:rsidRPr="009F314E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6FF88960" w14:textId="77777777" w:rsidR="000566BB" w:rsidRPr="009F314E" w:rsidRDefault="000566BB" w:rsidP="0099009E">
            <w:pPr>
              <w:tabs>
                <w:tab w:val="num" w:pos="140"/>
              </w:tabs>
              <w:ind w:right="140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2CBB1CFD" w14:textId="5A19F02A" w:rsidR="000566BB" w:rsidRPr="00CF624B" w:rsidRDefault="000566BB" w:rsidP="0099009E">
            <w:pPr>
              <w:spacing w:line="21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2153EC28" w14:textId="16144BFF" w:rsidR="000566BB" w:rsidRPr="009F314E" w:rsidRDefault="000566BB" w:rsidP="0099009E">
            <w:pPr>
              <w:spacing w:line="216" w:lineRule="auto"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массовая доля сухого обезжиренного вещества, остатка</w:t>
            </w:r>
          </w:p>
        </w:tc>
        <w:tc>
          <w:tcPr>
            <w:tcW w:w="2551" w:type="dxa"/>
            <w:vMerge/>
          </w:tcPr>
          <w:p w14:paraId="2B9770A2" w14:textId="77777777" w:rsidR="000566BB" w:rsidRPr="009F314E" w:rsidRDefault="000566BB" w:rsidP="0099009E">
            <w:pPr>
              <w:suppressAutoHyphens/>
              <w:spacing w:line="216" w:lineRule="auto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049DC38A" w14:textId="77777777" w:rsidR="000566BB" w:rsidRPr="009F314E" w:rsidRDefault="000566BB" w:rsidP="0099009E">
            <w:pPr>
              <w:spacing w:line="216" w:lineRule="auto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 xml:space="preserve">ГОСТ 3626-73 </w:t>
            </w:r>
          </w:p>
          <w:p w14:paraId="3363347D" w14:textId="2F8FE431" w:rsidR="000566BB" w:rsidRPr="009F314E" w:rsidRDefault="000566BB" w:rsidP="0099009E">
            <w:pPr>
              <w:spacing w:line="216" w:lineRule="auto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п. 2.4.3, р.8</w:t>
            </w:r>
          </w:p>
          <w:p w14:paraId="6BC8AFDF" w14:textId="3E31F156" w:rsidR="000566BB" w:rsidRPr="009F314E" w:rsidRDefault="000566BB" w:rsidP="0099009E">
            <w:pPr>
              <w:spacing w:line="216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14:paraId="2D7EA0FB" w14:textId="77777777" w:rsidR="000566BB" w:rsidRPr="009F314E" w:rsidRDefault="000566BB" w:rsidP="0099009E">
            <w:pPr>
              <w:spacing w:line="216" w:lineRule="auto"/>
              <w:rPr>
                <w:sz w:val="22"/>
                <w:szCs w:val="22"/>
              </w:rPr>
            </w:pPr>
          </w:p>
        </w:tc>
      </w:tr>
      <w:tr w:rsidR="000566BB" w:rsidRPr="009F314E" w14:paraId="70413677" w14:textId="6DF28BB5" w:rsidTr="000B55F3">
        <w:tblPrEx>
          <w:tblBorders>
            <w:bottom w:val="single" w:sz="4" w:space="0" w:color="auto"/>
          </w:tblBorders>
        </w:tblPrEx>
        <w:trPr>
          <w:trHeight w:val="276"/>
          <w:tblHeader/>
        </w:trPr>
        <w:tc>
          <w:tcPr>
            <w:tcW w:w="1134" w:type="dxa"/>
          </w:tcPr>
          <w:p w14:paraId="39C86E5C" w14:textId="54BAE85F" w:rsidR="000566BB" w:rsidRPr="009F314E" w:rsidRDefault="000566BB" w:rsidP="0099009E">
            <w:pPr>
              <w:ind w:left="-45" w:right="-45"/>
              <w:jc w:val="center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2.</w:t>
            </w:r>
            <w:r>
              <w:rPr>
                <w:sz w:val="22"/>
                <w:szCs w:val="22"/>
              </w:rPr>
              <w:t>5</w:t>
            </w:r>
            <w:r w:rsidRPr="009F314E">
              <w:rPr>
                <w:sz w:val="22"/>
                <w:szCs w:val="22"/>
              </w:rPr>
              <w:t>*</w:t>
            </w:r>
          </w:p>
          <w:p w14:paraId="593E8794" w14:textId="77777777" w:rsidR="000566BB" w:rsidRPr="009F314E" w:rsidRDefault="000566BB" w:rsidP="0099009E">
            <w:pPr>
              <w:ind w:left="-45" w:right="-45"/>
              <w:jc w:val="center"/>
              <w:rPr>
                <w:sz w:val="22"/>
                <w:szCs w:val="22"/>
              </w:rPr>
            </w:pPr>
          </w:p>
          <w:p w14:paraId="4EE40F88" w14:textId="77777777" w:rsidR="000566BB" w:rsidRPr="009F314E" w:rsidRDefault="000566BB" w:rsidP="0099009E">
            <w:pPr>
              <w:spacing w:line="216" w:lineRule="auto"/>
              <w:ind w:right="72"/>
              <w:jc w:val="both"/>
              <w:rPr>
                <w:sz w:val="22"/>
                <w:szCs w:val="22"/>
              </w:rPr>
            </w:pPr>
          </w:p>
          <w:p w14:paraId="784F807E" w14:textId="77777777" w:rsidR="000566BB" w:rsidRPr="009F314E" w:rsidRDefault="000566BB" w:rsidP="0099009E">
            <w:pPr>
              <w:tabs>
                <w:tab w:val="num" w:pos="386"/>
              </w:tabs>
              <w:spacing w:line="216" w:lineRule="auto"/>
              <w:ind w:right="72"/>
              <w:jc w:val="both"/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</w:tcPr>
          <w:p w14:paraId="1D01523E" w14:textId="77777777" w:rsidR="000566BB" w:rsidRPr="009F314E" w:rsidRDefault="000566BB" w:rsidP="0099009E">
            <w:pPr>
              <w:tabs>
                <w:tab w:val="num" w:pos="140"/>
              </w:tabs>
              <w:ind w:right="140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418" w:type="dxa"/>
          </w:tcPr>
          <w:p w14:paraId="3266615B" w14:textId="5E482577" w:rsidR="000566BB" w:rsidRPr="00CF624B" w:rsidRDefault="000566BB" w:rsidP="0099009E">
            <w:pPr>
              <w:spacing w:line="216" w:lineRule="auto"/>
              <w:rPr>
                <w:sz w:val="22"/>
                <w:szCs w:val="22"/>
              </w:rPr>
            </w:pPr>
            <w:r w:rsidRPr="00CF624B">
              <w:rPr>
                <w:sz w:val="22"/>
                <w:szCs w:val="22"/>
              </w:rPr>
              <w:t>10.51/08.052</w:t>
            </w:r>
          </w:p>
          <w:p w14:paraId="1CB1A765" w14:textId="77777777" w:rsidR="000566BB" w:rsidRPr="00CF624B" w:rsidRDefault="000566BB" w:rsidP="0099009E">
            <w:pPr>
              <w:spacing w:line="216" w:lineRule="auto"/>
              <w:jc w:val="both"/>
              <w:rPr>
                <w:sz w:val="22"/>
                <w:szCs w:val="22"/>
              </w:rPr>
            </w:pPr>
            <w:r w:rsidRPr="00CF624B">
              <w:rPr>
                <w:sz w:val="22"/>
                <w:szCs w:val="22"/>
              </w:rPr>
              <w:t>10.52/08.052</w:t>
            </w:r>
          </w:p>
          <w:p w14:paraId="56BCE0B9" w14:textId="666F7E2B" w:rsidR="000566BB" w:rsidRPr="00CF624B" w:rsidRDefault="000566BB" w:rsidP="0099009E">
            <w:pPr>
              <w:spacing w:line="216" w:lineRule="auto"/>
              <w:jc w:val="both"/>
              <w:rPr>
                <w:sz w:val="22"/>
                <w:szCs w:val="22"/>
              </w:rPr>
            </w:pPr>
            <w:r w:rsidRPr="00CF624B">
              <w:rPr>
                <w:sz w:val="22"/>
                <w:szCs w:val="22"/>
              </w:rPr>
              <w:t>10.86/08.052</w:t>
            </w:r>
          </w:p>
        </w:tc>
        <w:tc>
          <w:tcPr>
            <w:tcW w:w="2693" w:type="dxa"/>
          </w:tcPr>
          <w:p w14:paraId="21B2D851" w14:textId="77777777" w:rsidR="000566BB" w:rsidRPr="009F314E" w:rsidRDefault="000566BB" w:rsidP="0099009E">
            <w:pPr>
              <w:spacing w:line="216" w:lineRule="auto"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массовая доля влаги</w:t>
            </w:r>
          </w:p>
          <w:p w14:paraId="27060EFF" w14:textId="77777777" w:rsidR="000566BB" w:rsidRPr="009F314E" w:rsidRDefault="000566BB" w:rsidP="0099009E">
            <w:pPr>
              <w:spacing w:line="21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14:paraId="2E7A14CB" w14:textId="77777777" w:rsidR="000566BB" w:rsidRPr="009F314E" w:rsidRDefault="000566BB" w:rsidP="0099009E">
            <w:pPr>
              <w:suppressAutoHyphens/>
              <w:spacing w:line="216" w:lineRule="auto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67FF0615" w14:textId="77777777" w:rsidR="000566BB" w:rsidRPr="009F314E" w:rsidRDefault="000566BB" w:rsidP="0099009E">
            <w:pPr>
              <w:spacing w:line="216" w:lineRule="auto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 xml:space="preserve">ГОСТ 3626-73 </w:t>
            </w:r>
            <w:proofErr w:type="gramStart"/>
            <w:r w:rsidRPr="009F314E">
              <w:rPr>
                <w:sz w:val="22"/>
                <w:szCs w:val="22"/>
              </w:rPr>
              <w:t>р.4,р.</w:t>
            </w:r>
            <w:proofErr w:type="gramEnd"/>
            <w:r w:rsidRPr="009F314E">
              <w:rPr>
                <w:sz w:val="22"/>
                <w:szCs w:val="22"/>
              </w:rPr>
              <w:t>2, р.6, р.6а, р.7</w:t>
            </w:r>
          </w:p>
          <w:p w14:paraId="3D99406D" w14:textId="09C97E6F" w:rsidR="000566BB" w:rsidRPr="009F314E" w:rsidRDefault="000566BB" w:rsidP="0099009E">
            <w:pPr>
              <w:spacing w:line="216" w:lineRule="auto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29246-91 п. 2.2, п. 3.1</w:t>
            </w:r>
          </w:p>
          <w:p w14:paraId="1C7C8684" w14:textId="3B49658C" w:rsidR="000566BB" w:rsidRPr="009F314E" w:rsidRDefault="000566BB" w:rsidP="0099009E">
            <w:pPr>
              <w:spacing w:line="216" w:lineRule="auto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30305.1-95 р.4</w:t>
            </w:r>
          </w:p>
        </w:tc>
        <w:tc>
          <w:tcPr>
            <w:tcW w:w="2126" w:type="dxa"/>
            <w:vMerge/>
          </w:tcPr>
          <w:p w14:paraId="0CE68662" w14:textId="77777777" w:rsidR="000566BB" w:rsidRPr="009F314E" w:rsidRDefault="000566BB" w:rsidP="0099009E">
            <w:pPr>
              <w:spacing w:line="216" w:lineRule="auto"/>
              <w:rPr>
                <w:sz w:val="22"/>
                <w:szCs w:val="22"/>
              </w:rPr>
            </w:pPr>
          </w:p>
        </w:tc>
      </w:tr>
      <w:tr w:rsidR="000566BB" w:rsidRPr="009F314E" w14:paraId="5B161188" w14:textId="02BE192C" w:rsidTr="000B55F3">
        <w:tblPrEx>
          <w:tblBorders>
            <w:bottom w:val="single" w:sz="4" w:space="0" w:color="auto"/>
          </w:tblBorders>
        </w:tblPrEx>
        <w:trPr>
          <w:trHeight w:val="276"/>
          <w:tblHeader/>
        </w:trPr>
        <w:tc>
          <w:tcPr>
            <w:tcW w:w="1134" w:type="dxa"/>
          </w:tcPr>
          <w:p w14:paraId="4F60D746" w14:textId="16CA2286" w:rsidR="000566BB" w:rsidRPr="009F314E" w:rsidRDefault="000566BB" w:rsidP="0099009E">
            <w:pPr>
              <w:ind w:left="-45" w:right="-45"/>
              <w:jc w:val="center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2.</w:t>
            </w:r>
            <w:r>
              <w:rPr>
                <w:sz w:val="22"/>
                <w:szCs w:val="22"/>
              </w:rPr>
              <w:t>6</w:t>
            </w:r>
            <w:r w:rsidRPr="009F314E">
              <w:rPr>
                <w:sz w:val="22"/>
                <w:szCs w:val="22"/>
              </w:rPr>
              <w:t>*</w:t>
            </w:r>
          </w:p>
          <w:p w14:paraId="72FF77F0" w14:textId="77777777" w:rsidR="000566BB" w:rsidRPr="009F314E" w:rsidRDefault="000566BB" w:rsidP="0099009E">
            <w:pPr>
              <w:tabs>
                <w:tab w:val="num" w:pos="386"/>
              </w:tabs>
              <w:ind w:left="-45" w:right="-45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</w:tcPr>
          <w:p w14:paraId="4DA923A1" w14:textId="77777777" w:rsidR="000566BB" w:rsidRPr="009F314E" w:rsidRDefault="000566BB" w:rsidP="0099009E">
            <w:pPr>
              <w:tabs>
                <w:tab w:val="num" w:pos="140"/>
              </w:tabs>
              <w:ind w:right="140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418" w:type="dxa"/>
          </w:tcPr>
          <w:p w14:paraId="0B9ECF9D" w14:textId="3B3B033B" w:rsidR="000566BB" w:rsidRPr="00CF624B" w:rsidRDefault="000566BB" w:rsidP="0099009E">
            <w:pPr>
              <w:spacing w:line="216" w:lineRule="auto"/>
              <w:rPr>
                <w:sz w:val="22"/>
                <w:szCs w:val="22"/>
              </w:rPr>
            </w:pPr>
            <w:r w:rsidRPr="00CF624B">
              <w:rPr>
                <w:sz w:val="22"/>
                <w:szCs w:val="22"/>
              </w:rPr>
              <w:t>10.51/08.149</w:t>
            </w:r>
          </w:p>
          <w:p w14:paraId="668F6B1C" w14:textId="77777777" w:rsidR="000566BB" w:rsidRPr="00CF624B" w:rsidRDefault="000566BB" w:rsidP="0099009E">
            <w:pPr>
              <w:spacing w:line="216" w:lineRule="auto"/>
              <w:jc w:val="both"/>
              <w:rPr>
                <w:sz w:val="22"/>
                <w:szCs w:val="22"/>
              </w:rPr>
            </w:pPr>
            <w:r w:rsidRPr="00CF624B">
              <w:rPr>
                <w:sz w:val="22"/>
                <w:szCs w:val="22"/>
              </w:rPr>
              <w:t>01.41/08.149</w:t>
            </w:r>
          </w:p>
          <w:p w14:paraId="6CC8B1A0" w14:textId="270D1067" w:rsidR="000566BB" w:rsidRPr="00CF624B" w:rsidRDefault="000566BB" w:rsidP="0099009E">
            <w:pPr>
              <w:spacing w:line="216" w:lineRule="auto"/>
              <w:jc w:val="both"/>
              <w:rPr>
                <w:sz w:val="22"/>
                <w:szCs w:val="22"/>
              </w:rPr>
            </w:pPr>
            <w:r w:rsidRPr="00CF624B">
              <w:rPr>
                <w:sz w:val="22"/>
                <w:szCs w:val="22"/>
              </w:rPr>
              <w:t>10.86/08.149</w:t>
            </w:r>
          </w:p>
        </w:tc>
        <w:tc>
          <w:tcPr>
            <w:tcW w:w="2693" w:type="dxa"/>
          </w:tcPr>
          <w:p w14:paraId="6A5334AB" w14:textId="47A6CC29" w:rsidR="000566BB" w:rsidRPr="009F314E" w:rsidRDefault="000566BB" w:rsidP="0099009E">
            <w:pPr>
              <w:spacing w:line="216" w:lineRule="auto"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массовая доля белка</w:t>
            </w:r>
          </w:p>
        </w:tc>
        <w:tc>
          <w:tcPr>
            <w:tcW w:w="2551" w:type="dxa"/>
            <w:vMerge/>
          </w:tcPr>
          <w:p w14:paraId="1518738B" w14:textId="77777777" w:rsidR="000566BB" w:rsidRPr="009F314E" w:rsidRDefault="000566BB" w:rsidP="0099009E">
            <w:pPr>
              <w:suppressAutoHyphens/>
              <w:spacing w:line="216" w:lineRule="auto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610FB85A" w14:textId="77777777" w:rsidR="000566BB" w:rsidRPr="009F314E" w:rsidRDefault="000566BB" w:rsidP="0099009E">
            <w:pPr>
              <w:spacing w:line="216" w:lineRule="auto"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 xml:space="preserve">ГОСТ 23327-98 </w:t>
            </w:r>
          </w:p>
          <w:p w14:paraId="661552CB" w14:textId="33204610" w:rsidR="000566BB" w:rsidRPr="009F314E" w:rsidRDefault="000566BB" w:rsidP="0099009E">
            <w:pPr>
              <w:spacing w:line="216" w:lineRule="auto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30648.2-99 р.4</w:t>
            </w:r>
          </w:p>
        </w:tc>
        <w:tc>
          <w:tcPr>
            <w:tcW w:w="2126" w:type="dxa"/>
            <w:vMerge/>
          </w:tcPr>
          <w:p w14:paraId="51D86FF8" w14:textId="77777777" w:rsidR="000566BB" w:rsidRPr="009F314E" w:rsidRDefault="000566BB" w:rsidP="0099009E">
            <w:pPr>
              <w:spacing w:line="216" w:lineRule="auto"/>
              <w:jc w:val="both"/>
              <w:rPr>
                <w:sz w:val="22"/>
                <w:szCs w:val="22"/>
              </w:rPr>
            </w:pPr>
          </w:p>
        </w:tc>
      </w:tr>
      <w:tr w:rsidR="000566BB" w:rsidRPr="009F314E" w14:paraId="16683085" w14:textId="774C65C5" w:rsidTr="000B55F3">
        <w:tblPrEx>
          <w:tblBorders>
            <w:bottom w:val="single" w:sz="4" w:space="0" w:color="auto"/>
          </w:tblBorders>
        </w:tblPrEx>
        <w:trPr>
          <w:trHeight w:val="276"/>
          <w:tblHeader/>
        </w:trPr>
        <w:tc>
          <w:tcPr>
            <w:tcW w:w="1134" w:type="dxa"/>
          </w:tcPr>
          <w:p w14:paraId="18C72615" w14:textId="526B9F57" w:rsidR="000566BB" w:rsidRPr="009F314E" w:rsidRDefault="000566BB" w:rsidP="0099009E">
            <w:pPr>
              <w:ind w:left="-45" w:right="-45"/>
              <w:jc w:val="center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2.</w:t>
            </w:r>
            <w:r>
              <w:rPr>
                <w:sz w:val="22"/>
                <w:szCs w:val="22"/>
              </w:rPr>
              <w:t>7</w:t>
            </w:r>
            <w:r w:rsidRPr="009F314E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2B0CBB69" w14:textId="77777777" w:rsidR="000566BB" w:rsidRPr="009F314E" w:rsidRDefault="000566BB" w:rsidP="0099009E">
            <w:pPr>
              <w:tabs>
                <w:tab w:val="num" w:pos="140"/>
              </w:tabs>
              <w:ind w:right="140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418" w:type="dxa"/>
          </w:tcPr>
          <w:p w14:paraId="5F3E7547" w14:textId="474B36DE" w:rsidR="000566BB" w:rsidRPr="00CF624B" w:rsidRDefault="000566BB" w:rsidP="0099009E">
            <w:pPr>
              <w:spacing w:line="216" w:lineRule="auto"/>
              <w:rPr>
                <w:sz w:val="22"/>
                <w:szCs w:val="22"/>
              </w:rPr>
            </w:pPr>
            <w:r w:rsidRPr="00CF624B">
              <w:rPr>
                <w:sz w:val="22"/>
                <w:szCs w:val="22"/>
              </w:rPr>
              <w:t>10.51/08.149</w:t>
            </w:r>
          </w:p>
          <w:p w14:paraId="7A262059" w14:textId="77777777" w:rsidR="000566BB" w:rsidRPr="00CF624B" w:rsidRDefault="000566BB" w:rsidP="0099009E">
            <w:pPr>
              <w:spacing w:line="216" w:lineRule="auto"/>
              <w:jc w:val="both"/>
              <w:rPr>
                <w:sz w:val="22"/>
                <w:szCs w:val="22"/>
              </w:rPr>
            </w:pPr>
            <w:r w:rsidRPr="00CF624B">
              <w:rPr>
                <w:sz w:val="22"/>
                <w:szCs w:val="22"/>
              </w:rPr>
              <w:t>10.52/08.149</w:t>
            </w:r>
          </w:p>
          <w:p w14:paraId="227E856F" w14:textId="23B3E454" w:rsidR="000566BB" w:rsidRPr="00CF624B" w:rsidRDefault="000566BB" w:rsidP="0099009E">
            <w:pPr>
              <w:spacing w:line="216" w:lineRule="auto"/>
              <w:jc w:val="both"/>
              <w:rPr>
                <w:sz w:val="22"/>
                <w:szCs w:val="22"/>
              </w:rPr>
            </w:pPr>
            <w:r w:rsidRPr="00CF624B">
              <w:rPr>
                <w:sz w:val="22"/>
                <w:szCs w:val="22"/>
              </w:rPr>
              <w:t>10.86/08.149</w:t>
            </w:r>
          </w:p>
        </w:tc>
        <w:tc>
          <w:tcPr>
            <w:tcW w:w="2693" w:type="dxa"/>
          </w:tcPr>
          <w:p w14:paraId="6AD1C871" w14:textId="523E01D3" w:rsidR="000566BB" w:rsidRPr="009F314E" w:rsidRDefault="000566BB" w:rsidP="0099009E">
            <w:pPr>
              <w:spacing w:line="216" w:lineRule="auto"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массовая доля сахара (сахарозы), общего сахара</w:t>
            </w:r>
          </w:p>
        </w:tc>
        <w:tc>
          <w:tcPr>
            <w:tcW w:w="2551" w:type="dxa"/>
            <w:vMerge/>
          </w:tcPr>
          <w:p w14:paraId="0D037E15" w14:textId="77777777" w:rsidR="000566BB" w:rsidRPr="009F314E" w:rsidRDefault="000566BB" w:rsidP="0099009E">
            <w:pPr>
              <w:suppressAutoHyphens/>
              <w:spacing w:line="216" w:lineRule="auto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7B6CDDDF" w14:textId="77777777" w:rsidR="000566BB" w:rsidRPr="009F314E" w:rsidRDefault="000566BB" w:rsidP="0099009E">
            <w:pPr>
              <w:suppressAutoHyphens/>
              <w:spacing w:line="216" w:lineRule="auto"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3628-78 р.2,</w:t>
            </w:r>
          </w:p>
          <w:p w14:paraId="1A88B68A" w14:textId="4AB57937" w:rsidR="000566BB" w:rsidRPr="009F314E" w:rsidRDefault="000566BB" w:rsidP="0099009E">
            <w:pPr>
              <w:suppressAutoHyphens/>
              <w:spacing w:line="216" w:lineRule="auto"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 xml:space="preserve">р.5 </w:t>
            </w:r>
          </w:p>
          <w:p w14:paraId="5A0895D0" w14:textId="09CF8FCC" w:rsidR="000566BB" w:rsidRPr="009F314E" w:rsidRDefault="000566BB" w:rsidP="0099009E">
            <w:pPr>
              <w:spacing w:line="216" w:lineRule="auto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29248-91р.4</w:t>
            </w:r>
          </w:p>
        </w:tc>
        <w:tc>
          <w:tcPr>
            <w:tcW w:w="2126" w:type="dxa"/>
            <w:vMerge/>
          </w:tcPr>
          <w:p w14:paraId="48E91DE4" w14:textId="77777777" w:rsidR="000566BB" w:rsidRPr="009F314E" w:rsidRDefault="000566BB" w:rsidP="0099009E">
            <w:pPr>
              <w:suppressAutoHyphens/>
              <w:spacing w:line="216" w:lineRule="auto"/>
              <w:jc w:val="both"/>
              <w:rPr>
                <w:sz w:val="22"/>
                <w:szCs w:val="22"/>
              </w:rPr>
            </w:pPr>
          </w:p>
        </w:tc>
      </w:tr>
      <w:tr w:rsidR="000566BB" w:rsidRPr="009F314E" w14:paraId="5A6C99E4" w14:textId="322CA040" w:rsidTr="000B55F3">
        <w:tblPrEx>
          <w:tblBorders>
            <w:bottom w:val="single" w:sz="4" w:space="0" w:color="auto"/>
          </w:tblBorders>
        </w:tblPrEx>
        <w:trPr>
          <w:trHeight w:val="276"/>
          <w:tblHeader/>
        </w:trPr>
        <w:tc>
          <w:tcPr>
            <w:tcW w:w="1134" w:type="dxa"/>
          </w:tcPr>
          <w:p w14:paraId="62914816" w14:textId="227FF45A" w:rsidR="000566BB" w:rsidRPr="009F314E" w:rsidRDefault="000566BB" w:rsidP="0099009E">
            <w:pPr>
              <w:ind w:left="-45" w:right="-45"/>
              <w:jc w:val="center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2.</w:t>
            </w:r>
            <w:r>
              <w:rPr>
                <w:sz w:val="22"/>
                <w:szCs w:val="22"/>
              </w:rPr>
              <w:t>8</w:t>
            </w:r>
            <w:r w:rsidRPr="009F314E">
              <w:rPr>
                <w:sz w:val="22"/>
                <w:szCs w:val="22"/>
              </w:rPr>
              <w:t>*</w:t>
            </w:r>
          </w:p>
          <w:p w14:paraId="45108519" w14:textId="77777777" w:rsidR="000566BB" w:rsidRPr="009F314E" w:rsidRDefault="000566BB" w:rsidP="0099009E">
            <w:pPr>
              <w:tabs>
                <w:tab w:val="num" w:pos="386"/>
              </w:tabs>
              <w:ind w:left="-45" w:right="-45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</w:tcPr>
          <w:p w14:paraId="25CEF59D" w14:textId="77777777" w:rsidR="000566BB" w:rsidRPr="009F314E" w:rsidRDefault="000566BB" w:rsidP="0099009E">
            <w:pPr>
              <w:tabs>
                <w:tab w:val="num" w:pos="140"/>
              </w:tabs>
              <w:ind w:right="140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418" w:type="dxa"/>
          </w:tcPr>
          <w:p w14:paraId="40DE35E0" w14:textId="77777777" w:rsidR="000566BB" w:rsidRPr="00CF624B" w:rsidRDefault="000566BB" w:rsidP="0099009E">
            <w:pPr>
              <w:spacing w:line="216" w:lineRule="auto"/>
              <w:jc w:val="both"/>
              <w:rPr>
                <w:sz w:val="22"/>
                <w:szCs w:val="22"/>
              </w:rPr>
            </w:pPr>
            <w:r w:rsidRPr="00CF624B">
              <w:rPr>
                <w:sz w:val="22"/>
                <w:szCs w:val="22"/>
              </w:rPr>
              <w:t>01.41/08.037</w:t>
            </w:r>
          </w:p>
          <w:p w14:paraId="460D3AAB" w14:textId="6DA4C7E7" w:rsidR="000566BB" w:rsidRPr="00CF624B" w:rsidRDefault="000566BB" w:rsidP="0099009E">
            <w:pPr>
              <w:spacing w:line="216" w:lineRule="auto"/>
              <w:rPr>
                <w:sz w:val="22"/>
                <w:szCs w:val="22"/>
              </w:rPr>
            </w:pPr>
            <w:r w:rsidRPr="00CF624B">
              <w:rPr>
                <w:sz w:val="22"/>
                <w:szCs w:val="22"/>
              </w:rPr>
              <w:t>10.51/08.037</w:t>
            </w:r>
          </w:p>
          <w:p w14:paraId="636FC28B" w14:textId="562B2049" w:rsidR="000566BB" w:rsidRPr="00CF624B" w:rsidRDefault="000566BB" w:rsidP="0099009E">
            <w:pPr>
              <w:spacing w:line="216" w:lineRule="auto"/>
              <w:jc w:val="both"/>
              <w:rPr>
                <w:sz w:val="22"/>
                <w:szCs w:val="22"/>
              </w:rPr>
            </w:pPr>
            <w:r w:rsidRPr="00CF624B">
              <w:rPr>
                <w:sz w:val="22"/>
                <w:szCs w:val="22"/>
              </w:rPr>
              <w:t>10.52/08.037</w:t>
            </w:r>
          </w:p>
          <w:p w14:paraId="3986E055" w14:textId="27C59EF4" w:rsidR="000566BB" w:rsidRPr="00CF624B" w:rsidRDefault="000566BB" w:rsidP="0099009E">
            <w:pPr>
              <w:spacing w:line="216" w:lineRule="auto"/>
              <w:jc w:val="both"/>
              <w:rPr>
                <w:sz w:val="22"/>
                <w:szCs w:val="22"/>
              </w:rPr>
            </w:pPr>
            <w:r w:rsidRPr="00CF624B">
              <w:rPr>
                <w:sz w:val="22"/>
                <w:szCs w:val="22"/>
              </w:rPr>
              <w:t>10.86/08.037</w:t>
            </w:r>
          </w:p>
          <w:p w14:paraId="0FB1403C" w14:textId="49261CC9" w:rsidR="000566BB" w:rsidRPr="00CF624B" w:rsidRDefault="000566BB" w:rsidP="0099009E">
            <w:pPr>
              <w:spacing w:line="21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5F3F75F4" w14:textId="77777777" w:rsidR="000566BB" w:rsidRPr="009F314E" w:rsidRDefault="000566BB" w:rsidP="0099009E">
            <w:pPr>
              <w:suppressAutoHyphens/>
              <w:spacing w:line="216" w:lineRule="auto"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массовая доля жира, массовая доля жира в пересчете на сухое вещество</w:t>
            </w:r>
          </w:p>
          <w:p w14:paraId="1DF9FA1E" w14:textId="77777777" w:rsidR="000566BB" w:rsidRPr="009F314E" w:rsidRDefault="000566BB" w:rsidP="0099009E">
            <w:pPr>
              <w:spacing w:line="21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14:paraId="19FD0CD8" w14:textId="77777777" w:rsidR="000566BB" w:rsidRPr="009F314E" w:rsidRDefault="000566BB" w:rsidP="0099009E">
            <w:pPr>
              <w:suppressAutoHyphens/>
              <w:spacing w:line="216" w:lineRule="auto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6CB12179" w14:textId="77777777" w:rsidR="000566BB" w:rsidRPr="009F314E" w:rsidRDefault="000566BB" w:rsidP="0099009E">
            <w:pPr>
              <w:spacing w:line="216" w:lineRule="auto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5867-90 р.2</w:t>
            </w:r>
          </w:p>
          <w:p w14:paraId="625E0921" w14:textId="77777777" w:rsidR="000566BB" w:rsidRPr="009F314E" w:rsidRDefault="000566BB" w:rsidP="0099009E">
            <w:pPr>
              <w:spacing w:line="216" w:lineRule="auto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29247-91 р.3, р.4</w:t>
            </w:r>
          </w:p>
          <w:p w14:paraId="4C911FAA" w14:textId="77777777" w:rsidR="000566BB" w:rsidRPr="009F314E" w:rsidRDefault="000566BB" w:rsidP="0099009E">
            <w:pPr>
              <w:spacing w:line="216" w:lineRule="auto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30648.1-99 р.4</w:t>
            </w:r>
          </w:p>
          <w:p w14:paraId="76788D14" w14:textId="77777777" w:rsidR="000566BB" w:rsidRPr="009F314E" w:rsidRDefault="000566BB" w:rsidP="0099009E">
            <w:pPr>
              <w:spacing w:line="216" w:lineRule="auto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СТБ 1467-2017 п.7.7</w:t>
            </w:r>
          </w:p>
          <w:p w14:paraId="1BE279EF" w14:textId="09C92DAF" w:rsidR="000566BB" w:rsidRPr="009F314E" w:rsidRDefault="000566BB" w:rsidP="0099009E">
            <w:pPr>
              <w:spacing w:line="216" w:lineRule="auto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СТБ 1552-2017 п.7.9</w:t>
            </w:r>
          </w:p>
        </w:tc>
        <w:tc>
          <w:tcPr>
            <w:tcW w:w="2126" w:type="dxa"/>
            <w:vMerge/>
          </w:tcPr>
          <w:p w14:paraId="750C8AB8" w14:textId="77777777" w:rsidR="000566BB" w:rsidRPr="009F314E" w:rsidRDefault="000566BB" w:rsidP="0099009E">
            <w:pPr>
              <w:spacing w:line="216" w:lineRule="auto"/>
              <w:rPr>
                <w:sz w:val="22"/>
                <w:szCs w:val="22"/>
              </w:rPr>
            </w:pPr>
          </w:p>
        </w:tc>
      </w:tr>
      <w:tr w:rsidR="000566BB" w:rsidRPr="009F314E" w14:paraId="6E359978" w14:textId="7D329C04" w:rsidTr="000B55F3">
        <w:tblPrEx>
          <w:tblBorders>
            <w:bottom w:val="single" w:sz="4" w:space="0" w:color="auto"/>
          </w:tblBorders>
        </w:tblPrEx>
        <w:trPr>
          <w:trHeight w:val="276"/>
          <w:tblHeader/>
        </w:trPr>
        <w:tc>
          <w:tcPr>
            <w:tcW w:w="1134" w:type="dxa"/>
          </w:tcPr>
          <w:p w14:paraId="4567B946" w14:textId="726A58AE" w:rsidR="000566BB" w:rsidRPr="009F314E" w:rsidRDefault="000566BB" w:rsidP="0099009E">
            <w:pPr>
              <w:ind w:left="-45" w:right="-45"/>
              <w:jc w:val="center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2.</w:t>
            </w:r>
            <w:r>
              <w:rPr>
                <w:sz w:val="22"/>
                <w:szCs w:val="22"/>
              </w:rPr>
              <w:t>9</w:t>
            </w:r>
            <w:r w:rsidRPr="009F314E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373B7FE8" w14:textId="77777777" w:rsidR="000566BB" w:rsidRPr="009F314E" w:rsidRDefault="000566BB" w:rsidP="0099009E">
            <w:pPr>
              <w:tabs>
                <w:tab w:val="num" w:pos="140"/>
              </w:tabs>
              <w:ind w:right="140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418" w:type="dxa"/>
          </w:tcPr>
          <w:p w14:paraId="76225279" w14:textId="0E923CB6" w:rsidR="000566BB" w:rsidRPr="00CF624B" w:rsidRDefault="000566BB" w:rsidP="0099009E">
            <w:pPr>
              <w:spacing w:line="216" w:lineRule="auto"/>
              <w:rPr>
                <w:sz w:val="22"/>
                <w:szCs w:val="22"/>
              </w:rPr>
            </w:pPr>
            <w:r w:rsidRPr="00CF624B">
              <w:rPr>
                <w:sz w:val="22"/>
                <w:szCs w:val="22"/>
              </w:rPr>
              <w:t>10.51/08.149</w:t>
            </w:r>
          </w:p>
          <w:p w14:paraId="00A6BA15" w14:textId="1DC2F1EE" w:rsidR="000566BB" w:rsidRPr="00CF624B" w:rsidRDefault="000566BB" w:rsidP="0099009E">
            <w:pPr>
              <w:spacing w:line="216" w:lineRule="auto"/>
              <w:jc w:val="both"/>
              <w:rPr>
                <w:sz w:val="22"/>
                <w:szCs w:val="22"/>
              </w:rPr>
            </w:pPr>
            <w:r w:rsidRPr="00CF624B">
              <w:rPr>
                <w:sz w:val="22"/>
                <w:szCs w:val="22"/>
              </w:rPr>
              <w:t>10.86/08.149</w:t>
            </w:r>
          </w:p>
        </w:tc>
        <w:tc>
          <w:tcPr>
            <w:tcW w:w="2693" w:type="dxa"/>
          </w:tcPr>
          <w:p w14:paraId="173D6018" w14:textId="550D7431" w:rsidR="000566BB" w:rsidRPr="009F314E" w:rsidRDefault="000566BB" w:rsidP="0099009E">
            <w:pPr>
              <w:spacing w:line="216" w:lineRule="auto"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массовая доля поваренной соли</w:t>
            </w:r>
          </w:p>
        </w:tc>
        <w:tc>
          <w:tcPr>
            <w:tcW w:w="2551" w:type="dxa"/>
            <w:vMerge/>
          </w:tcPr>
          <w:p w14:paraId="289C2F7F" w14:textId="77777777" w:rsidR="000566BB" w:rsidRPr="009F314E" w:rsidRDefault="000566BB" w:rsidP="0099009E">
            <w:pPr>
              <w:suppressAutoHyphens/>
              <w:spacing w:line="216" w:lineRule="auto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0AD6D1A7" w14:textId="0893A9C6" w:rsidR="000566BB" w:rsidRPr="009F314E" w:rsidRDefault="000566BB" w:rsidP="0099009E">
            <w:pPr>
              <w:suppressAutoHyphens/>
              <w:spacing w:line="216" w:lineRule="auto"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 xml:space="preserve">ГОСТ 3627-81 </w:t>
            </w:r>
            <w:proofErr w:type="gramStart"/>
            <w:r w:rsidRPr="009F314E">
              <w:rPr>
                <w:sz w:val="22"/>
                <w:szCs w:val="22"/>
              </w:rPr>
              <w:t>р.4,р.</w:t>
            </w:r>
            <w:proofErr w:type="gramEnd"/>
            <w:r w:rsidRPr="009F314E">
              <w:rPr>
                <w:sz w:val="22"/>
                <w:szCs w:val="22"/>
              </w:rPr>
              <w:t>2</w:t>
            </w:r>
          </w:p>
        </w:tc>
        <w:tc>
          <w:tcPr>
            <w:tcW w:w="2126" w:type="dxa"/>
            <w:vMerge/>
          </w:tcPr>
          <w:p w14:paraId="19984A4E" w14:textId="77777777" w:rsidR="000566BB" w:rsidRPr="009F314E" w:rsidRDefault="000566BB" w:rsidP="0099009E">
            <w:pPr>
              <w:suppressAutoHyphens/>
              <w:spacing w:line="216" w:lineRule="auto"/>
              <w:jc w:val="both"/>
              <w:rPr>
                <w:sz w:val="22"/>
                <w:szCs w:val="22"/>
              </w:rPr>
            </w:pPr>
          </w:p>
        </w:tc>
      </w:tr>
      <w:tr w:rsidR="000566BB" w:rsidRPr="009F314E" w14:paraId="477C41CA" w14:textId="026747C4" w:rsidTr="00C5672C">
        <w:tblPrEx>
          <w:tblBorders>
            <w:bottom w:val="single" w:sz="4" w:space="0" w:color="auto"/>
          </w:tblBorders>
        </w:tblPrEx>
        <w:trPr>
          <w:trHeight w:val="276"/>
          <w:tblHeader/>
        </w:trPr>
        <w:tc>
          <w:tcPr>
            <w:tcW w:w="1134" w:type="dxa"/>
          </w:tcPr>
          <w:p w14:paraId="53F1A980" w14:textId="6CC5064A" w:rsidR="000566BB" w:rsidRPr="009F314E" w:rsidRDefault="000566BB" w:rsidP="0099009E">
            <w:pPr>
              <w:ind w:left="-45" w:right="-45"/>
              <w:jc w:val="center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2.</w:t>
            </w:r>
            <w:r>
              <w:rPr>
                <w:sz w:val="22"/>
                <w:szCs w:val="22"/>
              </w:rPr>
              <w:t>10</w:t>
            </w:r>
            <w:r w:rsidRPr="009F314E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79008889" w14:textId="77777777" w:rsidR="000566BB" w:rsidRPr="009F314E" w:rsidRDefault="000566BB" w:rsidP="0099009E">
            <w:pPr>
              <w:tabs>
                <w:tab w:val="num" w:pos="140"/>
              </w:tabs>
              <w:ind w:right="140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7B88B361" w14:textId="77777777" w:rsidR="000566BB" w:rsidRPr="00CF624B" w:rsidRDefault="000566BB" w:rsidP="0099009E">
            <w:pPr>
              <w:spacing w:line="216" w:lineRule="auto"/>
              <w:jc w:val="both"/>
              <w:rPr>
                <w:sz w:val="22"/>
                <w:szCs w:val="22"/>
              </w:rPr>
            </w:pPr>
            <w:r w:rsidRPr="00CF624B">
              <w:rPr>
                <w:sz w:val="22"/>
                <w:szCs w:val="22"/>
              </w:rPr>
              <w:t>01.41/08.031</w:t>
            </w:r>
          </w:p>
          <w:p w14:paraId="7E6845EF" w14:textId="21F5B788" w:rsidR="000566BB" w:rsidRPr="00CF624B" w:rsidRDefault="000566BB" w:rsidP="0099009E">
            <w:pPr>
              <w:spacing w:line="216" w:lineRule="auto"/>
              <w:rPr>
                <w:sz w:val="22"/>
                <w:szCs w:val="22"/>
              </w:rPr>
            </w:pPr>
            <w:r w:rsidRPr="00CF624B">
              <w:rPr>
                <w:sz w:val="22"/>
                <w:szCs w:val="22"/>
              </w:rPr>
              <w:t>10.51/08.031</w:t>
            </w:r>
          </w:p>
          <w:p w14:paraId="2482E556" w14:textId="6ED30CFB" w:rsidR="000566BB" w:rsidRPr="00CF624B" w:rsidRDefault="000566BB" w:rsidP="0099009E">
            <w:pPr>
              <w:spacing w:line="216" w:lineRule="auto"/>
              <w:jc w:val="both"/>
              <w:rPr>
                <w:sz w:val="22"/>
                <w:szCs w:val="22"/>
              </w:rPr>
            </w:pPr>
            <w:r w:rsidRPr="00CF624B">
              <w:rPr>
                <w:sz w:val="22"/>
                <w:szCs w:val="22"/>
              </w:rPr>
              <w:t>10.86/08.031</w:t>
            </w:r>
          </w:p>
        </w:tc>
        <w:tc>
          <w:tcPr>
            <w:tcW w:w="2693" w:type="dxa"/>
          </w:tcPr>
          <w:p w14:paraId="4CA4C791" w14:textId="3EE94E5B" w:rsidR="000566BB" w:rsidRPr="009F314E" w:rsidRDefault="000566BB" w:rsidP="0099009E">
            <w:pPr>
              <w:spacing w:line="216" w:lineRule="auto"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плотность</w:t>
            </w:r>
          </w:p>
        </w:tc>
        <w:tc>
          <w:tcPr>
            <w:tcW w:w="2551" w:type="dxa"/>
            <w:vMerge/>
          </w:tcPr>
          <w:p w14:paraId="6888EFC6" w14:textId="77777777" w:rsidR="000566BB" w:rsidRPr="009F314E" w:rsidRDefault="000566BB" w:rsidP="0099009E">
            <w:pPr>
              <w:suppressAutoHyphens/>
              <w:spacing w:line="216" w:lineRule="auto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6863608F" w14:textId="432212FC" w:rsidR="000566BB" w:rsidRPr="009F314E" w:rsidRDefault="000566BB" w:rsidP="0099009E">
            <w:pPr>
              <w:spacing w:line="216" w:lineRule="auto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3625-84 р.2</w:t>
            </w:r>
          </w:p>
        </w:tc>
        <w:tc>
          <w:tcPr>
            <w:tcW w:w="2126" w:type="dxa"/>
            <w:vMerge/>
          </w:tcPr>
          <w:p w14:paraId="4F38CADF" w14:textId="77777777" w:rsidR="000566BB" w:rsidRPr="009F314E" w:rsidRDefault="000566BB" w:rsidP="0099009E">
            <w:pPr>
              <w:spacing w:line="216" w:lineRule="auto"/>
              <w:rPr>
                <w:sz w:val="22"/>
                <w:szCs w:val="22"/>
              </w:rPr>
            </w:pPr>
          </w:p>
        </w:tc>
      </w:tr>
      <w:tr w:rsidR="000566BB" w:rsidRPr="009F314E" w14:paraId="6BFBFB9D" w14:textId="50CBAE58" w:rsidTr="00867F34">
        <w:tblPrEx>
          <w:tblBorders>
            <w:bottom w:val="single" w:sz="4" w:space="0" w:color="auto"/>
          </w:tblBorders>
        </w:tblPrEx>
        <w:trPr>
          <w:trHeight w:val="276"/>
          <w:tblHeader/>
        </w:trPr>
        <w:tc>
          <w:tcPr>
            <w:tcW w:w="1134" w:type="dxa"/>
          </w:tcPr>
          <w:p w14:paraId="053FC34B" w14:textId="5B463B27" w:rsidR="000566BB" w:rsidRPr="009F314E" w:rsidRDefault="000566BB" w:rsidP="0099009E">
            <w:pPr>
              <w:ind w:left="-45" w:right="-45"/>
              <w:jc w:val="center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2.1</w:t>
            </w:r>
            <w:r>
              <w:rPr>
                <w:sz w:val="22"/>
                <w:szCs w:val="22"/>
              </w:rPr>
              <w:t>1</w:t>
            </w:r>
            <w:r w:rsidRPr="009F314E">
              <w:rPr>
                <w:sz w:val="22"/>
                <w:szCs w:val="22"/>
              </w:rPr>
              <w:t>*</w:t>
            </w:r>
          </w:p>
          <w:p w14:paraId="7F48898E" w14:textId="77777777" w:rsidR="000566BB" w:rsidRPr="009F314E" w:rsidRDefault="000566BB" w:rsidP="0099009E">
            <w:pPr>
              <w:tabs>
                <w:tab w:val="num" w:pos="386"/>
              </w:tabs>
              <w:ind w:left="-45" w:right="-45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</w:tcPr>
          <w:p w14:paraId="1CD20632" w14:textId="77777777" w:rsidR="000566BB" w:rsidRPr="009F314E" w:rsidRDefault="000566BB" w:rsidP="0099009E">
            <w:pPr>
              <w:tabs>
                <w:tab w:val="num" w:pos="140"/>
              </w:tabs>
              <w:ind w:right="140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0A263B1B" w14:textId="77777777" w:rsidR="000566BB" w:rsidRPr="00CF624B" w:rsidRDefault="000566BB" w:rsidP="0099009E">
            <w:pPr>
              <w:spacing w:line="216" w:lineRule="auto"/>
              <w:jc w:val="both"/>
              <w:rPr>
                <w:sz w:val="22"/>
                <w:szCs w:val="22"/>
              </w:rPr>
            </w:pPr>
            <w:r w:rsidRPr="00CF624B">
              <w:rPr>
                <w:sz w:val="22"/>
                <w:szCs w:val="22"/>
              </w:rPr>
              <w:t>01.41/08.149</w:t>
            </w:r>
          </w:p>
          <w:p w14:paraId="335DD13A" w14:textId="031DE326" w:rsidR="000566BB" w:rsidRPr="00CF624B" w:rsidRDefault="000566BB" w:rsidP="0099009E">
            <w:pPr>
              <w:shd w:val="clear" w:color="auto" w:fill="FFFFFF"/>
              <w:spacing w:line="216" w:lineRule="auto"/>
              <w:jc w:val="both"/>
              <w:rPr>
                <w:sz w:val="22"/>
                <w:szCs w:val="22"/>
              </w:rPr>
            </w:pPr>
            <w:r w:rsidRPr="00CF624B">
              <w:rPr>
                <w:sz w:val="22"/>
                <w:szCs w:val="22"/>
              </w:rPr>
              <w:t>10.51/08.149</w:t>
            </w:r>
          </w:p>
          <w:p w14:paraId="40447E83" w14:textId="27618643" w:rsidR="000566BB" w:rsidRPr="00CF624B" w:rsidRDefault="000566BB" w:rsidP="0099009E">
            <w:pPr>
              <w:shd w:val="clear" w:color="auto" w:fill="FFFFFF"/>
              <w:spacing w:line="216" w:lineRule="auto"/>
              <w:jc w:val="both"/>
              <w:rPr>
                <w:sz w:val="22"/>
                <w:szCs w:val="22"/>
              </w:rPr>
            </w:pPr>
            <w:r w:rsidRPr="00CF624B">
              <w:rPr>
                <w:sz w:val="22"/>
                <w:szCs w:val="22"/>
              </w:rPr>
              <w:t>10.86/08.149</w:t>
            </w:r>
          </w:p>
        </w:tc>
        <w:tc>
          <w:tcPr>
            <w:tcW w:w="2693" w:type="dxa"/>
          </w:tcPr>
          <w:p w14:paraId="1EB632F8" w14:textId="50A2FC24" w:rsidR="000566BB" w:rsidRPr="00281989" w:rsidRDefault="000566BB" w:rsidP="0099009E">
            <w:pPr>
              <w:suppressAutoHyphens/>
              <w:spacing w:line="216" w:lineRule="auto"/>
              <w:jc w:val="both"/>
              <w:rPr>
                <w:sz w:val="22"/>
                <w:szCs w:val="22"/>
              </w:rPr>
            </w:pPr>
            <w:r w:rsidRPr="00281989">
              <w:rPr>
                <w:sz w:val="22"/>
                <w:szCs w:val="22"/>
              </w:rPr>
              <w:t xml:space="preserve">кислотность,  </w:t>
            </w:r>
          </w:p>
        </w:tc>
        <w:tc>
          <w:tcPr>
            <w:tcW w:w="2551" w:type="dxa"/>
            <w:vMerge/>
          </w:tcPr>
          <w:p w14:paraId="4ECE2398" w14:textId="77777777" w:rsidR="000566BB" w:rsidRPr="009F314E" w:rsidRDefault="000566BB" w:rsidP="0099009E">
            <w:pPr>
              <w:suppressAutoHyphens/>
              <w:spacing w:line="216" w:lineRule="auto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42974E76" w14:textId="77777777" w:rsidR="000566BB" w:rsidRPr="009F314E" w:rsidRDefault="000566BB" w:rsidP="0099009E">
            <w:pPr>
              <w:spacing w:line="216" w:lineRule="auto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3624-92 р.3</w:t>
            </w:r>
          </w:p>
          <w:p w14:paraId="41A9E274" w14:textId="77777777" w:rsidR="000566BB" w:rsidRPr="009F314E" w:rsidRDefault="000566BB" w:rsidP="0099009E">
            <w:pPr>
              <w:spacing w:line="216" w:lineRule="auto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30305.3-95 р.5</w:t>
            </w:r>
          </w:p>
          <w:p w14:paraId="55384D58" w14:textId="2D6150F6" w:rsidR="000566BB" w:rsidRPr="009F314E" w:rsidRDefault="000566BB" w:rsidP="0099009E">
            <w:pPr>
              <w:spacing w:line="216" w:lineRule="auto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30648.4-99 р.4</w:t>
            </w: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14:paraId="30EC54F0" w14:textId="77777777" w:rsidR="000566BB" w:rsidRPr="009F314E" w:rsidRDefault="000566BB" w:rsidP="0099009E">
            <w:pPr>
              <w:spacing w:line="216" w:lineRule="auto"/>
              <w:rPr>
                <w:sz w:val="22"/>
                <w:szCs w:val="22"/>
              </w:rPr>
            </w:pPr>
          </w:p>
        </w:tc>
      </w:tr>
      <w:tr w:rsidR="000566BB" w:rsidRPr="009F314E" w14:paraId="72BD707C" w14:textId="75835566" w:rsidTr="00867F34">
        <w:tblPrEx>
          <w:tblBorders>
            <w:bottom w:val="single" w:sz="4" w:space="0" w:color="auto"/>
          </w:tblBorders>
        </w:tblPrEx>
        <w:trPr>
          <w:trHeight w:val="276"/>
          <w:tblHeader/>
        </w:trPr>
        <w:tc>
          <w:tcPr>
            <w:tcW w:w="1134" w:type="dxa"/>
          </w:tcPr>
          <w:p w14:paraId="78493124" w14:textId="42BD1B74" w:rsidR="000566BB" w:rsidRPr="009F314E" w:rsidRDefault="000566BB" w:rsidP="0099009E">
            <w:pPr>
              <w:ind w:left="-45" w:right="-45"/>
              <w:jc w:val="center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2.</w:t>
            </w:r>
            <w:r>
              <w:rPr>
                <w:sz w:val="22"/>
                <w:szCs w:val="22"/>
              </w:rPr>
              <w:t>1</w:t>
            </w:r>
            <w:r w:rsidRPr="009F314E">
              <w:rPr>
                <w:sz w:val="22"/>
                <w:szCs w:val="22"/>
              </w:rPr>
              <w:t>2*</w:t>
            </w:r>
          </w:p>
        </w:tc>
        <w:tc>
          <w:tcPr>
            <w:tcW w:w="1984" w:type="dxa"/>
            <w:vMerge/>
          </w:tcPr>
          <w:p w14:paraId="2AEF2FCF" w14:textId="77777777" w:rsidR="000566BB" w:rsidRPr="009F314E" w:rsidRDefault="000566BB" w:rsidP="0099009E">
            <w:pPr>
              <w:tabs>
                <w:tab w:val="num" w:pos="140"/>
              </w:tabs>
              <w:ind w:right="140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bottom w:val="nil"/>
            </w:tcBorders>
          </w:tcPr>
          <w:p w14:paraId="5034D462" w14:textId="61065AB4" w:rsidR="000566BB" w:rsidRPr="001A67CE" w:rsidRDefault="000566BB" w:rsidP="0099009E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1A67CE">
              <w:rPr>
                <w:sz w:val="22"/>
                <w:szCs w:val="22"/>
              </w:rPr>
              <w:t>10.51/08.032</w:t>
            </w:r>
          </w:p>
          <w:p w14:paraId="15C48461" w14:textId="77777777" w:rsidR="000566BB" w:rsidRPr="001A67CE" w:rsidRDefault="000566BB" w:rsidP="0099009E">
            <w:pPr>
              <w:spacing w:line="192" w:lineRule="auto"/>
              <w:jc w:val="both"/>
              <w:rPr>
                <w:sz w:val="22"/>
                <w:szCs w:val="22"/>
              </w:rPr>
            </w:pPr>
            <w:r w:rsidRPr="001A67CE">
              <w:rPr>
                <w:sz w:val="22"/>
                <w:szCs w:val="22"/>
              </w:rPr>
              <w:t>01.41/08.032</w:t>
            </w:r>
          </w:p>
          <w:p w14:paraId="2F174060" w14:textId="77777777" w:rsidR="000566BB" w:rsidRPr="001A67CE" w:rsidRDefault="000566BB" w:rsidP="0099009E">
            <w:pPr>
              <w:spacing w:line="192" w:lineRule="auto"/>
              <w:jc w:val="both"/>
              <w:rPr>
                <w:sz w:val="22"/>
                <w:szCs w:val="22"/>
              </w:rPr>
            </w:pPr>
            <w:r w:rsidRPr="001A67CE">
              <w:rPr>
                <w:sz w:val="22"/>
                <w:szCs w:val="22"/>
              </w:rPr>
              <w:t>10.52/08.032</w:t>
            </w:r>
          </w:p>
          <w:p w14:paraId="54B1BAB2" w14:textId="77777777" w:rsidR="000566BB" w:rsidRPr="001A67CE" w:rsidRDefault="000566BB" w:rsidP="0099009E">
            <w:pPr>
              <w:spacing w:line="192" w:lineRule="auto"/>
              <w:jc w:val="both"/>
              <w:rPr>
                <w:sz w:val="22"/>
                <w:szCs w:val="22"/>
              </w:rPr>
            </w:pPr>
            <w:r w:rsidRPr="001A67CE">
              <w:rPr>
                <w:sz w:val="22"/>
                <w:szCs w:val="22"/>
              </w:rPr>
              <w:t>10.86/08.032</w:t>
            </w:r>
          </w:p>
          <w:p w14:paraId="41541535" w14:textId="77777777" w:rsidR="000566BB" w:rsidRPr="001A67CE" w:rsidRDefault="000566BB" w:rsidP="0099009E">
            <w:pPr>
              <w:rPr>
                <w:sz w:val="22"/>
                <w:szCs w:val="22"/>
              </w:rPr>
            </w:pPr>
            <w:r w:rsidRPr="001A67CE">
              <w:rPr>
                <w:sz w:val="22"/>
                <w:szCs w:val="22"/>
              </w:rPr>
              <w:t>10.51/08.082</w:t>
            </w:r>
          </w:p>
          <w:p w14:paraId="51BE643A" w14:textId="77777777" w:rsidR="000566BB" w:rsidRPr="001A67CE" w:rsidRDefault="000566BB" w:rsidP="0099009E">
            <w:pPr>
              <w:spacing w:line="192" w:lineRule="auto"/>
              <w:jc w:val="both"/>
              <w:rPr>
                <w:sz w:val="22"/>
                <w:szCs w:val="22"/>
              </w:rPr>
            </w:pPr>
            <w:r w:rsidRPr="001A67CE">
              <w:rPr>
                <w:sz w:val="22"/>
                <w:szCs w:val="22"/>
              </w:rPr>
              <w:t>01.41/08.082</w:t>
            </w:r>
          </w:p>
          <w:p w14:paraId="1017D3F9" w14:textId="77777777" w:rsidR="000566BB" w:rsidRPr="001A67CE" w:rsidRDefault="000566BB" w:rsidP="0099009E">
            <w:pPr>
              <w:spacing w:line="192" w:lineRule="auto"/>
              <w:jc w:val="both"/>
              <w:rPr>
                <w:sz w:val="22"/>
                <w:szCs w:val="22"/>
              </w:rPr>
            </w:pPr>
            <w:r w:rsidRPr="001A67CE">
              <w:rPr>
                <w:sz w:val="22"/>
                <w:szCs w:val="22"/>
              </w:rPr>
              <w:t>10.52/08.082</w:t>
            </w:r>
          </w:p>
          <w:p w14:paraId="7D2BB532" w14:textId="77777777" w:rsidR="000566BB" w:rsidRPr="001A67CE" w:rsidRDefault="000566BB" w:rsidP="0099009E">
            <w:pPr>
              <w:spacing w:line="192" w:lineRule="auto"/>
              <w:jc w:val="both"/>
              <w:rPr>
                <w:sz w:val="22"/>
                <w:szCs w:val="22"/>
              </w:rPr>
            </w:pPr>
            <w:r w:rsidRPr="001A67CE">
              <w:rPr>
                <w:sz w:val="22"/>
                <w:szCs w:val="22"/>
              </w:rPr>
              <w:t>10.86/08.082</w:t>
            </w:r>
          </w:p>
          <w:p w14:paraId="10D332C8" w14:textId="77777777" w:rsidR="000566BB" w:rsidRPr="001A67CE" w:rsidRDefault="000566BB" w:rsidP="0099009E">
            <w:pPr>
              <w:rPr>
                <w:sz w:val="22"/>
                <w:szCs w:val="22"/>
              </w:rPr>
            </w:pPr>
            <w:r w:rsidRPr="001A67CE">
              <w:rPr>
                <w:sz w:val="22"/>
                <w:szCs w:val="22"/>
              </w:rPr>
              <w:t>10.51/08.156</w:t>
            </w:r>
          </w:p>
          <w:p w14:paraId="114FE0A0" w14:textId="77777777" w:rsidR="000566BB" w:rsidRPr="001A67CE" w:rsidRDefault="000566BB" w:rsidP="0099009E">
            <w:pPr>
              <w:spacing w:line="192" w:lineRule="auto"/>
              <w:jc w:val="both"/>
              <w:rPr>
                <w:sz w:val="22"/>
                <w:szCs w:val="22"/>
              </w:rPr>
            </w:pPr>
            <w:r w:rsidRPr="001A67CE">
              <w:rPr>
                <w:sz w:val="22"/>
                <w:szCs w:val="22"/>
              </w:rPr>
              <w:t>01.41/08.156</w:t>
            </w:r>
          </w:p>
          <w:p w14:paraId="406915EB" w14:textId="77777777" w:rsidR="000566BB" w:rsidRPr="001A67CE" w:rsidRDefault="000566BB" w:rsidP="0099009E">
            <w:pPr>
              <w:spacing w:line="192" w:lineRule="auto"/>
              <w:jc w:val="both"/>
              <w:rPr>
                <w:sz w:val="22"/>
                <w:szCs w:val="22"/>
              </w:rPr>
            </w:pPr>
            <w:r w:rsidRPr="001A67CE">
              <w:rPr>
                <w:sz w:val="22"/>
                <w:szCs w:val="22"/>
              </w:rPr>
              <w:t>10.52/08.156</w:t>
            </w:r>
          </w:p>
          <w:p w14:paraId="3509EA3F" w14:textId="1A7AB044" w:rsidR="000566BB" w:rsidRPr="001A67CE" w:rsidRDefault="000566BB" w:rsidP="0099009E">
            <w:pPr>
              <w:spacing w:line="192" w:lineRule="auto"/>
              <w:jc w:val="both"/>
              <w:rPr>
                <w:sz w:val="22"/>
                <w:szCs w:val="22"/>
              </w:rPr>
            </w:pPr>
            <w:r w:rsidRPr="001A67CE">
              <w:rPr>
                <w:sz w:val="22"/>
                <w:szCs w:val="22"/>
              </w:rPr>
              <w:t>10.86/08.156</w:t>
            </w:r>
          </w:p>
        </w:tc>
        <w:tc>
          <w:tcPr>
            <w:tcW w:w="2693" w:type="dxa"/>
          </w:tcPr>
          <w:p w14:paraId="586C48C1" w14:textId="1F6500B5" w:rsidR="000566BB" w:rsidRPr="009F314E" w:rsidRDefault="000566BB" w:rsidP="0099009E">
            <w:pPr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Токсичные элементы:</w:t>
            </w:r>
            <w:r>
              <w:rPr>
                <w:sz w:val="22"/>
                <w:szCs w:val="22"/>
              </w:rPr>
              <w:t xml:space="preserve"> </w:t>
            </w:r>
            <w:r w:rsidRPr="009F314E">
              <w:rPr>
                <w:sz w:val="22"/>
                <w:szCs w:val="22"/>
              </w:rPr>
              <w:t>свинец</w:t>
            </w:r>
          </w:p>
        </w:tc>
        <w:tc>
          <w:tcPr>
            <w:tcW w:w="2551" w:type="dxa"/>
            <w:vMerge w:val="restart"/>
          </w:tcPr>
          <w:p w14:paraId="6A325189" w14:textId="77777777" w:rsidR="000566BB" w:rsidRPr="004A42F2" w:rsidRDefault="000566BB" w:rsidP="0099009E">
            <w:pPr>
              <w:jc w:val="both"/>
              <w:rPr>
                <w:bCs/>
                <w:color w:val="000000"/>
                <w:sz w:val="22"/>
                <w:szCs w:val="22"/>
                <w:shd w:val="clear" w:color="auto" w:fill="FFFFFF"/>
              </w:rPr>
            </w:pPr>
            <w:r w:rsidRPr="004A42F2">
              <w:rPr>
                <w:bCs/>
                <w:color w:val="000000"/>
                <w:sz w:val="22"/>
                <w:szCs w:val="22"/>
                <w:shd w:val="clear" w:color="auto" w:fill="FFFFFF"/>
              </w:rPr>
              <w:t>СанПиН и ГН, утв. постановлением Министерства Здравоохранения Республики Беларусь от 21.06.2013 № 52</w:t>
            </w:r>
          </w:p>
          <w:p w14:paraId="276ED4D4" w14:textId="77777777" w:rsidR="000566BB" w:rsidRPr="004A42F2" w:rsidRDefault="000566BB" w:rsidP="0099009E">
            <w:pPr>
              <w:jc w:val="both"/>
              <w:rPr>
                <w:bCs/>
                <w:sz w:val="22"/>
                <w:szCs w:val="22"/>
              </w:rPr>
            </w:pPr>
            <w:r w:rsidRPr="004A42F2">
              <w:rPr>
                <w:bCs/>
                <w:color w:val="000000"/>
                <w:sz w:val="22"/>
                <w:szCs w:val="22"/>
                <w:shd w:val="clear" w:color="auto" w:fill="FFFFFF"/>
              </w:rPr>
              <w:t>ГН «Показатели безопасности и безвредности продовольственного сырья и пищевых продуктов», утв. постановлением Совета Министров Республики Беларусь от 25.01.2021 № 37</w:t>
            </w:r>
          </w:p>
          <w:p w14:paraId="7A803806" w14:textId="77777777" w:rsidR="000566BB" w:rsidRPr="004A42F2" w:rsidRDefault="000566BB" w:rsidP="0099009E">
            <w:pPr>
              <w:spacing w:line="216" w:lineRule="auto"/>
              <w:ind w:left="-45" w:right="-45"/>
              <w:rPr>
                <w:sz w:val="22"/>
                <w:szCs w:val="22"/>
              </w:rPr>
            </w:pPr>
            <w:r w:rsidRPr="004A42F2">
              <w:rPr>
                <w:sz w:val="22"/>
                <w:szCs w:val="22"/>
              </w:rPr>
              <w:t>ТНПА и другая документация</w:t>
            </w:r>
          </w:p>
          <w:p w14:paraId="4B37D1D4" w14:textId="77777777" w:rsidR="000566BB" w:rsidRPr="004A42F2" w:rsidRDefault="000566BB" w:rsidP="0099009E">
            <w:pPr>
              <w:spacing w:line="216" w:lineRule="auto"/>
              <w:ind w:left="-45" w:right="-45"/>
              <w:rPr>
                <w:sz w:val="22"/>
                <w:szCs w:val="22"/>
              </w:rPr>
            </w:pPr>
          </w:p>
          <w:p w14:paraId="4EA08F17" w14:textId="77777777" w:rsidR="000566BB" w:rsidRPr="004A42F2" w:rsidRDefault="000566BB" w:rsidP="0099009E">
            <w:pPr>
              <w:spacing w:line="216" w:lineRule="auto"/>
              <w:ind w:left="-45" w:right="-45"/>
              <w:rPr>
                <w:sz w:val="22"/>
                <w:szCs w:val="22"/>
              </w:rPr>
            </w:pPr>
          </w:p>
          <w:p w14:paraId="526F6CE3" w14:textId="77777777" w:rsidR="000566BB" w:rsidRPr="004A42F2" w:rsidRDefault="000566BB" w:rsidP="0099009E">
            <w:pPr>
              <w:spacing w:line="216" w:lineRule="auto"/>
              <w:ind w:left="-45" w:right="-45"/>
              <w:rPr>
                <w:sz w:val="22"/>
                <w:szCs w:val="22"/>
              </w:rPr>
            </w:pPr>
          </w:p>
          <w:p w14:paraId="008FFC5F" w14:textId="77777777" w:rsidR="000566BB" w:rsidRPr="004A42F2" w:rsidRDefault="000566BB" w:rsidP="0099009E">
            <w:pPr>
              <w:spacing w:line="216" w:lineRule="auto"/>
              <w:ind w:left="-45" w:right="-45"/>
              <w:rPr>
                <w:sz w:val="22"/>
                <w:szCs w:val="22"/>
              </w:rPr>
            </w:pPr>
          </w:p>
          <w:p w14:paraId="68160095" w14:textId="77777777" w:rsidR="000566BB" w:rsidRPr="004A42F2" w:rsidRDefault="000566BB" w:rsidP="0099009E">
            <w:pPr>
              <w:spacing w:line="216" w:lineRule="auto"/>
              <w:ind w:left="-45" w:right="-45"/>
              <w:rPr>
                <w:sz w:val="22"/>
                <w:szCs w:val="22"/>
              </w:rPr>
            </w:pPr>
          </w:p>
          <w:p w14:paraId="28128793" w14:textId="77777777" w:rsidR="000566BB" w:rsidRPr="004A42F2" w:rsidRDefault="000566BB" w:rsidP="0099009E">
            <w:pPr>
              <w:spacing w:line="216" w:lineRule="auto"/>
              <w:ind w:left="-45" w:right="-45"/>
              <w:rPr>
                <w:sz w:val="22"/>
                <w:szCs w:val="22"/>
              </w:rPr>
            </w:pPr>
          </w:p>
          <w:p w14:paraId="018CD621" w14:textId="77777777" w:rsidR="000566BB" w:rsidRPr="004A42F2" w:rsidRDefault="000566BB" w:rsidP="0099009E">
            <w:pPr>
              <w:spacing w:line="216" w:lineRule="auto"/>
              <w:ind w:left="-45" w:right="-45"/>
              <w:rPr>
                <w:sz w:val="22"/>
                <w:szCs w:val="22"/>
              </w:rPr>
            </w:pPr>
          </w:p>
          <w:p w14:paraId="6C244C0E" w14:textId="77777777" w:rsidR="000566BB" w:rsidRPr="004A42F2" w:rsidRDefault="000566BB" w:rsidP="0099009E">
            <w:pPr>
              <w:spacing w:line="216" w:lineRule="auto"/>
              <w:ind w:left="-45" w:right="-45"/>
              <w:rPr>
                <w:sz w:val="22"/>
                <w:szCs w:val="22"/>
              </w:rPr>
            </w:pPr>
          </w:p>
          <w:p w14:paraId="582EF80A" w14:textId="5756E97B" w:rsidR="000566BB" w:rsidRPr="004A42F2" w:rsidRDefault="000566BB" w:rsidP="0099009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46471CB3" w14:textId="77777777" w:rsidR="000566BB" w:rsidRPr="009F314E" w:rsidRDefault="000566BB" w:rsidP="0099009E">
            <w:pPr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 xml:space="preserve">ГОСТ 26929-94 </w:t>
            </w:r>
          </w:p>
          <w:p w14:paraId="43B430B5" w14:textId="701BD1BD" w:rsidR="000566BB" w:rsidRPr="009F314E" w:rsidRDefault="000566BB" w:rsidP="0099009E">
            <w:pPr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30178-96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0EE9909B" w14:textId="77777777" w:rsidR="000566BB" w:rsidRDefault="000566BB" w:rsidP="003116E3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Лабораторный </w:t>
            </w:r>
          </w:p>
          <w:p w14:paraId="315D4C52" w14:textId="77777777" w:rsidR="000566BB" w:rsidRDefault="000566BB" w:rsidP="003116E3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отдел, группа санитарно-гигиенических исследований </w:t>
            </w:r>
          </w:p>
          <w:p w14:paraId="6345C09A" w14:textId="77777777" w:rsidR="000566BB" w:rsidRDefault="000566BB" w:rsidP="003116E3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(ул.Октябрьская,33,</w:t>
            </w:r>
          </w:p>
          <w:p w14:paraId="10DA68B7" w14:textId="77777777" w:rsidR="000566BB" w:rsidRDefault="000566BB" w:rsidP="003116E3">
            <w:pPr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г.Рогачёв</w:t>
            </w:r>
            <w:proofErr w:type="spellEnd"/>
            <w:r>
              <w:rPr>
                <w:sz w:val="22"/>
                <w:szCs w:val="22"/>
              </w:rPr>
              <w:t>, Гомельская область)</w:t>
            </w:r>
          </w:p>
          <w:p w14:paraId="25EFFE23" w14:textId="77777777" w:rsidR="00867F34" w:rsidRDefault="00867F34" w:rsidP="003116E3">
            <w:pPr>
              <w:jc w:val="both"/>
              <w:rPr>
                <w:sz w:val="22"/>
                <w:szCs w:val="22"/>
              </w:rPr>
            </w:pPr>
          </w:p>
          <w:p w14:paraId="02F54D66" w14:textId="77777777" w:rsidR="00867F34" w:rsidRDefault="00867F34" w:rsidP="003116E3">
            <w:pPr>
              <w:jc w:val="both"/>
              <w:rPr>
                <w:sz w:val="22"/>
                <w:szCs w:val="22"/>
              </w:rPr>
            </w:pPr>
          </w:p>
          <w:p w14:paraId="17A6FCE0" w14:textId="77777777" w:rsidR="00867F34" w:rsidRDefault="00867F34" w:rsidP="003116E3">
            <w:pPr>
              <w:jc w:val="both"/>
              <w:rPr>
                <w:sz w:val="22"/>
                <w:szCs w:val="22"/>
              </w:rPr>
            </w:pPr>
          </w:p>
          <w:p w14:paraId="7C3FE767" w14:textId="77777777" w:rsidR="00867F34" w:rsidRDefault="00867F34" w:rsidP="003116E3">
            <w:pPr>
              <w:jc w:val="both"/>
              <w:rPr>
                <w:sz w:val="22"/>
                <w:szCs w:val="22"/>
              </w:rPr>
            </w:pPr>
          </w:p>
          <w:p w14:paraId="3A9D5CF2" w14:textId="77777777" w:rsidR="00867F34" w:rsidRDefault="00867F34" w:rsidP="003116E3">
            <w:pPr>
              <w:jc w:val="both"/>
              <w:rPr>
                <w:sz w:val="22"/>
                <w:szCs w:val="22"/>
              </w:rPr>
            </w:pPr>
          </w:p>
          <w:p w14:paraId="42037393" w14:textId="77777777" w:rsidR="00867F34" w:rsidRDefault="00867F34" w:rsidP="003116E3">
            <w:pPr>
              <w:jc w:val="both"/>
              <w:rPr>
                <w:sz w:val="22"/>
                <w:szCs w:val="22"/>
              </w:rPr>
            </w:pPr>
          </w:p>
          <w:p w14:paraId="1975A911" w14:textId="77777777" w:rsidR="00867F34" w:rsidRDefault="00867F34" w:rsidP="003116E3">
            <w:pPr>
              <w:jc w:val="both"/>
              <w:rPr>
                <w:sz w:val="22"/>
                <w:szCs w:val="22"/>
              </w:rPr>
            </w:pPr>
          </w:p>
          <w:p w14:paraId="51E3C2C6" w14:textId="77777777" w:rsidR="00867F34" w:rsidRDefault="00867F34" w:rsidP="003116E3">
            <w:pPr>
              <w:jc w:val="both"/>
              <w:rPr>
                <w:sz w:val="22"/>
                <w:szCs w:val="22"/>
              </w:rPr>
            </w:pPr>
          </w:p>
          <w:p w14:paraId="29B3F85A" w14:textId="77777777" w:rsidR="00867F34" w:rsidRDefault="00867F34" w:rsidP="003116E3">
            <w:pPr>
              <w:jc w:val="both"/>
              <w:rPr>
                <w:sz w:val="22"/>
                <w:szCs w:val="22"/>
              </w:rPr>
            </w:pPr>
          </w:p>
          <w:p w14:paraId="784B670A" w14:textId="77777777" w:rsidR="00867F34" w:rsidRDefault="00867F34" w:rsidP="003116E3">
            <w:pPr>
              <w:jc w:val="both"/>
              <w:rPr>
                <w:sz w:val="22"/>
                <w:szCs w:val="22"/>
              </w:rPr>
            </w:pPr>
          </w:p>
          <w:p w14:paraId="7FBCDC5F" w14:textId="77777777" w:rsidR="00867F34" w:rsidRDefault="00867F34" w:rsidP="003116E3">
            <w:pPr>
              <w:jc w:val="both"/>
              <w:rPr>
                <w:sz w:val="22"/>
                <w:szCs w:val="22"/>
              </w:rPr>
            </w:pPr>
          </w:p>
          <w:p w14:paraId="62BE3E4C" w14:textId="77777777" w:rsidR="00867F34" w:rsidRDefault="00867F34" w:rsidP="003116E3">
            <w:pPr>
              <w:jc w:val="both"/>
              <w:rPr>
                <w:sz w:val="22"/>
                <w:szCs w:val="22"/>
              </w:rPr>
            </w:pPr>
          </w:p>
          <w:p w14:paraId="3768CD7D" w14:textId="77777777" w:rsidR="00867F34" w:rsidRDefault="00867F34" w:rsidP="00867F34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Лабораторный </w:t>
            </w:r>
          </w:p>
          <w:p w14:paraId="4AA0131F" w14:textId="77777777" w:rsidR="00867F34" w:rsidRDefault="00867F34" w:rsidP="00867F34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отдел, группа микробиологических исследований </w:t>
            </w:r>
          </w:p>
          <w:p w14:paraId="7A0A5683" w14:textId="77777777" w:rsidR="00867F34" w:rsidRDefault="00867F34" w:rsidP="00867F34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(ул.Октябрьская,33,</w:t>
            </w:r>
          </w:p>
          <w:p w14:paraId="2C3CF41B" w14:textId="77777777" w:rsidR="00867F34" w:rsidRDefault="00867F34" w:rsidP="00867F34">
            <w:pPr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г.Рогачёв</w:t>
            </w:r>
            <w:proofErr w:type="spellEnd"/>
            <w:r>
              <w:rPr>
                <w:sz w:val="22"/>
                <w:szCs w:val="22"/>
              </w:rPr>
              <w:t>, Гомельская область)</w:t>
            </w:r>
          </w:p>
          <w:p w14:paraId="396D7B0A" w14:textId="77777777" w:rsidR="00867F34" w:rsidRDefault="00867F34" w:rsidP="00867F34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Лабораторный </w:t>
            </w:r>
          </w:p>
          <w:p w14:paraId="3815F032" w14:textId="77777777" w:rsidR="00867F34" w:rsidRDefault="00867F34" w:rsidP="00867F34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отдел, группа санитарно-гигиенических исследований </w:t>
            </w:r>
          </w:p>
          <w:p w14:paraId="3CAC8588" w14:textId="77777777" w:rsidR="00867F34" w:rsidRDefault="00867F34" w:rsidP="00867F34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(ул.Октябрьская,33,</w:t>
            </w:r>
          </w:p>
          <w:p w14:paraId="418B844E" w14:textId="77777777" w:rsidR="00867F34" w:rsidRDefault="00867F34" w:rsidP="00867F34">
            <w:pPr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lastRenderedPageBreak/>
              <w:t>г.Рогачёв</w:t>
            </w:r>
            <w:proofErr w:type="spellEnd"/>
            <w:r>
              <w:rPr>
                <w:sz w:val="22"/>
                <w:szCs w:val="22"/>
              </w:rPr>
              <w:t>, Гомельская область)</w:t>
            </w:r>
          </w:p>
          <w:p w14:paraId="205F6C45" w14:textId="77777777" w:rsidR="00867F34" w:rsidRDefault="00867F34" w:rsidP="00867F34">
            <w:pPr>
              <w:jc w:val="both"/>
              <w:rPr>
                <w:sz w:val="22"/>
                <w:szCs w:val="22"/>
              </w:rPr>
            </w:pPr>
          </w:p>
          <w:p w14:paraId="07C954EF" w14:textId="77777777" w:rsidR="00867F34" w:rsidRDefault="00867F34" w:rsidP="00867F34">
            <w:pPr>
              <w:jc w:val="both"/>
              <w:rPr>
                <w:sz w:val="22"/>
                <w:szCs w:val="22"/>
              </w:rPr>
            </w:pPr>
          </w:p>
          <w:p w14:paraId="4A701E91" w14:textId="79A5E004" w:rsidR="00867F34" w:rsidRPr="009F314E" w:rsidRDefault="00867F34" w:rsidP="00867F34">
            <w:pPr>
              <w:jc w:val="both"/>
              <w:rPr>
                <w:sz w:val="22"/>
                <w:szCs w:val="22"/>
              </w:rPr>
            </w:pPr>
          </w:p>
        </w:tc>
      </w:tr>
      <w:tr w:rsidR="000566BB" w:rsidRPr="009F314E" w14:paraId="384F6B63" w14:textId="4A518BE6" w:rsidTr="00867F34">
        <w:tblPrEx>
          <w:tblBorders>
            <w:bottom w:val="single" w:sz="4" w:space="0" w:color="auto"/>
          </w:tblBorders>
        </w:tblPrEx>
        <w:trPr>
          <w:trHeight w:val="525"/>
          <w:tblHeader/>
        </w:trPr>
        <w:tc>
          <w:tcPr>
            <w:tcW w:w="1134" w:type="dxa"/>
          </w:tcPr>
          <w:p w14:paraId="657E699C" w14:textId="1CF6D2BA" w:rsidR="000566BB" w:rsidRPr="009F314E" w:rsidRDefault="000566BB" w:rsidP="0099009E">
            <w:pPr>
              <w:ind w:left="-45" w:right="-45"/>
              <w:jc w:val="center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2.</w:t>
            </w:r>
            <w:r>
              <w:rPr>
                <w:sz w:val="22"/>
                <w:szCs w:val="22"/>
              </w:rPr>
              <w:t>1</w:t>
            </w:r>
            <w:r w:rsidRPr="009F314E">
              <w:rPr>
                <w:sz w:val="22"/>
                <w:szCs w:val="22"/>
              </w:rPr>
              <w:t>3*</w:t>
            </w:r>
          </w:p>
        </w:tc>
        <w:tc>
          <w:tcPr>
            <w:tcW w:w="1984" w:type="dxa"/>
            <w:vMerge/>
          </w:tcPr>
          <w:p w14:paraId="3DA682BA" w14:textId="77777777" w:rsidR="000566BB" w:rsidRPr="009F314E" w:rsidRDefault="000566BB" w:rsidP="0099009E">
            <w:pPr>
              <w:tabs>
                <w:tab w:val="num" w:pos="140"/>
              </w:tabs>
              <w:ind w:right="140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bottom w:val="nil"/>
            </w:tcBorders>
          </w:tcPr>
          <w:p w14:paraId="37F1F97B" w14:textId="6CDF7C55" w:rsidR="000566BB" w:rsidRPr="001A67CE" w:rsidRDefault="000566BB" w:rsidP="0099009E">
            <w:pPr>
              <w:spacing w:line="192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31BF825C" w14:textId="77777777" w:rsidR="000566BB" w:rsidRPr="009F314E" w:rsidRDefault="000566BB" w:rsidP="0099009E">
            <w:pPr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кадмий</w:t>
            </w:r>
          </w:p>
          <w:p w14:paraId="58FCAA57" w14:textId="77777777" w:rsidR="000566BB" w:rsidRPr="009F314E" w:rsidRDefault="000566BB" w:rsidP="0099009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14:paraId="701FB075" w14:textId="0863562C" w:rsidR="000566BB" w:rsidRPr="00AA5098" w:rsidRDefault="000566BB" w:rsidP="0099009E">
            <w:pPr>
              <w:suppressAutoHyphens/>
              <w:rPr>
                <w:sz w:val="18"/>
                <w:szCs w:val="18"/>
              </w:rPr>
            </w:pPr>
          </w:p>
        </w:tc>
        <w:tc>
          <w:tcPr>
            <w:tcW w:w="2552" w:type="dxa"/>
          </w:tcPr>
          <w:p w14:paraId="5400368B" w14:textId="77777777" w:rsidR="000566BB" w:rsidRPr="009F314E" w:rsidRDefault="000566BB" w:rsidP="0099009E">
            <w:pPr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 xml:space="preserve">ГОСТ 26929-94 </w:t>
            </w:r>
          </w:p>
          <w:p w14:paraId="0AC16514" w14:textId="5CF2E83F" w:rsidR="000566BB" w:rsidRPr="009F314E" w:rsidRDefault="000566BB" w:rsidP="0099009E">
            <w:pPr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 xml:space="preserve">ГОСТ 30178-96 </w:t>
            </w: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14:paraId="3570CD9F" w14:textId="77777777" w:rsidR="000566BB" w:rsidRPr="009F314E" w:rsidRDefault="000566BB" w:rsidP="0099009E">
            <w:pPr>
              <w:jc w:val="both"/>
              <w:rPr>
                <w:sz w:val="22"/>
                <w:szCs w:val="22"/>
              </w:rPr>
            </w:pPr>
          </w:p>
        </w:tc>
      </w:tr>
      <w:tr w:rsidR="000566BB" w:rsidRPr="009F314E" w14:paraId="3143E826" w14:textId="438D2926" w:rsidTr="00867F34">
        <w:tblPrEx>
          <w:tblBorders>
            <w:bottom w:val="single" w:sz="4" w:space="0" w:color="auto"/>
          </w:tblBorders>
        </w:tblPrEx>
        <w:trPr>
          <w:trHeight w:val="276"/>
          <w:tblHeader/>
        </w:trPr>
        <w:tc>
          <w:tcPr>
            <w:tcW w:w="1134" w:type="dxa"/>
          </w:tcPr>
          <w:p w14:paraId="2D79E426" w14:textId="2339699F" w:rsidR="000566BB" w:rsidRPr="009F314E" w:rsidRDefault="000566BB" w:rsidP="0099009E">
            <w:pPr>
              <w:ind w:left="-45" w:right="-45"/>
              <w:jc w:val="center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2.</w:t>
            </w:r>
            <w:r>
              <w:rPr>
                <w:sz w:val="22"/>
                <w:szCs w:val="22"/>
              </w:rPr>
              <w:t>1</w:t>
            </w:r>
            <w:r w:rsidRPr="009F314E">
              <w:rPr>
                <w:sz w:val="22"/>
                <w:szCs w:val="22"/>
              </w:rPr>
              <w:t>4*</w:t>
            </w:r>
          </w:p>
        </w:tc>
        <w:tc>
          <w:tcPr>
            <w:tcW w:w="1984" w:type="dxa"/>
            <w:vMerge/>
          </w:tcPr>
          <w:p w14:paraId="38325E72" w14:textId="77777777" w:rsidR="000566BB" w:rsidRPr="009F314E" w:rsidRDefault="000566BB" w:rsidP="0099009E">
            <w:pPr>
              <w:tabs>
                <w:tab w:val="num" w:pos="140"/>
              </w:tabs>
              <w:ind w:right="140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bottom w:val="nil"/>
            </w:tcBorders>
          </w:tcPr>
          <w:p w14:paraId="7F5E10AE" w14:textId="2E93D2D4" w:rsidR="000566BB" w:rsidRPr="001A67CE" w:rsidRDefault="000566BB" w:rsidP="0099009E">
            <w:pPr>
              <w:spacing w:line="192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56B2D82C" w14:textId="6CB12B39" w:rsidR="000566BB" w:rsidRPr="009F314E" w:rsidRDefault="000566BB" w:rsidP="0099009E">
            <w:pPr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ртуть</w:t>
            </w:r>
          </w:p>
        </w:tc>
        <w:tc>
          <w:tcPr>
            <w:tcW w:w="2551" w:type="dxa"/>
            <w:vMerge/>
          </w:tcPr>
          <w:p w14:paraId="261BFEA8" w14:textId="732ADBCC" w:rsidR="000566BB" w:rsidRPr="00AA5098" w:rsidRDefault="000566BB" w:rsidP="0099009E">
            <w:pPr>
              <w:suppressAutoHyphens/>
              <w:rPr>
                <w:sz w:val="18"/>
                <w:szCs w:val="18"/>
              </w:rPr>
            </w:pPr>
          </w:p>
        </w:tc>
        <w:tc>
          <w:tcPr>
            <w:tcW w:w="2552" w:type="dxa"/>
          </w:tcPr>
          <w:p w14:paraId="63D410E2" w14:textId="77777777" w:rsidR="000566BB" w:rsidRPr="009F314E" w:rsidRDefault="000566BB" w:rsidP="0099009E">
            <w:pPr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 xml:space="preserve">ГОСТ 26927-86 </w:t>
            </w:r>
          </w:p>
          <w:p w14:paraId="1B053160" w14:textId="77777777" w:rsidR="000566BB" w:rsidRPr="009F314E" w:rsidRDefault="000566BB" w:rsidP="0099009E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14:paraId="19706F39" w14:textId="77777777" w:rsidR="000566BB" w:rsidRPr="009F314E" w:rsidRDefault="000566BB" w:rsidP="0099009E">
            <w:pPr>
              <w:jc w:val="both"/>
              <w:rPr>
                <w:sz w:val="22"/>
                <w:szCs w:val="22"/>
              </w:rPr>
            </w:pPr>
          </w:p>
        </w:tc>
      </w:tr>
      <w:tr w:rsidR="000566BB" w:rsidRPr="009F314E" w14:paraId="6F7BC5FA" w14:textId="09679E13" w:rsidTr="00867F34">
        <w:tblPrEx>
          <w:tblBorders>
            <w:bottom w:val="single" w:sz="4" w:space="0" w:color="auto"/>
          </w:tblBorders>
        </w:tblPrEx>
        <w:trPr>
          <w:trHeight w:val="276"/>
          <w:tblHeader/>
        </w:trPr>
        <w:tc>
          <w:tcPr>
            <w:tcW w:w="1134" w:type="dxa"/>
          </w:tcPr>
          <w:p w14:paraId="3295D4DE" w14:textId="45C6A8C7" w:rsidR="000566BB" w:rsidRPr="009F314E" w:rsidRDefault="000566BB" w:rsidP="0099009E">
            <w:pPr>
              <w:ind w:left="-45" w:right="-45"/>
              <w:jc w:val="center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2.</w:t>
            </w:r>
            <w:r>
              <w:rPr>
                <w:sz w:val="22"/>
                <w:szCs w:val="22"/>
              </w:rPr>
              <w:t>1</w:t>
            </w:r>
            <w:r w:rsidRPr="009F314E">
              <w:rPr>
                <w:sz w:val="22"/>
                <w:szCs w:val="22"/>
              </w:rPr>
              <w:t>5*</w:t>
            </w:r>
          </w:p>
        </w:tc>
        <w:tc>
          <w:tcPr>
            <w:tcW w:w="1984" w:type="dxa"/>
            <w:vMerge/>
          </w:tcPr>
          <w:p w14:paraId="39142316" w14:textId="77777777" w:rsidR="000566BB" w:rsidRPr="009F314E" w:rsidRDefault="000566BB" w:rsidP="0099009E">
            <w:pPr>
              <w:tabs>
                <w:tab w:val="num" w:pos="140"/>
              </w:tabs>
              <w:ind w:right="140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bottom w:val="nil"/>
            </w:tcBorders>
          </w:tcPr>
          <w:p w14:paraId="5492E60C" w14:textId="2A431DAC" w:rsidR="000566BB" w:rsidRPr="001A67CE" w:rsidRDefault="000566BB" w:rsidP="0099009E">
            <w:pPr>
              <w:spacing w:line="192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22903925" w14:textId="647A97E0" w:rsidR="000566BB" w:rsidRPr="009F314E" w:rsidRDefault="000566BB" w:rsidP="0099009E">
            <w:pPr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мышьяк</w:t>
            </w:r>
          </w:p>
        </w:tc>
        <w:tc>
          <w:tcPr>
            <w:tcW w:w="2551" w:type="dxa"/>
            <w:vMerge/>
          </w:tcPr>
          <w:p w14:paraId="11ED11AB" w14:textId="114077F6" w:rsidR="000566BB" w:rsidRPr="00AA5098" w:rsidRDefault="000566BB" w:rsidP="0099009E">
            <w:pPr>
              <w:suppressAutoHyphens/>
              <w:rPr>
                <w:sz w:val="18"/>
                <w:szCs w:val="18"/>
              </w:rPr>
            </w:pPr>
          </w:p>
        </w:tc>
        <w:tc>
          <w:tcPr>
            <w:tcW w:w="2552" w:type="dxa"/>
          </w:tcPr>
          <w:p w14:paraId="4E216A54" w14:textId="77777777" w:rsidR="000566BB" w:rsidRPr="009F314E" w:rsidRDefault="000566BB" w:rsidP="0099009E">
            <w:pPr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 xml:space="preserve">ГОСТ 26929-94 </w:t>
            </w:r>
          </w:p>
          <w:p w14:paraId="4ECB7CB3" w14:textId="72F8FF51" w:rsidR="000566BB" w:rsidRPr="009F314E" w:rsidRDefault="000566BB" w:rsidP="0099009E">
            <w:pPr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 xml:space="preserve">ГОСТ 26930-86 </w:t>
            </w: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14:paraId="6727F380" w14:textId="77777777" w:rsidR="000566BB" w:rsidRPr="009F314E" w:rsidRDefault="000566BB" w:rsidP="0099009E">
            <w:pPr>
              <w:jc w:val="both"/>
              <w:rPr>
                <w:sz w:val="22"/>
                <w:szCs w:val="22"/>
              </w:rPr>
            </w:pPr>
          </w:p>
        </w:tc>
      </w:tr>
      <w:tr w:rsidR="000566BB" w:rsidRPr="009F314E" w14:paraId="720CCC7B" w14:textId="02B562F9" w:rsidTr="00867F34">
        <w:tblPrEx>
          <w:tblBorders>
            <w:bottom w:val="single" w:sz="4" w:space="0" w:color="auto"/>
          </w:tblBorders>
        </w:tblPrEx>
        <w:trPr>
          <w:trHeight w:val="276"/>
          <w:tblHeader/>
        </w:trPr>
        <w:tc>
          <w:tcPr>
            <w:tcW w:w="1134" w:type="dxa"/>
          </w:tcPr>
          <w:p w14:paraId="48E1296F" w14:textId="28DB40AC" w:rsidR="000566BB" w:rsidRPr="009F314E" w:rsidRDefault="000566BB" w:rsidP="0099009E">
            <w:pPr>
              <w:ind w:left="-45" w:right="-45"/>
              <w:jc w:val="center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2.</w:t>
            </w:r>
            <w:r>
              <w:rPr>
                <w:sz w:val="22"/>
                <w:szCs w:val="22"/>
              </w:rPr>
              <w:t>1</w:t>
            </w:r>
            <w:r w:rsidRPr="009F314E">
              <w:rPr>
                <w:sz w:val="22"/>
                <w:szCs w:val="22"/>
              </w:rPr>
              <w:t>6*</w:t>
            </w:r>
          </w:p>
        </w:tc>
        <w:tc>
          <w:tcPr>
            <w:tcW w:w="1984" w:type="dxa"/>
            <w:vMerge/>
          </w:tcPr>
          <w:p w14:paraId="00FF71BA" w14:textId="77777777" w:rsidR="000566BB" w:rsidRPr="009F314E" w:rsidRDefault="000566BB" w:rsidP="0099009E">
            <w:pPr>
              <w:tabs>
                <w:tab w:val="num" w:pos="140"/>
              </w:tabs>
              <w:ind w:right="140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  <w:tcBorders>
              <w:top w:val="nil"/>
            </w:tcBorders>
          </w:tcPr>
          <w:p w14:paraId="62BA9D59" w14:textId="0A6A3BCD" w:rsidR="000566BB" w:rsidRPr="001A67CE" w:rsidRDefault="000566BB" w:rsidP="0099009E">
            <w:pPr>
              <w:spacing w:line="192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10ECBCB9" w14:textId="77777777" w:rsidR="000566BB" w:rsidRPr="009F314E" w:rsidRDefault="000566BB" w:rsidP="0099009E">
            <w:pPr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цинк</w:t>
            </w:r>
          </w:p>
          <w:p w14:paraId="2C3342B1" w14:textId="77777777" w:rsidR="000566BB" w:rsidRPr="009F314E" w:rsidRDefault="000566BB" w:rsidP="0099009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14:paraId="459239B2" w14:textId="6A413C75" w:rsidR="000566BB" w:rsidRPr="00AA5098" w:rsidRDefault="000566BB" w:rsidP="0099009E">
            <w:pPr>
              <w:suppressAutoHyphens/>
              <w:rPr>
                <w:sz w:val="18"/>
                <w:szCs w:val="18"/>
              </w:rPr>
            </w:pPr>
          </w:p>
        </w:tc>
        <w:tc>
          <w:tcPr>
            <w:tcW w:w="2552" w:type="dxa"/>
          </w:tcPr>
          <w:p w14:paraId="6510AE44" w14:textId="77777777" w:rsidR="000566BB" w:rsidRPr="009F314E" w:rsidRDefault="000566BB" w:rsidP="0099009E">
            <w:pPr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 xml:space="preserve">ГОСТ 26929-94 </w:t>
            </w:r>
          </w:p>
          <w:p w14:paraId="15BC40C0" w14:textId="5DA44279" w:rsidR="000566BB" w:rsidRPr="009F314E" w:rsidRDefault="000566BB" w:rsidP="0099009E">
            <w:pPr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 xml:space="preserve">ГОСТ 30178-96 </w:t>
            </w: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14:paraId="03A2AC66" w14:textId="77777777" w:rsidR="000566BB" w:rsidRPr="009F314E" w:rsidRDefault="000566BB" w:rsidP="0099009E">
            <w:pPr>
              <w:jc w:val="both"/>
              <w:rPr>
                <w:sz w:val="22"/>
                <w:szCs w:val="22"/>
              </w:rPr>
            </w:pPr>
          </w:p>
        </w:tc>
      </w:tr>
      <w:tr w:rsidR="000566BB" w:rsidRPr="009F314E" w14:paraId="644960B4" w14:textId="12BC728B" w:rsidTr="00867F34">
        <w:tblPrEx>
          <w:tblBorders>
            <w:bottom w:val="single" w:sz="4" w:space="0" w:color="auto"/>
          </w:tblBorders>
        </w:tblPrEx>
        <w:trPr>
          <w:trHeight w:val="276"/>
          <w:tblHeader/>
        </w:trPr>
        <w:tc>
          <w:tcPr>
            <w:tcW w:w="1134" w:type="dxa"/>
          </w:tcPr>
          <w:p w14:paraId="32E7F8AE" w14:textId="62C00A6E" w:rsidR="000566BB" w:rsidRPr="009F314E" w:rsidRDefault="000566BB" w:rsidP="0099009E">
            <w:pPr>
              <w:ind w:left="-45" w:right="-45"/>
              <w:jc w:val="center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2.</w:t>
            </w:r>
            <w:r>
              <w:rPr>
                <w:sz w:val="22"/>
                <w:szCs w:val="22"/>
              </w:rPr>
              <w:t>1</w:t>
            </w:r>
            <w:r w:rsidRPr="009F314E">
              <w:rPr>
                <w:sz w:val="22"/>
                <w:szCs w:val="22"/>
              </w:rPr>
              <w:t>7*</w:t>
            </w:r>
          </w:p>
        </w:tc>
        <w:tc>
          <w:tcPr>
            <w:tcW w:w="1984" w:type="dxa"/>
            <w:vMerge/>
          </w:tcPr>
          <w:p w14:paraId="083BE702" w14:textId="77777777" w:rsidR="000566BB" w:rsidRPr="009F314E" w:rsidRDefault="000566BB" w:rsidP="0099009E">
            <w:pPr>
              <w:tabs>
                <w:tab w:val="num" w:pos="140"/>
              </w:tabs>
              <w:ind w:right="140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bottom w:val="nil"/>
            </w:tcBorders>
          </w:tcPr>
          <w:p w14:paraId="7D19E940" w14:textId="30432D6B" w:rsidR="000566BB" w:rsidRPr="001A67CE" w:rsidRDefault="000566BB" w:rsidP="0099009E">
            <w:pPr>
              <w:spacing w:line="192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66163EEC" w14:textId="3329F75E" w:rsidR="000566BB" w:rsidRPr="009F314E" w:rsidRDefault="000566BB" w:rsidP="0099009E">
            <w:pPr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медь</w:t>
            </w:r>
          </w:p>
        </w:tc>
        <w:tc>
          <w:tcPr>
            <w:tcW w:w="2551" w:type="dxa"/>
            <w:vMerge/>
          </w:tcPr>
          <w:p w14:paraId="7E78DB8B" w14:textId="5824AE43" w:rsidR="000566BB" w:rsidRPr="00AA5098" w:rsidRDefault="000566BB" w:rsidP="0099009E">
            <w:pPr>
              <w:suppressAutoHyphens/>
              <w:rPr>
                <w:sz w:val="18"/>
                <w:szCs w:val="18"/>
              </w:rPr>
            </w:pPr>
          </w:p>
        </w:tc>
        <w:tc>
          <w:tcPr>
            <w:tcW w:w="2552" w:type="dxa"/>
          </w:tcPr>
          <w:p w14:paraId="6C03AC8F" w14:textId="77777777" w:rsidR="000566BB" w:rsidRPr="009F314E" w:rsidRDefault="000566BB" w:rsidP="0099009E">
            <w:pPr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 xml:space="preserve">ГОСТ 26929-94 </w:t>
            </w:r>
          </w:p>
          <w:p w14:paraId="7D8B4E57" w14:textId="697C464C" w:rsidR="000566BB" w:rsidRPr="009F314E" w:rsidRDefault="000566BB" w:rsidP="0099009E">
            <w:pPr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 xml:space="preserve">ГОСТ 30178-96  </w:t>
            </w: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14:paraId="6282EC6A" w14:textId="77777777" w:rsidR="000566BB" w:rsidRPr="009F314E" w:rsidRDefault="000566BB" w:rsidP="0099009E">
            <w:pPr>
              <w:jc w:val="both"/>
              <w:rPr>
                <w:sz w:val="22"/>
                <w:szCs w:val="22"/>
              </w:rPr>
            </w:pPr>
          </w:p>
        </w:tc>
      </w:tr>
      <w:tr w:rsidR="000566BB" w:rsidRPr="009F314E" w14:paraId="09A30DEA" w14:textId="53B49CB9" w:rsidTr="00867F34">
        <w:tblPrEx>
          <w:tblBorders>
            <w:bottom w:val="single" w:sz="4" w:space="0" w:color="auto"/>
          </w:tblBorders>
        </w:tblPrEx>
        <w:trPr>
          <w:trHeight w:val="613"/>
          <w:tblHeader/>
        </w:trPr>
        <w:tc>
          <w:tcPr>
            <w:tcW w:w="1134" w:type="dxa"/>
          </w:tcPr>
          <w:p w14:paraId="46BD0BDC" w14:textId="5956B7D7" w:rsidR="000566BB" w:rsidRPr="009F314E" w:rsidRDefault="000566BB" w:rsidP="0099009E">
            <w:pPr>
              <w:ind w:left="-45" w:right="-45"/>
              <w:jc w:val="center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.18</w:t>
            </w:r>
            <w:r w:rsidRPr="009F314E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5D7CC60B" w14:textId="77777777" w:rsidR="000566BB" w:rsidRPr="009F314E" w:rsidRDefault="000566BB" w:rsidP="0099009E">
            <w:pPr>
              <w:tabs>
                <w:tab w:val="num" w:pos="140"/>
              </w:tabs>
              <w:ind w:right="140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16C68D02" w14:textId="2884E404" w:rsidR="000566BB" w:rsidRPr="001A67CE" w:rsidRDefault="000566BB" w:rsidP="0099009E">
            <w:pPr>
              <w:spacing w:line="192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3B5DEF2E" w14:textId="77777777" w:rsidR="000566BB" w:rsidRPr="009F314E" w:rsidRDefault="000566BB" w:rsidP="0099009E">
            <w:pPr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олово</w:t>
            </w:r>
          </w:p>
          <w:p w14:paraId="5A1C469D" w14:textId="77777777" w:rsidR="000566BB" w:rsidRPr="009F314E" w:rsidRDefault="000566BB" w:rsidP="0099009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14:paraId="09CDDA6B" w14:textId="7689DA61" w:rsidR="000566BB" w:rsidRPr="00AA5098" w:rsidRDefault="000566BB" w:rsidP="0099009E">
            <w:pPr>
              <w:suppressAutoHyphens/>
              <w:rPr>
                <w:sz w:val="18"/>
                <w:szCs w:val="18"/>
              </w:rPr>
            </w:pPr>
          </w:p>
        </w:tc>
        <w:tc>
          <w:tcPr>
            <w:tcW w:w="2552" w:type="dxa"/>
          </w:tcPr>
          <w:p w14:paraId="1DAD796D" w14:textId="77777777" w:rsidR="000566BB" w:rsidRPr="009F314E" w:rsidRDefault="000566BB" w:rsidP="0099009E">
            <w:pPr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 xml:space="preserve"> ГОСТ 26929-94 </w:t>
            </w:r>
          </w:p>
          <w:p w14:paraId="3940E522" w14:textId="2318098A" w:rsidR="000566BB" w:rsidRPr="009F314E" w:rsidRDefault="000566BB" w:rsidP="0099009E">
            <w:pPr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 xml:space="preserve">ГОСТ 26935-86 </w:t>
            </w: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14:paraId="52ED5141" w14:textId="77777777" w:rsidR="000566BB" w:rsidRPr="009F314E" w:rsidRDefault="000566BB" w:rsidP="0099009E">
            <w:pPr>
              <w:jc w:val="both"/>
              <w:rPr>
                <w:sz w:val="22"/>
                <w:szCs w:val="22"/>
              </w:rPr>
            </w:pPr>
          </w:p>
        </w:tc>
      </w:tr>
      <w:tr w:rsidR="000566BB" w:rsidRPr="009F314E" w14:paraId="72CC1485" w14:textId="7553019A" w:rsidTr="00867F34">
        <w:tblPrEx>
          <w:tblBorders>
            <w:bottom w:val="single" w:sz="4" w:space="0" w:color="auto"/>
          </w:tblBorders>
        </w:tblPrEx>
        <w:trPr>
          <w:trHeight w:val="276"/>
          <w:tblHeader/>
        </w:trPr>
        <w:tc>
          <w:tcPr>
            <w:tcW w:w="1134" w:type="dxa"/>
          </w:tcPr>
          <w:p w14:paraId="284A5944" w14:textId="67ED0BCF" w:rsidR="000566BB" w:rsidRPr="009F314E" w:rsidRDefault="000566BB" w:rsidP="0099009E">
            <w:pPr>
              <w:ind w:left="-45" w:right="-45"/>
              <w:jc w:val="center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2.</w:t>
            </w:r>
            <w:r>
              <w:rPr>
                <w:sz w:val="22"/>
                <w:szCs w:val="22"/>
              </w:rPr>
              <w:t>19</w:t>
            </w:r>
            <w:r w:rsidRPr="009F314E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474F4FA8" w14:textId="77777777" w:rsidR="000566BB" w:rsidRPr="009F314E" w:rsidRDefault="000566BB" w:rsidP="0099009E">
            <w:pPr>
              <w:tabs>
                <w:tab w:val="num" w:pos="140"/>
              </w:tabs>
              <w:ind w:right="140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14:paraId="48AFC496" w14:textId="0D2C3E4E" w:rsidR="000566BB" w:rsidRPr="001A67CE" w:rsidRDefault="000566BB" w:rsidP="0099009E">
            <w:pPr>
              <w:spacing w:line="192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1A157F31" w14:textId="08150110" w:rsidR="000566BB" w:rsidRPr="009F314E" w:rsidRDefault="000566BB" w:rsidP="0099009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</w:t>
            </w:r>
            <w:r w:rsidRPr="009F314E">
              <w:rPr>
                <w:sz w:val="22"/>
                <w:szCs w:val="22"/>
              </w:rPr>
              <w:t>елезо</w:t>
            </w:r>
          </w:p>
        </w:tc>
        <w:tc>
          <w:tcPr>
            <w:tcW w:w="2551" w:type="dxa"/>
            <w:vMerge/>
          </w:tcPr>
          <w:p w14:paraId="45BD4654" w14:textId="02E6F99B" w:rsidR="000566BB" w:rsidRPr="00AA5098" w:rsidRDefault="000566BB" w:rsidP="0099009E">
            <w:pPr>
              <w:suppressAutoHyphens/>
              <w:rPr>
                <w:sz w:val="18"/>
                <w:szCs w:val="18"/>
              </w:rPr>
            </w:pPr>
          </w:p>
        </w:tc>
        <w:tc>
          <w:tcPr>
            <w:tcW w:w="2552" w:type="dxa"/>
          </w:tcPr>
          <w:p w14:paraId="3FBF2A2E" w14:textId="77777777" w:rsidR="000566BB" w:rsidRPr="009F314E" w:rsidRDefault="000566BB" w:rsidP="0099009E">
            <w:pPr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 xml:space="preserve">ГОСТ 26929-94 </w:t>
            </w:r>
          </w:p>
          <w:p w14:paraId="093FE1F4" w14:textId="23C1F9E2" w:rsidR="000566BB" w:rsidRPr="009F314E" w:rsidRDefault="000566BB" w:rsidP="0099009E">
            <w:pPr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30178-96</w:t>
            </w: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14:paraId="0C716CBB" w14:textId="77777777" w:rsidR="000566BB" w:rsidRPr="009F314E" w:rsidRDefault="000566BB" w:rsidP="0099009E">
            <w:pPr>
              <w:jc w:val="both"/>
              <w:rPr>
                <w:sz w:val="22"/>
                <w:szCs w:val="22"/>
              </w:rPr>
            </w:pPr>
          </w:p>
        </w:tc>
      </w:tr>
      <w:tr w:rsidR="000566BB" w:rsidRPr="009F314E" w14:paraId="3C3381F8" w14:textId="7664F81B" w:rsidTr="00867F34">
        <w:tblPrEx>
          <w:tblBorders>
            <w:bottom w:val="single" w:sz="4" w:space="0" w:color="auto"/>
          </w:tblBorders>
        </w:tblPrEx>
        <w:trPr>
          <w:trHeight w:val="276"/>
          <w:tblHeader/>
        </w:trPr>
        <w:tc>
          <w:tcPr>
            <w:tcW w:w="1134" w:type="dxa"/>
          </w:tcPr>
          <w:p w14:paraId="09C4BB67" w14:textId="03200460" w:rsidR="000566BB" w:rsidRPr="009F314E" w:rsidRDefault="000566BB" w:rsidP="0099009E">
            <w:pPr>
              <w:ind w:left="-45" w:right="-4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2.20*</w:t>
            </w:r>
          </w:p>
        </w:tc>
        <w:tc>
          <w:tcPr>
            <w:tcW w:w="1984" w:type="dxa"/>
            <w:vMerge/>
          </w:tcPr>
          <w:p w14:paraId="5B561890" w14:textId="77777777" w:rsidR="000566BB" w:rsidRPr="009F314E" w:rsidRDefault="000566BB" w:rsidP="0099009E">
            <w:pPr>
              <w:tabs>
                <w:tab w:val="num" w:pos="140"/>
              </w:tabs>
              <w:ind w:right="140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</w:tcPr>
          <w:p w14:paraId="60AB80FD" w14:textId="77777777" w:rsidR="000566BB" w:rsidRPr="001A67CE" w:rsidRDefault="000566BB" w:rsidP="0099009E">
            <w:pPr>
              <w:rPr>
                <w:sz w:val="22"/>
                <w:szCs w:val="22"/>
              </w:rPr>
            </w:pPr>
            <w:r w:rsidRPr="001A67CE">
              <w:rPr>
                <w:sz w:val="22"/>
                <w:szCs w:val="22"/>
              </w:rPr>
              <w:t>10.51/01.086</w:t>
            </w:r>
          </w:p>
          <w:p w14:paraId="2E804134" w14:textId="77777777" w:rsidR="000566BB" w:rsidRPr="001A67CE" w:rsidRDefault="000566BB" w:rsidP="0099009E">
            <w:pPr>
              <w:rPr>
                <w:sz w:val="22"/>
                <w:szCs w:val="22"/>
              </w:rPr>
            </w:pPr>
            <w:r w:rsidRPr="001A67CE">
              <w:rPr>
                <w:sz w:val="22"/>
                <w:szCs w:val="22"/>
              </w:rPr>
              <w:t>10.51/01.086</w:t>
            </w:r>
          </w:p>
          <w:p w14:paraId="10F93B5A" w14:textId="095232D3" w:rsidR="000566BB" w:rsidRPr="001A67CE" w:rsidRDefault="000566BB" w:rsidP="0099009E">
            <w:pPr>
              <w:rPr>
                <w:sz w:val="22"/>
                <w:szCs w:val="22"/>
              </w:rPr>
            </w:pPr>
            <w:r w:rsidRPr="001A67CE">
              <w:rPr>
                <w:sz w:val="22"/>
                <w:szCs w:val="22"/>
              </w:rPr>
              <w:t>10.51/01.086</w:t>
            </w:r>
          </w:p>
        </w:tc>
        <w:tc>
          <w:tcPr>
            <w:tcW w:w="2693" w:type="dxa"/>
          </w:tcPr>
          <w:p w14:paraId="4466973B" w14:textId="3ED3C7AF" w:rsidR="000566BB" w:rsidRPr="009F314E" w:rsidRDefault="000566BB" w:rsidP="0099009E">
            <w:pPr>
              <w:jc w:val="both"/>
              <w:rPr>
                <w:sz w:val="22"/>
                <w:szCs w:val="22"/>
              </w:rPr>
            </w:pPr>
            <w:r w:rsidRPr="00F42DE2">
              <w:rPr>
                <w:sz w:val="22"/>
                <w:szCs w:val="22"/>
              </w:rPr>
              <w:t>тетрациклиновая группа</w:t>
            </w:r>
          </w:p>
        </w:tc>
        <w:tc>
          <w:tcPr>
            <w:tcW w:w="2551" w:type="dxa"/>
            <w:vMerge/>
          </w:tcPr>
          <w:p w14:paraId="2EC47A5E" w14:textId="49D70EB6" w:rsidR="000566BB" w:rsidRPr="00AA5098" w:rsidRDefault="000566BB" w:rsidP="0099009E">
            <w:pPr>
              <w:suppressAutoHyphens/>
              <w:rPr>
                <w:sz w:val="18"/>
                <w:szCs w:val="18"/>
              </w:rPr>
            </w:pPr>
          </w:p>
        </w:tc>
        <w:tc>
          <w:tcPr>
            <w:tcW w:w="2552" w:type="dxa"/>
          </w:tcPr>
          <w:p w14:paraId="16E5866B" w14:textId="77777777" w:rsidR="000566BB" w:rsidRPr="00F42DE2" w:rsidRDefault="000566BB" w:rsidP="0099009E">
            <w:pPr>
              <w:jc w:val="both"/>
              <w:rPr>
                <w:sz w:val="22"/>
                <w:szCs w:val="22"/>
              </w:rPr>
            </w:pPr>
            <w:r w:rsidRPr="00F42DE2">
              <w:rPr>
                <w:sz w:val="22"/>
                <w:szCs w:val="22"/>
              </w:rPr>
              <w:t>ГОСТ 31903-2012</w:t>
            </w:r>
          </w:p>
          <w:p w14:paraId="42972A03" w14:textId="77777777" w:rsidR="000566BB" w:rsidRPr="009F314E" w:rsidRDefault="000566BB" w:rsidP="0099009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14:paraId="1A8F0A2A" w14:textId="77777777" w:rsidR="000566BB" w:rsidRPr="00F42DE2" w:rsidRDefault="000566BB" w:rsidP="0099009E">
            <w:pPr>
              <w:jc w:val="both"/>
              <w:rPr>
                <w:sz w:val="22"/>
                <w:szCs w:val="22"/>
              </w:rPr>
            </w:pPr>
          </w:p>
        </w:tc>
      </w:tr>
      <w:tr w:rsidR="000566BB" w:rsidRPr="009F314E" w14:paraId="67EE15CD" w14:textId="7C85A587" w:rsidTr="00867F34">
        <w:tblPrEx>
          <w:tblBorders>
            <w:bottom w:val="single" w:sz="4" w:space="0" w:color="auto"/>
          </w:tblBorders>
        </w:tblPrEx>
        <w:trPr>
          <w:trHeight w:val="276"/>
          <w:tblHeader/>
        </w:trPr>
        <w:tc>
          <w:tcPr>
            <w:tcW w:w="1134" w:type="dxa"/>
          </w:tcPr>
          <w:p w14:paraId="3CCF95D3" w14:textId="09EEEEFA" w:rsidR="000566BB" w:rsidRDefault="000566BB" w:rsidP="0099009E">
            <w:pPr>
              <w:ind w:left="-45" w:right="-4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2.21</w:t>
            </w:r>
          </w:p>
          <w:p w14:paraId="11FACD70" w14:textId="3E1473F5" w:rsidR="000566BB" w:rsidRPr="009F314E" w:rsidRDefault="000566BB" w:rsidP="0099009E">
            <w:pPr>
              <w:ind w:left="-45" w:right="-4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5DA80472" w14:textId="77777777" w:rsidR="000566BB" w:rsidRPr="009F314E" w:rsidRDefault="000566BB" w:rsidP="0099009E">
            <w:pPr>
              <w:tabs>
                <w:tab w:val="num" w:pos="140"/>
              </w:tabs>
              <w:ind w:right="140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11BF838D" w14:textId="7BA76A72" w:rsidR="000566BB" w:rsidRPr="001A67CE" w:rsidRDefault="000566BB" w:rsidP="0099009E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7B266E8B" w14:textId="453475B0" w:rsidR="000566BB" w:rsidRPr="009F314E" w:rsidRDefault="000566BB" w:rsidP="0099009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Pr="00F42DE2">
              <w:rPr>
                <w:sz w:val="22"/>
                <w:szCs w:val="22"/>
              </w:rPr>
              <w:t>трептомицин</w:t>
            </w:r>
          </w:p>
        </w:tc>
        <w:tc>
          <w:tcPr>
            <w:tcW w:w="2551" w:type="dxa"/>
            <w:vMerge/>
          </w:tcPr>
          <w:p w14:paraId="0C6BBECA" w14:textId="297CE98D" w:rsidR="000566BB" w:rsidRPr="00AA5098" w:rsidRDefault="000566BB" w:rsidP="0099009E">
            <w:pPr>
              <w:suppressAutoHyphens/>
              <w:rPr>
                <w:sz w:val="18"/>
                <w:szCs w:val="18"/>
              </w:rPr>
            </w:pPr>
          </w:p>
        </w:tc>
        <w:tc>
          <w:tcPr>
            <w:tcW w:w="2552" w:type="dxa"/>
          </w:tcPr>
          <w:p w14:paraId="1C82FB44" w14:textId="7E628205" w:rsidR="000566BB" w:rsidRPr="009F314E" w:rsidRDefault="000566BB" w:rsidP="0099009E">
            <w:pPr>
              <w:jc w:val="both"/>
              <w:rPr>
                <w:sz w:val="22"/>
                <w:szCs w:val="22"/>
              </w:rPr>
            </w:pPr>
            <w:r w:rsidRPr="00F42DE2">
              <w:rPr>
                <w:sz w:val="22"/>
                <w:szCs w:val="22"/>
              </w:rPr>
              <w:t>ГОСТ 31903-2012</w:t>
            </w: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14:paraId="2E2C15B1" w14:textId="77777777" w:rsidR="000566BB" w:rsidRPr="00F42DE2" w:rsidRDefault="000566BB" w:rsidP="0099009E">
            <w:pPr>
              <w:jc w:val="both"/>
              <w:rPr>
                <w:sz w:val="22"/>
                <w:szCs w:val="22"/>
              </w:rPr>
            </w:pPr>
          </w:p>
        </w:tc>
      </w:tr>
      <w:tr w:rsidR="000566BB" w:rsidRPr="009F314E" w14:paraId="3CE77D6D" w14:textId="6C4905A2" w:rsidTr="00867F34">
        <w:tblPrEx>
          <w:tblBorders>
            <w:bottom w:val="single" w:sz="4" w:space="0" w:color="auto"/>
          </w:tblBorders>
        </w:tblPrEx>
        <w:trPr>
          <w:trHeight w:val="276"/>
          <w:tblHeader/>
        </w:trPr>
        <w:tc>
          <w:tcPr>
            <w:tcW w:w="1134" w:type="dxa"/>
          </w:tcPr>
          <w:p w14:paraId="31B1468A" w14:textId="5B5AB35A" w:rsidR="000566BB" w:rsidRDefault="000566BB" w:rsidP="0099009E">
            <w:pPr>
              <w:ind w:left="-45" w:right="-4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2.22</w:t>
            </w:r>
          </w:p>
          <w:p w14:paraId="13D9A66F" w14:textId="0BFDE906" w:rsidR="000566BB" w:rsidRPr="009F314E" w:rsidRDefault="000566BB" w:rsidP="0099009E">
            <w:pPr>
              <w:ind w:left="-45" w:right="-4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1FD2BA6E" w14:textId="77777777" w:rsidR="000566BB" w:rsidRPr="009F314E" w:rsidRDefault="000566BB" w:rsidP="0099009E">
            <w:pPr>
              <w:tabs>
                <w:tab w:val="num" w:pos="140"/>
              </w:tabs>
              <w:ind w:right="140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7246DA16" w14:textId="67BE4D17" w:rsidR="000566BB" w:rsidRPr="001A67CE" w:rsidRDefault="000566BB" w:rsidP="0099009E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23296CD0" w14:textId="6DD9C897" w:rsidR="000566BB" w:rsidRPr="009F314E" w:rsidRDefault="000566BB" w:rsidP="0099009E">
            <w:pPr>
              <w:jc w:val="both"/>
              <w:rPr>
                <w:sz w:val="22"/>
                <w:szCs w:val="22"/>
              </w:rPr>
            </w:pPr>
            <w:r w:rsidRPr="00F42DE2">
              <w:rPr>
                <w:sz w:val="22"/>
                <w:szCs w:val="22"/>
              </w:rPr>
              <w:t>Пенициллин</w:t>
            </w:r>
          </w:p>
        </w:tc>
        <w:tc>
          <w:tcPr>
            <w:tcW w:w="2551" w:type="dxa"/>
            <w:vMerge/>
          </w:tcPr>
          <w:p w14:paraId="074033EB" w14:textId="6436011F" w:rsidR="000566BB" w:rsidRPr="00AA5098" w:rsidRDefault="000566BB" w:rsidP="0099009E">
            <w:pPr>
              <w:suppressAutoHyphens/>
              <w:rPr>
                <w:sz w:val="18"/>
                <w:szCs w:val="18"/>
              </w:rPr>
            </w:pPr>
          </w:p>
        </w:tc>
        <w:tc>
          <w:tcPr>
            <w:tcW w:w="2552" w:type="dxa"/>
          </w:tcPr>
          <w:p w14:paraId="4514755E" w14:textId="24230124" w:rsidR="000566BB" w:rsidRPr="009F314E" w:rsidRDefault="000566BB" w:rsidP="0099009E">
            <w:pPr>
              <w:jc w:val="both"/>
              <w:rPr>
                <w:sz w:val="22"/>
                <w:szCs w:val="22"/>
              </w:rPr>
            </w:pPr>
            <w:r w:rsidRPr="00F42DE2">
              <w:rPr>
                <w:sz w:val="22"/>
                <w:szCs w:val="22"/>
              </w:rPr>
              <w:t>ГОСТ 31903-2012</w:t>
            </w: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14:paraId="486A0BFE" w14:textId="77777777" w:rsidR="000566BB" w:rsidRPr="00F42DE2" w:rsidRDefault="000566BB" w:rsidP="0099009E">
            <w:pPr>
              <w:jc w:val="both"/>
              <w:rPr>
                <w:sz w:val="22"/>
                <w:szCs w:val="22"/>
              </w:rPr>
            </w:pPr>
          </w:p>
        </w:tc>
      </w:tr>
      <w:tr w:rsidR="000566BB" w:rsidRPr="009F314E" w14:paraId="023B5E37" w14:textId="275AD7BB" w:rsidTr="00867F34">
        <w:tblPrEx>
          <w:tblBorders>
            <w:bottom w:val="single" w:sz="4" w:space="0" w:color="auto"/>
          </w:tblBorders>
        </w:tblPrEx>
        <w:trPr>
          <w:trHeight w:val="276"/>
          <w:tblHeader/>
        </w:trPr>
        <w:tc>
          <w:tcPr>
            <w:tcW w:w="1134" w:type="dxa"/>
          </w:tcPr>
          <w:p w14:paraId="65970F0A" w14:textId="653E5B54" w:rsidR="000566BB" w:rsidRPr="009F314E" w:rsidRDefault="000566BB" w:rsidP="0099009E">
            <w:pPr>
              <w:ind w:left="-45" w:right="-45"/>
              <w:jc w:val="center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2.</w:t>
            </w:r>
            <w:r>
              <w:rPr>
                <w:sz w:val="22"/>
                <w:szCs w:val="22"/>
              </w:rPr>
              <w:t>23</w:t>
            </w:r>
            <w:r w:rsidRPr="009F314E">
              <w:rPr>
                <w:sz w:val="22"/>
                <w:szCs w:val="22"/>
              </w:rPr>
              <w:t>*</w:t>
            </w:r>
          </w:p>
          <w:p w14:paraId="6F28D084" w14:textId="77777777" w:rsidR="000566BB" w:rsidRPr="009F314E" w:rsidRDefault="000566BB" w:rsidP="0099009E">
            <w:pPr>
              <w:ind w:left="-45" w:right="-45"/>
              <w:jc w:val="center"/>
              <w:rPr>
                <w:sz w:val="22"/>
                <w:szCs w:val="22"/>
              </w:rPr>
            </w:pPr>
          </w:p>
          <w:p w14:paraId="0BD448A6" w14:textId="77777777" w:rsidR="000566BB" w:rsidRPr="009F314E" w:rsidRDefault="000566BB" w:rsidP="0099009E">
            <w:pPr>
              <w:ind w:left="-45" w:right="-45"/>
              <w:jc w:val="center"/>
              <w:rPr>
                <w:sz w:val="22"/>
                <w:szCs w:val="22"/>
              </w:rPr>
            </w:pPr>
          </w:p>
          <w:p w14:paraId="69F3C2F9" w14:textId="77777777" w:rsidR="000566BB" w:rsidRPr="009F314E" w:rsidRDefault="000566BB" w:rsidP="0099009E">
            <w:pPr>
              <w:ind w:left="-45" w:right="-45"/>
              <w:jc w:val="center"/>
              <w:rPr>
                <w:sz w:val="22"/>
                <w:szCs w:val="22"/>
              </w:rPr>
            </w:pPr>
          </w:p>
          <w:p w14:paraId="715E271E" w14:textId="77777777" w:rsidR="000566BB" w:rsidRPr="009F314E" w:rsidRDefault="000566BB" w:rsidP="0099009E">
            <w:pPr>
              <w:ind w:left="-45" w:right="-45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</w:tcPr>
          <w:p w14:paraId="440FB0B2" w14:textId="77777777" w:rsidR="000566BB" w:rsidRPr="009F314E" w:rsidRDefault="000566BB" w:rsidP="0099009E">
            <w:pPr>
              <w:tabs>
                <w:tab w:val="num" w:pos="140"/>
              </w:tabs>
              <w:ind w:right="140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418" w:type="dxa"/>
          </w:tcPr>
          <w:p w14:paraId="35D2AE3C" w14:textId="77777777" w:rsidR="000566BB" w:rsidRPr="001A67CE" w:rsidRDefault="000566BB" w:rsidP="0099009E">
            <w:pPr>
              <w:rPr>
                <w:sz w:val="22"/>
                <w:szCs w:val="22"/>
              </w:rPr>
            </w:pPr>
            <w:r w:rsidRPr="001A67CE">
              <w:rPr>
                <w:sz w:val="22"/>
                <w:szCs w:val="22"/>
              </w:rPr>
              <w:t>10.51/08.158</w:t>
            </w:r>
          </w:p>
          <w:p w14:paraId="6E73076A" w14:textId="77777777" w:rsidR="000566BB" w:rsidRPr="001A67CE" w:rsidRDefault="000566BB" w:rsidP="0099009E">
            <w:pPr>
              <w:spacing w:line="192" w:lineRule="auto"/>
              <w:jc w:val="both"/>
              <w:rPr>
                <w:sz w:val="22"/>
                <w:szCs w:val="22"/>
              </w:rPr>
            </w:pPr>
            <w:r w:rsidRPr="001A67CE">
              <w:rPr>
                <w:sz w:val="22"/>
                <w:szCs w:val="22"/>
              </w:rPr>
              <w:t>01.41/08.158</w:t>
            </w:r>
          </w:p>
          <w:p w14:paraId="4DF0629F" w14:textId="77777777" w:rsidR="000566BB" w:rsidRPr="001A67CE" w:rsidRDefault="000566BB" w:rsidP="0099009E">
            <w:pPr>
              <w:spacing w:line="192" w:lineRule="auto"/>
              <w:jc w:val="both"/>
              <w:rPr>
                <w:sz w:val="22"/>
                <w:szCs w:val="22"/>
              </w:rPr>
            </w:pPr>
            <w:r w:rsidRPr="001A67CE">
              <w:rPr>
                <w:sz w:val="22"/>
                <w:szCs w:val="22"/>
              </w:rPr>
              <w:t>10.52/08.158</w:t>
            </w:r>
          </w:p>
          <w:p w14:paraId="28FA6DD0" w14:textId="1A044402" w:rsidR="000566BB" w:rsidRPr="001A67CE" w:rsidRDefault="000566BB" w:rsidP="0099009E">
            <w:pPr>
              <w:rPr>
                <w:sz w:val="22"/>
                <w:szCs w:val="22"/>
              </w:rPr>
            </w:pPr>
            <w:r w:rsidRPr="001A67CE">
              <w:rPr>
                <w:sz w:val="22"/>
                <w:szCs w:val="22"/>
              </w:rPr>
              <w:t>10.86/08.158</w:t>
            </w:r>
          </w:p>
        </w:tc>
        <w:tc>
          <w:tcPr>
            <w:tcW w:w="2693" w:type="dxa"/>
          </w:tcPr>
          <w:p w14:paraId="6E76D319" w14:textId="77777777" w:rsidR="000566BB" w:rsidRPr="009F314E" w:rsidRDefault="000566BB" w:rsidP="0099009E">
            <w:pPr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Пестициды:</w:t>
            </w:r>
          </w:p>
          <w:p w14:paraId="5F8D5054" w14:textId="77777777" w:rsidR="000566BB" w:rsidRPr="009F314E" w:rsidRDefault="000566BB" w:rsidP="0099009E">
            <w:pPr>
              <w:jc w:val="both"/>
              <w:rPr>
                <w:sz w:val="22"/>
                <w:szCs w:val="22"/>
              </w:rPr>
            </w:pPr>
            <w:proofErr w:type="spellStart"/>
            <w:r w:rsidRPr="009F314E">
              <w:rPr>
                <w:sz w:val="22"/>
                <w:szCs w:val="22"/>
              </w:rPr>
              <w:t>гексахлорциклогексан</w:t>
            </w:r>
            <w:proofErr w:type="spellEnd"/>
            <w:r w:rsidRPr="009F314E">
              <w:rPr>
                <w:sz w:val="22"/>
                <w:szCs w:val="22"/>
              </w:rPr>
              <w:t xml:space="preserve"> (альфа, бета, гамма - изомеры)</w:t>
            </w:r>
          </w:p>
          <w:p w14:paraId="2A53938A" w14:textId="646F4CDB" w:rsidR="000566BB" w:rsidRPr="009F314E" w:rsidRDefault="000566BB" w:rsidP="0099009E">
            <w:pPr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ДДТ и его метаболиты ДДД, ДДЕ</w:t>
            </w:r>
          </w:p>
        </w:tc>
        <w:tc>
          <w:tcPr>
            <w:tcW w:w="2551" w:type="dxa"/>
            <w:vMerge/>
          </w:tcPr>
          <w:p w14:paraId="634FD9D7" w14:textId="453F61B3" w:rsidR="000566BB" w:rsidRPr="00AA5098" w:rsidRDefault="000566BB" w:rsidP="0099009E">
            <w:pPr>
              <w:suppressAutoHyphens/>
              <w:rPr>
                <w:sz w:val="18"/>
                <w:szCs w:val="18"/>
              </w:rPr>
            </w:pPr>
          </w:p>
        </w:tc>
        <w:tc>
          <w:tcPr>
            <w:tcW w:w="2552" w:type="dxa"/>
          </w:tcPr>
          <w:p w14:paraId="3CB32F15" w14:textId="0892C700" w:rsidR="000566BB" w:rsidRPr="009F314E" w:rsidRDefault="000566BB" w:rsidP="0099009E">
            <w:pPr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 xml:space="preserve">ГОСТ 23452-2015 </w:t>
            </w:r>
          </w:p>
          <w:p w14:paraId="0964FC9A" w14:textId="77777777" w:rsidR="000566BB" w:rsidRPr="009F314E" w:rsidRDefault="000566BB" w:rsidP="0099009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14:paraId="6312ED35" w14:textId="77777777" w:rsidR="000566BB" w:rsidRPr="009F314E" w:rsidRDefault="000566BB" w:rsidP="0099009E">
            <w:pPr>
              <w:jc w:val="both"/>
              <w:rPr>
                <w:sz w:val="22"/>
                <w:szCs w:val="22"/>
              </w:rPr>
            </w:pPr>
          </w:p>
        </w:tc>
      </w:tr>
      <w:tr w:rsidR="000566BB" w:rsidRPr="009F314E" w14:paraId="2B35DFA6" w14:textId="68230702" w:rsidTr="00867F34">
        <w:tblPrEx>
          <w:tblBorders>
            <w:bottom w:val="single" w:sz="4" w:space="0" w:color="auto"/>
          </w:tblBorders>
        </w:tblPrEx>
        <w:trPr>
          <w:trHeight w:val="557"/>
          <w:tblHeader/>
        </w:trPr>
        <w:tc>
          <w:tcPr>
            <w:tcW w:w="1134" w:type="dxa"/>
          </w:tcPr>
          <w:p w14:paraId="303ECA88" w14:textId="77777777" w:rsidR="000566BB" w:rsidRDefault="000566BB" w:rsidP="0099009E">
            <w:pPr>
              <w:ind w:left="-45" w:right="-45"/>
              <w:jc w:val="center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lastRenderedPageBreak/>
              <w:t>2.</w:t>
            </w:r>
            <w:r>
              <w:rPr>
                <w:sz w:val="22"/>
                <w:szCs w:val="22"/>
              </w:rPr>
              <w:t>24</w:t>
            </w:r>
            <w:r w:rsidRPr="009F314E">
              <w:rPr>
                <w:sz w:val="22"/>
                <w:szCs w:val="22"/>
              </w:rPr>
              <w:t>*</w:t>
            </w:r>
          </w:p>
          <w:p w14:paraId="5595FFDD" w14:textId="77777777" w:rsidR="000566BB" w:rsidRDefault="000566BB" w:rsidP="0099009E">
            <w:pPr>
              <w:ind w:left="-45" w:right="-45"/>
              <w:jc w:val="center"/>
              <w:rPr>
                <w:sz w:val="22"/>
                <w:szCs w:val="22"/>
              </w:rPr>
            </w:pPr>
          </w:p>
          <w:p w14:paraId="7DC835DD" w14:textId="77777777" w:rsidR="000566BB" w:rsidRDefault="000566BB" w:rsidP="0099009E">
            <w:pPr>
              <w:ind w:left="-45" w:right="-45"/>
              <w:jc w:val="center"/>
              <w:rPr>
                <w:sz w:val="22"/>
                <w:szCs w:val="22"/>
              </w:rPr>
            </w:pPr>
          </w:p>
          <w:p w14:paraId="51DC2989" w14:textId="7C99A31A" w:rsidR="000566BB" w:rsidRPr="009F314E" w:rsidRDefault="000566BB" w:rsidP="0099009E">
            <w:pPr>
              <w:ind w:left="-45" w:right="-45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</w:tcPr>
          <w:p w14:paraId="06325F44" w14:textId="77777777" w:rsidR="000566BB" w:rsidRPr="009F314E" w:rsidRDefault="000566BB" w:rsidP="0099009E">
            <w:pPr>
              <w:tabs>
                <w:tab w:val="num" w:pos="140"/>
              </w:tabs>
              <w:ind w:right="140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418" w:type="dxa"/>
          </w:tcPr>
          <w:p w14:paraId="13A91FB2" w14:textId="71357917" w:rsidR="000566BB" w:rsidRPr="001A67CE" w:rsidRDefault="000566BB" w:rsidP="0099009E">
            <w:pPr>
              <w:rPr>
                <w:sz w:val="22"/>
                <w:szCs w:val="22"/>
              </w:rPr>
            </w:pPr>
            <w:r w:rsidRPr="001A67CE">
              <w:rPr>
                <w:sz w:val="22"/>
                <w:szCs w:val="22"/>
              </w:rPr>
              <w:t>10.51/08.161</w:t>
            </w:r>
          </w:p>
          <w:p w14:paraId="2175249C" w14:textId="77777777" w:rsidR="000566BB" w:rsidRPr="001A67CE" w:rsidRDefault="000566BB" w:rsidP="0099009E">
            <w:pPr>
              <w:spacing w:line="192" w:lineRule="auto"/>
              <w:jc w:val="both"/>
              <w:rPr>
                <w:sz w:val="22"/>
                <w:szCs w:val="22"/>
              </w:rPr>
            </w:pPr>
            <w:r w:rsidRPr="001A67CE">
              <w:rPr>
                <w:sz w:val="22"/>
                <w:szCs w:val="22"/>
              </w:rPr>
              <w:t>01.41/08.161</w:t>
            </w:r>
          </w:p>
          <w:p w14:paraId="260A3856" w14:textId="77777777" w:rsidR="000566BB" w:rsidRPr="001A67CE" w:rsidRDefault="000566BB" w:rsidP="0099009E">
            <w:pPr>
              <w:spacing w:line="192" w:lineRule="auto"/>
              <w:jc w:val="both"/>
              <w:rPr>
                <w:sz w:val="22"/>
                <w:szCs w:val="22"/>
              </w:rPr>
            </w:pPr>
            <w:r w:rsidRPr="001A67CE">
              <w:rPr>
                <w:sz w:val="22"/>
                <w:szCs w:val="22"/>
              </w:rPr>
              <w:t>10.52/08.161</w:t>
            </w:r>
          </w:p>
          <w:p w14:paraId="557D55CB" w14:textId="0D196A35" w:rsidR="000566BB" w:rsidRPr="001A67CE" w:rsidRDefault="000566BB" w:rsidP="0099009E">
            <w:pPr>
              <w:rPr>
                <w:sz w:val="22"/>
                <w:szCs w:val="22"/>
              </w:rPr>
            </w:pPr>
            <w:r w:rsidRPr="001A67CE">
              <w:rPr>
                <w:sz w:val="22"/>
                <w:szCs w:val="22"/>
              </w:rPr>
              <w:t>10.86/08.161</w:t>
            </w:r>
          </w:p>
        </w:tc>
        <w:tc>
          <w:tcPr>
            <w:tcW w:w="2693" w:type="dxa"/>
          </w:tcPr>
          <w:p w14:paraId="5A31A503" w14:textId="77777777" w:rsidR="000566BB" w:rsidRPr="009F314E" w:rsidRDefault="000566BB" w:rsidP="0099009E">
            <w:pPr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Микотоксины:</w:t>
            </w:r>
          </w:p>
          <w:p w14:paraId="44513F63" w14:textId="043EF760" w:rsidR="000566BB" w:rsidRPr="009F314E" w:rsidRDefault="000566BB" w:rsidP="0099009E">
            <w:pPr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афлатоксин М1</w:t>
            </w:r>
          </w:p>
        </w:tc>
        <w:tc>
          <w:tcPr>
            <w:tcW w:w="2551" w:type="dxa"/>
            <w:vMerge/>
          </w:tcPr>
          <w:p w14:paraId="7BF98F5B" w14:textId="643F546A" w:rsidR="000566BB" w:rsidRPr="00AA5098" w:rsidRDefault="000566BB" w:rsidP="0099009E">
            <w:pPr>
              <w:suppressAutoHyphens/>
              <w:rPr>
                <w:sz w:val="18"/>
                <w:szCs w:val="18"/>
              </w:rPr>
            </w:pPr>
          </w:p>
        </w:tc>
        <w:tc>
          <w:tcPr>
            <w:tcW w:w="2552" w:type="dxa"/>
          </w:tcPr>
          <w:p w14:paraId="2FFD8075" w14:textId="32C6BBA5" w:rsidR="000566BB" w:rsidRPr="009F314E" w:rsidRDefault="000566BB" w:rsidP="0099009E">
            <w:pPr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 xml:space="preserve">ГОСТ 30711-2001 р.3 </w:t>
            </w: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14:paraId="22D0C220" w14:textId="77777777" w:rsidR="000566BB" w:rsidRPr="009F314E" w:rsidRDefault="000566BB" w:rsidP="0099009E">
            <w:pPr>
              <w:jc w:val="both"/>
              <w:rPr>
                <w:sz w:val="22"/>
                <w:szCs w:val="22"/>
              </w:rPr>
            </w:pPr>
          </w:p>
        </w:tc>
      </w:tr>
      <w:tr w:rsidR="0099009E" w:rsidRPr="009F314E" w14:paraId="642600C0" w14:textId="3DB41CC4" w:rsidTr="00867F34">
        <w:tblPrEx>
          <w:tblBorders>
            <w:bottom w:val="single" w:sz="4" w:space="0" w:color="auto"/>
          </w:tblBorders>
        </w:tblPrEx>
        <w:trPr>
          <w:trHeight w:val="276"/>
          <w:tblHeader/>
        </w:trPr>
        <w:tc>
          <w:tcPr>
            <w:tcW w:w="1134" w:type="dxa"/>
          </w:tcPr>
          <w:p w14:paraId="67730CBC" w14:textId="2873B764" w:rsidR="0099009E" w:rsidRPr="009F314E" w:rsidRDefault="0099009E" w:rsidP="0099009E">
            <w:pPr>
              <w:ind w:left="-45" w:right="-45"/>
              <w:jc w:val="center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2.</w:t>
            </w:r>
            <w:r>
              <w:rPr>
                <w:sz w:val="22"/>
                <w:szCs w:val="22"/>
              </w:rPr>
              <w:t>25</w:t>
            </w:r>
            <w:r w:rsidRPr="009F314E">
              <w:rPr>
                <w:sz w:val="22"/>
                <w:szCs w:val="22"/>
              </w:rPr>
              <w:t>*</w:t>
            </w:r>
          </w:p>
          <w:p w14:paraId="43BC788A" w14:textId="77777777" w:rsidR="0099009E" w:rsidRPr="009F314E" w:rsidRDefault="0099009E" w:rsidP="0099009E">
            <w:pPr>
              <w:ind w:left="-45" w:right="-45"/>
              <w:jc w:val="center"/>
              <w:rPr>
                <w:sz w:val="22"/>
                <w:szCs w:val="22"/>
              </w:rPr>
            </w:pPr>
          </w:p>
          <w:p w14:paraId="306923B8" w14:textId="77777777" w:rsidR="0099009E" w:rsidRPr="009F314E" w:rsidRDefault="0099009E" w:rsidP="0099009E">
            <w:pPr>
              <w:ind w:left="-45" w:right="-45"/>
              <w:jc w:val="center"/>
              <w:rPr>
                <w:sz w:val="22"/>
                <w:szCs w:val="22"/>
              </w:rPr>
            </w:pPr>
          </w:p>
          <w:p w14:paraId="4C8C1EAA" w14:textId="77777777" w:rsidR="0099009E" w:rsidRPr="009F314E" w:rsidRDefault="0099009E" w:rsidP="0099009E">
            <w:pPr>
              <w:ind w:left="-45" w:right="-45"/>
              <w:jc w:val="center"/>
              <w:rPr>
                <w:sz w:val="22"/>
                <w:szCs w:val="22"/>
              </w:rPr>
            </w:pPr>
          </w:p>
          <w:p w14:paraId="36812AE9" w14:textId="77777777" w:rsidR="0099009E" w:rsidRPr="009F314E" w:rsidRDefault="0099009E" w:rsidP="0099009E">
            <w:pPr>
              <w:ind w:left="-45" w:right="-45"/>
              <w:jc w:val="center"/>
              <w:rPr>
                <w:sz w:val="22"/>
                <w:szCs w:val="22"/>
              </w:rPr>
            </w:pPr>
          </w:p>
          <w:p w14:paraId="14580D9B" w14:textId="77777777" w:rsidR="0099009E" w:rsidRPr="009F314E" w:rsidRDefault="0099009E" w:rsidP="0099009E">
            <w:pPr>
              <w:ind w:left="-45" w:right="-45"/>
              <w:jc w:val="center"/>
              <w:rPr>
                <w:sz w:val="22"/>
                <w:szCs w:val="22"/>
              </w:rPr>
            </w:pPr>
          </w:p>
          <w:p w14:paraId="110EA870" w14:textId="77777777" w:rsidR="0099009E" w:rsidRPr="009F314E" w:rsidRDefault="0099009E" w:rsidP="0099009E">
            <w:pPr>
              <w:ind w:left="-45" w:right="-45"/>
              <w:jc w:val="center"/>
              <w:rPr>
                <w:sz w:val="22"/>
                <w:szCs w:val="22"/>
              </w:rPr>
            </w:pPr>
          </w:p>
          <w:p w14:paraId="2A46FF6F" w14:textId="77777777" w:rsidR="0099009E" w:rsidRPr="009F314E" w:rsidRDefault="0099009E" w:rsidP="0099009E">
            <w:pPr>
              <w:tabs>
                <w:tab w:val="num" w:pos="386"/>
              </w:tabs>
              <w:ind w:left="-45" w:right="-45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</w:tcPr>
          <w:p w14:paraId="00C21CFF" w14:textId="77777777" w:rsidR="0099009E" w:rsidRPr="009F314E" w:rsidRDefault="0099009E" w:rsidP="0099009E">
            <w:pPr>
              <w:ind w:left="-45" w:right="-45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418" w:type="dxa"/>
          </w:tcPr>
          <w:p w14:paraId="43B6AC2E" w14:textId="267BDBAE" w:rsidR="0099009E" w:rsidRPr="001A67CE" w:rsidRDefault="0099009E" w:rsidP="0099009E">
            <w:pPr>
              <w:rPr>
                <w:sz w:val="22"/>
                <w:szCs w:val="22"/>
              </w:rPr>
            </w:pPr>
            <w:r w:rsidRPr="001A67CE">
              <w:rPr>
                <w:sz w:val="22"/>
                <w:szCs w:val="22"/>
              </w:rPr>
              <w:t>10.51/04.125</w:t>
            </w:r>
          </w:p>
          <w:p w14:paraId="6514C097" w14:textId="5C3B29AA" w:rsidR="0099009E" w:rsidRPr="001A67CE" w:rsidRDefault="0099009E" w:rsidP="0099009E">
            <w:pPr>
              <w:spacing w:line="192" w:lineRule="auto"/>
              <w:jc w:val="both"/>
              <w:rPr>
                <w:sz w:val="22"/>
                <w:szCs w:val="22"/>
              </w:rPr>
            </w:pPr>
            <w:r w:rsidRPr="001A67CE">
              <w:rPr>
                <w:sz w:val="22"/>
                <w:szCs w:val="22"/>
              </w:rPr>
              <w:t>01.41/04.125</w:t>
            </w:r>
          </w:p>
          <w:p w14:paraId="682D4E53" w14:textId="77CEB907" w:rsidR="0099009E" w:rsidRPr="001A67CE" w:rsidRDefault="0099009E" w:rsidP="0099009E">
            <w:pPr>
              <w:spacing w:line="192" w:lineRule="auto"/>
              <w:jc w:val="both"/>
              <w:rPr>
                <w:sz w:val="22"/>
                <w:szCs w:val="22"/>
              </w:rPr>
            </w:pPr>
            <w:r w:rsidRPr="001A67CE">
              <w:rPr>
                <w:sz w:val="22"/>
                <w:szCs w:val="22"/>
              </w:rPr>
              <w:t>10.52/04.125</w:t>
            </w:r>
          </w:p>
          <w:p w14:paraId="51F835AE" w14:textId="3DACC29A" w:rsidR="0099009E" w:rsidRPr="001A67CE" w:rsidRDefault="0099009E" w:rsidP="0099009E">
            <w:pPr>
              <w:rPr>
                <w:sz w:val="22"/>
                <w:szCs w:val="22"/>
              </w:rPr>
            </w:pPr>
            <w:r w:rsidRPr="001A67CE">
              <w:rPr>
                <w:sz w:val="22"/>
                <w:szCs w:val="22"/>
              </w:rPr>
              <w:t>10.86/04.125</w:t>
            </w:r>
          </w:p>
          <w:p w14:paraId="3A302D4D" w14:textId="77777777" w:rsidR="0099009E" w:rsidRPr="001A67CE" w:rsidRDefault="0099009E" w:rsidP="0099009E">
            <w:pPr>
              <w:rPr>
                <w:sz w:val="22"/>
                <w:szCs w:val="22"/>
              </w:rPr>
            </w:pPr>
          </w:p>
          <w:p w14:paraId="31DF03AE" w14:textId="77777777" w:rsidR="0099009E" w:rsidRPr="001A67CE" w:rsidRDefault="0099009E" w:rsidP="0099009E">
            <w:pPr>
              <w:spacing w:line="192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539D0805" w14:textId="214C0C0B" w:rsidR="0099009E" w:rsidRPr="009F314E" w:rsidRDefault="0099009E" w:rsidP="0099009E">
            <w:pPr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 xml:space="preserve">Удельная и объёмная активность </w:t>
            </w:r>
            <w:r>
              <w:rPr>
                <w:sz w:val="22"/>
                <w:szCs w:val="22"/>
              </w:rPr>
              <w:t xml:space="preserve">радионуклида </w:t>
            </w:r>
            <w:r w:rsidRPr="009F314E">
              <w:rPr>
                <w:sz w:val="22"/>
                <w:szCs w:val="22"/>
              </w:rPr>
              <w:t>цези</w:t>
            </w:r>
            <w:r>
              <w:rPr>
                <w:sz w:val="22"/>
                <w:szCs w:val="22"/>
              </w:rPr>
              <w:t>й</w:t>
            </w:r>
            <w:r w:rsidRPr="009F314E">
              <w:rPr>
                <w:sz w:val="22"/>
                <w:szCs w:val="22"/>
              </w:rPr>
              <w:t>-137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45FC42AC" w14:textId="77777777" w:rsidR="0099009E" w:rsidRPr="001A67CE" w:rsidRDefault="0099009E" w:rsidP="0099009E">
            <w:pPr>
              <w:suppressAutoHyphens/>
              <w:jc w:val="both"/>
              <w:rPr>
                <w:sz w:val="22"/>
                <w:szCs w:val="22"/>
              </w:rPr>
            </w:pPr>
            <w:r w:rsidRPr="001A67CE">
              <w:rPr>
                <w:sz w:val="22"/>
                <w:szCs w:val="22"/>
              </w:rPr>
              <w:t xml:space="preserve"> ГН 10-117-99 (РДУ-99)</w:t>
            </w:r>
          </w:p>
          <w:p w14:paraId="22C4E727" w14:textId="1FFA9FA1" w:rsidR="0099009E" w:rsidRPr="001A67CE" w:rsidRDefault="0099009E" w:rsidP="0099009E">
            <w:pPr>
              <w:suppressAutoHyphens/>
              <w:jc w:val="both"/>
              <w:rPr>
                <w:sz w:val="22"/>
                <w:szCs w:val="22"/>
              </w:rPr>
            </w:pPr>
            <w:r w:rsidRPr="001A67CE">
              <w:rPr>
                <w:sz w:val="22"/>
                <w:szCs w:val="22"/>
              </w:rPr>
              <w:t xml:space="preserve">Республиканские допустимые уровни </w:t>
            </w:r>
            <w:proofErr w:type="gramStart"/>
            <w:r w:rsidRPr="001A67CE">
              <w:rPr>
                <w:sz w:val="22"/>
                <w:szCs w:val="22"/>
              </w:rPr>
              <w:t>со-держания</w:t>
            </w:r>
            <w:proofErr w:type="gramEnd"/>
            <w:r w:rsidRPr="001A67CE">
              <w:rPr>
                <w:sz w:val="22"/>
                <w:szCs w:val="22"/>
              </w:rPr>
              <w:t xml:space="preserve"> цезия-137 и стронция-90 в сельскохозяйственном сырье и кормах, утв. </w:t>
            </w:r>
            <w:proofErr w:type="spellStart"/>
            <w:proofErr w:type="gramStart"/>
            <w:r w:rsidRPr="001A67CE">
              <w:rPr>
                <w:sz w:val="22"/>
                <w:szCs w:val="22"/>
              </w:rPr>
              <w:t>Минсельхозпро</w:t>
            </w:r>
            <w:proofErr w:type="spellEnd"/>
            <w:r w:rsidRPr="001A67CE">
              <w:rPr>
                <w:sz w:val="22"/>
                <w:szCs w:val="22"/>
              </w:rPr>
              <w:t>-дом</w:t>
            </w:r>
            <w:proofErr w:type="gramEnd"/>
            <w:r w:rsidRPr="001A67CE">
              <w:rPr>
                <w:sz w:val="22"/>
                <w:szCs w:val="22"/>
              </w:rPr>
              <w:t xml:space="preserve"> РБ 03.08.1999</w:t>
            </w:r>
          </w:p>
          <w:p w14:paraId="4A499D0B" w14:textId="76E48853" w:rsidR="0099009E" w:rsidRPr="001A67CE" w:rsidRDefault="0099009E" w:rsidP="0099009E">
            <w:pPr>
              <w:jc w:val="both"/>
              <w:rPr>
                <w:sz w:val="22"/>
                <w:szCs w:val="22"/>
              </w:rPr>
            </w:pPr>
            <w:r w:rsidRPr="001A67CE">
              <w:rPr>
                <w:color w:val="EE0000"/>
                <w:sz w:val="22"/>
                <w:szCs w:val="22"/>
              </w:rPr>
              <w:t xml:space="preserve"> </w:t>
            </w:r>
            <w:r w:rsidRPr="001A67CE">
              <w:rPr>
                <w:bCs/>
                <w:color w:val="000000"/>
                <w:sz w:val="22"/>
                <w:szCs w:val="22"/>
                <w:shd w:val="clear" w:color="auto" w:fill="FFFFFF"/>
              </w:rPr>
              <w:t>ГН «Показатели безопасности и безвредности продовольственного сырья и пищевых продуктов», утв. постановлением Совета Министров Республики Беларусь от 25.01.2021 № 37</w:t>
            </w:r>
          </w:p>
        </w:tc>
        <w:tc>
          <w:tcPr>
            <w:tcW w:w="2552" w:type="dxa"/>
          </w:tcPr>
          <w:p w14:paraId="2AFD363E" w14:textId="77777777" w:rsidR="0099009E" w:rsidRPr="009F314E" w:rsidRDefault="0099009E" w:rsidP="0099009E">
            <w:pPr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МВИ. МН 1181-2011</w:t>
            </w:r>
          </w:p>
          <w:p w14:paraId="051A7C7A" w14:textId="77777777" w:rsidR="0099009E" w:rsidRPr="009F314E" w:rsidRDefault="0099009E" w:rsidP="0099009E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7DC43FDC" w14:textId="77777777" w:rsidR="003116E3" w:rsidRDefault="003116E3" w:rsidP="003116E3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Лабораторный </w:t>
            </w:r>
          </w:p>
          <w:p w14:paraId="6CD2D461" w14:textId="77777777" w:rsidR="003116E3" w:rsidRDefault="003116E3" w:rsidP="003116E3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отдел, группа санитарно-гигиенических исследований </w:t>
            </w:r>
          </w:p>
          <w:p w14:paraId="6F2A7802" w14:textId="77777777" w:rsidR="003116E3" w:rsidRDefault="003116E3" w:rsidP="003116E3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(ул.Октябрьская,33,</w:t>
            </w:r>
          </w:p>
          <w:p w14:paraId="41C06E8F" w14:textId="4B4ADEC9" w:rsidR="0099009E" w:rsidRPr="009F314E" w:rsidRDefault="003116E3" w:rsidP="003116E3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г.Рогачёв</w:t>
            </w:r>
            <w:proofErr w:type="spellEnd"/>
            <w:r>
              <w:rPr>
                <w:sz w:val="22"/>
                <w:szCs w:val="22"/>
              </w:rPr>
              <w:t>, Гомельская область)</w:t>
            </w:r>
          </w:p>
        </w:tc>
      </w:tr>
      <w:tr w:rsidR="003116E3" w:rsidRPr="009F314E" w14:paraId="1BFC3253" w14:textId="0E5E383F" w:rsidTr="000B55F3">
        <w:tblPrEx>
          <w:tblBorders>
            <w:bottom w:val="single" w:sz="4" w:space="0" w:color="auto"/>
          </w:tblBorders>
        </w:tblPrEx>
        <w:trPr>
          <w:trHeight w:val="276"/>
          <w:tblHeader/>
        </w:trPr>
        <w:tc>
          <w:tcPr>
            <w:tcW w:w="1134" w:type="dxa"/>
          </w:tcPr>
          <w:p w14:paraId="4F16B8C5" w14:textId="501285F9" w:rsidR="003116E3" w:rsidRPr="009F314E" w:rsidRDefault="003116E3" w:rsidP="0099009E">
            <w:pPr>
              <w:ind w:left="-45" w:right="-45"/>
              <w:jc w:val="center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2.</w:t>
            </w:r>
            <w:r>
              <w:rPr>
                <w:sz w:val="22"/>
                <w:szCs w:val="22"/>
              </w:rPr>
              <w:t>26</w:t>
            </w:r>
            <w:r w:rsidRPr="009F314E">
              <w:rPr>
                <w:sz w:val="22"/>
                <w:szCs w:val="22"/>
              </w:rPr>
              <w:t>*</w:t>
            </w:r>
          </w:p>
          <w:p w14:paraId="35BB4C03" w14:textId="77777777" w:rsidR="003116E3" w:rsidRPr="009F314E" w:rsidRDefault="003116E3" w:rsidP="0099009E">
            <w:pPr>
              <w:ind w:left="-45" w:right="-45"/>
              <w:jc w:val="center"/>
              <w:rPr>
                <w:sz w:val="22"/>
                <w:szCs w:val="22"/>
              </w:rPr>
            </w:pPr>
          </w:p>
          <w:p w14:paraId="4FB5465E" w14:textId="77777777" w:rsidR="003116E3" w:rsidRPr="009F314E" w:rsidRDefault="003116E3" w:rsidP="0099009E">
            <w:pPr>
              <w:tabs>
                <w:tab w:val="num" w:pos="386"/>
              </w:tabs>
              <w:ind w:left="-45" w:right="-45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</w:tcPr>
          <w:p w14:paraId="78596AB9" w14:textId="09BE6F49" w:rsidR="003116E3" w:rsidRPr="009F314E" w:rsidRDefault="003116E3" w:rsidP="0099009E">
            <w:pPr>
              <w:ind w:left="-45" w:right="-45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418" w:type="dxa"/>
          </w:tcPr>
          <w:p w14:paraId="3BD0B865" w14:textId="168DA753" w:rsidR="003116E3" w:rsidRPr="001A67CE" w:rsidRDefault="003116E3" w:rsidP="0099009E">
            <w:pPr>
              <w:rPr>
                <w:sz w:val="22"/>
                <w:szCs w:val="22"/>
              </w:rPr>
            </w:pPr>
            <w:r w:rsidRPr="001A67CE">
              <w:rPr>
                <w:sz w:val="22"/>
                <w:szCs w:val="22"/>
              </w:rPr>
              <w:t xml:space="preserve"> 10.51/01.086 10.52/01.086 10.86/01.086</w:t>
            </w:r>
          </w:p>
          <w:p w14:paraId="2B9A9FC5" w14:textId="65F003FC" w:rsidR="003116E3" w:rsidRPr="001A67CE" w:rsidRDefault="003116E3" w:rsidP="0099009E">
            <w:pPr>
              <w:rPr>
                <w:sz w:val="22"/>
                <w:szCs w:val="22"/>
              </w:rPr>
            </w:pPr>
            <w:r w:rsidRPr="001A67CE">
              <w:rPr>
                <w:sz w:val="22"/>
                <w:szCs w:val="22"/>
              </w:rPr>
              <w:t>01.41/01.086</w:t>
            </w:r>
          </w:p>
          <w:p w14:paraId="19602E99" w14:textId="77777777" w:rsidR="003116E3" w:rsidRPr="001A67CE" w:rsidRDefault="003116E3" w:rsidP="0099009E">
            <w:pPr>
              <w:spacing w:line="192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19E872EF" w14:textId="513EBD14" w:rsidR="003116E3" w:rsidRPr="009F314E" w:rsidRDefault="003116E3" w:rsidP="0099009E">
            <w:pPr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2551" w:type="dxa"/>
            <w:vMerge w:val="restart"/>
          </w:tcPr>
          <w:p w14:paraId="431EDDC2" w14:textId="77777777" w:rsidR="003116E3" w:rsidRPr="00AA5098" w:rsidRDefault="003116E3" w:rsidP="0099009E">
            <w:pPr>
              <w:jc w:val="both"/>
              <w:rPr>
                <w:bCs/>
                <w:color w:val="000000"/>
                <w:shd w:val="clear" w:color="auto" w:fill="FFFFFF"/>
              </w:rPr>
            </w:pPr>
            <w:r w:rsidRPr="00AA5098">
              <w:rPr>
                <w:sz w:val="22"/>
                <w:szCs w:val="22"/>
              </w:rPr>
              <w:t xml:space="preserve"> </w:t>
            </w:r>
            <w:r w:rsidRPr="00AA5098">
              <w:rPr>
                <w:bCs/>
                <w:color w:val="000000"/>
                <w:shd w:val="clear" w:color="auto" w:fill="FFFFFF"/>
              </w:rPr>
              <w:t>СанПиН и ГН, утв. постановлением Министерства Здравоохранения Республики Беларусь от 21.06.2013 № 52</w:t>
            </w:r>
          </w:p>
          <w:p w14:paraId="122E21B0" w14:textId="77777777" w:rsidR="003116E3" w:rsidRPr="00AA5098" w:rsidRDefault="003116E3" w:rsidP="0099009E">
            <w:pPr>
              <w:jc w:val="both"/>
              <w:rPr>
                <w:bCs/>
              </w:rPr>
            </w:pPr>
            <w:r w:rsidRPr="00AA5098">
              <w:rPr>
                <w:bCs/>
                <w:color w:val="000000"/>
                <w:shd w:val="clear" w:color="auto" w:fill="FFFFFF"/>
              </w:rPr>
              <w:t>ГН «Показатели безопасности и безвредности продовольственного сырья и пищевых продуктов», утв. постановлением Совета Министров Республики Беларусь от 25.01.2021 № 37</w:t>
            </w:r>
          </w:p>
          <w:p w14:paraId="4E2CB0D6" w14:textId="77777777" w:rsidR="003116E3" w:rsidRPr="00AA5098" w:rsidRDefault="003116E3" w:rsidP="0099009E">
            <w:pPr>
              <w:jc w:val="both"/>
            </w:pPr>
            <w:r w:rsidRPr="00AA5098">
              <w:lastRenderedPageBreak/>
              <w:t>ТНПА и другая документация</w:t>
            </w:r>
          </w:p>
          <w:p w14:paraId="6B980D2E" w14:textId="77777777" w:rsidR="003116E3" w:rsidRDefault="003116E3" w:rsidP="0099009E">
            <w:pPr>
              <w:jc w:val="both"/>
              <w:rPr>
                <w:bCs/>
                <w:color w:val="000000"/>
                <w:sz w:val="22"/>
                <w:szCs w:val="22"/>
                <w:shd w:val="clear" w:color="auto" w:fill="FFFFFF"/>
              </w:rPr>
            </w:pPr>
          </w:p>
          <w:p w14:paraId="1BBEB3E4" w14:textId="77777777" w:rsidR="003116E3" w:rsidRDefault="003116E3" w:rsidP="0099009E">
            <w:pPr>
              <w:jc w:val="both"/>
              <w:rPr>
                <w:bCs/>
                <w:color w:val="000000"/>
                <w:sz w:val="22"/>
                <w:szCs w:val="22"/>
                <w:shd w:val="clear" w:color="auto" w:fill="FFFFFF"/>
              </w:rPr>
            </w:pPr>
          </w:p>
          <w:p w14:paraId="13A38898" w14:textId="77777777" w:rsidR="003116E3" w:rsidRDefault="003116E3" w:rsidP="0099009E">
            <w:pPr>
              <w:jc w:val="both"/>
              <w:rPr>
                <w:bCs/>
                <w:color w:val="000000"/>
                <w:sz w:val="22"/>
                <w:szCs w:val="22"/>
                <w:shd w:val="clear" w:color="auto" w:fill="FFFFFF"/>
              </w:rPr>
            </w:pPr>
          </w:p>
          <w:p w14:paraId="64C526E5" w14:textId="3C24D1F9" w:rsidR="003116E3" w:rsidRPr="00AA5098" w:rsidRDefault="003116E3" w:rsidP="0099009E">
            <w:pPr>
              <w:jc w:val="both"/>
              <w:rPr>
                <w:bCs/>
                <w:color w:val="000000"/>
                <w:sz w:val="22"/>
                <w:szCs w:val="22"/>
                <w:shd w:val="clear" w:color="auto" w:fill="FFFFFF"/>
              </w:rPr>
            </w:pPr>
            <w:r w:rsidRPr="00AA5098">
              <w:rPr>
                <w:bCs/>
                <w:color w:val="000000"/>
                <w:sz w:val="22"/>
                <w:szCs w:val="22"/>
                <w:shd w:val="clear" w:color="auto" w:fill="FFFFFF"/>
              </w:rPr>
              <w:t>СанПиН и ГН, утв. постановлением Министерства Здравоохранения Республики Беларусь от 21.06.2013 № 52</w:t>
            </w:r>
          </w:p>
          <w:p w14:paraId="7A7211D4" w14:textId="77777777" w:rsidR="003116E3" w:rsidRPr="00AA5098" w:rsidRDefault="003116E3" w:rsidP="0099009E">
            <w:pPr>
              <w:jc w:val="both"/>
              <w:rPr>
                <w:bCs/>
                <w:sz w:val="22"/>
                <w:szCs w:val="22"/>
              </w:rPr>
            </w:pPr>
            <w:r w:rsidRPr="00AA5098">
              <w:rPr>
                <w:bCs/>
                <w:color w:val="000000"/>
                <w:sz w:val="22"/>
                <w:szCs w:val="22"/>
                <w:shd w:val="clear" w:color="auto" w:fill="FFFFFF"/>
              </w:rPr>
              <w:t>ГН «Показатели безопасности и безвредности продовольственного сырья и пищевых продуктов», утв. постановлением Совета Министров Республики Беларусь от 25.01.2021 № 37</w:t>
            </w:r>
          </w:p>
          <w:p w14:paraId="0522EEC6" w14:textId="77777777" w:rsidR="003116E3" w:rsidRPr="00AA5098" w:rsidRDefault="003116E3" w:rsidP="0099009E">
            <w:pPr>
              <w:jc w:val="both"/>
              <w:rPr>
                <w:sz w:val="22"/>
                <w:szCs w:val="22"/>
              </w:rPr>
            </w:pPr>
            <w:r w:rsidRPr="00AA5098">
              <w:rPr>
                <w:sz w:val="22"/>
                <w:szCs w:val="22"/>
              </w:rPr>
              <w:t>ТНПА и другая документация</w:t>
            </w:r>
          </w:p>
          <w:p w14:paraId="058DFC04" w14:textId="78A7D794" w:rsidR="003116E3" w:rsidRPr="00AA5098" w:rsidRDefault="003116E3" w:rsidP="0099009E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367B373C" w14:textId="77777777" w:rsidR="003116E3" w:rsidRPr="009F314E" w:rsidRDefault="003116E3" w:rsidP="0099009E">
            <w:pPr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lastRenderedPageBreak/>
              <w:t>ГОСТ 9225-84 п.4.5</w:t>
            </w:r>
          </w:p>
          <w:p w14:paraId="3002C932" w14:textId="77777777" w:rsidR="003116E3" w:rsidRPr="009F314E" w:rsidRDefault="003116E3" w:rsidP="0099009E">
            <w:pPr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32901-2014</w:t>
            </w:r>
          </w:p>
          <w:p w14:paraId="3309D9FB" w14:textId="77777777" w:rsidR="003116E3" w:rsidRPr="009F314E" w:rsidRDefault="003116E3" w:rsidP="0099009E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vMerge w:val="restart"/>
          </w:tcPr>
          <w:p w14:paraId="4D62433B" w14:textId="63237D8A" w:rsidR="003116E3" w:rsidRDefault="003116E3" w:rsidP="003116E3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Лабораторный отдел, группа микробиологических исследований </w:t>
            </w:r>
          </w:p>
          <w:p w14:paraId="4DBA1D2D" w14:textId="77777777" w:rsidR="003116E3" w:rsidRDefault="003116E3" w:rsidP="003116E3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(ул.Октябрьская,33,</w:t>
            </w:r>
          </w:p>
          <w:p w14:paraId="4FA089A0" w14:textId="77FE3304" w:rsidR="003116E3" w:rsidRPr="009F314E" w:rsidRDefault="003116E3" w:rsidP="003116E3">
            <w:pPr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г.Рогачёв</w:t>
            </w:r>
            <w:proofErr w:type="spellEnd"/>
            <w:r>
              <w:rPr>
                <w:sz w:val="22"/>
                <w:szCs w:val="22"/>
              </w:rPr>
              <w:t>, Гомельская область)</w:t>
            </w:r>
          </w:p>
        </w:tc>
      </w:tr>
      <w:tr w:rsidR="003116E3" w:rsidRPr="009F314E" w14:paraId="75E96F0D" w14:textId="5CCC9691" w:rsidTr="000B55F3">
        <w:tblPrEx>
          <w:tblBorders>
            <w:bottom w:val="single" w:sz="4" w:space="0" w:color="auto"/>
          </w:tblBorders>
        </w:tblPrEx>
        <w:trPr>
          <w:trHeight w:val="276"/>
          <w:tblHeader/>
        </w:trPr>
        <w:tc>
          <w:tcPr>
            <w:tcW w:w="1134" w:type="dxa"/>
          </w:tcPr>
          <w:p w14:paraId="6B8A0B91" w14:textId="1B39BE72" w:rsidR="003116E3" w:rsidRPr="009F314E" w:rsidRDefault="003116E3" w:rsidP="0099009E">
            <w:pPr>
              <w:ind w:left="-45" w:right="-45"/>
              <w:jc w:val="center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2.</w:t>
            </w:r>
            <w:r>
              <w:rPr>
                <w:sz w:val="22"/>
                <w:szCs w:val="22"/>
              </w:rPr>
              <w:t>27</w:t>
            </w:r>
            <w:r w:rsidRPr="009F314E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29EABBFA" w14:textId="77777777" w:rsidR="003116E3" w:rsidRPr="009F314E" w:rsidRDefault="003116E3" w:rsidP="0099009E">
            <w:pPr>
              <w:ind w:left="-45" w:right="-45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418" w:type="dxa"/>
          </w:tcPr>
          <w:p w14:paraId="116EB2D0" w14:textId="77777777" w:rsidR="003116E3" w:rsidRPr="001A67CE" w:rsidRDefault="003116E3" w:rsidP="0099009E">
            <w:pPr>
              <w:rPr>
                <w:sz w:val="22"/>
                <w:szCs w:val="22"/>
              </w:rPr>
            </w:pPr>
            <w:r w:rsidRPr="001A67CE">
              <w:rPr>
                <w:sz w:val="22"/>
                <w:szCs w:val="22"/>
              </w:rPr>
              <w:t>10.51/01.086 10.52/01.086 10.86/01.086</w:t>
            </w:r>
          </w:p>
          <w:p w14:paraId="2D3A3ADE" w14:textId="5E2170FE" w:rsidR="003116E3" w:rsidRPr="001A67CE" w:rsidRDefault="003116E3" w:rsidP="0099009E">
            <w:pPr>
              <w:rPr>
                <w:sz w:val="22"/>
                <w:szCs w:val="22"/>
              </w:rPr>
            </w:pPr>
            <w:r w:rsidRPr="001A67CE">
              <w:rPr>
                <w:sz w:val="22"/>
                <w:szCs w:val="22"/>
              </w:rPr>
              <w:t>01.41/01.086</w:t>
            </w:r>
          </w:p>
        </w:tc>
        <w:tc>
          <w:tcPr>
            <w:tcW w:w="2693" w:type="dxa"/>
          </w:tcPr>
          <w:p w14:paraId="2DF11058" w14:textId="201ABA27" w:rsidR="003116E3" w:rsidRPr="009F314E" w:rsidRDefault="003116E3" w:rsidP="0099009E">
            <w:pPr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Патогенные м/о, в т.ч. сальмонеллы</w:t>
            </w:r>
          </w:p>
        </w:tc>
        <w:tc>
          <w:tcPr>
            <w:tcW w:w="2551" w:type="dxa"/>
            <w:vMerge/>
          </w:tcPr>
          <w:p w14:paraId="140CD491" w14:textId="6727D022" w:rsidR="003116E3" w:rsidRPr="009F314E" w:rsidRDefault="003116E3" w:rsidP="0099009E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3C642596" w14:textId="77777777" w:rsidR="003116E3" w:rsidRPr="009F314E" w:rsidRDefault="003116E3" w:rsidP="0099009E">
            <w:pPr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30519-97</w:t>
            </w:r>
          </w:p>
          <w:p w14:paraId="4B4374EC" w14:textId="6902C6E7" w:rsidR="003116E3" w:rsidRPr="009F314E" w:rsidRDefault="003116E3" w:rsidP="0099009E">
            <w:pPr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31659-2012</w:t>
            </w:r>
          </w:p>
        </w:tc>
        <w:tc>
          <w:tcPr>
            <w:tcW w:w="2126" w:type="dxa"/>
            <w:vMerge/>
          </w:tcPr>
          <w:p w14:paraId="2FB9118B" w14:textId="77777777" w:rsidR="003116E3" w:rsidRPr="009F314E" w:rsidRDefault="003116E3" w:rsidP="0099009E">
            <w:pPr>
              <w:jc w:val="both"/>
              <w:rPr>
                <w:sz w:val="22"/>
                <w:szCs w:val="22"/>
              </w:rPr>
            </w:pPr>
          </w:p>
        </w:tc>
      </w:tr>
      <w:tr w:rsidR="003116E3" w:rsidRPr="009F314E" w14:paraId="0E03DD58" w14:textId="69E2C54E" w:rsidTr="000B55F3">
        <w:tblPrEx>
          <w:tblBorders>
            <w:bottom w:val="single" w:sz="4" w:space="0" w:color="auto"/>
          </w:tblBorders>
        </w:tblPrEx>
        <w:trPr>
          <w:trHeight w:val="276"/>
          <w:tblHeader/>
        </w:trPr>
        <w:tc>
          <w:tcPr>
            <w:tcW w:w="1134" w:type="dxa"/>
          </w:tcPr>
          <w:p w14:paraId="2A8F3349" w14:textId="3F872F0D" w:rsidR="003116E3" w:rsidRPr="009F314E" w:rsidRDefault="003116E3" w:rsidP="0099009E">
            <w:pPr>
              <w:ind w:left="-45" w:right="-45"/>
              <w:jc w:val="center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2.</w:t>
            </w:r>
            <w:r>
              <w:rPr>
                <w:sz w:val="22"/>
                <w:szCs w:val="22"/>
              </w:rPr>
              <w:t>28</w:t>
            </w:r>
            <w:r w:rsidRPr="009F314E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52AF479E" w14:textId="77777777" w:rsidR="003116E3" w:rsidRPr="009F314E" w:rsidRDefault="003116E3" w:rsidP="0099009E">
            <w:pPr>
              <w:ind w:left="-45" w:right="-45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418" w:type="dxa"/>
          </w:tcPr>
          <w:p w14:paraId="295B58E8" w14:textId="6E9C1AB1" w:rsidR="003116E3" w:rsidRPr="001A67CE" w:rsidRDefault="003116E3" w:rsidP="0099009E">
            <w:pPr>
              <w:rPr>
                <w:sz w:val="22"/>
                <w:szCs w:val="22"/>
              </w:rPr>
            </w:pPr>
            <w:r w:rsidRPr="001A67CE">
              <w:rPr>
                <w:sz w:val="22"/>
                <w:szCs w:val="22"/>
              </w:rPr>
              <w:t>01.41/01.086</w:t>
            </w:r>
          </w:p>
        </w:tc>
        <w:tc>
          <w:tcPr>
            <w:tcW w:w="2693" w:type="dxa"/>
          </w:tcPr>
          <w:p w14:paraId="306E9453" w14:textId="514E46D7" w:rsidR="003116E3" w:rsidRPr="009F314E" w:rsidRDefault="003116E3" w:rsidP="0099009E">
            <w:pPr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Соматические клетки</w:t>
            </w:r>
          </w:p>
        </w:tc>
        <w:tc>
          <w:tcPr>
            <w:tcW w:w="2551" w:type="dxa"/>
            <w:vMerge/>
          </w:tcPr>
          <w:p w14:paraId="1D3CF80A" w14:textId="697F85C2" w:rsidR="003116E3" w:rsidRPr="009F314E" w:rsidRDefault="003116E3" w:rsidP="0099009E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470460D6" w14:textId="43008DBB" w:rsidR="003116E3" w:rsidRPr="009F314E" w:rsidRDefault="003116E3" w:rsidP="0099009E">
            <w:pPr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 xml:space="preserve">ГОСТ 23453-2014 </w:t>
            </w:r>
          </w:p>
        </w:tc>
        <w:tc>
          <w:tcPr>
            <w:tcW w:w="2126" w:type="dxa"/>
            <w:vMerge/>
          </w:tcPr>
          <w:p w14:paraId="3BB829F0" w14:textId="77777777" w:rsidR="003116E3" w:rsidRPr="009F314E" w:rsidRDefault="003116E3" w:rsidP="0099009E">
            <w:pPr>
              <w:rPr>
                <w:sz w:val="22"/>
                <w:szCs w:val="22"/>
              </w:rPr>
            </w:pPr>
          </w:p>
        </w:tc>
      </w:tr>
      <w:tr w:rsidR="003116E3" w:rsidRPr="009F314E" w14:paraId="4B23F8D8" w14:textId="232DA58B" w:rsidTr="000B55F3">
        <w:tblPrEx>
          <w:tblBorders>
            <w:bottom w:val="single" w:sz="4" w:space="0" w:color="auto"/>
          </w:tblBorders>
        </w:tblPrEx>
        <w:trPr>
          <w:trHeight w:val="276"/>
          <w:tblHeader/>
        </w:trPr>
        <w:tc>
          <w:tcPr>
            <w:tcW w:w="1134" w:type="dxa"/>
          </w:tcPr>
          <w:p w14:paraId="5118D246" w14:textId="2E0BAE6D" w:rsidR="003116E3" w:rsidRPr="009F314E" w:rsidRDefault="003116E3" w:rsidP="0099009E">
            <w:pPr>
              <w:ind w:left="-45" w:right="-45"/>
              <w:jc w:val="center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2.</w:t>
            </w:r>
            <w:r>
              <w:rPr>
                <w:sz w:val="22"/>
                <w:szCs w:val="22"/>
              </w:rPr>
              <w:t>29</w:t>
            </w:r>
            <w:r w:rsidRPr="009F314E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4047AD1C" w14:textId="77777777" w:rsidR="003116E3" w:rsidRPr="009F314E" w:rsidRDefault="003116E3" w:rsidP="0099009E">
            <w:pPr>
              <w:ind w:left="-45" w:right="-45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418" w:type="dxa"/>
          </w:tcPr>
          <w:p w14:paraId="18C8D14F" w14:textId="23FA8429" w:rsidR="003116E3" w:rsidRPr="001A67CE" w:rsidRDefault="003116E3" w:rsidP="0099009E">
            <w:pPr>
              <w:rPr>
                <w:sz w:val="22"/>
                <w:szCs w:val="22"/>
              </w:rPr>
            </w:pPr>
            <w:r w:rsidRPr="001A67CE">
              <w:rPr>
                <w:sz w:val="22"/>
                <w:szCs w:val="22"/>
              </w:rPr>
              <w:t>01.41/01.086</w:t>
            </w:r>
          </w:p>
        </w:tc>
        <w:tc>
          <w:tcPr>
            <w:tcW w:w="2693" w:type="dxa"/>
          </w:tcPr>
          <w:p w14:paraId="6B1277C6" w14:textId="7211ED29" w:rsidR="003116E3" w:rsidRPr="009F314E" w:rsidRDefault="003116E3" w:rsidP="0099009E">
            <w:pPr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Ингибирующие вещества</w:t>
            </w:r>
          </w:p>
        </w:tc>
        <w:tc>
          <w:tcPr>
            <w:tcW w:w="2551" w:type="dxa"/>
            <w:vMerge/>
          </w:tcPr>
          <w:p w14:paraId="3E89C9FC" w14:textId="0AFCD002" w:rsidR="003116E3" w:rsidRPr="009F314E" w:rsidRDefault="003116E3" w:rsidP="0099009E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4716A77B" w14:textId="34C436D4" w:rsidR="003116E3" w:rsidRPr="009F314E" w:rsidRDefault="003116E3" w:rsidP="0099009E">
            <w:pPr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 xml:space="preserve">ГОСТ 23454-2016 </w:t>
            </w:r>
          </w:p>
        </w:tc>
        <w:tc>
          <w:tcPr>
            <w:tcW w:w="2126" w:type="dxa"/>
            <w:vMerge/>
          </w:tcPr>
          <w:p w14:paraId="293498AB" w14:textId="77777777" w:rsidR="003116E3" w:rsidRPr="009F314E" w:rsidRDefault="003116E3" w:rsidP="0099009E">
            <w:pPr>
              <w:rPr>
                <w:sz w:val="22"/>
                <w:szCs w:val="22"/>
              </w:rPr>
            </w:pPr>
          </w:p>
        </w:tc>
      </w:tr>
      <w:tr w:rsidR="003116E3" w:rsidRPr="009F314E" w14:paraId="2EA5251A" w14:textId="61D1A36C" w:rsidTr="000B55F3">
        <w:tblPrEx>
          <w:tblBorders>
            <w:bottom w:val="single" w:sz="4" w:space="0" w:color="auto"/>
          </w:tblBorders>
        </w:tblPrEx>
        <w:trPr>
          <w:trHeight w:val="276"/>
          <w:tblHeader/>
        </w:trPr>
        <w:tc>
          <w:tcPr>
            <w:tcW w:w="1134" w:type="dxa"/>
          </w:tcPr>
          <w:p w14:paraId="266276F1" w14:textId="2CF8C086" w:rsidR="003116E3" w:rsidRPr="009F314E" w:rsidRDefault="003116E3" w:rsidP="0099009E">
            <w:pPr>
              <w:ind w:left="-45" w:right="-45"/>
              <w:jc w:val="center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lastRenderedPageBreak/>
              <w:t>2.</w:t>
            </w:r>
            <w:r>
              <w:rPr>
                <w:sz w:val="22"/>
                <w:szCs w:val="22"/>
              </w:rPr>
              <w:t>30</w:t>
            </w:r>
            <w:r w:rsidRPr="009F314E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2A79B758" w14:textId="77777777" w:rsidR="003116E3" w:rsidRPr="009F314E" w:rsidRDefault="003116E3" w:rsidP="0099009E">
            <w:pPr>
              <w:ind w:left="-45" w:right="-45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418" w:type="dxa"/>
          </w:tcPr>
          <w:p w14:paraId="1A7B82DD" w14:textId="36F4C20E" w:rsidR="003116E3" w:rsidRPr="001A67CE" w:rsidRDefault="003116E3" w:rsidP="0099009E">
            <w:pPr>
              <w:rPr>
                <w:sz w:val="22"/>
                <w:szCs w:val="22"/>
              </w:rPr>
            </w:pPr>
            <w:r w:rsidRPr="001A67CE">
              <w:rPr>
                <w:sz w:val="22"/>
                <w:szCs w:val="22"/>
              </w:rPr>
              <w:t>10.51/01.086 10.52/01.086 10.86/01.086</w:t>
            </w:r>
          </w:p>
        </w:tc>
        <w:tc>
          <w:tcPr>
            <w:tcW w:w="2693" w:type="dxa"/>
          </w:tcPr>
          <w:p w14:paraId="0F580E3D" w14:textId="54CE15B8" w:rsidR="003116E3" w:rsidRPr="009F314E" w:rsidRDefault="003116E3" w:rsidP="0099009E">
            <w:pPr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БГКП (</w:t>
            </w:r>
            <w:proofErr w:type="spellStart"/>
            <w:r w:rsidRPr="009F314E">
              <w:rPr>
                <w:sz w:val="22"/>
                <w:szCs w:val="22"/>
              </w:rPr>
              <w:t>колиформы</w:t>
            </w:r>
            <w:proofErr w:type="spellEnd"/>
            <w:r w:rsidRPr="009F314E">
              <w:rPr>
                <w:sz w:val="22"/>
                <w:szCs w:val="22"/>
              </w:rPr>
              <w:t>)</w:t>
            </w:r>
          </w:p>
        </w:tc>
        <w:tc>
          <w:tcPr>
            <w:tcW w:w="2551" w:type="dxa"/>
            <w:vMerge/>
          </w:tcPr>
          <w:p w14:paraId="4026E53F" w14:textId="2B2FEB1D" w:rsidR="003116E3" w:rsidRPr="009F314E" w:rsidRDefault="003116E3" w:rsidP="0099009E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012422F7" w14:textId="77777777" w:rsidR="003116E3" w:rsidRPr="009F314E" w:rsidRDefault="003116E3" w:rsidP="0099009E">
            <w:pPr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9225-84 п.4.6.</w:t>
            </w:r>
          </w:p>
          <w:p w14:paraId="2F35665F" w14:textId="4FEBF73A" w:rsidR="003116E3" w:rsidRPr="009F314E" w:rsidRDefault="003116E3" w:rsidP="0099009E">
            <w:pPr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32901-2014</w:t>
            </w:r>
          </w:p>
        </w:tc>
        <w:tc>
          <w:tcPr>
            <w:tcW w:w="2126" w:type="dxa"/>
            <w:vMerge/>
          </w:tcPr>
          <w:p w14:paraId="42775521" w14:textId="77777777" w:rsidR="003116E3" w:rsidRPr="009F314E" w:rsidRDefault="003116E3" w:rsidP="0099009E">
            <w:pPr>
              <w:jc w:val="both"/>
              <w:rPr>
                <w:sz w:val="22"/>
                <w:szCs w:val="22"/>
              </w:rPr>
            </w:pPr>
          </w:p>
        </w:tc>
      </w:tr>
      <w:tr w:rsidR="003116E3" w:rsidRPr="009F314E" w14:paraId="1D0C79EE" w14:textId="7709A63B" w:rsidTr="000B55F3">
        <w:tblPrEx>
          <w:tblBorders>
            <w:bottom w:val="single" w:sz="4" w:space="0" w:color="auto"/>
          </w:tblBorders>
        </w:tblPrEx>
        <w:trPr>
          <w:trHeight w:val="276"/>
          <w:tblHeader/>
        </w:trPr>
        <w:tc>
          <w:tcPr>
            <w:tcW w:w="1134" w:type="dxa"/>
          </w:tcPr>
          <w:p w14:paraId="2950B005" w14:textId="1E117BE8" w:rsidR="003116E3" w:rsidRPr="009F314E" w:rsidRDefault="003116E3" w:rsidP="0099009E">
            <w:pPr>
              <w:ind w:left="-45" w:right="-45"/>
              <w:jc w:val="center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2.</w:t>
            </w:r>
            <w:r>
              <w:rPr>
                <w:sz w:val="22"/>
                <w:szCs w:val="22"/>
              </w:rPr>
              <w:t>31</w:t>
            </w:r>
            <w:r w:rsidRPr="009F314E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177D8B02" w14:textId="77777777" w:rsidR="003116E3" w:rsidRPr="009F314E" w:rsidRDefault="003116E3" w:rsidP="0099009E">
            <w:pPr>
              <w:ind w:left="-45" w:right="-45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418" w:type="dxa"/>
          </w:tcPr>
          <w:p w14:paraId="464A8160" w14:textId="66C55A44" w:rsidR="003116E3" w:rsidRPr="001A67CE" w:rsidRDefault="003116E3" w:rsidP="0099009E">
            <w:pPr>
              <w:rPr>
                <w:sz w:val="22"/>
                <w:szCs w:val="22"/>
              </w:rPr>
            </w:pPr>
            <w:r w:rsidRPr="001A67CE">
              <w:rPr>
                <w:sz w:val="22"/>
                <w:szCs w:val="22"/>
              </w:rPr>
              <w:t>10.51/01.086 10.52/01.086 10.86/01.086</w:t>
            </w:r>
          </w:p>
        </w:tc>
        <w:tc>
          <w:tcPr>
            <w:tcW w:w="2693" w:type="dxa"/>
          </w:tcPr>
          <w:p w14:paraId="3940E6FD" w14:textId="77777777" w:rsidR="003116E3" w:rsidRDefault="003116E3" w:rsidP="0099009E">
            <w:pPr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 xml:space="preserve">S. </w:t>
            </w:r>
            <w:proofErr w:type="spellStart"/>
            <w:r w:rsidRPr="009F314E">
              <w:rPr>
                <w:sz w:val="22"/>
                <w:szCs w:val="22"/>
              </w:rPr>
              <w:t>aureus</w:t>
            </w:r>
            <w:proofErr w:type="spellEnd"/>
          </w:p>
          <w:p w14:paraId="33521BD0" w14:textId="2702A93A" w:rsidR="003116E3" w:rsidRPr="009F314E" w:rsidRDefault="003116E3" w:rsidP="0099009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14:paraId="7001CF87" w14:textId="2B4C132B" w:rsidR="003116E3" w:rsidRPr="009F314E" w:rsidRDefault="003116E3" w:rsidP="0099009E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2C22DB61" w14:textId="77777777" w:rsidR="003116E3" w:rsidRPr="009F314E" w:rsidRDefault="003116E3" w:rsidP="0099009E">
            <w:pPr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31746-2012</w:t>
            </w:r>
          </w:p>
          <w:p w14:paraId="10836D80" w14:textId="5046F2C0" w:rsidR="003116E3" w:rsidRPr="009F314E" w:rsidRDefault="003116E3" w:rsidP="0099009E">
            <w:pPr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30347-2016</w:t>
            </w:r>
          </w:p>
        </w:tc>
        <w:tc>
          <w:tcPr>
            <w:tcW w:w="2126" w:type="dxa"/>
            <w:vMerge/>
          </w:tcPr>
          <w:p w14:paraId="483B1E11" w14:textId="77777777" w:rsidR="003116E3" w:rsidRPr="009F314E" w:rsidRDefault="003116E3" w:rsidP="0099009E">
            <w:pPr>
              <w:jc w:val="both"/>
              <w:rPr>
                <w:sz w:val="22"/>
                <w:szCs w:val="22"/>
              </w:rPr>
            </w:pPr>
          </w:p>
        </w:tc>
      </w:tr>
      <w:tr w:rsidR="003116E3" w:rsidRPr="009F314E" w14:paraId="4C293229" w14:textId="1EFD5D1A" w:rsidTr="000B55F3">
        <w:tblPrEx>
          <w:tblBorders>
            <w:bottom w:val="single" w:sz="4" w:space="0" w:color="auto"/>
          </w:tblBorders>
        </w:tblPrEx>
        <w:trPr>
          <w:trHeight w:val="276"/>
          <w:tblHeader/>
        </w:trPr>
        <w:tc>
          <w:tcPr>
            <w:tcW w:w="1134" w:type="dxa"/>
          </w:tcPr>
          <w:p w14:paraId="79DE7370" w14:textId="1AF00BC5" w:rsidR="003116E3" w:rsidRPr="009F314E" w:rsidRDefault="003116E3" w:rsidP="0099009E">
            <w:pPr>
              <w:ind w:left="-45" w:right="-45"/>
              <w:jc w:val="center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2.</w:t>
            </w:r>
            <w:r>
              <w:rPr>
                <w:sz w:val="22"/>
                <w:szCs w:val="22"/>
              </w:rPr>
              <w:t>32</w:t>
            </w:r>
            <w:r w:rsidRPr="009F314E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65FF9821" w14:textId="77777777" w:rsidR="003116E3" w:rsidRPr="009F314E" w:rsidRDefault="003116E3" w:rsidP="0099009E">
            <w:pPr>
              <w:ind w:left="-45" w:right="-45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418" w:type="dxa"/>
          </w:tcPr>
          <w:p w14:paraId="70C3ADFE" w14:textId="375B3C24" w:rsidR="003116E3" w:rsidRPr="001A67CE" w:rsidRDefault="003116E3" w:rsidP="0099009E">
            <w:pPr>
              <w:rPr>
                <w:sz w:val="22"/>
                <w:szCs w:val="22"/>
              </w:rPr>
            </w:pPr>
            <w:r w:rsidRPr="001A67CE">
              <w:rPr>
                <w:sz w:val="22"/>
                <w:szCs w:val="22"/>
              </w:rPr>
              <w:t xml:space="preserve">10.51/01.086 10.52/01.086 </w:t>
            </w:r>
          </w:p>
          <w:p w14:paraId="197C215A" w14:textId="1ACFF4F3" w:rsidR="003116E3" w:rsidRPr="001A67CE" w:rsidRDefault="003116E3" w:rsidP="0099009E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4A183ABC" w14:textId="1DCD8F59" w:rsidR="003116E3" w:rsidRPr="009F314E" w:rsidRDefault="003116E3" w:rsidP="0099009E">
            <w:pPr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 xml:space="preserve">L. </w:t>
            </w:r>
            <w:proofErr w:type="spellStart"/>
            <w:r w:rsidRPr="009F314E">
              <w:rPr>
                <w:sz w:val="22"/>
                <w:szCs w:val="22"/>
              </w:rPr>
              <w:t>monocytogenes</w:t>
            </w:r>
            <w:proofErr w:type="spellEnd"/>
          </w:p>
        </w:tc>
        <w:tc>
          <w:tcPr>
            <w:tcW w:w="2551" w:type="dxa"/>
            <w:vMerge/>
          </w:tcPr>
          <w:p w14:paraId="1E920B40" w14:textId="4CCD3F5D" w:rsidR="003116E3" w:rsidRPr="009F314E" w:rsidRDefault="003116E3" w:rsidP="0099009E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72011BAD" w14:textId="141E2789" w:rsidR="003116E3" w:rsidRPr="009F314E" w:rsidRDefault="003116E3" w:rsidP="0099009E">
            <w:pPr>
              <w:spacing w:line="264" w:lineRule="auto"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32031-2022</w:t>
            </w:r>
          </w:p>
          <w:p w14:paraId="63C65EA1" w14:textId="77777777" w:rsidR="003116E3" w:rsidRPr="009F314E" w:rsidRDefault="003116E3" w:rsidP="0099009E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vMerge w:val="restart"/>
          </w:tcPr>
          <w:p w14:paraId="353A5169" w14:textId="0D44C34D" w:rsidR="003116E3" w:rsidRDefault="003116E3" w:rsidP="003116E3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Лабораторный отдел, группа микробиологических исследований </w:t>
            </w:r>
          </w:p>
          <w:p w14:paraId="19520A67" w14:textId="77777777" w:rsidR="003116E3" w:rsidRDefault="003116E3" w:rsidP="003116E3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(ул.Октябрьская,33,</w:t>
            </w:r>
          </w:p>
          <w:p w14:paraId="78E969A3" w14:textId="7B65E26A" w:rsidR="003116E3" w:rsidRPr="009F314E" w:rsidRDefault="003116E3" w:rsidP="003116E3">
            <w:pPr>
              <w:spacing w:line="264" w:lineRule="auto"/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г.Рогачёв</w:t>
            </w:r>
            <w:proofErr w:type="spellEnd"/>
            <w:r>
              <w:rPr>
                <w:sz w:val="22"/>
                <w:szCs w:val="22"/>
              </w:rPr>
              <w:t>, Гомельская область)</w:t>
            </w:r>
          </w:p>
        </w:tc>
      </w:tr>
      <w:tr w:rsidR="003116E3" w:rsidRPr="009F314E" w14:paraId="1EC6F1C1" w14:textId="2D867F16" w:rsidTr="00314A47">
        <w:tblPrEx>
          <w:tblBorders>
            <w:bottom w:val="single" w:sz="4" w:space="0" w:color="auto"/>
          </w:tblBorders>
        </w:tblPrEx>
        <w:trPr>
          <w:trHeight w:val="530"/>
          <w:tblHeader/>
        </w:trPr>
        <w:tc>
          <w:tcPr>
            <w:tcW w:w="1134" w:type="dxa"/>
            <w:tcBorders>
              <w:bottom w:val="single" w:sz="4" w:space="0" w:color="auto"/>
            </w:tcBorders>
          </w:tcPr>
          <w:p w14:paraId="30DC83FF" w14:textId="4112D1EF" w:rsidR="003116E3" w:rsidRPr="002940C3" w:rsidRDefault="003116E3" w:rsidP="0099009E">
            <w:pPr>
              <w:ind w:left="-45" w:right="-45"/>
              <w:jc w:val="center"/>
              <w:rPr>
                <w:sz w:val="22"/>
                <w:szCs w:val="22"/>
              </w:rPr>
            </w:pPr>
            <w:r w:rsidRPr="002940C3">
              <w:rPr>
                <w:sz w:val="22"/>
                <w:szCs w:val="22"/>
              </w:rPr>
              <w:t>2.</w:t>
            </w:r>
            <w:r>
              <w:rPr>
                <w:sz w:val="22"/>
                <w:szCs w:val="22"/>
              </w:rPr>
              <w:t>33</w:t>
            </w:r>
            <w:r w:rsidRPr="002940C3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16C09D23" w14:textId="77777777" w:rsidR="003116E3" w:rsidRPr="002940C3" w:rsidRDefault="003116E3" w:rsidP="0099009E">
            <w:pPr>
              <w:ind w:left="-45" w:right="-45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765916D6" w14:textId="50041C61" w:rsidR="003116E3" w:rsidRPr="001A67CE" w:rsidRDefault="003116E3" w:rsidP="0099009E">
            <w:pPr>
              <w:rPr>
                <w:sz w:val="22"/>
                <w:szCs w:val="22"/>
              </w:rPr>
            </w:pPr>
            <w:r w:rsidRPr="001A67CE">
              <w:rPr>
                <w:sz w:val="22"/>
                <w:szCs w:val="22"/>
              </w:rPr>
              <w:t>10.51/01.086 10.52/01.086 10.86/01.086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52CE08C0" w14:textId="09A16C81" w:rsidR="003116E3" w:rsidRPr="002940C3" w:rsidRDefault="003116E3" w:rsidP="0099009E">
            <w:pPr>
              <w:jc w:val="both"/>
              <w:rPr>
                <w:sz w:val="22"/>
                <w:szCs w:val="22"/>
              </w:rPr>
            </w:pPr>
            <w:proofErr w:type="gramStart"/>
            <w:r w:rsidRPr="002940C3">
              <w:rPr>
                <w:sz w:val="22"/>
                <w:szCs w:val="22"/>
                <w:lang w:val="en-US"/>
              </w:rPr>
              <w:t>E</w:t>
            </w:r>
            <w:r w:rsidRPr="002940C3">
              <w:rPr>
                <w:sz w:val="22"/>
                <w:szCs w:val="22"/>
              </w:rPr>
              <w:t>.</w:t>
            </w:r>
            <w:r w:rsidRPr="002940C3">
              <w:rPr>
                <w:sz w:val="22"/>
                <w:szCs w:val="22"/>
                <w:lang w:val="en-US"/>
              </w:rPr>
              <w:t>coli</w:t>
            </w:r>
            <w:proofErr w:type="gramEnd"/>
          </w:p>
        </w:tc>
        <w:tc>
          <w:tcPr>
            <w:tcW w:w="2551" w:type="dxa"/>
            <w:vMerge/>
          </w:tcPr>
          <w:p w14:paraId="45329513" w14:textId="6A1551AA" w:rsidR="003116E3" w:rsidRPr="009F314E" w:rsidRDefault="003116E3" w:rsidP="0099009E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408DE640" w14:textId="375B9336" w:rsidR="003116E3" w:rsidRPr="009F314E" w:rsidRDefault="003116E3" w:rsidP="0099009E">
            <w:pPr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30726-2001</w:t>
            </w:r>
          </w:p>
        </w:tc>
        <w:tc>
          <w:tcPr>
            <w:tcW w:w="2126" w:type="dxa"/>
            <w:vMerge/>
          </w:tcPr>
          <w:p w14:paraId="1BC645FD" w14:textId="77777777" w:rsidR="003116E3" w:rsidRPr="009F314E" w:rsidRDefault="003116E3" w:rsidP="0099009E">
            <w:pPr>
              <w:rPr>
                <w:sz w:val="22"/>
                <w:szCs w:val="22"/>
              </w:rPr>
            </w:pPr>
          </w:p>
        </w:tc>
      </w:tr>
      <w:tr w:rsidR="003116E3" w:rsidRPr="009F314E" w14:paraId="439D2D6C" w14:textId="2077A9F8" w:rsidTr="000B55F3">
        <w:tblPrEx>
          <w:tblBorders>
            <w:bottom w:val="single" w:sz="4" w:space="0" w:color="auto"/>
          </w:tblBorders>
        </w:tblPrEx>
        <w:trPr>
          <w:trHeight w:val="276"/>
          <w:tblHeader/>
        </w:trPr>
        <w:tc>
          <w:tcPr>
            <w:tcW w:w="1134" w:type="dxa"/>
          </w:tcPr>
          <w:p w14:paraId="1105F36B" w14:textId="514328DA" w:rsidR="003116E3" w:rsidRPr="002940C3" w:rsidRDefault="003116E3" w:rsidP="0099009E">
            <w:pPr>
              <w:ind w:left="-45" w:right="-45"/>
              <w:jc w:val="center"/>
              <w:rPr>
                <w:sz w:val="22"/>
                <w:szCs w:val="22"/>
              </w:rPr>
            </w:pPr>
            <w:r w:rsidRPr="002940C3">
              <w:rPr>
                <w:sz w:val="22"/>
                <w:szCs w:val="22"/>
              </w:rPr>
              <w:t>2.</w:t>
            </w:r>
            <w:r>
              <w:rPr>
                <w:sz w:val="22"/>
                <w:szCs w:val="22"/>
              </w:rPr>
              <w:t>34</w:t>
            </w:r>
            <w:r w:rsidRPr="002940C3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2C580020" w14:textId="77777777" w:rsidR="003116E3" w:rsidRPr="002940C3" w:rsidRDefault="003116E3" w:rsidP="0099009E">
            <w:pPr>
              <w:ind w:left="-45" w:right="-45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418" w:type="dxa"/>
          </w:tcPr>
          <w:p w14:paraId="535C6C81" w14:textId="77777777" w:rsidR="003116E3" w:rsidRPr="001A67CE" w:rsidRDefault="003116E3" w:rsidP="0099009E">
            <w:pPr>
              <w:rPr>
                <w:sz w:val="22"/>
                <w:szCs w:val="22"/>
              </w:rPr>
            </w:pPr>
            <w:r w:rsidRPr="001A67CE">
              <w:rPr>
                <w:sz w:val="22"/>
                <w:szCs w:val="22"/>
              </w:rPr>
              <w:t>10.51/01.086 10.52/01.086 10.86/01.086</w:t>
            </w:r>
          </w:p>
          <w:p w14:paraId="4709A491" w14:textId="48C1A495" w:rsidR="003116E3" w:rsidRPr="001A67CE" w:rsidRDefault="003116E3" w:rsidP="0099009E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57FB1974" w14:textId="49B61B8A" w:rsidR="003116E3" w:rsidRPr="002940C3" w:rsidRDefault="003116E3" w:rsidP="0099009E">
            <w:pPr>
              <w:jc w:val="both"/>
              <w:rPr>
                <w:sz w:val="22"/>
                <w:szCs w:val="22"/>
              </w:rPr>
            </w:pPr>
            <w:proofErr w:type="gramStart"/>
            <w:r w:rsidRPr="002940C3">
              <w:rPr>
                <w:sz w:val="22"/>
                <w:szCs w:val="22"/>
                <w:lang w:val="en-US"/>
              </w:rPr>
              <w:t>B</w:t>
            </w:r>
            <w:r w:rsidRPr="002940C3">
              <w:rPr>
                <w:sz w:val="22"/>
                <w:szCs w:val="22"/>
              </w:rPr>
              <w:t>.</w:t>
            </w:r>
            <w:r w:rsidRPr="002940C3">
              <w:rPr>
                <w:sz w:val="22"/>
                <w:szCs w:val="22"/>
                <w:lang w:val="en-US"/>
              </w:rPr>
              <w:t>cereus</w:t>
            </w:r>
            <w:proofErr w:type="gramEnd"/>
          </w:p>
        </w:tc>
        <w:tc>
          <w:tcPr>
            <w:tcW w:w="2551" w:type="dxa"/>
            <w:vMerge/>
          </w:tcPr>
          <w:p w14:paraId="570C5B9E" w14:textId="58B1B9DB" w:rsidR="003116E3" w:rsidRPr="009F314E" w:rsidRDefault="003116E3" w:rsidP="0099009E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6A4B62BC" w14:textId="77777777" w:rsidR="003116E3" w:rsidRPr="009F314E" w:rsidRDefault="003116E3" w:rsidP="0099009E">
            <w:pPr>
              <w:spacing w:line="264" w:lineRule="auto"/>
              <w:jc w:val="both"/>
              <w:rPr>
                <w:sz w:val="22"/>
                <w:szCs w:val="22"/>
                <w:lang w:val="en-US"/>
              </w:rPr>
            </w:pPr>
            <w:r w:rsidRPr="009F314E">
              <w:rPr>
                <w:sz w:val="22"/>
                <w:szCs w:val="22"/>
              </w:rPr>
              <w:t>ГОСТ 10444.8-2013</w:t>
            </w:r>
          </w:p>
          <w:p w14:paraId="1023AC7F" w14:textId="1C67B5C9" w:rsidR="003116E3" w:rsidRPr="009F314E" w:rsidRDefault="003116E3" w:rsidP="0099009E">
            <w:pPr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 xml:space="preserve">ГОСТ </w:t>
            </w:r>
            <w:r w:rsidRPr="009F314E">
              <w:rPr>
                <w:sz w:val="22"/>
                <w:szCs w:val="22"/>
                <w:lang w:val="en-US"/>
              </w:rPr>
              <w:t>ISO 21871-2013</w:t>
            </w:r>
          </w:p>
        </w:tc>
        <w:tc>
          <w:tcPr>
            <w:tcW w:w="2126" w:type="dxa"/>
            <w:vMerge/>
          </w:tcPr>
          <w:p w14:paraId="29C04545" w14:textId="77777777" w:rsidR="003116E3" w:rsidRPr="009F314E" w:rsidRDefault="003116E3" w:rsidP="0099009E">
            <w:pPr>
              <w:spacing w:line="264" w:lineRule="auto"/>
              <w:jc w:val="both"/>
              <w:rPr>
                <w:sz w:val="22"/>
                <w:szCs w:val="22"/>
              </w:rPr>
            </w:pPr>
          </w:p>
        </w:tc>
      </w:tr>
      <w:tr w:rsidR="003116E3" w:rsidRPr="009F314E" w14:paraId="5AC76DA1" w14:textId="502E280E" w:rsidTr="000B55F3">
        <w:tblPrEx>
          <w:tblBorders>
            <w:bottom w:val="single" w:sz="4" w:space="0" w:color="auto"/>
          </w:tblBorders>
        </w:tblPrEx>
        <w:trPr>
          <w:trHeight w:val="276"/>
          <w:tblHeader/>
        </w:trPr>
        <w:tc>
          <w:tcPr>
            <w:tcW w:w="1134" w:type="dxa"/>
          </w:tcPr>
          <w:p w14:paraId="755EE434" w14:textId="6A87C5A9" w:rsidR="003116E3" w:rsidRPr="002940C3" w:rsidRDefault="003116E3" w:rsidP="0099009E">
            <w:pPr>
              <w:ind w:left="-45" w:right="-45"/>
              <w:jc w:val="center"/>
              <w:rPr>
                <w:sz w:val="22"/>
                <w:szCs w:val="22"/>
              </w:rPr>
            </w:pPr>
            <w:r w:rsidRPr="002940C3">
              <w:rPr>
                <w:sz w:val="22"/>
                <w:szCs w:val="22"/>
              </w:rPr>
              <w:t>2.</w:t>
            </w:r>
            <w:r>
              <w:rPr>
                <w:sz w:val="22"/>
                <w:szCs w:val="22"/>
              </w:rPr>
              <w:t>35</w:t>
            </w:r>
            <w:r w:rsidRPr="002940C3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54658C23" w14:textId="77777777" w:rsidR="003116E3" w:rsidRPr="002940C3" w:rsidRDefault="003116E3" w:rsidP="0099009E">
            <w:pPr>
              <w:ind w:left="-45" w:right="-45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418" w:type="dxa"/>
          </w:tcPr>
          <w:p w14:paraId="4928F704" w14:textId="2D633B6C" w:rsidR="003116E3" w:rsidRPr="001A67CE" w:rsidRDefault="003116E3" w:rsidP="0099009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Pr="001A67CE">
              <w:rPr>
                <w:sz w:val="22"/>
                <w:szCs w:val="22"/>
              </w:rPr>
              <w:t>0.51/01.086 10.52/01.086 10.86/01.086</w:t>
            </w:r>
          </w:p>
          <w:p w14:paraId="56BDEE42" w14:textId="47D3BED2" w:rsidR="003116E3" w:rsidRPr="001A67CE" w:rsidRDefault="003116E3" w:rsidP="0099009E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4F6A481F" w14:textId="55EF5DD6" w:rsidR="003116E3" w:rsidRPr="002940C3" w:rsidRDefault="003116E3" w:rsidP="0099009E">
            <w:pPr>
              <w:jc w:val="both"/>
              <w:rPr>
                <w:sz w:val="22"/>
                <w:szCs w:val="22"/>
              </w:rPr>
            </w:pPr>
            <w:r w:rsidRPr="002940C3">
              <w:rPr>
                <w:sz w:val="22"/>
                <w:szCs w:val="22"/>
              </w:rPr>
              <w:t>Плесени</w:t>
            </w:r>
          </w:p>
        </w:tc>
        <w:tc>
          <w:tcPr>
            <w:tcW w:w="2551" w:type="dxa"/>
            <w:vMerge/>
          </w:tcPr>
          <w:p w14:paraId="3B5DA78D" w14:textId="77777777" w:rsidR="003116E3" w:rsidRPr="009F314E" w:rsidRDefault="003116E3" w:rsidP="0099009E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5AEFAEE3" w14:textId="77777777" w:rsidR="003116E3" w:rsidRPr="009F314E" w:rsidRDefault="003116E3" w:rsidP="0099009E">
            <w:pPr>
              <w:spacing w:line="264" w:lineRule="auto"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10444.12-2013</w:t>
            </w:r>
          </w:p>
          <w:p w14:paraId="12F1A158" w14:textId="62D26B69" w:rsidR="003116E3" w:rsidRPr="009F314E" w:rsidRDefault="003116E3" w:rsidP="0099009E">
            <w:pPr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33566-2015</w:t>
            </w:r>
          </w:p>
        </w:tc>
        <w:tc>
          <w:tcPr>
            <w:tcW w:w="2126" w:type="dxa"/>
            <w:vMerge/>
          </w:tcPr>
          <w:p w14:paraId="15C37F93" w14:textId="77777777" w:rsidR="003116E3" w:rsidRPr="009F314E" w:rsidRDefault="003116E3" w:rsidP="0099009E">
            <w:pPr>
              <w:spacing w:line="264" w:lineRule="auto"/>
              <w:jc w:val="both"/>
              <w:rPr>
                <w:sz w:val="22"/>
                <w:szCs w:val="22"/>
              </w:rPr>
            </w:pPr>
          </w:p>
        </w:tc>
      </w:tr>
      <w:tr w:rsidR="003116E3" w:rsidRPr="009F314E" w14:paraId="7A4C02FF" w14:textId="0801DFC1" w:rsidTr="000B55F3">
        <w:tblPrEx>
          <w:tblBorders>
            <w:bottom w:val="single" w:sz="4" w:space="0" w:color="auto"/>
          </w:tblBorders>
        </w:tblPrEx>
        <w:trPr>
          <w:trHeight w:val="276"/>
          <w:tblHeader/>
        </w:trPr>
        <w:tc>
          <w:tcPr>
            <w:tcW w:w="1134" w:type="dxa"/>
          </w:tcPr>
          <w:p w14:paraId="571E70FC" w14:textId="7961E168" w:rsidR="003116E3" w:rsidRPr="002940C3" w:rsidRDefault="003116E3" w:rsidP="0099009E">
            <w:pPr>
              <w:ind w:left="-45" w:right="-45"/>
              <w:jc w:val="center"/>
              <w:rPr>
                <w:sz w:val="22"/>
                <w:szCs w:val="22"/>
              </w:rPr>
            </w:pPr>
            <w:r w:rsidRPr="002940C3">
              <w:rPr>
                <w:sz w:val="22"/>
                <w:szCs w:val="22"/>
              </w:rPr>
              <w:t>2.</w:t>
            </w:r>
            <w:r>
              <w:rPr>
                <w:sz w:val="22"/>
                <w:szCs w:val="22"/>
              </w:rPr>
              <w:t>36</w:t>
            </w:r>
            <w:r w:rsidRPr="002940C3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45E152A1" w14:textId="77777777" w:rsidR="003116E3" w:rsidRPr="002940C3" w:rsidRDefault="003116E3" w:rsidP="0099009E">
            <w:pPr>
              <w:ind w:left="-45" w:right="-45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418" w:type="dxa"/>
          </w:tcPr>
          <w:p w14:paraId="29D7AE00" w14:textId="29DB3715" w:rsidR="003116E3" w:rsidRPr="001A67CE" w:rsidRDefault="003116E3" w:rsidP="0099009E">
            <w:pPr>
              <w:rPr>
                <w:sz w:val="22"/>
                <w:szCs w:val="22"/>
              </w:rPr>
            </w:pPr>
            <w:r w:rsidRPr="001A67CE">
              <w:rPr>
                <w:sz w:val="22"/>
                <w:szCs w:val="22"/>
              </w:rPr>
              <w:t>0.51/01.086 10.52/01.086 10.86/01.086</w:t>
            </w:r>
          </w:p>
          <w:p w14:paraId="702BD795" w14:textId="214C5E33" w:rsidR="003116E3" w:rsidRPr="001A67CE" w:rsidRDefault="003116E3" w:rsidP="0099009E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5CFA5AF3" w14:textId="3A175B1A" w:rsidR="003116E3" w:rsidRPr="002940C3" w:rsidRDefault="003116E3" w:rsidP="0099009E">
            <w:pPr>
              <w:jc w:val="both"/>
              <w:rPr>
                <w:sz w:val="22"/>
                <w:szCs w:val="22"/>
              </w:rPr>
            </w:pPr>
            <w:r w:rsidRPr="002940C3">
              <w:rPr>
                <w:sz w:val="22"/>
                <w:szCs w:val="22"/>
              </w:rPr>
              <w:t>Дрожжи</w:t>
            </w:r>
          </w:p>
        </w:tc>
        <w:tc>
          <w:tcPr>
            <w:tcW w:w="2551" w:type="dxa"/>
            <w:vMerge/>
          </w:tcPr>
          <w:p w14:paraId="0B8004CE" w14:textId="77777777" w:rsidR="003116E3" w:rsidRPr="009F314E" w:rsidRDefault="003116E3" w:rsidP="0099009E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2D0EBF4D" w14:textId="77777777" w:rsidR="003116E3" w:rsidRPr="009F314E" w:rsidRDefault="003116E3" w:rsidP="0099009E">
            <w:pPr>
              <w:spacing w:line="264" w:lineRule="auto"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 xml:space="preserve">ГОСТ 10444.12-2013 </w:t>
            </w:r>
          </w:p>
          <w:p w14:paraId="49451539" w14:textId="3D6F7595" w:rsidR="003116E3" w:rsidRPr="009F314E" w:rsidRDefault="003116E3" w:rsidP="0099009E">
            <w:pPr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33566-2015</w:t>
            </w:r>
          </w:p>
        </w:tc>
        <w:tc>
          <w:tcPr>
            <w:tcW w:w="2126" w:type="dxa"/>
            <w:vMerge/>
          </w:tcPr>
          <w:p w14:paraId="4AF1AF2D" w14:textId="77777777" w:rsidR="003116E3" w:rsidRPr="009F314E" w:rsidRDefault="003116E3" w:rsidP="0099009E">
            <w:pPr>
              <w:spacing w:line="264" w:lineRule="auto"/>
              <w:jc w:val="both"/>
              <w:rPr>
                <w:sz w:val="22"/>
                <w:szCs w:val="22"/>
              </w:rPr>
            </w:pPr>
          </w:p>
        </w:tc>
      </w:tr>
      <w:tr w:rsidR="003116E3" w:rsidRPr="009F314E" w14:paraId="4FD13DEA" w14:textId="34DA36CD" w:rsidTr="000B55F3">
        <w:tblPrEx>
          <w:tblBorders>
            <w:bottom w:val="single" w:sz="4" w:space="0" w:color="auto"/>
          </w:tblBorders>
        </w:tblPrEx>
        <w:trPr>
          <w:trHeight w:val="276"/>
          <w:tblHeader/>
        </w:trPr>
        <w:tc>
          <w:tcPr>
            <w:tcW w:w="1134" w:type="dxa"/>
          </w:tcPr>
          <w:p w14:paraId="11CDDE82" w14:textId="65E06B72" w:rsidR="003116E3" w:rsidRPr="002940C3" w:rsidRDefault="003116E3" w:rsidP="0099009E">
            <w:pPr>
              <w:ind w:left="-45" w:right="-45"/>
              <w:jc w:val="center"/>
              <w:rPr>
                <w:sz w:val="22"/>
                <w:szCs w:val="22"/>
              </w:rPr>
            </w:pPr>
            <w:r w:rsidRPr="002940C3">
              <w:rPr>
                <w:sz w:val="22"/>
                <w:szCs w:val="22"/>
              </w:rPr>
              <w:t>2.</w:t>
            </w:r>
            <w:r>
              <w:rPr>
                <w:sz w:val="22"/>
                <w:szCs w:val="22"/>
              </w:rPr>
              <w:t>37</w:t>
            </w:r>
            <w:r w:rsidRPr="002940C3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21DDDC7F" w14:textId="77777777" w:rsidR="003116E3" w:rsidRPr="002940C3" w:rsidRDefault="003116E3" w:rsidP="0099009E">
            <w:pPr>
              <w:ind w:left="-45" w:right="-45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418" w:type="dxa"/>
          </w:tcPr>
          <w:p w14:paraId="332654BD" w14:textId="01ECC1DD" w:rsidR="003116E3" w:rsidRPr="001A67CE" w:rsidRDefault="003116E3" w:rsidP="0099009E">
            <w:pPr>
              <w:rPr>
                <w:sz w:val="22"/>
                <w:szCs w:val="22"/>
              </w:rPr>
            </w:pPr>
            <w:r w:rsidRPr="001A67CE">
              <w:rPr>
                <w:sz w:val="22"/>
                <w:szCs w:val="22"/>
              </w:rPr>
              <w:t>10.51/01.086 10.52/01.086 10.86/01.086</w:t>
            </w:r>
          </w:p>
          <w:p w14:paraId="5760C19D" w14:textId="54008620" w:rsidR="003116E3" w:rsidRPr="001A67CE" w:rsidRDefault="003116E3" w:rsidP="0099009E">
            <w:pPr>
              <w:spacing w:line="192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35F076D5" w14:textId="77FEB82E" w:rsidR="003116E3" w:rsidRPr="002940C3" w:rsidRDefault="003116E3" w:rsidP="0099009E">
            <w:pPr>
              <w:jc w:val="both"/>
              <w:rPr>
                <w:sz w:val="22"/>
                <w:szCs w:val="22"/>
              </w:rPr>
            </w:pPr>
            <w:r w:rsidRPr="002940C3">
              <w:rPr>
                <w:sz w:val="22"/>
                <w:szCs w:val="22"/>
              </w:rPr>
              <w:t>Промышленная стерильность</w:t>
            </w:r>
          </w:p>
        </w:tc>
        <w:tc>
          <w:tcPr>
            <w:tcW w:w="2551" w:type="dxa"/>
            <w:vMerge/>
          </w:tcPr>
          <w:p w14:paraId="650B9834" w14:textId="77777777" w:rsidR="003116E3" w:rsidRPr="009F314E" w:rsidRDefault="003116E3" w:rsidP="0099009E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145E9BE7" w14:textId="77777777" w:rsidR="003116E3" w:rsidRPr="009F314E" w:rsidRDefault="003116E3" w:rsidP="0099009E">
            <w:pPr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30425-97</w:t>
            </w:r>
          </w:p>
          <w:p w14:paraId="0C8F9C47" w14:textId="77777777" w:rsidR="003116E3" w:rsidRPr="009F314E" w:rsidRDefault="003116E3" w:rsidP="0099009E">
            <w:pPr>
              <w:spacing w:line="264" w:lineRule="auto"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 xml:space="preserve">ГОСТ 9225-84 </w:t>
            </w:r>
          </w:p>
          <w:p w14:paraId="08DAE008" w14:textId="3BA2A828" w:rsidR="003116E3" w:rsidRPr="009F314E" w:rsidRDefault="003116E3" w:rsidP="0099009E">
            <w:pPr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32901-2014</w:t>
            </w:r>
          </w:p>
        </w:tc>
        <w:tc>
          <w:tcPr>
            <w:tcW w:w="2126" w:type="dxa"/>
            <w:vMerge/>
          </w:tcPr>
          <w:p w14:paraId="32752E11" w14:textId="77777777" w:rsidR="003116E3" w:rsidRPr="009F314E" w:rsidRDefault="003116E3" w:rsidP="0099009E">
            <w:pPr>
              <w:jc w:val="both"/>
              <w:rPr>
                <w:sz w:val="22"/>
                <w:szCs w:val="22"/>
              </w:rPr>
            </w:pPr>
          </w:p>
        </w:tc>
      </w:tr>
      <w:tr w:rsidR="003116E3" w:rsidRPr="009F314E" w14:paraId="78719165" w14:textId="5475029D" w:rsidTr="000B55F3">
        <w:tblPrEx>
          <w:tblBorders>
            <w:bottom w:val="single" w:sz="4" w:space="0" w:color="auto"/>
          </w:tblBorders>
        </w:tblPrEx>
        <w:trPr>
          <w:trHeight w:val="276"/>
          <w:tblHeader/>
        </w:trPr>
        <w:tc>
          <w:tcPr>
            <w:tcW w:w="1134" w:type="dxa"/>
          </w:tcPr>
          <w:p w14:paraId="3BE7DD23" w14:textId="16724E69" w:rsidR="003116E3" w:rsidRPr="002940C3" w:rsidRDefault="003116E3" w:rsidP="0099009E">
            <w:pPr>
              <w:ind w:left="-45" w:right="-45"/>
              <w:jc w:val="center"/>
              <w:rPr>
                <w:sz w:val="22"/>
                <w:szCs w:val="22"/>
              </w:rPr>
            </w:pPr>
            <w:r w:rsidRPr="002940C3">
              <w:rPr>
                <w:sz w:val="22"/>
                <w:szCs w:val="22"/>
              </w:rPr>
              <w:t>2.</w:t>
            </w:r>
            <w:r>
              <w:rPr>
                <w:sz w:val="22"/>
                <w:szCs w:val="22"/>
              </w:rPr>
              <w:t>38</w:t>
            </w:r>
            <w:r w:rsidRPr="002940C3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491B48E7" w14:textId="77777777" w:rsidR="003116E3" w:rsidRPr="002940C3" w:rsidRDefault="003116E3" w:rsidP="0099009E">
            <w:pPr>
              <w:ind w:left="-45" w:right="-45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418" w:type="dxa"/>
          </w:tcPr>
          <w:p w14:paraId="36C8A0CF" w14:textId="60AB6B65" w:rsidR="003116E3" w:rsidRPr="001A67CE" w:rsidRDefault="003116E3" w:rsidP="0099009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Pr="001A67CE">
              <w:rPr>
                <w:sz w:val="22"/>
                <w:szCs w:val="22"/>
              </w:rPr>
              <w:t>0.51/01.086 10.52/01.086 10.86/01.086</w:t>
            </w:r>
          </w:p>
        </w:tc>
        <w:tc>
          <w:tcPr>
            <w:tcW w:w="2693" w:type="dxa"/>
          </w:tcPr>
          <w:p w14:paraId="49CDE556" w14:textId="35125FFE" w:rsidR="003116E3" w:rsidRPr="002940C3" w:rsidRDefault="003116E3" w:rsidP="0099009E">
            <w:pPr>
              <w:jc w:val="both"/>
              <w:rPr>
                <w:sz w:val="22"/>
                <w:szCs w:val="22"/>
              </w:rPr>
            </w:pPr>
            <w:r w:rsidRPr="002940C3">
              <w:rPr>
                <w:sz w:val="22"/>
                <w:szCs w:val="22"/>
              </w:rPr>
              <w:t>Молочнокислые микроорганизмы</w:t>
            </w:r>
          </w:p>
        </w:tc>
        <w:tc>
          <w:tcPr>
            <w:tcW w:w="2551" w:type="dxa"/>
            <w:vMerge/>
          </w:tcPr>
          <w:p w14:paraId="7AE400A9" w14:textId="77777777" w:rsidR="003116E3" w:rsidRPr="009F314E" w:rsidRDefault="003116E3" w:rsidP="0099009E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17FA4D3B" w14:textId="1F4919E8" w:rsidR="003116E3" w:rsidRPr="009F314E" w:rsidRDefault="003116E3" w:rsidP="0099009E">
            <w:pPr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10444.11-2013</w:t>
            </w:r>
          </w:p>
        </w:tc>
        <w:tc>
          <w:tcPr>
            <w:tcW w:w="2126" w:type="dxa"/>
            <w:vMerge/>
          </w:tcPr>
          <w:p w14:paraId="27F222F8" w14:textId="77777777" w:rsidR="003116E3" w:rsidRPr="009F314E" w:rsidRDefault="003116E3" w:rsidP="0099009E">
            <w:pPr>
              <w:jc w:val="both"/>
              <w:rPr>
                <w:sz w:val="22"/>
                <w:szCs w:val="22"/>
              </w:rPr>
            </w:pPr>
          </w:p>
        </w:tc>
      </w:tr>
      <w:tr w:rsidR="003116E3" w:rsidRPr="009F314E" w14:paraId="2B614410" w14:textId="0F344715" w:rsidTr="000B55F3">
        <w:tblPrEx>
          <w:tblBorders>
            <w:bottom w:val="single" w:sz="4" w:space="0" w:color="auto"/>
          </w:tblBorders>
        </w:tblPrEx>
        <w:trPr>
          <w:trHeight w:val="276"/>
          <w:tblHeader/>
        </w:trPr>
        <w:tc>
          <w:tcPr>
            <w:tcW w:w="1134" w:type="dxa"/>
          </w:tcPr>
          <w:p w14:paraId="60470290" w14:textId="327BF030" w:rsidR="003116E3" w:rsidRPr="002940C3" w:rsidRDefault="003116E3" w:rsidP="0099009E">
            <w:pPr>
              <w:ind w:left="-45" w:right="-45"/>
              <w:jc w:val="center"/>
              <w:rPr>
                <w:sz w:val="22"/>
                <w:szCs w:val="22"/>
              </w:rPr>
            </w:pPr>
            <w:r w:rsidRPr="002940C3">
              <w:rPr>
                <w:sz w:val="22"/>
                <w:szCs w:val="22"/>
              </w:rPr>
              <w:t>2.</w:t>
            </w:r>
            <w:r>
              <w:rPr>
                <w:sz w:val="22"/>
                <w:szCs w:val="22"/>
              </w:rPr>
              <w:t>39</w:t>
            </w:r>
            <w:r w:rsidRPr="002940C3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1F3A45D3" w14:textId="77777777" w:rsidR="003116E3" w:rsidRPr="002940C3" w:rsidRDefault="003116E3" w:rsidP="0099009E">
            <w:pPr>
              <w:ind w:left="-45" w:right="-45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418" w:type="dxa"/>
          </w:tcPr>
          <w:p w14:paraId="19957EA1" w14:textId="55F19E70" w:rsidR="003116E3" w:rsidRPr="001A67CE" w:rsidRDefault="003116E3" w:rsidP="0099009E">
            <w:pPr>
              <w:spacing w:line="192" w:lineRule="auto"/>
              <w:jc w:val="both"/>
              <w:rPr>
                <w:sz w:val="22"/>
                <w:szCs w:val="22"/>
              </w:rPr>
            </w:pPr>
            <w:r w:rsidRPr="001A67CE">
              <w:rPr>
                <w:sz w:val="22"/>
                <w:szCs w:val="22"/>
              </w:rPr>
              <w:t>10.51/01.086 10.52/01.086 10.86/01.086</w:t>
            </w:r>
          </w:p>
        </w:tc>
        <w:tc>
          <w:tcPr>
            <w:tcW w:w="2693" w:type="dxa"/>
          </w:tcPr>
          <w:p w14:paraId="1727AB33" w14:textId="44F14CB6" w:rsidR="003116E3" w:rsidRPr="002940C3" w:rsidRDefault="003116E3" w:rsidP="0099009E">
            <w:pPr>
              <w:jc w:val="both"/>
              <w:rPr>
                <w:sz w:val="22"/>
                <w:szCs w:val="22"/>
              </w:rPr>
            </w:pPr>
            <w:r w:rsidRPr="002940C3">
              <w:rPr>
                <w:sz w:val="22"/>
                <w:szCs w:val="22"/>
              </w:rPr>
              <w:t>Бифидобактерии</w:t>
            </w:r>
          </w:p>
        </w:tc>
        <w:tc>
          <w:tcPr>
            <w:tcW w:w="2551" w:type="dxa"/>
            <w:vMerge/>
          </w:tcPr>
          <w:p w14:paraId="67DF8CA8" w14:textId="77777777" w:rsidR="003116E3" w:rsidRPr="009F314E" w:rsidRDefault="003116E3" w:rsidP="0099009E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0623EDAA" w14:textId="7818CA1E" w:rsidR="003116E3" w:rsidRPr="009F314E" w:rsidRDefault="003116E3" w:rsidP="0099009E">
            <w:pPr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33491-2015</w:t>
            </w:r>
          </w:p>
        </w:tc>
        <w:tc>
          <w:tcPr>
            <w:tcW w:w="2126" w:type="dxa"/>
            <w:vMerge/>
          </w:tcPr>
          <w:p w14:paraId="6397B2F0" w14:textId="77777777" w:rsidR="003116E3" w:rsidRPr="009F314E" w:rsidRDefault="003116E3" w:rsidP="0099009E">
            <w:pPr>
              <w:rPr>
                <w:sz w:val="22"/>
                <w:szCs w:val="22"/>
              </w:rPr>
            </w:pPr>
          </w:p>
        </w:tc>
      </w:tr>
      <w:tr w:rsidR="003116E3" w:rsidRPr="009F314E" w14:paraId="7A22236C" w14:textId="4DB897E0" w:rsidTr="000B55F3">
        <w:tblPrEx>
          <w:tblBorders>
            <w:bottom w:val="single" w:sz="4" w:space="0" w:color="auto"/>
          </w:tblBorders>
        </w:tblPrEx>
        <w:trPr>
          <w:trHeight w:val="511"/>
          <w:tblHeader/>
        </w:trPr>
        <w:tc>
          <w:tcPr>
            <w:tcW w:w="1134" w:type="dxa"/>
          </w:tcPr>
          <w:p w14:paraId="2A4355DB" w14:textId="49D43E6E" w:rsidR="003116E3" w:rsidRPr="002940C3" w:rsidRDefault="003116E3" w:rsidP="0099009E">
            <w:pPr>
              <w:ind w:left="-45" w:right="-45"/>
              <w:jc w:val="center"/>
              <w:rPr>
                <w:sz w:val="22"/>
                <w:szCs w:val="22"/>
              </w:rPr>
            </w:pPr>
            <w:r w:rsidRPr="002940C3">
              <w:rPr>
                <w:sz w:val="22"/>
                <w:szCs w:val="22"/>
              </w:rPr>
              <w:lastRenderedPageBreak/>
              <w:t>2.</w:t>
            </w:r>
            <w:r>
              <w:rPr>
                <w:sz w:val="22"/>
                <w:szCs w:val="22"/>
              </w:rPr>
              <w:t>40</w:t>
            </w:r>
            <w:r w:rsidRPr="002940C3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74418474" w14:textId="77777777" w:rsidR="003116E3" w:rsidRPr="002940C3" w:rsidRDefault="003116E3" w:rsidP="0099009E">
            <w:pPr>
              <w:ind w:left="-45" w:right="-45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418" w:type="dxa"/>
          </w:tcPr>
          <w:p w14:paraId="10834470" w14:textId="63AB190D" w:rsidR="003116E3" w:rsidRPr="001A67CE" w:rsidRDefault="003116E3" w:rsidP="0099009E">
            <w:pPr>
              <w:spacing w:line="192" w:lineRule="auto"/>
              <w:jc w:val="both"/>
              <w:rPr>
                <w:sz w:val="22"/>
                <w:szCs w:val="22"/>
              </w:rPr>
            </w:pPr>
            <w:r w:rsidRPr="001A67CE">
              <w:rPr>
                <w:sz w:val="22"/>
                <w:szCs w:val="22"/>
              </w:rPr>
              <w:t xml:space="preserve">10.51/01.086 10.52/01.086  </w:t>
            </w:r>
          </w:p>
        </w:tc>
        <w:tc>
          <w:tcPr>
            <w:tcW w:w="2693" w:type="dxa"/>
          </w:tcPr>
          <w:p w14:paraId="16E53E8D" w14:textId="3154F337" w:rsidR="003116E3" w:rsidRPr="00DD2EC2" w:rsidRDefault="003116E3" w:rsidP="0099009E">
            <w:pPr>
              <w:jc w:val="both"/>
              <w:rPr>
                <w:sz w:val="22"/>
                <w:szCs w:val="22"/>
              </w:rPr>
            </w:pPr>
            <w:r w:rsidRPr="00DD2EC2">
              <w:rPr>
                <w:sz w:val="22"/>
                <w:szCs w:val="22"/>
                <w:lang w:val="en-US"/>
              </w:rPr>
              <w:t>Enterobacter</w:t>
            </w:r>
            <w:r w:rsidRPr="00DD2EC2">
              <w:rPr>
                <w:sz w:val="22"/>
                <w:szCs w:val="22"/>
              </w:rPr>
              <w:t xml:space="preserve"> </w:t>
            </w:r>
            <w:proofErr w:type="spellStart"/>
            <w:r w:rsidRPr="00DD2EC2">
              <w:rPr>
                <w:sz w:val="22"/>
                <w:szCs w:val="22"/>
                <w:lang w:val="en-US"/>
              </w:rPr>
              <w:t>sakazakii</w:t>
            </w:r>
            <w:proofErr w:type="spellEnd"/>
          </w:p>
        </w:tc>
        <w:tc>
          <w:tcPr>
            <w:tcW w:w="2551" w:type="dxa"/>
            <w:vMerge/>
          </w:tcPr>
          <w:p w14:paraId="739D7419" w14:textId="77777777" w:rsidR="003116E3" w:rsidRPr="00DD2EC2" w:rsidRDefault="003116E3" w:rsidP="0099009E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7A7BCADB" w14:textId="3FDBCEFB" w:rsidR="003116E3" w:rsidRPr="00DD2EC2" w:rsidRDefault="003116E3" w:rsidP="0099009E">
            <w:pPr>
              <w:rPr>
                <w:sz w:val="22"/>
                <w:szCs w:val="22"/>
              </w:rPr>
            </w:pPr>
            <w:r w:rsidRPr="00DD2EC2">
              <w:rPr>
                <w:sz w:val="22"/>
                <w:szCs w:val="22"/>
              </w:rPr>
              <w:t xml:space="preserve">ГОСТ </w:t>
            </w:r>
            <w:r w:rsidRPr="00DD2EC2">
              <w:rPr>
                <w:sz w:val="22"/>
                <w:szCs w:val="22"/>
                <w:lang w:val="en-US"/>
              </w:rPr>
              <w:t>ISO/TS 22964-2013</w:t>
            </w:r>
          </w:p>
        </w:tc>
        <w:tc>
          <w:tcPr>
            <w:tcW w:w="2126" w:type="dxa"/>
            <w:vMerge/>
          </w:tcPr>
          <w:p w14:paraId="3DA73B6D" w14:textId="77777777" w:rsidR="003116E3" w:rsidRPr="00DD2EC2" w:rsidRDefault="003116E3" w:rsidP="0099009E">
            <w:pPr>
              <w:rPr>
                <w:sz w:val="22"/>
                <w:szCs w:val="22"/>
              </w:rPr>
            </w:pPr>
          </w:p>
        </w:tc>
      </w:tr>
      <w:tr w:rsidR="003116E3" w:rsidRPr="009F314E" w14:paraId="5792E400" w14:textId="539F9046" w:rsidTr="000B55F3">
        <w:tblPrEx>
          <w:tblBorders>
            <w:bottom w:val="single" w:sz="4" w:space="0" w:color="auto"/>
          </w:tblBorders>
        </w:tblPrEx>
        <w:trPr>
          <w:trHeight w:val="276"/>
          <w:tblHeader/>
        </w:trPr>
        <w:tc>
          <w:tcPr>
            <w:tcW w:w="1134" w:type="dxa"/>
          </w:tcPr>
          <w:p w14:paraId="58117278" w14:textId="45641283" w:rsidR="003116E3" w:rsidRPr="002940C3" w:rsidRDefault="003116E3" w:rsidP="0099009E">
            <w:pPr>
              <w:ind w:left="-45" w:right="-45"/>
              <w:jc w:val="center"/>
              <w:rPr>
                <w:sz w:val="22"/>
                <w:szCs w:val="22"/>
              </w:rPr>
            </w:pPr>
            <w:r w:rsidRPr="002940C3">
              <w:rPr>
                <w:sz w:val="22"/>
                <w:szCs w:val="22"/>
              </w:rPr>
              <w:t>2.</w:t>
            </w:r>
            <w:r>
              <w:rPr>
                <w:sz w:val="22"/>
                <w:szCs w:val="22"/>
              </w:rPr>
              <w:t>41</w:t>
            </w:r>
            <w:r w:rsidRPr="002940C3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306145A7" w14:textId="77777777" w:rsidR="003116E3" w:rsidRPr="002940C3" w:rsidRDefault="003116E3" w:rsidP="0099009E">
            <w:pPr>
              <w:ind w:left="-45" w:right="-45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418" w:type="dxa"/>
          </w:tcPr>
          <w:p w14:paraId="5890285F" w14:textId="77777777" w:rsidR="003116E3" w:rsidRDefault="003116E3" w:rsidP="0099009E">
            <w:pPr>
              <w:rPr>
                <w:sz w:val="22"/>
                <w:szCs w:val="22"/>
              </w:rPr>
            </w:pPr>
            <w:r w:rsidRPr="001A67CE">
              <w:rPr>
                <w:sz w:val="22"/>
                <w:szCs w:val="22"/>
              </w:rPr>
              <w:t>10.51/01.086 10.52/01.086 10.86/01.086</w:t>
            </w:r>
          </w:p>
          <w:p w14:paraId="49B2DFEF" w14:textId="77777777" w:rsidR="003116E3" w:rsidRDefault="003116E3" w:rsidP="0099009E">
            <w:pPr>
              <w:rPr>
                <w:sz w:val="22"/>
                <w:szCs w:val="22"/>
              </w:rPr>
            </w:pPr>
          </w:p>
          <w:p w14:paraId="1EB9EC44" w14:textId="28F11213" w:rsidR="003116E3" w:rsidRPr="001A67CE" w:rsidRDefault="003116E3" w:rsidP="0099009E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5DA9A2F3" w14:textId="72D406D9" w:rsidR="003116E3" w:rsidRPr="002940C3" w:rsidRDefault="003116E3" w:rsidP="0099009E">
            <w:pPr>
              <w:jc w:val="both"/>
              <w:rPr>
                <w:sz w:val="22"/>
                <w:szCs w:val="22"/>
              </w:rPr>
            </w:pPr>
            <w:proofErr w:type="spellStart"/>
            <w:r w:rsidRPr="002940C3">
              <w:rPr>
                <w:sz w:val="22"/>
                <w:szCs w:val="22"/>
              </w:rPr>
              <w:t>Сульфитредуцирующие</w:t>
            </w:r>
            <w:proofErr w:type="spellEnd"/>
            <w:r w:rsidRPr="002940C3">
              <w:rPr>
                <w:sz w:val="22"/>
                <w:szCs w:val="22"/>
              </w:rPr>
              <w:t xml:space="preserve"> клостридии</w:t>
            </w:r>
          </w:p>
        </w:tc>
        <w:tc>
          <w:tcPr>
            <w:tcW w:w="2551" w:type="dxa"/>
            <w:vMerge/>
          </w:tcPr>
          <w:p w14:paraId="4FDD3199" w14:textId="77777777" w:rsidR="003116E3" w:rsidRPr="009F314E" w:rsidRDefault="003116E3" w:rsidP="0099009E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56417965" w14:textId="77777777" w:rsidR="003116E3" w:rsidRPr="009F314E" w:rsidRDefault="003116E3" w:rsidP="0099009E">
            <w:pPr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29185-2014</w:t>
            </w:r>
          </w:p>
          <w:p w14:paraId="73C494F1" w14:textId="77777777" w:rsidR="003116E3" w:rsidRPr="009F314E" w:rsidRDefault="003116E3" w:rsidP="0099009E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14:paraId="2B6EB8CE" w14:textId="77777777" w:rsidR="003116E3" w:rsidRPr="009F314E" w:rsidRDefault="003116E3" w:rsidP="0099009E">
            <w:pPr>
              <w:jc w:val="both"/>
              <w:rPr>
                <w:sz w:val="22"/>
                <w:szCs w:val="22"/>
              </w:rPr>
            </w:pPr>
          </w:p>
        </w:tc>
      </w:tr>
      <w:tr w:rsidR="0099009E" w:rsidRPr="009F314E" w14:paraId="4AA049C3" w14:textId="51B4757A" w:rsidTr="003116E3">
        <w:tblPrEx>
          <w:tblBorders>
            <w:bottom w:val="single" w:sz="4" w:space="0" w:color="auto"/>
          </w:tblBorders>
        </w:tblPrEx>
        <w:trPr>
          <w:trHeight w:val="276"/>
          <w:tblHeader/>
        </w:trPr>
        <w:tc>
          <w:tcPr>
            <w:tcW w:w="1134" w:type="dxa"/>
          </w:tcPr>
          <w:p w14:paraId="7972494A" w14:textId="362344B3" w:rsidR="0099009E" w:rsidRPr="009F314E" w:rsidRDefault="0099009E" w:rsidP="0099009E">
            <w:pPr>
              <w:ind w:left="-45" w:right="-45"/>
              <w:jc w:val="center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3.1***</w:t>
            </w:r>
          </w:p>
        </w:tc>
        <w:tc>
          <w:tcPr>
            <w:tcW w:w="1984" w:type="dxa"/>
          </w:tcPr>
          <w:p w14:paraId="30728801" w14:textId="6531FC04" w:rsidR="0099009E" w:rsidRPr="009F314E" w:rsidRDefault="0099009E" w:rsidP="0099009E">
            <w:pPr>
              <w:ind w:left="-45" w:right="-45"/>
              <w:jc w:val="both"/>
              <w:rPr>
                <w:bCs/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Рыба, нерыбные объекты промысла и продукты, вырабатываемые из них</w:t>
            </w:r>
          </w:p>
        </w:tc>
        <w:tc>
          <w:tcPr>
            <w:tcW w:w="1418" w:type="dxa"/>
          </w:tcPr>
          <w:p w14:paraId="1EC84714" w14:textId="39BBB6E6" w:rsidR="0099009E" w:rsidRPr="001A67CE" w:rsidRDefault="0099009E" w:rsidP="0099009E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1A67CE">
              <w:rPr>
                <w:sz w:val="22"/>
                <w:szCs w:val="22"/>
              </w:rPr>
              <w:t>03.00/42.000</w:t>
            </w:r>
          </w:p>
          <w:p w14:paraId="7BC712BF" w14:textId="77777777" w:rsidR="0099009E" w:rsidRPr="001A67CE" w:rsidRDefault="0099009E" w:rsidP="0099009E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1A67CE">
              <w:rPr>
                <w:sz w:val="22"/>
                <w:szCs w:val="22"/>
              </w:rPr>
              <w:t>10.20/42.000</w:t>
            </w:r>
          </w:p>
          <w:p w14:paraId="7D2E7EE5" w14:textId="1F271775" w:rsidR="0099009E" w:rsidRPr="001A67CE" w:rsidRDefault="0099009E" w:rsidP="0099009E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1A67CE">
              <w:rPr>
                <w:sz w:val="22"/>
                <w:szCs w:val="22"/>
              </w:rPr>
              <w:t>10.86/42.000</w:t>
            </w:r>
          </w:p>
          <w:p w14:paraId="34D86C66" w14:textId="77777777" w:rsidR="0099009E" w:rsidRPr="001A67CE" w:rsidRDefault="0099009E" w:rsidP="0099009E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045B9068" w14:textId="77777777" w:rsidR="0099009E" w:rsidRPr="009F314E" w:rsidRDefault="0099009E" w:rsidP="0099009E">
            <w:pPr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Отбор проб</w:t>
            </w:r>
          </w:p>
          <w:p w14:paraId="47BF8A7F" w14:textId="77777777" w:rsidR="0099009E" w:rsidRPr="009F314E" w:rsidRDefault="0099009E" w:rsidP="0099009E">
            <w:pPr>
              <w:rPr>
                <w:sz w:val="22"/>
                <w:szCs w:val="22"/>
              </w:rPr>
            </w:pPr>
          </w:p>
          <w:p w14:paraId="1A310421" w14:textId="77777777" w:rsidR="0099009E" w:rsidRPr="009F314E" w:rsidRDefault="0099009E" w:rsidP="0099009E">
            <w:pPr>
              <w:rPr>
                <w:sz w:val="22"/>
                <w:szCs w:val="22"/>
              </w:rPr>
            </w:pPr>
          </w:p>
          <w:p w14:paraId="65781F3B" w14:textId="77777777" w:rsidR="0099009E" w:rsidRPr="009F314E" w:rsidRDefault="0099009E" w:rsidP="0099009E">
            <w:pPr>
              <w:rPr>
                <w:sz w:val="22"/>
                <w:szCs w:val="22"/>
              </w:rPr>
            </w:pPr>
          </w:p>
          <w:p w14:paraId="4C5311F2" w14:textId="77777777" w:rsidR="0099009E" w:rsidRPr="009F314E" w:rsidRDefault="0099009E" w:rsidP="0099009E">
            <w:pPr>
              <w:rPr>
                <w:sz w:val="22"/>
                <w:szCs w:val="22"/>
              </w:rPr>
            </w:pPr>
          </w:p>
          <w:p w14:paraId="29E43FE4" w14:textId="77777777" w:rsidR="0099009E" w:rsidRPr="009F314E" w:rsidRDefault="0099009E" w:rsidP="0099009E">
            <w:pPr>
              <w:rPr>
                <w:sz w:val="22"/>
                <w:szCs w:val="22"/>
              </w:rPr>
            </w:pPr>
          </w:p>
          <w:p w14:paraId="3473D28A" w14:textId="77777777" w:rsidR="0099009E" w:rsidRPr="009F314E" w:rsidRDefault="0099009E" w:rsidP="0099009E">
            <w:pPr>
              <w:rPr>
                <w:sz w:val="22"/>
                <w:szCs w:val="22"/>
              </w:rPr>
            </w:pPr>
          </w:p>
          <w:p w14:paraId="5A60C143" w14:textId="77777777" w:rsidR="0099009E" w:rsidRPr="009F314E" w:rsidRDefault="0099009E" w:rsidP="0099009E">
            <w:pPr>
              <w:rPr>
                <w:sz w:val="22"/>
                <w:szCs w:val="22"/>
              </w:rPr>
            </w:pPr>
          </w:p>
          <w:p w14:paraId="4CE30BF8" w14:textId="77777777" w:rsidR="0099009E" w:rsidRPr="009F314E" w:rsidRDefault="0099009E" w:rsidP="0099009E">
            <w:pPr>
              <w:rPr>
                <w:sz w:val="22"/>
                <w:szCs w:val="22"/>
              </w:rPr>
            </w:pPr>
          </w:p>
          <w:p w14:paraId="3D4F00C3" w14:textId="77777777" w:rsidR="0099009E" w:rsidRPr="009F314E" w:rsidRDefault="0099009E" w:rsidP="0099009E">
            <w:pPr>
              <w:rPr>
                <w:sz w:val="22"/>
                <w:szCs w:val="22"/>
              </w:rPr>
            </w:pPr>
          </w:p>
          <w:p w14:paraId="1ADD0040" w14:textId="77777777" w:rsidR="0099009E" w:rsidRPr="009F314E" w:rsidRDefault="0099009E" w:rsidP="0099009E">
            <w:pPr>
              <w:rPr>
                <w:sz w:val="22"/>
                <w:szCs w:val="22"/>
              </w:rPr>
            </w:pPr>
          </w:p>
          <w:p w14:paraId="2B5F4EB3" w14:textId="77777777" w:rsidR="0099009E" w:rsidRPr="009F314E" w:rsidRDefault="0099009E" w:rsidP="0099009E">
            <w:pPr>
              <w:rPr>
                <w:sz w:val="22"/>
                <w:szCs w:val="22"/>
              </w:rPr>
            </w:pPr>
          </w:p>
          <w:p w14:paraId="6DC35D51" w14:textId="77777777" w:rsidR="0099009E" w:rsidRPr="009F314E" w:rsidRDefault="0099009E" w:rsidP="0099009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14:paraId="6CEA64A4" w14:textId="3D1E6B49" w:rsidR="0099009E" w:rsidRPr="009F314E" w:rsidRDefault="0099009E" w:rsidP="0099009E">
            <w:pPr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 xml:space="preserve">ГОСТ 8756.0-70 </w:t>
            </w:r>
          </w:p>
          <w:p w14:paraId="7723C922" w14:textId="77777777" w:rsidR="0099009E" w:rsidRPr="009F314E" w:rsidRDefault="0099009E" w:rsidP="0099009E">
            <w:pPr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31904-2012</w:t>
            </w:r>
          </w:p>
          <w:p w14:paraId="0AE2C372" w14:textId="53069A26" w:rsidR="0099009E" w:rsidRPr="009F314E" w:rsidRDefault="0099009E" w:rsidP="0099009E">
            <w:pPr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 xml:space="preserve">ГОСТ 31339-2006 </w:t>
            </w:r>
          </w:p>
          <w:p w14:paraId="3870933A" w14:textId="3F547A59" w:rsidR="0099009E" w:rsidRPr="009F314E" w:rsidRDefault="0099009E" w:rsidP="0099009E">
            <w:pPr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 xml:space="preserve">СТБ 1036-97 </w:t>
            </w:r>
          </w:p>
          <w:p w14:paraId="51CCF55B" w14:textId="77777777" w:rsidR="0099009E" w:rsidRPr="009F314E" w:rsidRDefault="0099009E" w:rsidP="0099009E">
            <w:pPr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СТБ 1053-2015</w:t>
            </w:r>
          </w:p>
          <w:p w14:paraId="3EED835E" w14:textId="17828D2D" w:rsidR="0099009E" w:rsidRPr="009F314E" w:rsidRDefault="0099009E" w:rsidP="0099009E">
            <w:pPr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Инструкция 4.2.10-15-10-2006, утв. постановлением</w:t>
            </w:r>
            <w:r>
              <w:rPr>
                <w:sz w:val="22"/>
                <w:szCs w:val="22"/>
              </w:rPr>
              <w:t xml:space="preserve"> Минздрава Республики Беларусь</w:t>
            </w:r>
            <w:r w:rsidRPr="002940C3">
              <w:rPr>
                <w:color w:val="EE0000"/>
                <w:sz w:val="22"/>
                <w:szCs w:val="22"/>
              </w:rPr>
              <w:t xml:space="preserve"> </w:t>
            </w:r>
            <w:r w:rsidRPr="009F314E">
              <w:rPr>
                <w:sz w:val="22"/>
                <w:szCs w:val="22"/>
              </w:rPr>
              <w:t>от 12.06.2006 № 73 п.53</w:t>
            </w:r>
          </w:p>
          <w:p w14:paraId="76ECF22A" w14:textId="77777777" w:rsidR="0099009E" w:rsidRPr="009F314E" w:rsidRDefault="0099009E" w:rsidP="0099009E">
            <w:pPr>
              <w:suppressAutoHyphens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34668-2020</w:t>
            </w:r>
          </w:p>
          <w:p w14:paraId="7ADFEB93" w14:textId="3E60C175" w:rsidR="0099009E" w:rsidRPr="009F314E" w:rsidRDefault="0099009E" w:rsidP="0099009E">
            <w:pPr>
              <w:rPr>
                <w:sz w:val="22"/>
                <w:szCs w:val="22"/>
              </w:rPr>
            </w:pPr>
            <w:r w:rsidRPr="00281989">
              <w:rPr>
                <w:sz w:val="22"/>
                <w:szCs w:val="22"/>
              </w:rPr>
              <w:t>ТНПА и другая документация</w:t>
            </w:r>
            <w:r w:rsidRPr="009F314E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2552" w:type="dxa"/>
          </w:tcPr>
          <w:p w14:paraId="19373908" w14:textId="23C59818" w:rsidR="0099009E" w:rsidRPr="009F314E" w:rsidRDefault="0099009E" w:rsidP="0099009E">
            <w:pPr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8756.0-70 р.3</w:t>
            </w:r>
          </w:p>
          <w:p w14:paraId="7693AFD6" w14:textId="77777777" w:rsidR="0099009E" w:rsidRPr="009F314E" w:rsidRDefault="0099009E" w:rsidP="0099009E">
            <w:pPr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31904-2012</w:t>
            </w:r>
          </w:p>
          <w:p w14:paraId="5AA5D30B" w14:textId="3FE2A771" w:rsidR="0099009E" w:rsidRPr="009F314E" w:rsidRDefault="0099009E" w:rsidP="0099009E">
            <w:pPr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31339-2006 р.5</w:t>
            </w:r>
          </w:p>
          <w:p w14:paraId="269E3BBE" w14:textId="26E67A4E" w:rsidR="0099009E" w:rsidRPr="009F314E" w:rsidRDefault="0099009E" w:rsidP="0099009E">
            <w:pPr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СТБ 1036-97 п.7.4, п. 7.5, п.7.7</w:t>
            </w:r>
          </w:p>
          <w:p w14:paraId="1F66AD56" w14:textId="77777777" w:rsidR="0099009E" w:rsidRPr="009F314E" w:rsidRDefault="0099009E" w:rsidP="0099009E">
            <w:pPr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СТБ 1053-2015</w:t>
            </w:r>
          </w:p>
          <w:p w14:paraId="41147064" w14:textId="5DDE7ADC" w:rsidR="0099009E" w:rsidRPr="009F314E" w:rsidRDefault="0099009E" w:rsidP="0099009E">
            <w:pPr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 xml:space="preserve">Инструкция 4.2.10-15-10-2006, утв. постановлением </w:t>
            </w:r>
            <w:r>
              <w:rPr>
                <w:sz w:val="22"/>
                <w:szCs w:val="22"/>
              </w:rPr>
              <w:t xml:space="preserve">Минздрава Республики </w:t>
            </w:r>
            <w:proofErr w:type="gramStart"/>
            <w:r>
              <w:rPr>
                <w:sz w:val="22"/>
                <w:szCs w:val="22"/>
              </w:rPr>
              <w:t>Беларусь</w:t>
            </w:r>
            <w:r>
              <w:rPr>
                <w:color w:val="EE0000"/>
                <w:sz w:val="22"/>
                <w:szCs w:val="22"/>
              </w:rPr>
              <w:t xml:space="preserve"> </w:t>
            </w:r>
            <w:r w:rsidRPr="00281989">
              <w:rPr>
                <w:color w:val="EE0000"/>
                <w:sz w:val="22"/>
                <w:szCs w:val="22"/>
              </w:rPr>
              <w:t xml:space="preserve"> </w:t>
            </w:r>
            <w:r w:rsidRPr="009F314E">
              <w:rPr>
                <w:sz w:val="22"/>
                <w:szCs w:val="22"/>
              </w:rPr>
              <w:t>от</w:t>
            </w:r>
            <w:proofErr w:type="gramEnd"/>
            <w:r w:rsidRPr="009F314E">
              <w:rPr>
                <w:sz w:val="22"/>
                <w:szCs w:val="22"/>
              </w:rPr>
              <w:t xml:space="preserve"> 12.06.2006 № 73 п.53</w:t>
            </w:r>
          </w:p>
          <w:p w14:paraId="7B5D700B" w14:textId="4828965A" w:rsidR="0099009E" w:rsidRPr="009F314E" w:rsidRDefault="0099009E" w:rsidP="0099009E">
            <w:pPr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34668-2020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1A150882" w14:textId="77777777" w:rsidR="00BC715C" w:rsidRDefault="00BC715C" w:rsidP="00BC715C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Лабораторный </w:t>
            </w:r>
          </w:p>
          <w:p w14:paraId="33F41787" w14:textId="77777777" w:rsidR="00BC715C" w:rsidRDefault="00BC715C" w:rsidP="00BC715C">
            <w:pPr>
              <w:spacing w:line="216" w:lineRule="auto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отдел ,</w:t>
            </w:r>
            <w:proofErr w:type="gramEnd"/>
            <w:r>
              <w:rPr>
                <w:sz w:val="22"/>
                <w:szCs w:val="22"/>
              </w:rPr>
              <w:t xml:space="preserve"> отдел гигиены, отдел эпидемиологии</w:t>
            </w:r>
          </w:p>
          <w:p w14:paraId="363767A4" w14:textId="77777777" w:rsidR="00BC715C" w:rsidRDefault="00BC715C" w:rsidP="00BC715C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(ул.Октябрьская,33,</w:t>
            </w:r>
          </w:p>
          <w:p w14:paraId="130B9D78" w14:textId="068FD101" w:rsidR="0099009E" w:rsidRPr="009F314E" w:rsidRDefault="00BC715C" w:rsidP="00BC715C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г.Рогачёв</w:t>
            </w:r>
            <w:proofErr w:type="spellEnd"/>
            <w:r>
              <w:rPr>
                <w:sz w:val="22"/>
                <w:szCs w:val="22"/>
              </w:rPr>
              <w:t>, Гомельская область)</w:t>
            </w:r>
          </w:p>
        </w:tc>
      </w:tr>
      <w:tr w:rsidR="0099009E" w:rsidRPr="009F314E" w14:paraId="401569C4" w14:textId="3FA4B765" w:rsidTr="003116E3">
        <w:tblPrEx>
          <w:tblBorders>
            <w:bottom w:val="single" w:sz="4" w:space="0" w:color="auto"/>
          </w:tblBorders>
        </w:tblPrEx>
        <w:trPr>
          <w:trHeight w:val="276"/>
          <w:tblHeader/>
        </w:trPr>
        <w:tc>
          <w:tcPr>
            <w:tcW w:w="1134" w:type="dxa"/>
          </w:tcPr>
          <w:p w14:paraId="4E3F1A7F" w14:textId="77777777" w:rsidR="0099009E" w:rsidRPr="009F314E" w:rsidRDefault="0099009E" w:rsidP="0099009E">
            <w:pPr>
              <w:ind w:left="-45" w:right="-45"/>
              <w:jc w:val="center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3.2*</w:t>
            </w:r>
          </w:p>
          <w:p w14:paraId="65E855EC" w14:textId="77777777" w:rsidR="0099009E" w:rsidRPr="009F314E" w:rsidRDefault="0099009E" w:rsidP="0099009E">
            <w:pPr>
              <w:ind w:left="-45" w:right="-45"/>
              <w:jc w:val="center"/>
              <w:rPr>
                <w:sz w:val="22"/>
                <w:szCs w:val="22"/>
              </w:rPr>
            </w:pPr>
          </w:p>
          <w:p w14:paraId="1D352C22" w14:textId="77777777" w:rsidR="0099009E" w:rsidRPr="009F314E" w:rsidRDefault="0099009E" w:rsidP="0099009E">
            <w:pPr>
              <w:ind w:left="-45" w:right="-45"/>
              <w:jc w:val="center"/>
              <w:rPr>
                <w:sz w:val="22"/>
                <w:szCs w:val="22"/>
              </w:rPr>
            </w:pPr>
          </w:p>
          <w:p w14:paraId="1BEACF53" w14:textId="77777777" w:rsidR="0099009E" w:rsidRPr="009F314E" w:rsidRDefault="0099009E" w:rsidP="0099009E">
            <w:pPr>
              <w:ind w:left="-45" w:right="-45"/>
              <w:jc w:val="center"/>
              <w:rPr>
                <w:sz w:val="22"/>
                <w:szCs w:val="22"/>
              </w:rPr>
            </w:pPr>
          </w:p>
          <w:p w14:paraId="1A2054C2" w14:textId="77777777" w:rsidR="0099009E" w:rsidRPr="009F314E" w:rsidRDefault="0099009E" w:rsidP="0099009E">
            <w:pPr>
              <w:ind w:left="-45" w:right="-45"/>
              <w:jc w:val="center"/>
              <w:rPr>
                <w:sz w:val="22"/>
                <w:szCs w:val="22"/>
              </w:rPr>
            </w:pPr>
          </w:p>
          <w:p w14:paraId="65605364" w14:textId="77777777" w:rsidR="0099009E" w:rsidRPr="009F314E" w:rsidRDefault="0099009E" w:rsidP="0099009E">
            <w:pPr>
              <w:ind w:left="-45" w:right="-45"/>
              <w:jc w:val="center"/>
              <w:rPr>
                <w:sz w:val="22"/>
                <w:szCs w:val="22"/>
              </w:rPr>
            </w:pPr>
          </w:p>
          <w:p w14:paraId="3B6C1705" w14:textId="77777777" w:rsidR="0099009E" w:rsidRPr="009F314E" w:rsidRDefault="0099009E" w:rsidP="0099009E">
            <w:pPr>
              <w:ind w:left="-45" w:right="-45"/>
              <w:jc w:val="center"/>
              <w:rPr>
                <w:sz w:val="22"/>
                <w:szCs w:val="22"/>
              </w:rPr>
            </w:pPr>
          </w:p>
          <w:p w14:paraId="3CBBDFAD" w14:textId="77777777" w:rsidR="0099009E" w:rsidRPr="009F314E" w:rsidRDefault="0099009E" w:rsidP="0099009E">
            <w:pPr>
              <w:ind w:left="-45" w:right="-45"/>
              <w:jc w:val="center"/>
              <w:rPr>
                <w:sz w:val="22"/>
                <w:szCs w:val="22"/>
              </w:rPr>
            </w:pPr>
          </w:p>
          <w:p w14:paraId="0E80C6EB" w14:textId="77777777" w:rsidR="0099009E" w:rsidRPr="009F314E" w:rsidRDefault="0099009E" w:rsidP="0099009E">
            <w:pPr>
              <w:ind w:left="-45" w:right="-45"/>
              <w:jc w:val="center"/>
              <w:rPr>
                <w:sz w:val="22"/>
                <w:szCs w:val="22"/>
              </w:rPr>
            </w:pPr>
          </w:p>
          <w:p w14:paraId="7D5BDB64" w14:textId="77777777" w:rsidR="0099009E" w:rsidRPr="009F314E" w:rsidRDefault="0099009E" w:rsidP="0099009E">
            <w:pPr>
              <w:ind w:left="-45" w:right="-45"/>
              <w:jc w:val="center"/>
              <w:rPr>
                <w:sz w:val="22"/>
                <w:szCs w:val="22"/>
              </w:rPr>
            </w:pPr>
          </w:p>
          <w:p w14:paraId="47FC8A1B" w14:textId="77777777" w:rsidR="0099009E" w:rsidRPr="009F314E" w:rsidRDefault="0099009E" w:rsidP="0099009E">
            <w:pPr>
              <w:ind w:left="-45" w:right="-45"/>
              <w:jc w:val="center"/>
              <w:rPr>
                <w:sz w:val="22"/>
                <w:szCs w:val="22"/>
              </w:rPr>
            </w:pPr>
          </w:p>
          <w:p w14:paraId="3E4B1489" w14:textId="77777777" w:rsidR="0099009E" w:rsidRPr="009F314E" w:rsidRDefault="0099009E" w:rsidP="0099009E">
            <w:pPr>
              <w:ind w:left="-45" w:right="-45"/>
              <w:jc w:val="center"/>
              <w:rPr>
                <w:sz w:val="22"/>
                <w:szCs w:val="22"/>
              </w:rPr>
            </w:pPr>
          </w:p>
          <w:p w14:paraId="615FA6BB" w14:textId="77777777" w:rsidR="0099009E" w:rsidRPr="009F314E" w:rsidRDefault="0099009E" w:rsidP="0099009E">
            <w:pPr>
              <w:ind w:left="-45" w:right="-45"/>
              <w:jc w:val="center"/>
              <w:rPr>
                <w:sz w:val="22"/>
                <w:szCs w:val="22"/>
              </w:rPr>
            </w:pPr>
          </w:p>
          <w:p w14:paraId="2D8C4168" w14:textId="77777777" w:rsidR="0099009E" w:rsidRPr="009F314E" w:rsidRDefault="0099009E" w:rsidP="0099009E">
            <w:pPr>
              <w:ind w:left="-45" w:right="-45"/>
              <w:jc w:val="center"/>
              <w:rPr>
                <w:sz w:val="22"/>
                <w:szCs w:val="22"/>
              </w:rPr>
            </w:pPr>
          </w:p>
          <w:p w14:paraId="78B5F4B7" w14:textId="77777777" w:rsidR="0099009E" w:rsidRPr="009F314E" w:rsidRDefault="0099009E" w:rsidP="0099009E">
            <w:pPr>
              <w:ind w:left="-45" w:right="-45"/>
              <w:jc w:val="center"/>
              <w:rPr>
                <w:sz w:val="22"/>
                <w:szCs w:val="22"/>
              </w:rPr>
            </w:pPr>
          </w:p>
          <w:p w14:paraId="777A0AAF" w14:textId="77777777" w:rsidR="0099009E" w:rsidRPr="009F314E" w:rsidRDefault="0099009E" w:rsidP="0099009E">
            <w:pPr>
              <w:ind w:left="-45" w:right="-45"/>
              <w:jc w:val="center"/>
              <w:rPr>
                <w:sz w:val="22"/>
                <w:szCs w:val="22"/>
              </w:rPr>
            </w:pPr>
          </w:p>
          <w:p w14:paraId="1FF8E5AB" w14:textId="77777777" w:rsidR="0099009E" w:rsidRPr="009F314E" w:rsidRDefault="0099009E" w:rsidP="0099009E">
            <w:pPr>
              <w:ind w:left="-45" w:right="-45"/>
              <w:jc w:val="center"/>
              <w:rPr>
                <w:sz w:val="22"/>
                <w:szCs w:val="22"/>
              </w:rPr>
            </w:pPr>
          </w:p>
          <w:p w14:paraId="2A8FA1F8" w14:textId="77777777" w:rsidR="0099009E" w:rsidRPr="009F314E" w:rsidRDefault="0099009E" w:rsidP="0099009E">
            <w:pPr>
              <w:ind w:left="-45" w:right="-45"/>
              <w:jc w:val="center"/>
              <w:rPr>
                <w:sz w:val="22"/>
                <w:szCs w:val="22"/>
              </w:rPr>
            </w:pPr>
          </w:p>
          <w:p w14:paraId="67464020" w14:textId="77777777" w:rsidR="0099009E" w:rsidRPr="009F314E" w:rsidRDefault="0099009E" w:rsidP="0099009E">
            <w:pPr>
              <w:ind w:left="-45" w:right="-45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bottom w:val="nil"/>
            </w:tcBorders>
          </w:tcPr>
          <w:p w14:paraId="0D170AA2" w14:textId="6345808E" w:rsidR="0099009E" w:rsidRPr="009F314E" w:rsidRDefault="0099009E" w:rsidP="0099009E">
            <w:pPr>
              <w:ind w:left="-45" w:right="-45"/>
              <w:jc w:val="center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lastRenderedPageBreak/>
              <w:t>Рыба, нерыбные объекты промысла и продукты, вырабатываемые из них</w:t>
            </w:r>
          </w:p>
        </w:tc>
        <w:tc>
          <w:tcPr>
            <w:tcW w:w="1418" w:type="dxa"/>
          </w:tcPr>
          <w:p w14:paraId="28C2D1AE" w14:textId="19219D9C" w:rsidR="0099009E" w:rsidRPr="001A67CE" w:rsidRDefault="0099009E" w:rsidP="0099009E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1A67CE">
              <w:rPr>
                <w:sz w:val="22"/>
                <w:szCs w:val="22"/>
              </w:rPr>
              <w:t>03.00/11.116</w:t>
            </w:r>
          </w:p>
          <w:p w14:paraId="54F2CF69" w14:textId="77777777" w:rsidR="0099009E" w:rsidRPr="001A67CE" w:rsidRDefault="0099009E" w:rsidP="0099009E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1A67CE">
              <w:rPr>
                <w:sz w:val="22"/>
                <w:szCs w:val="22"/>
              </w:rPr>
              <w:t>10.20/11.116</w:t>
            </w:r>
          </w:p>
          <w:p w14:paraId="47FF97C2" w14:textId="020BC8C3" w:rsidR="0099009E" w:rsidRPr="009F314E" w:rsidRDefault="0099009E" w:rsidP="0099009E">
            <w:pPr>
              <w:shd w:val="clear" w:color="auto" w:fill="FFFFFF"/>
              <w:jc w:val="both"/>
              <w:rPr>
                <w:sz w:val="16"/>
                <w:szCs w:val="16"/>
              </w:rPr>
            </w:pPr>
            <w:r w:rsidRPr="001A67CE">
              <w:rPr>
                <w:sz w:val="22"/>
                <w:szCs w:val="22"/>
              </w:rPr>
              <w:t>10.86/11.116</w:t>
            </w:r>
          </w:p>
        </w:tc>
        <w:tc>
          <w:tcPr>
            <w:tcW w:w="2693" w:type="dxa"/>
          </w:tcPr>
          <w:p w14:paraId="7BC2E740" w14:textId="2DF4EC9F" w:rsidR="0099009E" w:rsidRPr="009F314E" w:rsidRDefault="0099009E" w:rsidP="0099009E">
            <w:pPr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Органолептические показатели (внешний вид, характер поверхности, однородность, консистенция, запах, цвет, вкус, посторонние примеси, состояние внутренней поверхности металлических банок, прозрачность заливки, равномерность нарезки)</w:t>
            </w:r>
          </w:p>
          <w:p w14:paraId="7F2E85F8" w14:textId="77777777" w:rsidR="0099009E" w:rsidRPr="009F314E" w:rsidRDefault="0099009E" w:rsidP="0099009E">
            <w:pPr>
              <w:jc w:val="both"/>
              <w:rPr>
                <w:sz w:val="22"/>
                <w:szCs w:val="22"/>
              </w:rPr>
            </w:pPr>
          </w:p>
          <w:p w14:paraId="36D687E3" w14:textId="77777777" w:rsidR="0099009E" w:rsidRPr="009F314E" w:rsidRDefault="0099009E" w:rsidP="0099009E">
            <w:pPr>
              <w:jc w:val="both"/>
              <w:rPr>
                <w:sz w:val="22"/>
                <w:szCs w:val="22"/>
              </w:rPr>
            </w:pPr>
          </w:p>
          <w:p w14:paraId="5F27CEA1" w14:textId="77777777" w:rsidR="0099009E" w:rsidRPr="009F314E" w:rsidRDefault="0099009E" w:rsidP="0099009E">
            <w:pPr>
              <w:jc w:val="both"/>
              <w:rPr>
                <w:sz w:val="22"/>
                <w:szCs w:val="22"/>
              </w:rPr>
            </w:pPr>
          </w:p>
          <w:p w14:paraId="152ED50D" w14:textId="77777777" w:rsidR="0099009E" w:rsidRPr="009F314E" w:rsidRDefault="0099009E" w:rsidP="0099009E">
            <w:pPr>
              <w:jc w:val="both"/>
              <w:rPr>
                <w:sz w:val="22"/>
                <w:szCs w:val="22"/>
              </w:rPr>
            </w:pPr>
          </w:p>
          <w:p w14:paraId="40B0100A" w14:textId="77777777" w:rsidR="0099009E" w:rsidRPr="009F314E" w:rsidRDefault="0099009E" w:rsidP="0099009E">
            <w:pPr>
              <w:jc w:val="both"/>
              <w:rPr>
                <w:sz w:val="22"/>
                <w:szCs w:val="22"/>
              </w:rPr>
            </w:pPr>
          </w:p>
          <w:p w14:paraId="3D6431F0" w14:textId="77777777" w:rsidR="0099009E" w:rsidRPr="009F314E" w:rsidRDefault="0099009E" w:rsidP="0099009E">
            <w:pPr>
              <w:jc w:val="both"/>
              <w:rPr>
                <w:sz w:val="22"/>
                <w:szCs w:val="22"/>
              </w:rPr>
            </w:pPr>
          </w:p>
          <w:p w14:paraId="47DCAA04" w14:textId="77777777" w:rsidR="0099009E" w:rsidRPr="009F314E" w:rsidRDefault="0099009E" w:rsidP="0099009E">
            <w:pPr>
              <w:jc w:val="both"/>
              <w:rPr>
                <w:sz w:val="22"/>
                <w:szCs w:val="22"/>
              </w:rPr>
            </w:pPr>
          </w:p>
          <w:p w14:paraId="77732F85" w14:textId="77777777" w:rsidR="0099009E" w:rsidRPr="009F314E" w:rsidRDefault="0099009E" w:rsidP="0099009E">
            <w:pPr>
              <w:jc w:val="both"/>
              <w:rPr>
                <w:sz w:val="22"/>
                <w:szCs w:val="22"/>
              </w:rPr>
            </w:pPr>
          </w:p>
          <w:p w14:paraId="18F2F9E1" w14:textId="77777777" w:rsidR="0099009E" w:rsidRPr="009F314E" w:rsidRDefault="0099009E" w:rsidP="0099009E">
            <w:pPr>
              <w:jc w:val="both"/>
              <w:rPr>
                <w:sz w:val="22"/>
                <w:szCs w:val="22"/>
              </w:rPr>
            </w:pPr>
          </w:p>
          <w:p w14:paraId="3C68EA41" w14:textId="77777777" w:rsidR="0099009E" w:rsidRPr="009F314E" w:rsidRDefault="0099009E" w:rsidP="0099009E">
            <w:pPr>
              <w:jc w:val="both"/>
              <w:rPr>
                <w:sz w:val="22"/>
                <w:szCs w:val="22"/>
              </w:rPr>
            </w:pPr>
          </w:p>
          <w:p w14:paraId="1FEF9E53" w14:textId="77777777" w:rsidR="0099009E" w:rsidRPr="009F314E" w:rsidRDefault="0099009E" w:rsidP="0099009E">
            <w:pPr>
              <w:jc w:val="both"/>
              <w:rPr>
                <w:sz w:val="22"/>
                <w:szCs w:val="22"/>
              </w:rPr>
            </w:pPr>
          </w:p>
          <w:p w14:paraId="4699A068" w14:textId="77777777" w:rsidR="0099009E" w:rsidRPr="009F314E" w:rsidRDefault="0099009E" w:rsidP="0099009E">
            <w:pPr>
              <w:jc w:val="both"/>
              <w:rPr>
                <w:sz w:val="22"/>
                <w:szCs w:val="22"/>
              </w:rPr>
            </w:pPr>
          </w:p>
          <w:p w14:paraId="0EAB8FD9" w14:textId="77777777" w:rsidR="0099009E" w:rsidRPr="009F314E" w:rsidRDefault="0099009E" w:rsidP="0099009E">
            <w:pPr>
              <w:jc w:val="both"/>
              <w:rPr>
                <w:sz w:val="22"/>
                <w:szCs w:val="22"/>
              </w:rPr>
            </w:pPr>
          </w:p>
          <w:p w14:paraId="66BA380B" w14:textId="77777777" w:rsidR="0099009E" w:rsidRPr="009F314E" w:rsidRDefault="0099009E" w:rsidP="0099009E">
            <w:pPr>
              <w:jc w:val="both"/>
              <w:rPr>
                <w:sz w:val="22"/>
                <w:szCs w:val="22"/>
              </w:rPr>
            </w:pPr>
          </w:p>
          <w:p w14:paraId="336DBC14" w14:textId="77777777" w:rsidR="0099009E" w:rsidRPr="009F314E" w:rsidRDefault="0099009E" w:rsidP="0099009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1104F164" w14:textId="77777777" w:rsidR="0099009E" w:rsidRPr="009F314E" w:rsidRDefault="0099009E" w:rsidP="0099009E">
            <w:pPr>
              <w:suppressAutoHyphens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lastRenderedPageBreak/>
              <w:t>ГОСТ 280-2021</w:t>
            </w:r>
          </w:p>
          <w:p w14:paraId="05AD3251" w14:textId="77777777" w:rsidR="0099009E" w:rsidRPr="009F314E" w:rsidRDefault="0099009E" w:rsidP="0099009E">
            <w:pPr>
              <w:suppressAutoHyphens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813-2002</w:t>
            </w:r>
          </w:p>
          <w:p w14:paraId="60700E9D" w14:textId="77777777" w:rsidR="0099009E" w:rsidRPr="009F314E" w:rsidRDefault="0099009E" w:rsidP="0099009E">
            <w:pPr>
              <w:suppressAutoHyphens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815-2019</w:t>
            </w:r>
          </w:p>
          <w:p w14:paraId="45ED77EC" w14:textId="77777777" w:rsidR="0099009E" w:rsidRPr="009F314E" w:rsidRDefault="0099009E" w:rsidP="0099009E">
            <w:pPr>
              <w:suppressAutoHyphens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6065-2012</w:t>
            </w:r>
          </w:p>
          <w:p w14:paraId="421E7F3D" w14:textId="77777777" w:rsidR="0099009E" w:rsidRPr="009F314E" w:rsidRDefault="0099009E" w:rsidP="0099009E">
            <w:pPr>
              <w:suppressAutoHyphens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7144-2006</w:t>
            </w:r>
          </w:p>
          <w:p w14:paraId="27040D38" w14:textId="77777777" w:rsidR="0099009E" w:rsidRPr="009F314E" w:rsidRDefault="0099009E" w:rsidP="0099009E">
            <w:pPr>
              <w:suppressAutoHyphens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7445-2021</w:t>
            </w:r>
          </w:p>
          <w:p w14:paraId="617BF0D0" w14:textId="77777777" w:rsidR="0099009E" w:rsidRPr="009F314E" w:rsidRDefault="0099009E" w:rsidP="0099009E">
            <w:pPr>
              <w:suppressAutoHyphens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7457-2007</w:t>
            </w:r>
          </w:p>
          <w:p w14:paraId="6AD242BD" w14:textId="77777777" w:rsidR="0099009E" w:rsidRPr="009F314E" w:rsidRDefault="0099009E" w:rsidP="0099009E">
            <w:pPr>
              <w:suppressAutoHyphens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9862-90</w:t>
            </w:r>
          </w:p>
          <w:p w14:paraId="1F572B12" w14:textId="77777777" w:rsidR="0099009E" w:rsidRPr="009F314E" w:rsidRDefault="0099009E" w:rsidP="0099009E">
            <w:pPr>
              <w:suppressAutoHyphens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 xml:space="preserve">ГОСТ 1551-93 </w:t>
            </w:r>
          </w:p>
          <w:p w14:paraId="6E1C2648" w14:textId="77777777" w:rsidR="0099009E" w:rsidRPr="009F314E" w:rsidRDefault="0099009E" w:rsidP="0099009E">
            <w:pPr>
              <w:suppressAutoHyphens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10119-</w:t>
            </w:r>
          </w:p>
          <w:p w14:paraId="48F582B4" w14:textId="77777777" w:rsidR="0099009E" w:rsidRPr="009F314E" w:rsidRDefault="0099009E" w:rsidP="0099009E">
            <w:pPr>
              <w:suppressAutoHyphens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2007</w:t>
            </w:r>
          </w:p>
          <w:p w14:paraId="0DA4189F" w14:textId="77777777" w:rsidR="0099009E" w:rsidRPr="009F314E" w:rsidRDefault="0099009E" w:rsidP="0099009E">
            <w:pPr>
              <w:suppressAutoHyphens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32156-2013</w:t>
            </w:r>
          </w:p>
          <w:p w14:paraId="6B514E72" w14:textId="77777777" w:rsidR="0099009E" w:rsidRPr="009F314E" w:rsidRDefault="0099009E" w:rsidP="0099009E">
            <w:pPr>
              <w:suppressAutoHyphens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11298-2002</w:t>
            </w:r>
          </w:p>
          <w:p w14:paraId="293B5E95" w14:textId="77777777" w:rsidR="0099009E" w:rsidRPr="009F314E" w:rsidRDefault="0099009E" w:rsidP="0099009E">
            <w:pPr>
              <w:suppressAutoHyphens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11482-96</w:t>
            </w:r>
          </w:p>
          <w:p w14:paraId="65A834A5" w14:textId="77777777" w:rsidR="0099009E" w:rsidRPr="009F314E" w:rsidRDefault="0099009E" w:rsidP="0099009E">
            <w:pPr>
              <w:suppressAutoHyphens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lastRenderedPageBreak/>
              <w:t>ГОСТ 12292-2000</w:t>
            </w:r>
          </w:p>
          <w:p w14:paraId="00F898D4" w14:textId="77777777" w:rsidR="0099009E" w:rsidRPr="009F314E" w:rsidRDefault="0099009E" w:rsidP="0099009E">
            <w:pPr>
              <w:suppressAutoHyphens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13865-2000</w:t>
            </w:r>
          </w:p>
          <w:p w14:paraId="5C0BAC4B" w14:textId="77777777" w:rsidR="0099009E" w:rsidRPr="009F314E" w:rsidRDefault="0099009E" w:rsidP="0099009E">
            <w:pPr>
              <w:suppressAutoHyphens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16080-2019</w:t>
            </w:r>
          </w:p>
          <w:p w14:paraId="46DDAAB0" w14:textId="77777777" w:rsidR="0099009E" w:rsidRPr="009F314E" w:rsidRDefault="0099009E" w:rsidP="0099009E">
            <w:pPr>
              <w:suppressAutoHyphens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16978-2019</w:t>
            </w:r>
          </w:p>
          <w:p w14:paraId="40EA0764" w14:textId="77777777" w:rsidR="0099009E" w:rsidRPr="009F314E" w:rsidRDefault="0099009E" w:rsidP="0099009E">
            <w:pPr>
              <w:suppressAutoHyphens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18056-88</w:t>
            </w:r>
          </w:p>
          <w:p w14:paraId="6D2A5EEB" w14:textId="77777777" w:rsidR="0099009E" w:rsidRPr="009F314E" w:rsidRDefault="0099009E" w:rsidP="0099009E">
            <w:pPr>
              <w:suppressAutoHyphens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18173-2004</w:t>
            </w:r>
          </w:p>
          <w:p w14:paraId="0D88442D" w14:textId="77777777" w:rsidR="0099009E" w:rsidRPr="009F314E" w:rsidRDefault="0099009E" w:rsidP="0099009E">
            <w:pPr>
              <w:suppressAutoHyphens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18223-2013</w:t>
            </w:r>
          </w:p>
          <w:p w14:paraId="3FAC2DEA" w14:textId="77777777" w:rsidR="0099009E" w:rsidRPr="009F314E" w:rsidRDefault="0099009E" w:rsidP="0099009E">
            <w:pPr>
              <w:suppressAutoHyphens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20056-2013</w:t>
            </w:r>
          </w:p>
          <w:p w14:paraId="4B6A535B" w14:textId="77777777" w:rsidR="0099009E" w:rsidRPr="009F314E" w:rsidRDefault="0099009E" w:rsidP="0099009E">
            <w:pPr>
              <w:suppressAutoHyphens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20845-2022</w:t>
            </w:r>
          </w:p>
          <w:p w14:paraId="490CB2BC" w14:textId="77777777" w:rsidR="0099009E" w:rsidRPr="009F314E" w:rsidRDefault="0099009E" w:rsidP="0099009E">
            <w:pPr>
              <w:suppressAutoHyphens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25856-97</w:t>
            </w:r>
          </w:p>
          <w:p w14:paraId="0731A6A0" w14:textId="77777777" w:rsidR="0099009E" w:rsidRPr="009F314E" w:rsidRDefault="0099009E" w:rsidP="0099009E">
            <w:pPr>
              <w:suppressAutoHyphens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28698-90</w:t>
            </w:r>
          </w:p>
          <w:p w14:paraId="13D51380" w14:textId="60ED3013" w:rsidR="0099009E" w:rsidRPr="009F314E" w:rsidRDefault="0099009E" w:rsidP="0099009E">
            <w:pPr>
              <w:rPr>
                <w:sz w:val="18"/>
                <w:szCs w:val="18"/>
              </w:rPr>
            </w:pPr>
            <w:r w:rsidRPr="009F314E">
              <w:rPr>
                <w:sz w:val="22"/>
                <w:szCs w:val="22"/>
              </w:rPr>
              <w:t xml:space="preserve">ТНПА и другая документация 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552" w:type="dxa"/>
          </w:tcPr>
          <w:p w14:paraId="36F89498" w14:textId="2846736F" w:rsidR="0099009E" w:rsidRPr="009F314E" w:rsidRDefault="0099009E" w:rsidP="0099009E">
            <w:pPr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lastRenderedPageBreak/>
              <w:t>ГОСТ 7631-2008 р.6</w:t>
            </w:r>
          </w:p>
          <w:p w14:paraId="79694EE0" w14:textId="2826511A" w:rsidR="0099009E" w:rsidRPr="009F314E" w:rsidRDefault="0099009E" w:rsidP="0099009E">
            <w:pPr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26664-85 р.2</w:t>
            </w:r>
          </w:p>
          <w:p w14:paraId="5803E866" w14:textId="77777777" w:rsidR="0099009E" w:rsidRPr="009F314E" w:rsidRDefault="0099009E" w:rsidP="0099009E">
            <w:pPr>
              <w:jc w:val="both"/>
              <w:rPr>
                <w:sz w:val="22"/>
                <w:szCs w:val="22"/>
              </w:rPr>
            </w:pPr>
          </w:p>
          <w:p w14:paraId="28F7892B" w14:textId="77777777" w:rsidR="0099009E" w:rsidRPr="009F314E" w:rsidRDefault="0099009E" w:rsidP="0099009E">
            <w:pPr>
              <w:jc w:val="both"/>
              <w:rPr>
                <w:sz w:val="22"/>
                <w:szCs w:val="22"/>
              </w:rPr>
            </w:pPr>
          </w:p>
          <w:p w14:paraId="3B55F09E" w14:textId="77777777" w:rsidR="0099009E" w:rsidRPr="009F314E" w:rsidRDefault="0099009E" w:rsidP="0099009E">
            <w:pPr>
              <w:jc w:val="both"/>
              <w:rPr>
                <w:sz w:val="22"/>
                <w:szCs w:val="22"/>
              </w:rPr>
            </w:pPr>
          </w:p>
          <w:p w14:paraId="6AFCA780" w14:textId="77777777" w:rsidR="0099009E" w:rsidRPr="009F314E" w:rsidRDefault="0099009E" w:rsidP="0099009E">
            <w:pPr>
              <w:jc w:val="both"/>
              <w:rPr>
                <w:sz w:val="22"/>
                <w:szCs w:val="22"/>
              </w:rPr>
            </w:pPr>
          </w:p>
          <w:p w14:paraId="79B2CBFD" w14:textId="77777777" w:rsidR="0099009E" w:rsidRPr="009F314E" w:rsidRDefault="0099009E" w:rsidP="0099009E">
            <w:pPr>
              <w:jc w:val="both"/>
              <w:rPr>
                <w:sz w:val="22"/>
                <w:szCs w:val="22"/>
              </w:rPr>
            </w:pPr>
          </w:p>
          <w:p w14:paraId="5B4897BA" w14:textId="77777777" w:rsidR="0099009E" w:rsidRPr="009F314E" w:rsidRDefault="0099009E" w:rsidP="0099009E">
            <w:pPr>
              <w:jc w:val="both"/>
              <w:rPr>
                <w:sz w:val="22"/>
                <w:szCs w:val="22"/>
              </w:rPr>
            </w:pPr>
          </w:p>
          <w:p w14:paraId="0AF1AD4A" w14:textId="77777777" w:rsidR="0099009E" w:rsidRPr="009F314E" w:rsidRDefault="0099009E" w:rsidP="0099009E">
            <w:pPr>
              <w:jc w:val="both"/>
              <w:rPr>
                <w:sz w:val="22"/>
                <w:szCs w:val="22"/>
              </w:rPr>
            </w:pPr>
          </w:p>
          <w:p w14:paraId="7491A6E1" w14:textId="77777777" w:rsidR="0099009E" w:rsidRPr="009F314E" w:rsidRDefault="0099009E" w:rsidP="0099009E">
            <w:pPr>
              <w:jc w:val="both"/>
              <w:rPr>
                <w:sz w:val="22"/>
                <w:szCs w:val="22"/>
              </w:rPr>
            </w:pPr>
          </w:p>
          <w:p w14:paraId="12BBEC05" w14:textId="77777777" w:rsidR="0099009E" w:rsidRPr="009F314E" w:rsidRDefault="0099009E" w:rsidP="0099009E">
            <w:pPr>
              <w:jc w:val="both"/>
              <w:rPr>
                <w:sz w:val="22"/>
                <w:szCs w:val="22"/>
              </w:rPr>
            </w:pPr>
          </w:p>
          <w:p w14:paraId="4E5A2D0B" w14:textId="77777777" w:rsidR="0099009E" w:rsidRPr="009F314E" w:rsidRDefault="0099009E" w:rsidP="0099009E">
            <w:pPr>
              <w:jc w:val="both"/>
              <w:rPr>
                <w:sz w:val="22"/>
                <w:szCs w:val="22"/>
              </w:rPr>
            </w:pPr>
          </w:p>
          <w:p w14:paraId="747EE5CB" w14:textId="77777777" w:rsidR="0099009E" w:rsidRPr="009F314E" w:rsidRDefault="0099009E" w:rsidP="0099009E">
            <w:pPr>
              <w:jc w:val="both"/>
              <w:rPr>
                <w:sz w:val="22"/>
                <w:szCs w:val="22"/>
              </w:rPr>
            </w:pPr>
          </w:p>
          <w:p w14:paraId="4342A50A" w14:textId="77777777" w:rsidR="0099009E" w:rsidRPr="009F314E" w:rsidRDefault="0099009E" w:rsidP="0099009E">
            <w:pPr>
              <w:jc w:val="both"/>
              <w:rPr>
                <w:sz w:val="22"/>
                <w:szCs w:val="22"/>
              </w:rPr>
            </w:pPr>
          </w:p>
          <w:p w14:paraId="6EC25A0E" w14:textId="77777777" w:rsidR="0099009E" w:rsidRPr="009F314E" w:rsidRDefault="0099009E" w:rsidP="0099009E">
            <w:pPr>
              <w:jc w:val="both"/>
              <w:rPr>
                <w:sz w:val="22"/>
                <w:szCs w:val="22"/>
              </w:rPr>
            </w:pPr>
          </w:p>
          <w:p w14:paraId="3105BABB" w14:textId="77777777" w:rsidR="0099009E" w:rsidRPr="009F314E" w:rsidRDefault="0099009E" w:rsidP="0099009E">
            <w:pPr>
              <w:jc w:val="both"/>
              <w:rPr>
                <w:sz w:val="22"/>
                <w:szCs w:val="22"/>
              </w:rPr>
            </w:pPr>
          </w:p>
          <w:p w14:paraId="43D96449" w14:textId="77777777" w:rsidR="0099009E" w:rsidRPr="009F314E" w:rsidRDefault="0099009E" w:rsidP="0099009E">
            <w:pPr>
              <w:jc w:val="both"/>
              <w:rPr>
                <w:sz w:val="22"/>
                <w:szCs w:val="22"/>
              </w:rPr>
            </w:pPr>
          </w:p>
          <w:p w14:paraId="7059CCDF" w14:textId="77777777" w:rsidR="0099009E" w:rsidRPr="009F314E" w:rsidRDefault="0099009E" w:rsidP="0099009E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4F0346B1" w14:textId="77777777" w:rsidR="003116E3" w:rsidRDefault="003116E3" w:rsidP="003116E3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Лабораторный </w:t>
            </w:r>
          </w:p>
          <w:p w14:paraId="4BBBD854" w14:textId="77777777" w:rsidR="003116E3" w:rsidRDefault="003116E3" w:rsidP="003116E3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отдел, группа санитарно-гигиенических исследований </w:t>
            </w:r>
          </w:p>
          <w:p w14:paraId="0066FB2A" w14:textId="77777777" w:rsidR="003116E3" w:rsidRDefault="003116E3" w:rsidP="003116E3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(ул.Октябрьская,33,</w:t>
            </w:r>
          </w:p>
          <w:p w14:paraId="2D1C7D60" w14:textId="09BE3C46" w:rsidR="0099009E" w:rsidRPr="009F314E" w:rsidRDefault="003116E3" w:rsidP="003116E3">
            <w:pPr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г.Рогачёв</w:t>
            </w:r>
            <w:proofErr w:type="spellEnd"/>
            <w:r>
              <w:rPr>
                <w:sz w:val="22"/>
                <w:szCs w:val="22"/>
              </w:rPr>
              <w:t>, Гомельская область)</w:t>
            </w:r>
          </w:p>
        </w:tc>
      </w:tr>
      <w:tr w:rsidR="003116E3" w:rsidRPr="009F314E" w14:paraId="69271FE2" w14:textId="3902A3FE" w:rsidTr="00314A47">
        <w:tblPrEx>
          <w:tblBorders>
            <w:bottom w:val="single" w:sz="4" w:space="0" w:color="auto"/>
          </w:tblBorders>
        </w:tblPrEx>
        <w:trPr>
          <w:trHeight w:val="276"/>
          <w:tblHeader/>
        </w:trPr>
        <w:tc>
          <w:tcPr>
            <w:tcW w:w="1134" w:type="dxa"/>
          </w:tcPr>
          <w:p w14:paraId="787950C1" w14:textId="12B1E284" w:rsidR="003116E3" w:rsidRPr="009F314E" w:rsidRDefault="003116E3" w:rsidP="0099009E">
            <w:pPr>
              <w:ind w:left="-45" w:right="-4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9F314E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3</w:t>
            </w:r>
            <w:r w:rsidRPr="009F314E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 w:val="restart"/>
            <w:tcBorders>
              <w:top w:val="nil"/>
            </w:tcBorders>
          </w:tcPr>
          <w:p w14:paraId="22052B87" w14:textId="77777777" w:rsidR="003116E3" w:rsidRDefault="003116E3" w:rsidP="0099009E">
            <w:pPr>
              <w:ind w:left="-45" w:right="-4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</w:t>
            </w:r>
            <w:r w:rsidRPr="009F314E">
              <w:rPr>
                <w:sz w:val="22"/>
                <w:szCs w:val="22"/>
              </w:rPr>
              <w:t>ыба, нерыбные объекты промысла и продукты, вырабатываемые из них</w:t>
            </w:r>
          </w:p>
          <w:p w14:paraId="796EE87D" w14:textId="77777777" w:rsidR="003116E3" w:rsidRDefault="003116E3" w:rsidP="0099009E">
            <w:pPr>
              <w:ind w:left="-45" w:right="-45"/>
              <w:jc w:val="center"/>
              <w:rPr>
                <w:sz w:val="22"/>
                <w:szCs w:val="22"/>
              </w:rPr>
            </w:pPr>
          </w:p>
          <w:p w14:paraId="4C7AC47F" w14:textId="3B63A99E" w:rsidR="003116E3" w:rsidRPr="009F314E" w:rsidRDefault="003116E3" w:rsidP="0099009E">
            <w:pPr>
              <w:ind w:left="-45" w:right="-45"/>
              <w:jc w:val="center"/>
              <w:rPr>
                <w:bCs/>
                <w:sz w:val="22"/>
                <w:szCs w:val="22"/>
              </w:rPr>
            </w:pPr>
            <w:r w:rsidRPr="009F314E">
              <w:rPr>
                <w:bCs/>
                <w:sz w:val="22"/>
                <w:szCs w:val="22"/>
              </w:rPr>
              <w:t xml:space="preserve"> </w:t>
            </w:r>
          </w:p>
          <w:p w14:paraId="1CD11EF8" w14:textId="77777777" w:rsidR="003116E3" w:rsidRDefault="003116E3" w:rsidP="0099009E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</w:p>
          <w:p w14:paraId="023B2366" w14:textId="77777777" w:rsidR="003116E3" w:rsidRDefault="003116E3" w:rsidP="0099009E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</w:p>
          <w:p w14:paraId="69577364" w14:textId="77777777" w:rsidR="003116E3" w:rsidRDefault="003116E3" w:rsidP="0099009E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</w:p>
          <w:p w14:paraId="29B7DE75" w14:textId="77777777" w:rsidR="003116E3" w:rsidRDefault="003116E3" w:rsidP="0099009E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</w:p>
          <w:p w14:paraId="170A6B24" w14:textId="77777777" w:rsidR="003116E3" w:rsidRDefault="003116E3" w:rsidP="0099009E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</w:p>
          <w:p w14:paraId="3C5B00CE" w14:textId="77777777" w:rsidR="003116E3" w:rsidRPr="009F314E" w:rsidRDefault="003116E3" w:rsidP="0099009E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</w:p>
          <w:p w14:paraId="1D9DD9FA" w14:textId="77777777" w:rsidR="003116E3" w:rsidRPr="009F314E" w:rsidRDefault="003116E3" w:rsidP="0099009E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</w:p>
          <w:p w14:paraId="4BC0030B" w14:textId="77777777" w:rsidR="003116E3" w:rsidRPr="009F314E" w:rsidRDefault="003116E3" w:rsidP="0099009E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</w:p>
          <w:p w14:paraId="204191D1" w14:textId="77777777" w:rsidR="003116E3" w:rsidRPr="009F314E" w:rsidRDefault="003116E3" w:rsidP="0099009E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</w:p>
          <w:p w14:paraId="0E83CA15" w14:textId="77777777" w:rsidR="003116E3" w:rsidRPr="009F314E" w:rsidRDefault="003116E3" w:rsidP="0099009E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</w:p>
          <w:p w14:paraId="70EC4238" w14:textId="77777777" w:rsidR="003116E3" w:rsidRPr="009F314E" w:rsidRDefault="003116E3" w:rsidP="0099009E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</w:p>
          <w:p w14:paraId="32B56032" w14:textId="77777777" w:rsidR="003116E3" w:rsidRPr="009F314E" w:rsidRDefault="003116E3" w:rsidP="0099009E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</w:p>
          <w:p w14:paraId="73382FC2" w14:textId="77777777" w:rsidR="003116E3" w:rsidRPr="009F314E" w:rsidRDefault="003116E3" w:rsidP="0099009E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</w:p>
          <w:p w14:paraId="4D8D1E43" w14:textId="77777777" w:rsidR="003116E3" w:rsidRPr="009F314E" w:rsidRDefault="003116E3" w:rsidP="0099009E">
            <w:pPr>
              <w:tabs>
                <w:tab w:val="num" w:pos="386"/>
              </w:tabs>
              <w:ind w:right="72"/>
              <w:rPr>
                <w:sz w:val="22"/>
                <w:szCs w:val="22"/>
              </w:rPr>
            </w:pPr>
          </w:p>
          <w:p w14:paraId="0C2749B7" w14:textId="77777777" w:rsidR="003116E3" w:rsidRPr="009F314E" w:rsidRDefault="003116E3" w:rsidP="0099009E">
            <w:pPr>
              <w:ind w:left="-45" w:right="-45"/>
              <w:rPr>
                <w:bCs/>
                <w:sz w:val="22"/>
                <w:szCs w:val="22"/>
              </w:rPr>
            </w:pPr>
          </w:p>
          <w:p w14:paraId="5A43B2F7" w14:textId="77777777" w:rsidR="003116E3" w:rsidRPr="009F314E" w:rsidRDefault="003116E3" w:rsidP="0099009E">
            <w:pPr>
              <w:ind w:left="-45" w:right="-45"/>
              <w:rPr>
                <w:bCs/>
                <w:sz w:val="22"/>
                <w:szCs w:val="22"/>
              </w:rPr>
            </w:pPr>
          </w:p>
          <w:p w14:paraId="7235A47D" w14:textId="77777777" w:rsidR="003116E3" w:rsidRPr="009F314E" w:rsidRDefault="003116E3" w:rsidP="0099009E">
            <w:pPr>
              <w:ind w:left="-45" w:right="-45"/>
              <w:rPr>
                <w:bCs/>
                <w:sz w:val="22"/>
                <w:szCs w:val="22"/>
              </w:rPr>
            </w:pPr>
          </w:p>
          <w:p w14:paraId="0EF44BCB" w14:textId="77777777" w:rsidR="003116E3" w:rsidRPr="009F314E" w:rsidRDefault="003116E3" w:rsidP="0099009E">
            <w:pPr>
              <w:ind w:left="-45" w:right="-45"/>
              <w:rPr>
                <w:bCs/>
                <w:sz w:val="22"/>
                <w:szCs w:val="22"/>
              </w:rPr>
            </w:pPr>
          </w:p>
          <w:p w14:paraId="4D0C724D" w14:textId="77777777" w:rsidR="003116E3" w:rsidRPr="009F314E" w:rsidRDefault="003116E3" w:rsidP="0099009E">
            <w:pPr>
              <w:ind w:left="-45" w:right="-45"/>
              <w:rPr>
                <w:bCs/>
                <w:sz w:val="22"/>
                <w:szCs w:val="22"/>
              </w:rPr>
            </w:pPr>
          </w:p>
          <w:p w14:paraId="7189DFB8" w14:textId="77777777" w:rsidR="003116E3" w:rsidRPr="009F314E" w:rsidRDefault="003116E3" w:rsidP="0099009E">
            <w:pPr>
              <w:ind w:left="-45" w:right="-45"/>
              <w:rPr>
                <w:bCs/>
                <w:sz w:val="22"/>
                <w:szCs w:val="22"/>
              </w:rPr>
            </w:pPr>
          </w:p>
          <w:p w14:paraId="51587753" w14:textId="77777777" w:rsidR="003116E3" w:rsidRPr="009F314E" w:rsidRDefault="003116E3" w:rsidP="0099009E">
            <w:pPr>
              <w:ind w:left="-45" w:right="-45"/>
              <w:rPr>
                <w:bCs/>
                <w:sz w:val="22"/>
                <w:szCs w:val="22"/>
              </w:rPr>
            </w:pPr>
          </w:p>
          <w:p w14:paraId="49E69121" w14:textId="77777777" w:rsidR="003116E3" w:rsidRPr="009F314E" w:rsidRDefault="003116E3" w:rsidP="0099009E">
            <w:pPr>
              <w:ind w:left="-45" w:right="-45"/>
              <w:rPr>
                <w:bCs/>
                <w:sz w:val="22"/>
                <w:szCs w:val="22"/>
              </w:rPr>
            </w:pPr>
          </w:p>
          <w:p w14:paraId="2D5A80FF" w14:textId="77777777" w:rsidR="003116E3" w:rsidRPr="009F314E" w:rsidRDefault="003116E3" w:rsidP="0099009E">
            <w:pPr>
              <w:ind w:left="-45" w:right="-45"/>
              <w:rPr>
                <w:bCs/>
                <w:sz w:val="22"/>
                <w:szCs w:val="22"/>
              </w:rPr>
            </w:pPr>
          </w:p>
          <w:p w14:paraId="04138098" w14:textId="77777777" w:rsidR="003116E3" w:rsidRPr="009F314E" w:rsidRDefault="003116E3" w:rsidP="0099009E">
            <w:pPr>
              <w:ind w:left="-45" w:right="-45"/>
              <w:rPr>
                <w:bCs/>
                <w:sz w:val="22"/>
                <w:szCs w:val="22"/>
              </w:rPr>
            </w:pPr>
          </w:p>
          <w:p w14:paraId="344BC2E6" w14:textId="13BE3E4F" w:rsidR="003116E3" w:rsidRPr="009F314E" w:rsidRDefault="003116E3" w:rsidP="0099009E">
            <w:pPr>
              <w:tabs>
                <w:tab w:val="num" w:pos="386"/>
              </w:tabs>
              <w:ind w:right="72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Рыба, нерыбные</w:t>
            </w:r>
            <w:r>
              <w:rPr>
                <w:sz w:val="22"/>
                <w:szCs w:val="22"/>
              </w:rPr>
              <w:t xml:space="preserve"> </w:t>
            </w:r>
            <w:r w:rsidRPr="009F314E">
              <w:rPr>
                <w:sz w:val="22"/>
                <w:szCs w:val="22"/>
              </w:rPr>
              <w:t>объекты промысла и продукты, вырабатываемые из них</w:t>
            </w:r>
          </w:p>
          <w:p w14:paraId="611BED7A" w14:textId="23B4814F" w:rsidR="003116E3" w:rsidRPr="009F314E" w:rsidRDefault="003116E3" w:rsidP="0099009E">
            <w:pPr>
              <w:ind w:left="-45" w:right="-45"/>
              <w:rPr>
                <w:bCs/>
                <w:sz w:val="22"/>
                <w:szCs w:val="22"/>
              </w:rPr>
            </w:pPr>
          </w:p>
        </w:tc>
        <w:tc>
          <w:tcPr>
            <w:tcW w:w="1418" w:type="dxa"/>
          </w:tcPr>
          <w:p w14:paraId="30786DA5" w14:textId="77777777" w:rsidR="003116E3" w:rsidRPr="001A67CE" w:rsidRDefault="003116E3" w:rsidP="0099009E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1A67CE">
              <w:rPr>
                <w:sz w:val="22"/>
                <w:szCs w:val="22"/>
              </w:rPr>
              <w:lastRenderedPageBreak/>
              <w:t>10.20/08.149</w:t>
            </w:r>
          </w:p>
          <w:p w14:paraId="66644A04" w14:textId="171325E4" w:rsidR="003116E3" w:rsidRPr="001A67CE" w:rsidRDefault="003116E3" w:rsidP="0099009E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1A67CE">
              <w:rPr>
                <w:sz w:val="22"/>
                <w:szCs w:val="22"/>
              </w:rPr>
              <w:t>10.86/08.149</w:t>
            </w:r>
          </w:p>
          <w:p w14:paraId="07725AC8" w14:textId="77777777" w:rsidR="003116E3" w:rsidRPr="001A67CE" w:rsidRDefault="003116E3" w:rsidP="0099009E">
            <w:pPr>
              <w:spacing w:line="192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49116EFE" w14:textId="5FAA6D4C" w:rsidR="003116E3" w:rsidRPr="009F314E" w:rsidRDefault="003116E3" w:rsidP="0099009E">
            <w:pPr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общая кислотность (в пересчете на использованную кислоту)</w:t>
            </w:r>
          </w:p>
        </w:tc>
        <w:tc>
          <w:tcPr>
            <w:tcW w:w="2551" w:type="dxa"/>
            <w:vMerge w:val="restart"/>
          </w:tcPr>
          <w:p w14:paraId="52B5183C" w14:textId="4B70B46A" w:rsidR="003116E3" w:rsidRPr="009F314E" w:rsidRDefault="003116E3" w:rsidP="0099009E">
            <w:pPr>
              <w:suppressAutoHyphens/>
              <w:spacing w:line="216" w:lineRule="auto"/>
              <w:jc w:val="both"/>
              <w:rPr>
                <w:sz w:val="21"/>
                <w:szCs w:val="21"/>
              </w:rPr>
            </w:pPr>
            <w:r w:rsidRPr="009F314E">
              <w:rPr>
                <w:sz w:val="21"/>
                <w:szCs w:val="21"/>
              </w:rPr>
              <w:t>ГОСТ 280-2021 ГОСТ 813-2002</w:t>
            </w:r>
          </w:p>
          <w:p w14:paraId="086FA0E0" w14:textId="77777777" w:rsidR="003116E3" w:rsidRPr="009F314E" w:rsidRDefault="003116E3" w:rsidP="0099009E">
            <w:pPr>
              <w:suppressAutoHyphens/>
              <w:spacing w:line="216" w:lineRule="auto"/>
              <w:jc w:val="both"/>
              <w:rPr>
                <w:sz w:val="21"/>
                <w:szCs w:val="21"/>
              </w:rPr>
            </w:pPr>
            <w:r w:rsidRPr="009F314E">
              <w:rPr>
                <w:sz w:val="21"/>
                <w:szCs w:val="21"/>
              </w:rPr>
              <w:t>ГОСТ 815-2019</w:t>
            </w:r>
          </w:p>
          <w:p w14:paraId="3D7B5424" w14:textId="77777777" w:rsidR="003116E3" w:rsidRPr="009F314E" w:rsidRDefault="003116E3" w:rsidP="0099009E">
            <w:pPr>
              <w:suppressAutoHyphens/>
              <w:spacing w:line="216" w:lineRule="auto"/>
              <w:jc w:val="both"/>
              <w:rPr>
                <w:sz w:val="21"/>
                <w:szCs w:val="21"/>
              </w:rPr>
            </w:pPr>
            <w:r w:rsidRPr="009F314E">
              <w:rPr>
                <w:sz w:val="21"/>
                <w:szCs w:val="21"/>
              </w:rPr>
              <w:t>ГОСТ 6065-2012</w:t>
            </w:r>
          </w:p>
          <w:p w14:paraId="3F57CDB5" w14:textId="77777777" w:rsidR="003116E3" w:rsidRPr="009F314E" w:rsidRDefault="003116E3" w:rsidP="0099009E">
            <w:pPr>
              <w:suppressAutoHyphens/>
              <w:spacing w:line="216" w:lineRule="auto"/>
              <w:jc w:val="both"/>
              <w:rPr>
                <w:sz w:val="21"/>
                <w:szCs w:val="21"/>
              </w:rPr>
            </w:pPr>
            <w:r w:rsidRPr="009F314E">
              <w:rPr>
                <w:sz w:val="21"/>
                <w:szCs w:val="21"/>
              </w:rPr>
              <w:t>ГОСТ 7144-2006</w:t>
            </w:r>
          </w:p>
          <w:p w14:paraId="267B706C" w14:textId="77777777" w:rsidR="003116E3" w:rsidRPr="009F314E" w:rsidRDefault="003116E3" w:rsidP="0099009E">
            <w:pPr>
              <w:suppressAutoHyphens/>
              <w:spacing w:line="216" w:lineRule="auto"/>
              <w:jc w:val="both"/>
              <w:rPr>
                <w:sz w:val="21"/>
                <w:szCs w:val="21"/>
              </w:rPr>
            </w:pPr>
            <w:r w:rsidRPr="009F314E">
              <w:rPr>
                <w:sz w:val="21"/>
                <w:szCs w:val="21"/>
              </w:rPr>
              <w:t>ГОСТ 7445-2021</w:t>
            </w:r>
          </w:p>
          <w:p w14:paraId="6894A6A4" w14:textId="77777777" w:rsidR="003116E3" w:rsidRPr="009F314E" w:rsidRDefault="003116E3" w:rsidP="0099009E">
            <w:pPr>
              <w:suppressAutoHyphens/>
              <w:spacing w:line="216" w:lineRule="auto"/>
              <w:jc w:val="both"/>
              <w:rPr>
                <w:sz w:val="21"/>
                <w:szCs w:val="21"/>
              </w:rPr>
            </w:pPr>
            <w:r w:rsidRPr="009F314E">
              <w:rPr>
                <w:sz w:val="21"/>
                <w:szCs w:val="21"/>
              </w:rPr>
              <w:t>ГОСТ 7457-2007</w:t>
            </w:r>
          </w:p>
          <w:p w14:paraId="29C9BF64" w14:textId="77777777" w:rsidR="003116E3" w:rsidRPr="009F314E" w:rsidRDefault="003116E3" w:rsidP="0099009E">
            <w:pPr>
              <w:suppressAutoHyphens/>
              <w:spacing w:line="216" w:lineRule="auto"/>
              <w:rPr>
                <w:sz w:val="21"/>
                <w:szCs w:val="21"/>
              </w:rPr>
            </w:pPr>
            <w:r w:rsidRPr="009F314E">
              <w:rPr>
                <w:sz w:val="21"/>
                <w:szCs w:val="21"/>
              </w:rPr>
              <w:t>ГОСТ 9862-90</w:t>
            </w:r>
          </w:p>
          <w:p w14:paraId="3BC022B0" w14:textId="77777777" w:rsidR="003116E3" w:rsidRPr="009F314E" w:rsidRDefault="003116E3" w:rsidP="0099009E">
            <w:pPr>
              <w:suppressAutoHyphens/>
              <w:spacing w:line="216" w:lineRule="auto"/>
              <w:rPr>
                <w:sz w:val="21"/>
                <w:szCs w:val="21"/>
              </w:rPr>
            </w:pPr>
            <w:r w:rsidRPr="009F314E">
              <w:rPr>
                <w:sz w:val="21"/>
                <w:szCs w:val="21"/>
              </w:rPr>
              <w:t xml:space="preserve">ГОСТ 1551-93 </w:t>
            </w:r>
          </w:p>
          <w:p w14:paraId="54FF9F17" w14:textId="77777777" w:rsidR="003116E3" w:rsidRPr="009F314E" w:rsidRDefault="003116E3" w:rsidP="0099009E">
            <w:pPr>
              <w:suppressAutoHyphens/>
              <w:spacing w:line="216" w:lineRule="auto"/>
              <w:jc w:val="both"/>
              <w:rPr>
                <w:sz w:val="21"/>
                <w:szCs w:val="21"/>
              </w:rPr>
            </w:pPr>
            <w:r w:rsidRPr="009F314E">
              <w:rPr>
                <w:sz w:val="21"/>
                <w:szCs w:val="21"/>
              </w:rPr>
              <w:t>ГОСТ 10119-2007</w:t>
            </w:r>
          </w:p>
          <w:p w14:paraId="6D87176F" w14:textId="77777777" w:rsidR="003116E3" w:rsidRPr="009F314E" w:rsidRDefault="003116E3" w:rsidP="0099009E">
            <w:pPr>
              <w:suppressAutoHyphens/>
              <w:spacing w:line="216" w:lineRule="auto"/>
              <w:jc w:val="both"/>
              <w:rPr>
                <w:sz w:val="21"/>
                <w:szCs w:val="21"/>
              </w:rPr>
            </w:pPr>
            <w:r w:rsidRPr="009F314E">
              <w:rPr>
                <w:sz w:val="21"/>
                <w:szCs w:val="21"/>
              </w:rPr>
              <w:t>ГОСТ 32156-2013</w:t>
            </w:r>
          </w:p>
          <w:p w14:paraId="729AF49B" w14:textId="77777777" w:rsidR="003116E3" w:rsidRPr="009F314E" w:rsidRDefault="003116E3" w:rsidP="0099009E">
            <w:pPr>
              <w:suppressAutoHyphens/>
              <w:spacing w:line="216" w:lineRule="auto"/>
              <w:jc w:val="both"/>
              <w:rPr>
                <w:sz w:val="21"/>
                <w:szCs w:val="21"/>
              </w:rPr>
            </w:pPr>
            <w:r w:rsidRPr="009F314E">
              <w:rPr>
                <w:sz w:val="21"/>
                <w:szCs w:val="21"/>
              </w:rPr>
              <w:t>ГОСТ 11298-2002</w:t>
            </w:r>
          </w:p>
          <w:p w14:paraId="3DA6E51B" w14:textId="77777777" w:rsidR="003116E3" w:rsidRPr="009F314E" w:rsidRDefault="003116E3" w:rsidP="0099009E">
            <w:pPr>
              <w:suppressAutoHyphens/>
              <w:spacing w:line="216" w:lineRule="auto"/>
              <w:rPr>
                <w:sz w:val="21"/>
                <w:szCs w:val="21"/>
              </w:rPr>
            </w:pPr>
            <w:r w:rsidRPr="009F314E">
              <w:rPr>
                <w:sz w:val="21"/>
                <w:szCs w:val="21"/>
              </w:rPr>
              <w:t>ГОСТ 11482-96</w:t>
            </w:r>
          </w:p>
          <w:p w14:paraId="46B00DF5" w14:textId="77777777" w:rsidR="003116E3" w:rsidRPr="009F314E" w:rsidRDefault="003116E3" w:rsidP="0099009E">
            <w:pPr>
              <w:suppressAutoHyphens/>
              <w:spacing w:line="216" w:lineRule="auto"/>
              <w:jc w:val="both"/>
              <w:rPr>
                <w:sz w:val="21"/>
                <w:szCs w:val="21"/>
              </w:rPr>
            </w:pPr>
            <w:r w:rsidRPr="009F314E">
              <w:rPr>
                <w:sz w:val="21"/>
                <w:szCs w:val="21"/>
              </w:rPr>
              <w:t>ГОСТ 12292-2000</w:t>
            </w:r>
          </w:p>
          <w:p w14:paraId="6B143EFA" w14:textId="77777777" w:rsidR="003116E3" w:rsidRPr="009F314E" w:rsidRDefault="003116E3" w:rsidP="0099009E">
            <w:pPr>
              <w:suppressAutoHyphens/>
              <w:spacing w:line="216" w:lineRule="auto"/>
              <w:jc w:val="both"/>
              <w:rPr>
                <w:sz w:val="21"/>
                <w:szCs w:val="21"/>
              </w:rPr>
            </w:pPr>
            <w:r w:rsidRPr="009F314E">
              <w:rPr>
                <w:sz w:val="21"/>
                <w:szCs w:val="21"/>
              </w:rPr>
              <w:t>ГОСТ 13865-2000</w:t>
            </w:r>
          </w:p>
          <w:p w14:paraId="02C0E7E6" w14:textId="77777777" w:rsidR="003116E3" w:rsidRPr="009F314E" w:rsidRDefault="003116E3" w:rsidP="0099009E">
            <w:pPr>
              <w:suppressAutoHyphens/>
              <w:spacing w:line="216" w:lineRule="auto"/>
              <w:jc w:val="both"/>
              <w:rPr>
                <w:sz w:val="21"/>
                <w:szCs w:val="21"/>
              </w:rPr>
            </w:pPr>
            <w:r w:rsidRPr="009F314E">
              <w:rPr>
                <w:sz w:val="21"/>
                <w:szCs w:val="21"/>
              </w:rPr>
              <w:t>ГОСТ 16080-209</w:t>
            </w:r>
          </w:p>
          <w:p w14:paraId="3D8D0566" w14:textId="77777777" w:rsidR="003116E3" w:rsidRPr="009F314E" w:rsidRDefault="003116E3" w:rsidP="0099009E">
            <w:pPr>
              <w:suppressAutoHyphens/>
              <w:spacing w:line="216" w:lineRule="auto"/>
              <w:rPr>
                <w:sz w:val="21"/>
                <w:szCs w:val="21"/>
              </w:rPr>
            </w:pPr>
            <w:r w:rsidRPr="009F314E">
              <w:rPr>
                <w:sz w:val="21"/>
                <w:szCs w:val="21"/>
              </w:rPr>
              <w:t>ГОСТ 16978-2019</w:t>
            </w:r>
          </w:p>
          <w:p w14:paraId="6614DF4A" w14:textId="77777777" w:rsidR="003116E3" w:rsidRPr="009F314E" w:rsidRDefault="003116E3" w:rsidP="0099009E">
            <w:pPr>
              <w:suppressAutoHyphens/>
              <w:spacing w:line="216" w:lineRule="auto"/>
              <w:jc w:val="both"/>
              <w:rPr>
                <w:sz w:val="21"/>
                <w:szCs w:val="21"/>
              </w:rPr>
            </w:pPr>
            <w:r w:rsidRPr="009F314E">
              <w:rPr>
                <w:sz w:val="21"/>
                <w:szCs w:val="21"/>
              </w:rPr>
              <w:t>ГОСТ 18056-88</w:t>
            </w:r>
          </w:p>
          <w:p w14:paraId="49C7046E" w14:textId="77777777" w:rsidR="003116E3" w:rsidRPr="009F314E" w:rsidRDefault="003116E3" w:rsidP="0099009E">
            <w:pPr>
              <w:suppressAutoHyphens/>
              <w:spacing w:line="216" w:lineRule="auto"/>
              <w:jc w:val="both"/>
              <w:rPr>
                <w:sz w:val="21"/>
                <w:szCs w:val="21"/>
              </w:rPr>
            </w:pPr>
            <w:r w:rsidRPr="009F314E">
              <w:rPr>
                <w:sz w:val="21"/>
                <w:szCs w:val="21"/>
              </w:rPr>
              <w:t>ГОСТ 18173-2004</w:t>
            </w:r>
          </w:p>
          <w:p w14:paraId="7301D509" w14:textId="77777777" w:rsidR="003116E3" w:rsidRPr="009F314E" w:rsidRDefault="003116E3" w:rsidP="0099009E">
            <w:pPr>
              <w:suppressAutoHyphens/>
              <w:spacing w:line="216" w:lineRule="auto"/>
              <w:rPr>
                <w:sz w:val="21"/>
                <w:szCs w:val="21"/>
              </w:rPr>
            </w:pPr>
            <w:r w:rsidRPr="009F314E">
              <w:rPr>
                <w:sz w:val="21"/>
                <w:szCs w:val="21"/>
              </w:rPr>
              <w:t>ГОСТ 18223-2013</w:t>
            </w:r>
          </w:p>
          <w:p w14:paraId="2856BBBF" w14:textId="77777777" w:rsidR="003116E3" w:rsidRPr="009F314E" w:rsidRDefault="003116E3" w:rsidP="0099009E">
            <w:pPr>
              <w:suppressAutoHyphens/>
              <w:spacing w:line="216" w:lineRule="auto"/>
              <w:rPr>
                <w:sz w:val="21"/>
                <w:szCs w:val="21"/>
              </w:rPr>
            </w:pPr>
            <w:r w:rsidRPr="009F314E">
              <w:rPr>
                <w:sz w:val="21"/>
                <w:szCs w:val="21"/>
              </w:rPr>
              <w:t>ГОСТ 20056-2013</w:t>
            </w:r>
          </w:p>
          <w:p w14:paraId="226D636F" w14:textId="3E2606A3" w:rsidR="003116E3" w:rsidRPr="009F314E" w:rsidRDefault="003116E3" w:rsidP="0099009E">
            <w:pPr>
              <w:suppressAutoHyphens/>
              <w:spacing w:line="216" w:lineRule="auto"/>
              <w:jc w:val="both"/>
              <w:rPr>
                <w:sz w:val="21"/>
                <w:szCs w:val="21"/>
              </w:rPr>
            </w:pPr>
            <w:r w:rsidRPr="009F314E">
              <w:rPr>
                <w:sz w:val="21"/>
                <w:szCs w:val="21"/>
              </w:rPr>
              <w:t>ГОСТ 20845-2022</w:t>
            </w:r>
          </w:p>
          <w:p w14:paraId="598C5305" w14:textId="77777777" w:rsidR="003116E3" w:rsidRPr="009F314E" w:rsidRDefault="003116E3" w:rsidP="0099009E">
            <w:pPr>
              <w:suppressAutoHyphens/>
              <w:spacing w:line="216" w:lineRule="auto"/>
              <w:rPr>
                <w:sz w:val="21"/>
                <w:szCs w:val="21"/>
              </w:rPr>
            </w:pPr>
            <w:r w:rsidRPr="009F314E">
              <w:rPr>
                <w:sz w:val="21"/>
                <w:szCs w:val="21"/>
              </w:rPr>
              <w:t>ГОСТ 25856-97</w:t>
            </w:r>
          </w:p>
          <w:p w14:paraId="7759BB68" w14:textId="77777777" w:rsidR="003116E3" w:rsidRPr="009F314E" w:rsidRDefault="003116E3" w:rsidP="0099009E">
            <w:pPr>
              <w:suppressAutoHyphens/>
              <w:spacing w:line="216" w:lineRule="auto"/>
              <w:rPr>
                <w:sz w:val="21"/>
                <w:szCs w:val="21"/>
              </w:rPr>
            </w:pPr>
            <w:r w:rsidRPr="009F314E">
              <w:rPr>
                <w:sz w:val="21"/>
                <w:szCs w:val="21"/>
              </w:rPr>
              <w:t>ГОСТ 28698-90</w:t>
            </w:r>
          </w:p>
          <w:p w14:paraId="3CDBD2ED" w14:textId="066A3BAB" w:rsidR="003116E3" w:rsidRPr="009F314E" w:rsidRDefault="003116E3" w:rsidP="0099009E">
            <w:pPr>
              <w:suppressAutoHyphens/>
              <w:rPr>
                <w:sz w:val="21"/>
                <w:szCs w:val="21"/>
              </w:rPr>
            </w:pPr>
            <w:r w:rsidRPr="009F314E">
              <w:rPr>
                <w:sz w:val="21"/>
                <w:szCs w:val="21"/>
              </w:rPr>
              <w:lastRenderedPageBreak/>
              <w:t xml:space="preserve">ТНПА и другая документация </w:t>
            </w:r>
          </w:p>
        </w:tc>
        <w:tc>
          <w:tcPr>
            <w:tcW w:w="2552" w:type="dxa"/>
          </w:tcPr>
          <w:p w14:paraId="5837A0F8" w14:textId="4EDDCEE7" w:rsidR="003116E3" w:rsidRPr="009F314E" w:rsidRDefault="003116E3" w:rsidP="0099009E">
            <w:pPr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lastRenderedPageBreak/>
              <w:t xml:space="preserve">ГОСТ 27082-2014 р.4 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</w:tcBorders>
          </w:tcPr>
          <w:p w14:paraId="3AD5CAC4" w14:textId="77777777" w:rsidR="003116E3" w:rsidRDefault="003116E3" w:rsidP="003116E3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Лабораторный </w:t>
            </w:r>
          </w:p>
          <w:p w14:paraId="36D08D55" w14:textId="77777777" w:rsidR="003116E3" w:rsidRDefault="003116E3" w:rsidP="003116E3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отдел, группа санитарно-гигиенических исследований </w:t>
            </w:r>
          </w:p>
          <w:p w14:paraId="79CABE55" w14:textId="77777777" w:rsidR="003116E3" w:rsidRDefault="003116E3" w:rsidP="003116E3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(ул.Октябрьская,33,</w:t>
            </w:r>
          </w:p>
          <w:p w14:paraId="355A1221" w14:textId="71F4B584" w:rsidR="003116E3" w:rsidRPr="009F314E" w:rsidRDefault="003116E3" w:rsidP="003116E3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г.Рогачёв</w:t>
            </w:r>
            <w:proofErr w:type="spellEnd"/>
            <w:r>
              <w:rPr>
                <w:sz w:val="22"/>
                <w:szCs w:val="22"/>
              </w:rPr>
              <w:t>, Гомельская область</w:t>
            </w:r>
          </w:p>
        </w:tc>
      </w:tr>
      <w:tr w:rsidR="003116E3" w:rsidRPr="009F314E" w14:paraId="22D14663" w14:textId="5B764112" w:rsidTr="00314A47">
        <w:tblPrEx>
          <w:tblBorders>
            <w:bottom w:val="single" w:sz="4" w:space="0" w:color="auto"/>
          </w:tblBorders>
        </w:tblPrEx>
        <w:trPr>
          <w:trHeight w:val="276"/>
          <w:tblHeader/>
        </w:trPr>
        <w:tc>
          <w:tcPr>
            <w:tcW w:w="1134" w:type="dxa"/>
          </w:tcPr>
          <w:p w14:paraId="35DF6399" w14:textId="68E6E0AA" w:rsidR="003116E3" w:rsidRPr="009F314E" w:rsidRDefault="003116E3" w:rsidP="0099009E">
            <w:pPr>
              <w:ind w:left="-45" w:right="-45"/>
              <w:jc w:val="center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3.</w:t>
            </w:r>
            <w:r>
              <w:rPr>
                <w:sz w:val="22"/>
                <w:szCs w:val="22"/>
              </w:rPr>
              <w:t>4</w:t>
            </w:r>
            <w:r w:rsidRPr="009F314E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55FCBAE6" w14:textId="77777777" w:rsidR="003116E3" w:rsidRPr="009F314E" w:rsidRDefault="003116E3" w:rsidP="0099009E">
            <w:pPr>
              <w:ind w:left="-45" w:right="-45"/>
              <w:rPr>
                <w:bCs/>
                <w:sz w:val="22"/>
                <w:szCs w:val="22"/>
              </w:rPr>
            </w:pPr>
          </w:p>
        </w:tc>
        <w:tc>
          <w:tcPr>
            <w:tcW w:w="1418" w:type="dxa"/>
          </w:tcPr>
          <w:p w14:paraId="6987D991" w14:textId="77777777" w:rsidR="003116E3" w:rsidRPr="001A67CE" w:rsidRDefault="003116E3" w:rsidP="0099009E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1A67CE">
              <w:rPr>
                <w:sz w:val="22"/>
                <w:szCs w:val="22"/>
              </w:rPr>
              <w:t>10.20/08.149</w:t>
            </w:r>
          </w:p>
          <w:p w14:paraId="5B9AECFC" w14:textId="1BB26CE4" w:rsidR="003116E3" w:rsidRPr="001A67CE" w:rsidRDefault="003116E3" w:rsidP="0099009E">
            <w:pPr>
              <w:spacing w:line="192" w:lineRule="auto"/>
              <w:jc w:val="both"/>
              <w:rPr>
                <w:sz w:val="22"/>
                <w:szCs w:val="22"/>
              </w:rPr>
            </w:pPr>
            <w:r w:rsidRPr="001A67CE">
              <w:rPr>
                <w:sz w:val="22"/>
                <w:szCs w:val="22"/>
              </w:rPr>
              <w:t>10.86/08.149</w:t>
            </w:r>
          </w:p>
        </w:tc>
        <w:tc>
          <w:tcPr>
            <w:tcW w:w="2693" w:type="dxa"/>
          </w:tcPr>
          <w:p w14:paraId="61825ACF" w14:textId="2BBAF026" w:rsidR="003116E3" w:rsidRPr="009F314E" w:rsidRDefault="003116E3" w:rsidP="0099009E">
            <w:pPr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массовая доля поваренной соли, массовая доля хлористого натрия</w:t>
            </w:r>
          </w:p>
        </w:tc>
        <w:tc>
          <w:tcPr>
            <w:tcW w:w="2551" w:type="dxa"/>
            <w:vMerge/>
          </w:tcPr>
          <w:p w14:paraId="60E29A2E" w14:textId="77777777" w:rsidR="003116E3" w:rsidRPr="009F314E" w:rsidRDefault="003116E3" w:rsidP="0099009E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610BD83B" w14:textId="77777777" w:rsidR="003116E3" w:rsidRPr="009F314E" w:rsidRDefault="003116E3" w:rsidP="0099009E">
            <w:pPr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7636-85 п.3.5</w:t>
            </w:r>
          </w:p>
          <w:p w14:paraId="1E733D6E" w14:textId="39BFD85A" w:rsidR="003116E3" w:rsidRPr="009F314E" w:rsidRDefault="003116E3" w:rsidP="0099009E">
            <w:pPr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26186-84 р.3</w:t>
            </w:r>
          </w:p>
          <w:p w14:paraId="7041AE86" w14:textId="46087150" w:rsidR="003116E3" w:rsidRPr="009F314E" w:rsidRDefault="003116E3" w:rsidP="0099009E">
            <w:pPr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 xml:space="preserve">ГОСТ 27207-87 </w:t>
            </w:r>
          </w:p>
        </w:tc>
        <w:tc>
          <w:tcPr>
            <w:tcW w:w="2126" w:type="dxa"/>
            <w:vMerge/>
          </w:tcPr>
          <w:p w14:paraId="62AB3B82" w14:textId="77777777" w:rsidR="003116E3" w:rsidRPr="009F314E" w:rsidRDefault="003116E3" w:rsidP="0099009E">
            <w:pPr>
              <w:rPr>
                <w:sz w:val="22"/>
                <w:szCs w:val="22"/>
              </w:rPr>
            </w:pPr>
          </w:p>
        </w:tc>
      </w:tr>
      <w:tr w:rsidR="003116E3" w:rsidRPr="009F314E" w14:paraId="6CFF06C8" w14:textId="5E16E09D" w:rsidTr="00314A47">
        <w:tblPrEx>
          <w:tblBorders>
            <w:bottom w:val="single" w:sz="4" w:space="0" w:color="auto"/>
          </w:tblBorders>
        </w:tblPrEx>
        <w:trPr>
          <w:trHeight w:val="276"/>
          <w:tblHeader/>
        </w:trPr>
        <w:tc>
          <w:tcPr>
            <w:tcW w:w="1134" w:type="dxa"/>
          </w:tcPr>
          <w:p w14:paraId="519F48B6" w14:textId="1B40ECA6" w:rsidR="003116E3" w:rsidRPr="009F314E" w:rsidRDefault="003116E3" w:rsidP="0099009E">
            <w:pPr>
              <w:ind w:left="-45" w:right="-45"/>
              <w:jc w:val="center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3.</w:t>
            </w:r>
            <w:r>
              <w:rPr>
                <w:sz w:val="22"/>
                <w:szCs w:val="22"/>
              </w:rPr>
              <w:t>5</w:t>
            </w:r>
            <w:r w:rsidRPr="009F314E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66B55D9C" w14:textId="77777777" w:rsidR="003116E3" w:rsidRPr="009F314E" w:rsidRDefault="003116E3" w:rsidP="0099009E">
            <w:pPr>
              <w:ind w:left="-45" w:right="-45"/>
              <w:rPr>
                <w:bCs/>
                <w:sz w:val="22"/>
                <w:szCs w:val="22"/>
              </w:rPr>
            </w:pPr>
          </w:p>
        </w:tc>
        <w:tc>
          <w:tcPr>
            <w:tcW w:w="1418" w:type="dxa"/>
          </w:tcPr>
          <w:p w14:paraId="6F98ABAA" w14:textId="77777777" w:rsidR="003116E3" w:rsidRPr="001A67CE" w:rsidRDefault="003116E3" w:rsidP="0099009E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1A67CE">
              <w:rPr>
                <w:sz w:val="22"/>
                <w:szCs w:val="22"/>
              </w:rPr>
              <w:t>10.20/08.052</w:t>
            </w:r>
          </w:p>
          <w:p w14:paraId="56D50E4D" w14:textId="4EFE80AF" w:rsidR="003116E3" w:rsidRPr="001A67CE" w:rsidRDefault="003116E3" w:rsidP="0099009E">
            <w:pPr>
              <w:spacing w:line="192" w:lineRule="auto"/>
              <w:jc w:val="both"/>
              <w:rPr>
                <w:sz w:val="22"/>
                <w:szCs w:val="22"/>
              </w:rPr>
            </w:pPr>
            <w:r w:rsidRPr="001A67CE">
              <w:rPr>
                <w:sz w:val="22"/>
                <w:szCs w:val="22"/>
              </w:rPr>
              <w:t>10.86/08.052</w:t>
            </w:r>
          </w:p>
        </w:tc>
        <w:tc>
          <w:tcPr>
            <w:tcW w:w="2693" w:type="dxa"/>
          </w:tcPr>
          <w:p w14:paraId="758088DB" w14:textId="77777777" w:rsidR="003116E3" w:rsidRPr="009F314E" w:rsidRDefault="003116E3" w:rsidP="0099009E">
            <w:pPr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массовая доля влаги, воды</w:t>
            </w:r>
          </w:p>
          <w:p w14:paraId="469277A4" w14:textId="590C848C" w:rsidR="003116E3" w:rsidRPr="009F314E" w:rsidRDefault="003116E3" w:rsidP="0099009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14:paraId="7C0495FB" w14:textId="77777777" w:rsidR="003116E3" w:rsidRPr="009F314E" w:rsidRDefault="003116E3" w:rsidP="0099009E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56FAC25B" w14:textId="44C6D9A1" w:rsidR="003116E3" w:rsidRPr="009F314E" w:rsidRDefault="003116E3" w:rsidP="0099009E">
            <w:pPr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7636-85 п.3.3.1</w:t>
            </w:r>
          </w:p>
        </w:tc>
        <w:tc>
          <w:tcPr>
            <w:tcW w:w="2126" w:type="dxa"/>
            <w:vMerge/>
          </w:tcPr>
          <w:p w14:paraId="2EB3C093" w14:textId="77777777" w:rsidR="003116E3" w:rsidRPr="009F314E" w:rsidRDefault="003116E3" w:rsidP="0099009E">
            <w:pPr>
              <w:rPr>
                <w:sz w:val="22"/>
                <w:szCs w:val="22"/>
              </w:rPr>
            </w:pPr>
          </w:p>
        </w:tc>
      </w:tr>
      <w:tr w:rsidR="003116E3" w:rsidRPr="009F314E" w14:paraId="0B7052BB" w14:textId="40EFA390" w:rsidTr="00314A47">
        <w:tblPrEx>
          <w:tblBorders>
            <w:bottom w:val="single" w:sz="4" w:space="0" w:color="auto"/>
          </w:tblBorders>
        </w:tblPrEx>
        <w:trPr>
          <w:trHeight w:val="276"/>
          <w:tblHeader/>
        </w:trPr>
        <w:tc>
          <w:tcPr>
            <w:tcW w:w="1134" w:type="dxa"/>
          </w:tcPr>
          <w:p w14:paraId="7BD321C8" w14:textId="77FA4DBC" w:rsidR="003116E3" w:rsidRPr="009F314E" w:rsidRDefault="003116E3" w:rsidP="0099009E">
            <w:pPr>
              <w:ind w:left="-45" w:right="-45"/>
              <w:jc w:val="center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3.</w:t>
            </w:r>
            <w:r>
              <w:rPr>
                <w:sz w:val="22"/>
                <w:szCs w:val="22"/>
              </w:rPr>
              <w:t>6</w:t>
            </w:r>
            <w:r w:rsidRPr="009F314E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6DC3E885" w14:textId="77777777" w:rsidR="003116E3" w:rsidRPr="009F314E" w:rsidRDefault="003116E3" w:rsidP="0099009E">
            <w:pPr>
              <w:ind w:left="-45" w:right="-45"/>
              <w:rPr>
                <w:bCs/>
                <w:sz w:val="22"/>
                <w:szCs w:val="22"/>
              </w:rPr>
            </w:pPr>
          </w:p>
        </w:tc>
        <w:tc>
          <w:tcPr>
            <w:tcW w:w="1418" w:type="dxa"/>
          </w:tcPr>
          <w:p w14:paraId="63E53F1D" w14:textId="77777777" w:rsidR="003116E3" w:rsidRPr="001A67CE" w:rsidRDefault="003116E3" w:rsidP="0099009E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1A67CE">
              <w:rPr>
                <w:sz w:val="22"/>
                <w:szCs w:val="22"/>
              </w:rPr>
              <w:t>10.20/08.149</w:t>
            </w:r>
          </w:p>
          <w:p w14:paraId="0FBC2D3B" w14:textId="6CB33584" w:rsidR="003116E3" w:rsidRPr="001A67CE" w:rsidRDefault="003116E3" w:rsidP="0099009E">
            <w:pPr>
              <w:spacing w:line="192" w:lineRule="auto"/>
              <w:jc w:val="both"/>
              <w:rPr>
                <w:sz w:val="22"/>
                <w:szCs w:val="22"/>
              </w:rPr>
            </w:pPr>
            <w:r w:rsidRPr="001A67CE">
              <w:rPr>
                <w:sz w:val="22"/>
                <w:szCs w:val="22"/>
              </w:rPr>
              <w:t>10.86/08.149</w:t>
            </w:r>
          </w:p>
        </w:tc>
        <w:tc>
          <w:tcPr>
            <w:tcW w:w="2693" w:type="dxa"/>
          </w:tcPr>
          <w:p w14:paraId="411FEE1A" w14:textId="66913133" w:rsidR="003116E3" w:rsidRPr="009F314E" w:rsidRDefault="003116E3" w:rsidP="0099009E">
            <w:pPr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титруемая кислотность</w:t>
            </w:r>
          </w:p>
        </w:tc>
        <w:tc>
          <w:tcPr>
            <w:tcW w:w="2551" w:type="dxa"/>
            <w:vMerge/>
            <w:tcBorders>
              <w:bottom w:val="single" w:sz="4" w:space="0" w:color="auto"/>
            </w:tcBorders>
          </w:tcPr>
          <w:p w14:paraId="00FE21BB" w14:textId="77777777" w:rsidR="003116E3" w:rsidRPr="009F314E" w:rsidRDefault="003116E3" w:rsidP="0099009E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6B194EF6" w14:textId="77777777" w:rsidR="003116E3" w:rsidRPr="009F314E" w:rsidRDefault="003116E3" w:rsidP="0099009E">
            <w:pPr>
              <w:suppressAutoHyphens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ISO 750-2013</w:t>
            </w:r>
          </w:p>
          <w:p w14:paraId="3060C4F2" w14:textId="77777777" w:rsidR="003116E3" w:rsidRPr="009F314E" w:rsidRDefault="003116E3" w:rsidP="0099009E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14:paraId="4462B530" w14:textId="77777777" w:rsidR="003116E3" w:rsidRPr="009F314E" w:rsidRDefault="003116E3" w:rsidP="0099009E">
            <w:pPr>
              <w:suppressAutoHyphens/>
              <w:jc w:val="both"/>
              <w:rPr>
                <w:sz w:val="22"/>
                <w:szCs w:val="22"/>
              </w:rPr>
            </w:pPr>
          </w:p>
        </w:tc>
      </w:tr>
      <w:tr w:rsidR="003116E3" w:rsidRPr="009F314E" w14:paraId="043005B7" w14:textId="19CDBF2B" w:rsidTr="000B55F3">
        <w:tblPrEx>
          <w:tblBorders>
            <w:bottom w:val="single" w:sz="4" w:space="0" w:color="auto"/>
          </w:tblBorders>
        </w:tblPrEx>
        <w:trPr>
          <w:trHeight w:val="276"/>
          <w:tblHeader/>
        </w:trPr>
        <w:tc>
          <w:tcPr>
            <w:tcW w:w="1134" w:type="dxa"/>
          </w:tcPr>
          <w:p w14:paraId="5CEEDCA1" w14:textId="5D1A60A4" w:rsidR="003116E3" w:rsidRPr="009F314E" w:rsidRDefault="003116E3" w:rsidP="0099009E">
            <w:pPr>
              <w:ind w:left="-45" w:right="-45"/>
              <w:jc w:val="center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3.</w:t>
            </w:r>
            <w:r>
              <w:rPr>
                <w:sz w:val="22"/>
                <w:szCs w:val="22"/>
              </w:rPr>
              <w:t>7</w:t>
            </w:r>
            <w:r w:rsidRPr="009F314E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52930353" w14:textId="77777777" w:rsidR="003116E3" w:rsidRPr="009F314E" w:rsidRDefault="003116E3" w:rsidP="0099009E">
            <w:pPr>
              <w:ind w:left="-45" w:right="-45"/>
              <w:rPr>
                <w:bCs/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</w:tcPr>
          <w:p w14:paraId="40C3ADF2" w14:textId="41D60D39" w:rsidR="003116E3" w:rsidRPr="001A67CE" w:rsidRDefault="003116E3" w:rsidP="0099009E">
            <w:pPr>
              <w:rPr>
                <w:sz w:val="22"/>
                <w:szCs w:val="22"/>
              </w:rPr>
            </w:pPr>
            <w:r w:rsidRPr="001A67CE">
              <w:rPr>
                <w:sz w:val="22"/>
                <w:szCs w:val="22"/>
              </w:rPr>
              <w:t>03.00/08.032</w:t>
            </w:r>
          </w:p>
          <w:p w14:paraId="2DF4F841" w14:textId="77777777" w:rsidR="003116E3" w:rsidRPr="001A67CE" w:rsidRDefault="003116E3" w:rsidP="0099009E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1A67CE">
              <w:rPr>
                <w:sz w:val="22"/>
                <w:szCs w:val="22"/>
              </w:rPr>
              <w:t>10.20/08.032</w:t>
            </w:r>
          </w:p>
          <w:p w14:paraId="77CCA252" w14:textId="77777777" w:rsidR="003116E3" w:rsidRPr="001A67CE" w:rsidRDefault="003116E3" w:rsidP="0099009E">
            <w:pPr>
              <w:spacing w:line="192" w:lineRule="auto"/>
              <w:jc w:val="both"/>
              <w:rPr>
                <w:sz w:val="22"/>
                <w:szCs w:val="22"/>
              </w:rPr>
            </w:pPr>
            <w:r w:rsidRPr="001A67CE">
              <w:rPr>
                <w:sz w:val="22"/>
                <w:szCs w:val="22"/>
              </w:rPr>
              <w:t>10.86/08.032</w:t>
            </w:r>
          </w:p>
          <w:p w14:paraId="007C0DAB" w14:textId="77777777" w:rsidR="003116E3" w:rsidRPr="001A67CE" w:rsidRDefault="003116E3" w:rsidP="0099009E">
            <w:pPr>
              <w:rPr>
                <w:sz w:val="22"/>
                <w:szCs w:val="22"/>
              </w:rPr>
            </w:pPr>
            <w:r w:rsidRPr="001A67CE">
              <w:rPr>
                <w:sz w:val="22"/>
                <w:szCs w:val="22"/>
              </w:rPr>
              <w:t>03.00/08.082</w:t>
            </w:r>
          </w:p>
          <w:p w14:paraId="3224FF8F" w14:textId="77777777" w:rsidR="003116E3" w:rsidRPr="001A67CE" w:rsidRDefault="003116E3" w:rsidP="0099009E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1A67CE">
              <w:rPr>
                <w:sz w:val="22"/>
                <w:szCs w:val="22"/>
              </w:rPr>
              <w:t>10.20/08.082</w:t>
            </w:r>
          </w:p>
          <w:p w14:paraId="506CF1C2" w14:textId="77777777" w:rsidR="003116E3" w:rsidRPr="001A67CE" w:rsidRDefault="003116E3" w:rsidP="0099009E">
            <w:pPr>
              <w:spacing w:line="192" w:lineRule="auto"/>
              <w:jc w:val="both"/>
              <w:rPr>
                <w:sz w:val="22"/>
                <w:szCs w:val="22"/>
              </w:rPr>
            </w:pPr>
            <w:r w:rsidRPr="001A67CE">
              <w:rPr>
                <w:sz w:val="22"/>
                <w:szCs w:val="22"/>
              </w:rPr>
              <w:t>10.86/08.082</w:t>
            </w:r>
          </w:p>
          <w:p w14:paraId="7E837886" w14:textId="77777777" w:rsidR="003116E3" w:rsidRPr="001A67CE" w:rsidRDefault="003116E3" w:rsidP="0099009E">
            <w:pPr>
              <w:rPr>
                <w:sz w:val="22"/>
                <w:szCs w:val="22"/>
              </w:rPr>
            </w:pPr>
            <w:r w:rsidRPr="001A67CE">
              <w:rPr>
                <w:sz w:val="22"/>
                <w:szCs w:val="22"/>
              </w:rPr>
              <w:t>03.00/08.156</w:t>
            </w:r>
          </w:p>
          <w:p w14:paraId="14B3BB7F" w14:textId="77777777" w:rsidR="003116E3" w:rsidRPr="001A67CE" w:rsidRDefault="003116E3" w:rsidP="0099009E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1A67CE">
              <w:rPr>
                <w:sz w:val="22"/>
                <w:szCs w:val="22"/>
              </w:rPr>
              <w:t>10.20/08.156</w:t>
            </w:r>
          </w:p>
          <w:p w14:paraId="6CF36423" w14:textId="4E2CB2B4" w:rsidR="003116E3" w:rsidRPr="001A67CE" w:rsidRDefault="003116E3" w:rsidP="0099009E">
            <w:pPr>
              <w:spacing w:line="192" w:lineRule="auto"/>
              <w:jc w:val="both"/>
              <w:rPr>
                <w:sz w:val="22"/>
                <w:szCs w:val="22"/>
              </w:rPr>
            </w:pPr>
            <w:r w:rsidRPr="001A67CE">
              <w:rPr>
                <w:sz w:val="22"/>
                <w:szCs w:val="22"/>
              </w:rPr>
              <w:t>10.86/08.156</w:t>
            </w:r>
          </w:p>
        </w:tc>
        <w:tc>
          <w:tcPr>
            <w:tcW w:w="2693" w:type="dxa"/>
          </w:tcPr>
          <w:p w14:paraId="50557C83" w14:textId="4C0FA551" w:rsidR="003116E3" w:rsidRPr="009F314E" w:rsidRDefault="003116E3" w:rsidP="0099009E">
            <w:pPr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Токсичные элементы: свинец</w:t>
            </w:r>
          </w:p>
        </w:tc>
        <w:tc>
          <w:tcPr>
            <w:tcW w:w="2551" w:type="dxa"/>
            <w:vMerge w:val="restart"/>
          </w:tcPr>
          <w:p w14:paraId="60178CA5" w14:textId="77777777" w:rsidR="003116E3" w:rsidRPr="00AA5098" w:rsidRDefault="003116E3" w:rsidP="0099009E">
            <w:pPr>
              <w:jc w:val="both"/>
              <w:rPr>
                <w:bCs/>
                <w:color w:val="000000"/>
                <w:sz w:val="22"/>
                <w:szCs w:val="22"/>
                <w:shd w:val="clear" w:color="auto" w:fill="FFFFFF"/>
              </w:rPr>
            </w:pPr>
            <w:r w:rsidRPr="00AA5098">
              <w:rPr>
                <w:bCs/>
                <w:color w:val="000000"/>
                <w:sz w:val="22"/>
                <w:szCs w:val="22"/>
                <w:shd w:val="clear" w:color="auto" w:fill="FFFFFF"/>
              </w:rPr>
              <w:t>СанПиН и ГН, утв. постановлением Министерства Здравоохранения Республики Беларусь от 21.06.2013 № 52</w:t>
            </w:r>
          </w:p>
          <w:p w14:paraId="027B7E78" w14:textId="77777777" w:rsidR="003116E3" w:rsidRPr="00AA5098" w:rsidRDefault="003116E3" w:rsidP="0099009E">
            <w:pPr>
              <w:jc w:val="both"/>
              <w:rPr>
                <w:bCs/>
                <w:sz w:val="22"/>
                <w:szCs w:val="22"/>
              </w:rPr>
            </w:pPr>
            <w:r w:rsidRPr="00AA5098">
              <w:rPr>
                <w:bCs/>
                <w:color w:val="000000"/>
                <w:sz w:val="22"/>
                <w:szCs w:val="22"/>
                <w:shd w:val="clear" w:color="auto" w:fill="FFFFFF"/>
              </w:rPr>
              <w:t>ГН «Показатели безопасности и безвредности продовольственного сырья и пищевых продуктов», утв. постановлением Совета Министров Республики Беларусь от 25.01.2021 № 37</w:t>
            </w:r>
          </w:p>
          <w:p w14:paraId="2C1DB961" w14:textId="77777777" w:rsidR="003116E3" w:rsidRPr="009F314E" w:rsidRDefault="003116E3" w:rsidP="0099009E">
            <w:pPr>
              <w:jc w:val="both"/>
              <w:rPr>
                <w:sz w:val="22"/>
                <w:szCs w:val="22"/>
              </w:rPr>
            </w:pPr>
            <w:r w:rsidRPr="00AA5098">
              <w:rPr>
                <w:sz w:val="22"/>
                <w:szCs w:val="22"/>
              </w:rPr>
              <w:t>ТНПА и другая документация</w:t>
            </w:r>
          </w:p>
          <w:p w14:paraId="0B5D8F77" w14:textId="77777777" w:rsidR="003116E3" w:rsidRPr="009F314E" w:rsidRDefault="003116E3" w:rsidP="0099009E">
            <w:pPr>
              <w:suppressAutoHyphens/>
              <w:spacing w:line="204" w:lineRule="auto"/>
              <w:rPr>
                <w:sz w:val="22"/>
                <w:szCs w:val="22"/>
              </w:rPr>
            </w:pPr>
          </w:p>
          <w:p w14:paraId="1F5577D0" w14:textId="77777777" w:rsidR="003116E3" w:rsidRPr="009F314E" w:rsidRDefault="003116E3" w:rsidP="0099009E">
            <w:pPr>
              <w:suppressAutoHyphens/>
              <w:spacing w:line="204" w:lineRule="auto"/>
              <w:rPr>
                <w:sz w:val="22"/>
                <w:szCs w:val="22"/>
              </w:rPr>
            </w:pPr>
          </w:p>
          <w:p w14:paraId="2CE22727" w14:textId="77777777" w:rsidR="003116E3" w:rsidRPr="009F314E" w:rsidRDefault="003116E3" w:rsidP="0099009E">
            <w:pPr>
              <w:suppressAutoHyphens/>
              <w:spacing w:line="204" w:lineRule="auto"/>
              <w:rPr>
                <w:sz w:val="22"/>
                <w:szCs w:val="22"/>
              </w:rPr>
            </w:pPr>
          </w:p>
          <w:p w14:paraId="7B04CCAB" w14:textId="77777777" w:rsidR="003116E3" w:rsidRPr="009F314E" w:rsidRDefault="003116E3" w:rsidP="0099009E">
            <w:pPr>
              <w:suppressAutoHyphens/>
              <w:spacing w:line="204" w:lineRule="auto"/>
              <w:rPr>
                <w:sz w:val="22"/>
                <w:szCs w:val="22"/>
              </w:rPr>
            </w:pPr>
          </w:p>
          <w:p w14:paraId="022CC398" w14:textId="77777777" w:rsidR="003116E3" w:rsidRPr="009F314E" w:rsidRDefault="003116E3" w:rsidP="0099009E">
            <w:pPr>
              <w:suppressAutoHyphens/>
              <w:spacing w:line="204" w:lineRule="auto"/>
              <w:rPr>
                <w:sz w:val="22"/>
                <w:szCs w:val="22"/>
              </w:rPr>
            </w:pPr>
          </w:p>
          <w:p w14:paraId="0A586148" w14:textId="77777777" w:rsidR="003116E3" w:rsidRPr="009F314E" w:rsidRDefault="003116E3" w:rsidP="0099009E">
            <w:pPr>
              <w:suppressAutoHyphens/>
              <w:spacing w:line="204" w:lineRule="auto"/>
              <w:rPr>
                <w:sz w:val="22"/>
                <w:szCs w:val="22"/>
              </w:rPr>
            </w:pPr>
          </w:p>
          <w:p w14:paraId="7B98D06F" w14:textId="77777777" w:rsidR="003116E3" w:rsidRPr="009F314E" w:rsidRDefault="003116E3" w:rsidP="0099009E">
            <w:pPr>
              <w:suppressAutoHyphens/>
              <w:spacing w:line="204" w:lineRule="auto"/>
              <w:rPr>
                <w:sz w:val="22"/>
                <w:szCs w:val="22"/>
              </w:rPr>
            </w:pPr>
          </w:p>
          <w:p w14:paraId="30813BE2" w14:textId="77777777" w:rsidR="003116E3" w:rsidRPr="009F314E" w:rsidRDefault="003116E3" w:rsidP="0099009E">
            <w:pPr>
              <w:suppressAutoHyphens/>
              <w:spacing w:line="204" w:lineRule="auto"/>
              <w:rPr>
                <w:sz w:val="22"/>
                <w:szCs w:val="22"/>
              </w:rPr>
            </w:pPr>
          </w:p>
          <w:p w14:paraId="4DB79893" w14:textId="77777777" w:rsidR="003116E3" w:rsidRPr="00AA5098" w:rsidRDefault="003116E3" w:rsidP="0099009E">
            <w:pPr>
              <w:jc w:val="both"/>
              <w:rPr>
                <w:bCs/>
                <w:color w:val="000000"/>
                <w:sz w:val="22"/>
                <w:szCs w:val="22"/>
                <w:shd w:val="clear" w:color="auto" w:fill="FFFFFF"/>
              </w:rPr>
            </w:pPr>
            <w:r w:rsidRPr="00AA5098">
              <w:rPr>
                <w:bCs/>
                <w:color w:val="000000"/>
                <w:sz w:val="22"/>
                <w:szCs w:val="22"/>
                <w:shd w:val="clear" w:color="auto" w:fill="FFFFFF"/>
              </w:rPr>
              <w:t>СанПиН и ГН, утв. постановлением Министерства Здравоохранения Республики Беларусь от 21.06.2013 № 52</w:t>
            </w:r>
          </w:p>
          <w:p w14:paraId="1765125A" w14:textId="77777777" w:rsidR="003116E3" w:rsidRPr="00AA5098" w:rsidRDefault="003116E3" w:rsidP="0099009E">
            <w:pPr>
              <w:jc w:val="both"/>
              <w:rPr>
                <w:bCs/>
                <w:sz w:val="22"/>
                <w:szCs w:val="22"/>
              </w:rPr>
            </w:pPr>
            <w:r w:rsidRPr="00AA5098">
              <w:rPr>
                <w:bCs/>
                <w:color w:val="000000"/>
                <w:sz w:val="22"/>
                <w:szCs w:val="22"/>
                <w:shd w:val="clear" w:color="auto" w:fill="FFFFFF"/>
              </w:rPr>
              <w:t xml:space="preserve">ГН «Показатели безопасности и безвредности продовольственного </w:t>
            </w:r>
            <w:r w:rsidRPr="00AA5098">
              <w:rPr>
                <w:bCs/>
                <w:color w:val="000000"/>
                <w:sz w:val="22"/>
                <w:szCs w:val="22"/>
                <w:shd w:val="clear" w:color="auto" w:fill="FFFFFF"/>
              </w:rPr>
              <w:lastRenderedPageBreak/>
              <w:t>сырья и пищевых продуктов», утв. постановлением Совета Министров Республики Беларусь от 25.01.2021 № 37</w:t>
            </w:r>
          </w:p>
          <w:p w14:paraId="7A9699B5" w14:textId="4D8C5728" w:rsidR="003116E3" w:rsidRPr="009F314E" w:rsidRDefault="003116E3" w:rsidP="0099009E">
            <w:pPr>
              <w:jc w:val="both"/>
              <w:rPr>
                <w:sz w:val="22"/>
                <w:szCs w:val="22"/>
              </w:rPr>
            </w:pPr>
            <w:r w:rsidRPr="00AA5098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552" w:type="dxa"/>
          </w:tcPr>
          <w:p w14:paraId="535D92B6" w14:textId="77777777" w:rsidR="003116E3" w:rsidRPr="009F314E" w:rsidRDefault="003116E3" w:rsidP="0099009E">
            <w:pPr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lastRenderedPageBreak/>
              <w:t xml:space="preserve">ГОСТ 26929-94 </w:t>
            </w:r>
          </w:p>
          <w:p w14:paraId="7E93B913" w14:textId="649AADEF" w:rsidR="003116E3" w:rsidRPr="009F314E" w:rsidRDefault="003116E3" w:rsidP="0099009E">
            <w:pPr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30178-96</w:t>
            </w:r>
          </w:p>
        </w:tc>
        <w:tc>
          <w:tcPr>
            <w:tcW w:w="2126" w:type="dxa"/>
            <w:vMerge/>
          </w:tcPr>
          <w:p w14:paraId="052B881A" w14:textId="77777777" w:rsidR="003116E3" w:rsidRPr="009F314E" w:rsidRDefault="003116E3" w:rsidP="0099009E">
            <w:pPr>
              <w:jc w:val="both"/>
              <w:rPr>
                <w:sz w:val="22"/>
                <w:szCs w:val="22"/>
              </w:rPr>
            </w:pPr>
          </w:p>
        </w:tc>
      </w:tr>
      <w:tr w:rsidR="003116E3" w:rsidRPr="009F314E" w14:paraId="2D4AD6B9" w14:textId="7210F8C0" w:rsidTr="000B55F3">
        <w:tblPrEx>
          <w:tblBorders>
            <w:bottom w:val="single" w:sz="4" w:space="0" w:color="auto"/>
          </w:tblBorders>
        </w:tblPrEx>
        <w:trPr>
          <w:trHeight w:val="535"/>
          <w:tblHeader/>
        </w:trPr>
        <w:tc>
          <w:tcPr>
            <w:tcW w:w="1134" w:type="dxa"/>
          </w:tcPr>
          <w:p w14:paraId="0AF4C364" w14:textId="7CBDDBE1" w:rsidR="003116E3" w:rsidRPr="009F314E" w:rsidRDefault="003116E3" w:rsidP="0099009E">
            <w:pPr>
              <w:ind w:left="-45" w:right="-45"/>
              <w:jc w:val="center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3.</w:t>
            </w:r>
            <w:r>
              <w:rPr>
                <w:sz w:val="22"/>
                <w:szCs w:val="22"/>
              </w:rPr>
              <w:t>8</w:t>
            </w:r>
            <w:r w:rsidRPr="009F314E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6AF88EF8" w14:textId="77777777" w:rsidR="003116E3" w:rsidRPr="009F314E" w:rsidRDefault="003116E3" w:rsidP="0099009E">
            <w:pPr>
              <w:ind w:left="-45" w:right="-45"/>
              <w:rPr>
                <w:bCs/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5C91B069" w14:textId="46A30A3D" w:rsidR="003116E3" w:rsidRPr="001A67CE" w:rsidRDefault="003116E3" w:rsidP="0099009E">
            <w:pPr>
              <w:spacing w:line="192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5C2990C6" w14:textId="0F45E3EE" w:rsidR="003116E3" w:rsidRPr="009F314E" w:rsidRDefault="003116E3" w:rsidP="0099009E">
            <w:pPr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кадмий</w:t>
            </w:r>
          </w:p>
        </w:tc>
        <w:tc>
          <w:tcPr>
            <w:tcW w:w="2551" w:type="dxa"/>
            <w:vMerge/>
          </w:tcPr>
          <w:p w14:paraId="41A3D399" w14:textId="496E6B78" w:rsidR="003116E3" w:rsidRPr="009F314E" w:rsidRDefault="003116E3" w:rsidP="0099009E">
            <w:pPr>
              <w:suppressAutoHyphens/>
              <w:spacing w:line="204" w:lineRule="auto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2AF1FCB1" w14:textId="77777777" w:rsidR="003116E3" w:rsidRPr="009F314E" w:rsidRDefault="003116E3" w:rsidP="0099009E">
            <w:pPr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 xml:space="preserve">ГОСТ 26929-94 </w:t>
            </w:r>
          </w:p>
          <w:p w14:paraId="44F95BFD" w14:textId="49A7405B" w:rsidR="003116E3" w:rsidRPr="009F314E" w:rsidRDefault="003116E3" w:rsidP="0099009E">
            <w:pPr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30178-96</w:t>
            </w:r>
          </w:p>
        </w:tc>
        <w:tc>
          <w:tcPr>
            <w:tcW w:w="2126" w:type="dxa"/>
            <w:vMerge/>
          </w:tcPr>
          <w:p w14:paraId="1023DD82" w14:textId="77777777" w:rsidR="003116E3" w:rsidRPr="009F314E" w:rsidRDefault="003116E3" w:rsidP="0099009E">
            <w:pPr>
              <w:jc w:val="both"/>
              <w:rPr>
                <w:sz w:val="22"/>
                <w:szCs w:val="22"/>
              </w:rPr>
            </w:pPr>
          </w:p>
        </w:tc>
      </w:tr>
      <w:tr w:rsidR="003116E3" w:rsidRPr="009F314E" w14:paraId="31BBB3A1" w14:textId="4AF56C2A" w:rsidTr="000B55F3">
        <w:tblPrEx>
          <w:tblBorders>
            <w:bottom w:val="single" w:sz="4" w:space="0" w:color="auto"/>
          </w:tblBorders>
        </w:tblPrEx>
        <w:trPr>
          <w:trHeight w:val="415"/>
          <w:tblHeader/>
        </w:trPr>
        <w:tc>
          <w:tcPr>
            <w:tcW w:w="1134" w:type="dxa"/>
          </w:tcPr>
          <w:p w14:paraId="55A7D448" w14:textId="51197B0D" w:rsidR="003116E3" w:rsidRPr="009F314E" w:rsidRDefault="003116E3" w:rsidP="0099009E">
            <w:pPr>
              <w:ind w:left="-45" w:right="-45"/>
              <w:jc w:val="center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3.</w:t>
            </w:r>
            <w:r>
              <w:rPr>
                <w:sz w:val="22"/>
                <w:szCs w:val="22"/>
              </w:rPr>
              <w:t>9</w:t>
            </w:r>
            <w:r w:rsidRPr="009F314E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2287B9D5" w14:textId="77777777" w:rsidR="003116E3" w:rsidRPr="009F314E" w:rsidRDefault="003116E3" w:rsidP="0099009E">
            <w:pPr>
              <w:ind w:left="-45" w:right="-45"/>
              <w:rPr>
                <w:bCs/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4BF0D487" w14:textId="2BA1D2F4" w:rsidR="003116E3" w:rsidRPr="001A67CE" w:rsidRDefault="003116E3" w:rsidP="0099009E">
            <w:pPr>
              <w:spacing w:line="192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71162910" w14:textId="180DC8B5" w:rsidR="003116E3" w:rsidRPr="009F314E" w:rsidRDefault="003116E3" w:rsidP="0099009E">
            <w:pPr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ртуть</w:t>
            </w:r>
          </w:p>
        </w:tc>
        <w:tc>
          <w:tcPr>
            <w:tcW w:w="2551" w:type="dxa"/>
            <w:vMerge/>
          </w:tcPr>
          <w:p w14:paraId="7A324BD6" w14:textId="2F93183E" w:rsidR="003116E3" w:rsidRPr="009F314E" w:rsidRDefault="003116E3" w:rsidP="0099009E">
            <w:pPr>
              <w:suppressAutoHyphens/>
              <w:spacing w:line="204" w:lineRule="auto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769448D9" w14:textId="75750BF2" w:rsidR="003116E3" w:rsidRPr="009F314E" w:rsidRDefault="003116E3" w:rsidP="0099009E">
            <w:pPr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 xml:space="preserve">ГОСТ 26927-86 </w:t>
            </w:r>
          </w:p>
        </w:tc>
        <w:tc>
          <w:tcPr>
            <w:tcW w:w="2126" w:type="dxa"/>
            <w:vMerge/>
          </w:tcPr>
          <w:p w14:paraId="444359FB" w14:textId="77777777" w:rsidR="003116E3" w:rsidRPr="009F314E" w:rsidRDefault="003116E3" w:rsidP="0099009E">
            <w:pPr>
              <w:jc w:val="both"/>
              <w:rPr>
                <w:sz w:val="22"/>
                <w:szCs w:val="22"/>
              </w:rPr>
            </w:pPr>
          </w:p>
        </w:tc>
      </w:tr>
      <w:tr w:rsidR="003116E3" w:rsidRPr="009F314E" w14:paraId="481FBB93" w14:textId="66DFBA0A" w:rsidTr="000B55F3">
        <w:tblPrEx>
          <w:tblBorders>
            <w:bottom w:val="single" w:sz="4" w:space="0" w:color="auto"/>
          </w:tblBorders>
        </w:tblPrEx>
        <w:trPr>
          <w:trHeight w:val="276"/>
          <w:tblHeader/>
        </w:trPr>
        <w:tc>
          <w:tcPr>
            <w:tcW w:w="1134" w:type="dxa"/>
          </w:tcPr>
          <w:p w14:paraId="16B35789" w14:textId="63F710D8" w:rsidR="003116E3" w:rsidRPr="009F314E" w:rsidRDefault="003116E3" w:rsidP="0099009E">
            <w:pPr>
              <w:ind w:left="-45" w:right="-4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9F314E">
              <w:rPr>
                <w:sz w:val="22"/>
                <w:szCs w:val="22"/>
              </w:rPr>
              <w:t>.1</w:t>
            </w:r>
            <w:r>
              <w:rPr>
                <w:sz w:val="22"/>
                <w:szCs w:val="22"/>
              </w:rPr>
              <w:t>0</w:t>
            </w:r>
            <w:r w:rsidRPr="009F314E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7931DA37" w14:textId="77777777" w:rsidR="003116E3" w:rsidRPr="009F314E" w:rsidRDefault="003116E3" w:rsidP="0099009E">
            <w:pPr>
              <w:ind w:left="-45" w:right="-45"/>
              <w:rPr>
                <w:bCs/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088D59B5" w14:textId="139A3CE5" w:rsidR="003116E3" w:rsidRPr="001A67CE" w:rsidRDefault="003116E3" w:rsidP="0099009E">
            <w:pPr>
              <w:spacing w:line="192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31B7339F" w14:textId="1F02462E" w:rsidR="003116E3" w:rsidRPr="009F314E" w:rsidRDefault="003116E3" w:rsidP="0099009E">
            <w:pPr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Мышьяк</w:t>
            </w:r>
          </w:p>
        </w:tc>
        <w:tc>
          <w:tcPr>
            <w:tcW w:w="2551" w:type="dxa"/>
            <w:vMerge/>
          </w:tcPr>
          <w:p w14:paraId="5C441D72" w14:textId="72588D96" w:rsidR="003116E3" w:rsidRPr="009F314E" w:rsidRDefault="003116E3" w:rsidP="0099009E">
            <w:pPr>
              <w:suppressAutoHyphens/>
              <w:spacing w:line="204" w:lineRule="auto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47B08D21" w14:textId="77777777" w:rsidR="003116E3" w:rsidRPr="009F314E" w:rsidRDefault="003116E3" w:rsidP="0099009E">
            <w:pPr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 xml:space="preserve">ГОСТ 26929-94 </w:t>
            </w:r>
          </w:p>
          <w:p w14:paraId="3C2A9194" w14:textId="3B9AED5B" w:rsidR="003116E3" w:rsidRPr="009F314E" w:rsidRDefault="003116E3" w:rsidP="0099009E">
            <w:pPr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 xml:space="preserve">ГОСТ 26930-86 </w:t>
            </w:r>
          </w:p>
        </w:tc>
        <w:tc>
          <w:tcPr>
            <w:tcW w:w="2126" w:type="dxa"/>
            <w:vMerge/>
          </w:tcPr>
          <w:p w14:paraId="2FF0F2E4" w14:textId="77777777" w:rsidR="003116E3" w:rsidRPr="009F314E" w:rsidRDefault="003116E3" w:rsidP="0099009E">
            <w:pPr>
              <w:jc w:val="both"/>
              <w:rPr>
                <w:sz w:val="22"/>
                <w:szCs w:val="22"/>
              </w:rPr>
            </w:pPr>
          </w:p>
        </w:tc>
      </w:tr>
      <w:tr w:rsidR="003116E3" w:rsidRPr="009F314E" w14:paraId="2D10E3E8" w14:textId="49A2E5D3" w:rsidTr="000B55F3">
        <w:tblPrEx>
          <w:tblBorders>
            <w:bottom w:val="single" w:sz="4" w:space="0" w:color="auto"/>
          </w:tblBorders>
        </w:tblPrEx>
        <w:trPr>
          <w:trHeight w:val="276"/>
          <w:tblHeader/>
        </w:trPr>
        <w:tc>
          <w:tcPr>
            <w:tcW w:w="1134" w:type="dxa"/>
          </w:tcPr>
          <w:p w14:paraId="7277A4F7" w14:textId="07CC2BE8" w:rsidR="003116E3" w:rsidRPr="009F314E" w:rsidRDefault="003116E3" w:rsidP="0099009E">
            <w:pPr>
              <w:ind w:left="-45" w:right="-45"/>
              <w:jc w:val="center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3.1</w:t>
            </w:r>
            <w:r>
              <w:rPr>
                <w:sz w:val="22"/>
                <w:szCs w:val="22"/>
              </w:rPr>
              <w:t>1</w:t>
            </w:r>
            <w:r w:rsidRPr="009F314E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73009D1A" w14:textId="77777777" w:rsidR="003116E3" w:rsidRPr="009F314E" w:rsidRDefault="003116E3" w:rsidP="0099009E">
            <w:pPr>
              <w:ind w:left="-45" w:right="-45"/>
              <w:rPr>
                <w:bCs/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7997D492" w14:textId="6638DB02" w:rsidR="003116E3" w:rsidRPr="001A67CE" w:rsidRDefault="003116E3" w:rsidP="0099009E">
            <w:pPr>
              <w:spacing w:line="192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50C2D50E" w14:textId="0C0D6723" w:rsidR="003116E3" w:rsidRPr="009F314E" w:rsidRDefault="003116E3" w:rsidP="0099009E">
            <w:pPr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цинк</w:t>
            </w:r>
          </w:p>
        </w:tc>
        <w:tc>
          <w:tcPr>
            <w:tcW w:w="2551" w:type="dxa"/>
            <w:vMerge/>
          </w:tcPr>
          <w:p w14:paraId="5D746934" w14:textId="3FBE0304" w:rsidR="003116E3" w:rsidRPr="009F314E" w:rsidRDefault="003116E3" w:rsidP="0099009E">
            <w:pPr>
              <w:suppressAutoHyphens/>
              <w:spacing w:line="204" w:lineRule="auto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793A68F3" w14:textId="77777777" w:rsidR="003116E3" w:rsidRPr="009F314E" w:rsidRDefault="003116E3" w:rsidP="0099009E">
            <w:pPr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 xml:space="preserve">ГОСТ 26929-94 </w:t>
            </w:r>
          </w:p>
          <w:p w14:paraId="55F4D80A" w14:textId="41908AA9" w:rsidR="003116E3" w:rsidRPr="009F314E" w:rsidRDefault="003116E3" w:rsidP="0099009E">
            <w:pPr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 xml:space="preserve">ГОСТ 30178-96  </w:t>
            </w:r>
          </w:p>
        </w:tc>
        <w:tc>
          <w:tcPr>
            <w:tcW w:w="2126" w:type="dxa"/>
            <w:vMerge w:val="restart"/>
          </w:tcPr>
          <w:p w14:paraId="5E49EF70" w14:textId="77777777" w:rsidR="003116E3" w:rsidRDefault="003116E3" w:rsidP="003116E3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Лабораторный </w:t>
            </w:r>
          </w:p>
          <w:p w14:paraId="5573808A" w14:textId="77777777" w:rsidR="003116E3" w:rsidRDefault="003116E3" w:rsidP="003116E3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отдел, группа санитарно-гигиенических исследований </w:t>
            </w:r>
          </w:p>
          <w:p w14:paraId="4B171AB4" w14:textId="77777777" w:rsidR="003116E3" w:rsidRDefault="003116E3" w:rsidP="003116E3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(ул.Октябрьская,33,</w:t>
            </w:r>
          </w:p>
          <w:p w14:paraId="0957B70F" w14:textId="50684CCC" w:rsidR="003116E3" w:rsidRPr="009F314E" w:rsidRDefault="003116E3" w:rsidP="003116E3">
            <w:pPr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г.Рогачёв</w:t>
            </w:r>
            <w:proofErr w:type="spellEnd"/>
            <w:r>
              <w:rPr>
                <w:sz w:val="22"/>
                <w:szCs w:val="22"/>
              </w:rPr>
              <w:t>, Гомельская область</w:t>
            </w:r>
          </w:p>
        </w:tc>
      </w:tr>
      <w:tr w:rsidR="003116E3" w:rsidRPr="009F314E" w14:paraId="1744D2DE" w14:textId="0516610B" w:rsidTr="000B55F3">
        <w:tblPrEx>
          <w:tblBorders>
            <w:bottom w:val="single" w:sz="4" w:space="0" w:color="auto"/>
          </w:tblBorders>
        </w:tblPrEx>
        <w:trPr>
          <w:trHeight w:val="276"/>
          <w:tblHeader/>
        </w:trPr>
        <w:tc>
          <w:tcPr>
            <w:tcW w:w="1134" w:type="dxa"/>
          </w:tcPr>
          <w:p w14:paraId="0226B5CA" w14:textId="755E7652" w:rsidR="003116E3" w:rsidRPr="009F314E" w:rsidRDefault="003116E3" w:rsidP="0099009E">
            <w:pPr>
              <w:ind w:left="-45" w:right="-45"/>
              <w:jc w:val="center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3.1</w:t>
            </w:r>
            <w:r>
              <w:rPr>
                <w:sz w:val="22"/>
                <w:szCs w:val="22"/>
              </w:rPr>
              <w:t>2</w:t>
            </w:r>
            <w:r w:rsidRPr="009F314E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2218AEB2" w14:textId="77777777" w:rsidR="003116E3" w:rsidRPr="009F314E" w:rsidRDefault="003116E3" w:rsidP="0099009E">
            <w:pPr>
              <w:ind w:left="-45" w:right="-45"/>
              <w:rPr>
                <w:bCs/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27F2B1DE" w14:textId="2E36C6BA" w:rsidR="003116E3" w:rsidRPr="001A67CE" w:rsidRDefault="003116E3" w:rsidP="0099009E">
            <w:pPr>
              <w:spacing w:line="192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249E5BE8" w14:textId="67108185" w:rsidR="003116E3" w:rsidRPr="009F314E" w:rsidRDefault="003116E3" w:rsidP="0099009E">
            <w:pPr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медь</w:t>
            </w:r>
          </w:p>
        </w:tc>
        <w:tc>
          <w:tcPr>
            <w:tcW w:w="2551" w:type="dxa"/>
            <w:vMerge/>
          </w:tcPr>
          <w:p w14:paraId="6A3886FB" w14:textId="6BE68B35" w:rsidR="003116E3" w:rsidRPr="009F314E" w:rsidRDefault="003116E3" w:rsidP="0099009E">
            <w:pPr>
              <w:suppressAutoHyphens/>
              <w:spacing w:line="204" w:lineRule="auto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7F45AB25" w14:textId="77777777" w:rsidR="003116E3" w:rsidRPr="009F314E" w:rsidRDefault="003116E3" w:rsidP="0099009E">
            <w:pPr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 xml:space="preserve">ГОСТ 26929-94 </w:t>
            </w:r>
          </w:p>
          <w:p w14:paraId="159F31C3" w14:textId="61243DA0" w:rsidR="003116E3" w:rsidRPr="009F314E" w:rsidRDefault="003116E3" w:rsidP="0099009E">
            <w:pPr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 xml:space="preserve">ГОСТ 30178-96 </w:t>
            </w:r>
          </w:p>
        </w:tc>
        <w:tc>
          <w:tcPr>
            <w:tcW w:w="2126" w:type="dxa"/>
            <w:vMerge/>
          </w:tcPr>
          <w:p w14:paraId="46958503" w14:textId="77777777" w:rsidR="003116E3" w:rsidRPr="009F314E" w:rsidRDefault="003116E3" w:rsidP="0099009E">
            <w:pPr>
              <w:jc w:val="both"/>
              <w:rPr>
                <w:sz w:val="22"/>
                <w:szCs w:val="22"/>
              </w:rPr>
            </w:pPr>
          </w:p>
        </w:tc>
      </w:tr>
      <w:tr w:rsidR="003116E3" w:rsidRPr="009F314E" w14:paraId="556C1DCD" w14:textId="711CAFC2" w:rsidTr="000B55F3">
        <w:tblPrEx>
          <w:tblBorders>
            <w:bottom w:val="single" w:sz="4" w:space="0" w:color="auto"/>
          </w:tblBorders>
        </w:tblPrEx>
        <w:trPr>
          <w:trHeight w:val="276"/>
          <w:tblHeader/>
        </w:trPr>
        <w:tc>
          <w:tcPr>
            <w:tcW w:w="1134" w:type="dxa"/>
          </w:tcPr>
          <w:p w14:paraId="52E395F7" w14:textId="210B5DD6" w:rsidR="003116E3" w:rsidRPr="009F314E" w:rsidRDefault="003116E3" w:rsidP="0099009E">
            <w:pPr>
              <w:ind w:left="-45" w:right="-45"/>
              <w:jc w:val="center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3.1</w:t>
            </w:r>
            <w:r>
              <w:rPr>
                <w:sz w:val="22"/>
                <w:szCs w:val="22"/>
              </w:rPr>
              <w:t>3</w:t>
            </w:r>
            <w:r w:rsidRPr="009F314E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7FFCF593" w14:textId="77777777" w:rsidR="003116E3" w:rsidRPr="009F314E" w:rsidRDefault="003116E3" w:rsidP="0099009E">
            <w:pPr>
              <w:ind w:left="-45" w:right="-45"/>
              <w:rPr>
                <w:bCs/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2666083B" w14:textId="06728FBC" w:rsidR="003116E3" w:rsidRPr="001A67CE" w:rsidRDefault="003116E3" w:rsidP="0099009E">
            <w:pPr>
              <w:spacing w:line="192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335694C7" w14:textId="60F6A4EC" w:rsidR="003116E3" w:rsidRPr="009F314E" w:rsidRDefault="003116E3" w:rsidP="0099009E">
            <w:pPr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олово</w:t>
            </w:r>
          </w:p>
        </w:tc>
        <w:tc>
          <w:tcPr>
            <w:tcW w:w="2551" w:type="dxa"/>
            <w:vMerge/>
          </w:tcPr>
          <w:p w14:paraId="1B966BDD" w14:textId="08519EF3" w:rsidR="003116E3" w:rsidRPr="009F314E" w:rsidRDefault="003116E3" w:rsidP="0099009E">
            <w:pPr>
              <w:suppressAutoHyphens/>
              <w:spacing w:line="204" w:lineRule="auto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7121EDD0" w14:textId="2E57412C" w:rsidR="003116E3" w:rsidRPr="009F314E" w:rsidRDefault="003116E3" w:rsidP="0099009E">
            <w:pPr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 xml:space="preserve">ГОСТ 26929-94 </w:t>
            </w:r>
          </w:p>
          <w:p w14:paraId="74B4C164" w14:textId="465D00DC" w:rsidR="003116E3" w:rsidRPr="009F314E" w:rsidRDefault="003116E3" w:rsidP="0099009E">
            <w:pPr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 xml:space="preserve">ГОСТ 26935-86 </w:t>
            </w:r>
          </w:p>
        </w:tc>
        <w:tc>
          <w:tcPr>
            <w:tcW w:w="2126" w:type="dxa"/>
            <w:vMerge/>
          </w:tcPr>
          <w:p w14:paraId="748FA65A" w14:textId="77777777" w:rsidR="003116E3" w:rsidRPr="009F314E" w:rsidRDefault="003116E3" w:rsidP="0099009E">
            <w:pPr>
              <w:jc w:val="both"/>
              <w:rPr>
                <w:sz w:val="22"/>
                <w:szCs w:val="22"/>
              </w:rPr>
            </w:pPr>
          </w:p>
        </w:tc>
      </w:tr>
      <w:tr w:rsidR="003116E3" w:rsidRPr="009F314E" w14:paraId="0AB1476D" w14:textId="45EDB4B8" w:rsidTr="000B55F3">
        <w:tblPrEx>
          <w:tblBorders>
            <w:bottom w:val="single" w:sz="4" w:space="0" w:color="auto"/>
          </w:tblBorders>
        </w:tblPrEx>
        <w:trPr>
          <w:trHeight w:val="276"/>
          <w:tblHeader/>
        </w:trPr>
        <w:tc>
          <w:tcPr>
            <w:tcW w:w="1134" w:type="dxa"/>
          </w:tcPr>
          <w:p w14:paraId="7D790E61" w14:textId="58F22317" w:rsidR="003116E3" w:rsidRPr="009F314E" w:rsidRDefault="003116E3" w:rsidP="0099009E">
            <w:pPr>
              <w:ind w:left="-45" w:right="-45"/>
              <w:jc w:val="center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3.1</w:t>
            </w:r>
            <w:r>
              <w:rPr>
                <w:sz w:val="22"/>
                <w:szCs w:val="22"/>
              </w:rPr>
              <w:t>4</w:t>
            </w:r>
            <w:r w:rsidRPr="009F314E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282994CD" w14:textId="77777777" w:rsidR="003116E3" w:rsidRPr="009F314E" w:rsidRDefault="003116E3" w:rsidP="0099009E">
            <w:pPr>
              <w:ind w:left="-45" w:right="-45"/>
              <w:rPr>
                <w:bCs/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5E3E5629" w14:textId="7400E1AE" w:rsidR="003116E3" w:rsidRPr="001A67CE" w:rsidRDefault="003116E3" w:rsidP="0099009E">
            <w:pPr>
              <w:spacing w:line="192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187C4CFF" w14:textId="5DE9208A" w:rsidR="003116E3" w:rsidRPr="009F314E" w:rsidRDefault="003116E3" w:rsidP="0099009E">
            <w:pPr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железо</w:t>
            </w:r>
          </w:p>
        </w:tc>
        <w:tc>
          <w:tcPr>
            <w:tcW w:w="2551" w:type="dxa"/>
            <w:vMerge/>
          </w:tcPr>
          <w:p w14:paraId="73A28DE7" w14:textId="7A00ADB2" w:rsidR="003116E3" w:rsidRPr="009F314E" w:rsidRDefault="003116E3" w:rsidP="0099009E">
            <w:pPr>
              <w:suppressAutoHyphens/>
              <w:spacing w:line="204" w:lineRule="auto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2B6A323B" w14:textId="77777777" w:rsidR="003116E3" w:rsidRPr="009F314E" w:rsidRDefault="003116E3" w:rsidP="0099009E">
            <w:pPr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 xml:space="preserve">ГОСТ 26929-94 </w:t>
            </w:r>
          </w:p>
          <w:p w14:paraId="3E2ACAC2" w14:textId="78F6DAAD" w:rsidR="003116E3" w:rsidRPr="009F314E" w:rsidRDefault="003116E3" w:rsidP="0099009E">
            <w:pPr>
              <w:suppressAutoHyphens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30178-96</w:t>
            </w:r>
          </w:p>
        </w:tc>
        <w:tc>
          <w:tcPr>
            <w:tcW w:w="2126" w:type="dxa"/>
            <w:vMerge/>
          </w:tcPr>
          <w:p w14:paraId="4B3AD195" w14:textId="77777777" w:rsidR="003116E3" w:rsidRPr="009F314E" w:rsidRDefault="003116E3" w:rsidP="0099009E">
            <w:pPr>
              <w:jc w:val="both"/>
              <w:rPr>
                <w:sz w:val="22"/>
                <w:szCs w:val="22"/>
              </w:rPr>
            </w:pPr>
          </w:p>
        </w:tc>
      </w:tr>
      <w:tr w:rsidR="003116E3" w:rsidRPr="009F314E" w14:paraId="1932E1DD" w14:textId="2A8719B2" w:rsidTr="000B55F3">
        <w:tblPrEx>
          <w:tblBorders>
            <w:bottom w:val="single" w:sz="4" w:space="0" w:color="auto"/>
          </w:tblBorders>
        </w:tblPrEx>
        <w:trPr>
          <w:trHeight w:val="276"/>
          <w:tblHeader/>
        </w:trPr>
        <w:tc>
          <w:tcPr>
            <w:tcW w:w="1134" w:type="dxa"/>
          </w:tcPr>
          <w:p w14:paraId="4BC50AFE" w14:textId="74EFC764" w:rsidR="003116E3" w:rsidRPr="009F314E" w:rsidRDefault="003116E3" w:rsidP="0099009E">
            <w:pPr>
              <w:ind w:left="-45" w:right="-45"/>
              <w:jc w:val="center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3.</w:t>
            </w:r>
            <w:r>
              <w:rPr>
                <w:sz w:val="22"/>
                <w:szCs w:val="22"/>
              </w:rPr>
              <w:t>15</w:t>
            </w:r>
            <w:r w:rsidRPr="009F314E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614388D0" w14:textId="77777777" w:rsidR="003116E3" w:rsidRPr="009F314E" w:rsidRDefault="003116E3" w:rsidP="0099009E">
            <w:pPr>
              <w:ind w:left="-45" w:right="-45"/>
              <w:rPr>
                <w:bCs/>
                <w:sz w:val="22"/>
                <w:szCs w:val="22"/>
              </w:rPr>
            </w:pPr>
          </w:p>
        </w:tc>
        <w:tc>
          <w:tcPr>
            <w:tcW w:w="1418" w:type="dxa"/>
          </w:tcPr>
          <w:p w14:paraId="2C9E4F34" w14:textId="1C045C0B" w:rsidR="003116E3" w:rsidRPr="00A76FB8" w:rsidRDefault="003116E3" w:rsidP="0099009E">
            <w:pPr>
              <w:rPr>
                <w:sz w:val="22"/>
                <w:szCs w:val="22"/>
              </w:rPr>
            </w:pPr>
            <w:r w:rsidRPr="00A76FB8">
              <w:rPr>
                <w:sz w:val="22"/>
                <w:szCs w:val="22"/>
              </w:rPr>
              <w:t>03.00/08.158</w:t>
            </w:r>
          </w:p>
          <w:p w14:paraId="50514C91" w14:textId="6DAC9010" w:rsidR="003116E3" w:rsidRPr="00A76FB8" w:rsidRDefault="003116E3" w:rsidP="0099009E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A76FB8">
              <w:rPr>
                <w:sz w:val="22"/>
                <w:szCs w:val="22"/>
              </w:rPr>
              <w:t>10.20/08.158</w:t>
            </w:r>
          </w:p>
          <w:p w14:paraId="76E48BE5" w14:textId="787342E9" w:rsidR="003116E3" w:rsidRPr="00A76FB8" w:rsidRDefault="003116E3" w:rsidP="0099009E">
            <w:pPr>
              <w:spacing w:line="192" w:lineRule="auto"/>
              <w:jc w:val="both"/>
              <w:rPr>
                <w:sz w:val="22"/>
                <w:szCs w:val="22"/>
              </w:rPr>
            </w:pPr>
            <w:r w:rsidRPr="00A76FB8">
              <w:rPr>
                <w:sz w:val="22"/>
                <w:szCs w:val="22"/>
              </w:rPr>
              <w:t>10.86/08.158</w:t>
            </w:r>
          </w:p>
        </w:tc>
        <w:tc>
          <w:tcPr>
            <w:tcW w:w="2693" w:type="dxa"/>
          </w:tcPr>
          <w:p w14:paraId="10DC125B" w14:textId="77777777" w:rsidR="003116E3" w:rsidRPr="009F314E" w:rsidRDefault="003116E3" w:rsidP="0099009E">
            <w:pPr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Пестициды</w:t>
            </w:r>
          </w:p>
          <w:p w14:paraId="38D7C574" w14:textId="65B8EC85" w:rsidR="003116E3" w:rsidRPr="009F314E" w:rsidRDefault="003116E3" w:rsidP="0099009E">
            <w:pPr>
              <w:jc w:val="both"/>
              <w:rPr>
                <w:sz w:val="22"/>
                <w:szCs w:val="22"/>
              </w:rPr>
            </w:pPr>
            <w:proofErr w:type="spellStart"/>
            <w:r w:rsidRPr="009F314E">
              <w:rPr>
                <w:sz w:val="22"/>
                <w:szCs w:val="22"/>
              </w:rPr>
              <w:t>гексахлорциклогексан</w:t>
            </w:r>
            <w:proofErr w:type="spellEnd"/>
            <w:r w:rsidRPr="009F314E">
              <w:rPr>
                <w:sz w:val="22"/>
                <w:szCs w:val="22"/>
              </w:rPr>
              <w:t xml:space="preserve"> (альфа, бета, гамма – изомеры), ДДТ и его метаболиты ДДД, ДДЕ</w:t>
            </w:r>
          </w:p>
        </w:tc>
        <w:tc>
          <w:tcPr>
            <w:tcW w:w="2551" w:type="dxa"/>
            <w:vMerge/>
          </w:tcPr>
          <w:p w14:paraId="48BED752" w14:textId="68915968" w:rsidR="003116E3" w:rsidRPr="009F314E" w:rsidRDefault="003116E3" w:rsidP="0099009E">
            <w:pPr>
              <w:suppressAutoHyphens/>
              <w:spacing w:line="204" w:lineRule="auto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5C573902" w14:textId="77E2B929" w:rsidR="003116E3" w:rsidRPr="009F314E" w:rsidRDefault="003116E3" w:rsidP="0099009E">
            <w:pPr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МВИ. МН 2352-2005</w:t>
            </w:r>
          </w:p>
        </w:tc>
        <w:tc>
          <w:tcPr>
            <w:tcW w:w="2126" w:type="dxa"/>
            <w:vMerge/>
          </w:tcPr>
          <w:p w14:paraId="1BF18FF7" w14:textId="77777777" w:rsidR="003116E3" w:rsidRPr="009F314E" w:rsidRDefault="003116E3" w:rsidP="0099009E">
            <w:pPr>
              <w:rPr>
                <w:sz w:val="22"/>
                <w:szCs w:val="22"/>
              </w:rPr>
            </w:pPr>
          </w:p>
        </w:tc>
      </w:tr>
      <w:tr w:rsidR="003116E3" w:rsidRPr="009F314E" w14:paraId="69E00C00" w14:textId="1D2CC974" w:rsidTr="000B55F3">
        <w:tblPrEx>
          <w:tblBorders>
            <w:bottom w:val="single" w:sz="4" w:space="0" w:color="auto"/>
          </w:tblBorders>
        </w:tblPrEx>
        <w:trPr>
          <w:trHeight w:val="276"/>
          <w:tblHeader/>
        </w:trPr>
        <w:tc>
          <w:tcPr>
            <w:tcW w:w="1134" w:type="dxa"/>
          </w:tcPr>
          <w:p w14:paraId="745217D8" w14:textId="7936F69A" w:rsidR="003116E3" w:rsidRPr="009F314E" w:rsidRDefault="003116E3" w:rsidP="0099009E">
            <w:pPr>
              <w:ind w:left="-45" w:right="-45"/>
              <w:jc w:val="center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3.</w:t>
            </w:r>
            <w:r>
              <w:rPr>
                <w:sz w:val="22"/>
                <w:szCs w:val="22"/>
              </w:rPr>
              <w:t>16</w:t>
            </w:r>
            <w:r w:rsidRPr="009F314E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0C69C091" w14:textId="77777777" w:rsidR="003116E3" w:rsidRPr="009F314E" w:rsidRDefault="003116E3" w:rsidP="0099009E">
            <w:pPr>
              <w:ind w:left="-45" w:right="-45"/>
              <w:rPr>
                <w:bCs/>
                <w:sz w:val="22"/>
                <w:szCs w:val="22"/>
              </w:rPr>
            </w:pPr>
          </w:p>
        </w:tc>
        <w:tc>
          <w:tcPr>
            <w:tcW w:w="1418" w:type="dxa"/>
          </w:tcPr>
          <w:p w14:paraId="500D4155" w14:textId="5B9E0218" w:rsidR="003116E3" w:rsidRPr="00A76FB8" w:rsidRDefault="003116E3" w:rsidP="0099009E">
            <w:pPr>
              <w:spacing w:line="192" w:lineRule="auto"/>
              <w:jc w:val="both"/>
              <w:rPr>
                <w:sz w:val="22"/>
                <w:szCs w:val="22"/>
              </w:rPr>
            </w:pPr>
            <w:r w:rsidRPr="00A76FB8">
              <w:rPr>
                <w:sz w:val="22"/>
                <w:szCs w:val="22"/>
              </w:rPr>
              <w:t>03.00/01.086 10.20/01.</w:t>
            </w:r>
            <w:proofErr w:type="gramStart"/>
            <w:r w:rsidRPr="00A76FB8">
              <w:rPr>
                <w:sz w:val="22"/>
                <w:szCs w:val="22"/>
              </w:rPr>
              <w:t>086  10.86</w:t>
            </w:r>
            <w:proofErr w:type="gramEnd"/>
            <w:r w:rsidRPr="00A76FB8">
              <w:rPr>
                <w:sz w:val="22"/>
                <w:szCs w:val="22"/>
              </w:rPr>
              <w:t>/01.086</w:t>
            </w:r>
          </w:p>
        </w:tc>
        <w:tc>
          <w:tcPr>
            <w:tcW w:w="2693" w:type="dxa"/>
          </w:tcPr>
          <w:p w14:paraId="27903EBC" w14:textId="685A57E9" w:rsidR="003116E3" w:rsidRPr="009F314E" w:rsidRDefault="003116E3" w:rsidP="0099009E">
            <w:pPr>
              <w:spacing w:line="216" w:lineRule="auto"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2551" w:type="dxa"/>
            <w:vMerge/>
          </w:tcPr>
          <w:p w14:paraId="63C37881" w14:textId="4B7DE98F" w:rsidR="003116E3" w:rsidRPr="009F314E" w:rsidRDefault="003116E3" w:rsidP="0099009E">
            <w:pPr>
              <w:suppressAutoHyphens/>
              <w:spacing w:line="204" w:lineRule="auto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2EB33CA3" w14:textId="77777777" w:rsidR="003116E3" w:rsidRPr="009F314E" w:rsidRDefault="003116E3" w:rsidP="0099009E">
            <w:pPr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 xml:space="preserve">ГОСТ 10444.15-94 </w:t>
            </w:r>
          </w:p>
          <w:p w14:paraId="5CF2CE45" w14:textId="77777777" w:rsidR="003116E3" w:rsidRPr="009F314E" w:rsidRDefault="003116E3" w:rsidP="0099009E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vMerge w:val="restart"/>
          </w:tcPr>
          <w:p w14:paraId="7C6FF82A" w14:textId="77777777" w:rsidR="003116E3" w:rsidRDefault="003116E3" w:rsidP="003116E3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Лабораторный отдел, группа микробиологических исследований </w:t>
            </w:r>
          </w:p>
          <w:p w14:paraId="6E906F25" w14:textId="77777777" w:rsidR="003116E3" w:rsidRDefault="003116E3" w:rsidP="003116E3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(ул.Октябрьская,33,</w:t>
            </w:r>
          </w:p>
          <w:p w14:paraId="5A392EFF" w14:textId="3604E371" w:rsidR="003116E3" w:rsidRPr="009F314E" w:rsidRDefault="003116E3" w:rsidP="003116E3">
            <w:pPr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г.Рогачёв</w:t>
            </w:r>
            <w:proofErr w:type="spellEnd"/>
            <w:r>
              <w:rPr>
                <w:sz w:val="22"/>
                <w:szCs w:val="22"/>
              </w:rPr>
              <w:t>, Гомельская область)</w:t>
            </w:r>
          </w:p>
        </w:tc>
      </w:tr>
      <w:tr w:rsidR="003116E3" w:rsidRPr="009F314E" w14:paraId="4D87FC68" w14:textId="5ECCCDE4" w:rsidTr="000B55F3">
        <w:tblPrEx>
          <w:tblBorders>
            <w:bottom w:val="single" w:sz="4" w:space="0" w:color="auto"/>
          </w:tblBorders>
        </w:tblPrEx>
        <w:trPr>
          <w:trHeight w:val="276"/>
          <w:tblHeader/>
        </w:trPr>
        <w:tc>
          <w:tcPr>
            <w:tcW w:w="1134" w:type="dxa"/>
          </w:tcPr>
          <w:p w14:paraId="379C4535" w14:textId="1D01D47C" w:rsidR="003116E3" w:rsidRPr="009F314E" w:rsidRDefault="003116E3" w:rsidP="0099009E">
            <w:pPr>
              <w:ind w:left="-45" w:right="-45"/>
              <w:jc w:val="center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3.</w:t>
            </w:r>
            <w:r>
              <w:rPr>
                <w:sz w:val="22"/>
                <w:szCs w:val="22"/>
              </w:rPr>
              <w:t>17</w:t>
            </w:r>
            <w:r w:rsidRPr="009F314E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0117E696" w14:textId="77777777" w:rsidR="003116E3" w:rsidRPr="009F314E" w:rsidRDefault="003116E3" w:rsidP="0099009E">
            <w:pPr>
              <w:ind w:left="-45" w:right="-45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418" w:type="dxa"/>
          </w:tcPr>
          <w:p w14:paraId="0CF5C44A" w14:textId="6E5C32FC" w:rsidR="003116E3" w:rsidRPr="00A76FB8" w:rsidRDefault="003116E3" w:rsidP="0099009E">
            <w:pPr>
              <w:spacing w:line="216" w:lineRule="auto"/>
              <w:rPr>
                <w:sz w:val="22"/>
                <w:szCs w:val="22"/>
              </w:rPr>
            </w:pPr>
            <w:r w:rsidRPr="00A76FB8">
              <w:rPr>
                <w:sz w:val="22"/>
                <w:szCs w:val="22"/>
              </w:rPr>
              <w:t>03.00/01.086 10.20/01.</w:t>
            </w:r>
            <w:proofErr w:type="gramStart"/>
            <w:r w:rsidRPr="00A76FB8">
              <w:rPr>
                <w:sz w:val="22"/>
                <w:szCs w:val="22"/>
              </w:rPr>
              <w:t>086  10.86</w:t>
            </w:r>
            <w:proofErr w:type="gramEnd"/>
            <w:r w:rsidRPr="00A76FB8">
              <w:rPr>
                <w:sz w:val="22"/>
                <w:szCs w:val="22"/>
              </w:rPr>
              <w:t>/01.086</w:t>
            </w:r>
          </w:p>
        </w:tc>
        <w:tc>
          <w:tcPr>
            <w:tcW w:w="2693" w:type="dxa"/>
          </w:tcPr>
          <w:p w14:paraId="4B77FC69" w14:textId="15BA217E" w:rsidR="003116E3" w:rsidRPr="009F314E" w:rsidRDefault="003116E3" w:rsidP="0099009E">
            <w:pPr>
              <w:spacing w:line="216" w:lineRule="auto"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БГКП (</w:t>
            </w:r>
            <w:proofErr w:type="spellStart"/>
            <w:r w:rsidRPr="009F314E">
              <w:rPr>
                <w:sz w:val="22"/>
                <w:szCs w:val="22"/>
              </w:rPr>
              <w:t>колиформы</w:t>
            </w:r>
            <w:proofErr w:type="spellEnd"/>
            <w:r w:rsidRPr="009F314E">
              <w:rPr>
                <w:sz w:val="22"/>
                <w:szCs w:val="22"/>
              </w:rPr>
              <w:t>)</w:t>
            </w:r>
          </w:p>
        </w:tc>
        <w:tc>
          <w:tcPr>
            <w:tcW w:w="2551" w:type="dxa"/>
            <w:vMerge/>
          </w:tcPr>
          <w:p w14:paraId="551B2FF5" w14:textId="77777777" w:rsidR="003116E3" w:rsidRPr="009F314E" w:rsidRDefault="003116E3" w:rsidP="0099009E">
            <w:pPr>
              <w:suppressAutoHyphens/>
              <w:spacing w:line="204" w:lineRule="auto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0F0BAA11" w14:textId="20A3A608" w:rsidR="003116E3" w:rsidRPr="009F314E" w:rsidRDefault="003116E3" w:rsidP="0099009E">
            <w:pPr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 xml:space="preserve">ГОСТ 31747-2012 </w:t>
            </w:r>
          </w:p>
        </w:tc>
        <w:tc>
          <w:tcPr>
            <w:tcW w:w="2126" w:type="dxa"/>
            <w:vMerge/>
          </w:tcPr>
          <w:p w14:paraId="72039B30" w14:textId="77777777" w:rsidR="003116E3" w:rsidRPr="009F314E" w:rsidRDefault="003116E3" w:rsidP="0099009E">
            <w:pPr>
              <w:rPr>
                <w:sz w:val="22"/>
                <w:szCs w:val="22"/>
              </w:rPr>
            </w:pPr>
          </w:p>
        </w:tc>
      </w:tr>
      <w:tr w:rsidR="003116E3" w:rsidRPr="009F314E" w14:paraId="7276229C" w14:textId="0F6567D8" w:rsidTr="000B55F3">
        <w:tblPrEx>
          <w:tblBorders>
            <w:bottom w:val="single" w:sz="4" w:space="0" w:color="auto"/>
          </w:tblBorders>
        </w:tblPrEx>
        <w:trPr>
          <w:trHeight w:val="276"/>
          <w:tblHeader/>
        </w:trPr>
        <w:tc>
          <w:tcPr>
            <w:tcW w:w="1134" w:type="dxa"/>
          </w:tcPr>
          <w:p w14:paraId="44BEB80F" w14:textId="0904765E" w:rsidR="003116E3" w:rsidRPr="009F314E" w:rsidRDefault="003116E3" w:rsidP="0099009E">
            <w:pPr>
              <w:ind w:left="-45" w:right="-45"/>
              <w:jc w:val="center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3.</w:t>
            </w:r>
            <w:r>
              <w:rPr>
                <w:sz w:val="22"/>
                <w:szCs w:val="22"/>
              </w:rPr>
              <w:t>18</w:t>
            </w:r>
            <w:r w:rsidRPr="009F314E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63A7FAE1" w14:textId="77777777" w:rsidR="003116E3" w:rsidRPr="009F314E" w:rsidRDefault="003116E3" w:rsidP="0099009E">
            <w:pPr>
              <w:ind w:left="-45" w:right="-45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418" w:type="dxa"/>
          </w:tcPr>
          <w:p w14:paraId="3E506500" w14:textId="09360362" w:rsidR="003116E3" w:rsidRPr="00A76FB8" w:rsidRDefault="003116E3" w:rsidP="0099009E">
            <w:pPr>
              <w:spacing w:line="216" w:lineRule="auto"/>
              <w:jc w:val="both"/>
              <w:rPr>
                <w:sz w:val="22"/>
                <w:szCs w:val="22"/>
              </w:rPr>
            </w:pPr>
            <w:r w:rsidRPr="00A76FB8">
              <w:rPr>
                <w:sz w:val="22"/>
                <w:szCs w:val="22"/>
              </w:rPr>
              <w:t>03.00/01.086 10.20/01.</w:t>
            </w:r>
            <w:proofErr w:type="gramStart"/>
            <w:r w:rsidRPr="00A76FB8">
              <w:rPr>
                <w:sz w:val="22"/>
                <w:szCs w:val="22"/>
              </w:rPr>
              <w:t>086  10.86</w:t>
            </w:r>
            <w:proofErr w:type="gramEnd"/>
            <w:r w:rsidRPr="00A76FB8">
              <w:rPr>
                <w:sz w:val="22"/>
                <w:szCs w:val="22"/>
              </w:rPr>
              <w:t>/01.086</w:t>
            </w:r>
          </w:p>
        </w:tc>
        <w:tc>
          <w:tcPr>
            <w:tcW w:w="2693" w:type="dxa"/>
          </w:tcPr>
          <w:p w14:paraId="2D3F93FB" w14:textId="53948E5D" w:rsidR="003116E3" w:rsidRPr="009F314E" w:rsidRDefault="003116E3" w:rsidP="0099009E">
            <w:pPr>
              <w:spacing w:line="216" w:lineRule="auto"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 xml:space="preserve">S. </w:t>
            </w:r>
            <w:proofErr w:type="spellStart"/>
            <w:r w:rsidRPr="009F314E">
              <w:rPr>
                <w:sz w:val="22"/>
                <w:szCs w:val="22"/>
              </w:rPr>
              <w:t>aureus</w:t>
            </w:r>
            <w:proofErr w:type="spellEnd"/>
          </w:p>
        </w:tc>
        <w:tc>
          <w:tcPr>
            <w:tcW w:w="2551" w:type="dxa"/>
            <w:vMerge/>
          </w:tcPr>
          <w:p w14:paraId="7B1CDBFF" w14:textId="77777777" w:rsidR="003116E3" w:rsidRPr="009F314E" w:rsidRDefault="003116E3" w:rsidP="0099009E">
            <w:pPr>
              <w:suppressAutoHyphens/>
              <w:spacing w:line="204" w:lineRule="auto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0526598F" w14:textId="77777777" w:rsidR="003116E3" w:rsidRPr="009F314E" w:rsidRDefault="003116E3" w:rsidP="0099009E">
            <w:pPr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10444.2-94</w:t>
            </w:r>
          </w:p>
          <w:p w14:paraId="1D30C159" w14:textId="2B467946" w:rsidR="003116E3" w:rsidRPr="009F314E" w:rsidRDefault="003116E3" w:rsidP="0099009E">
            <w:pPr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31746-2012</w:t>
            </w:r>
          </w:p>
        </w:tc>
        <w:tc>
          <w:tcPr>
            <w:tcW w:w="2126" w:type="dxa"/>
            <w:vMerge/>
          </w:tcPr>
          <w:p w14:paraId="404D700F" w14:textId="77777777" w:rsidR="003116E3" w:rsidRPr="009F314E" w:rsidRDefault="003116E3" w:rsidP="0099009E">
            <w:pPr>
              <w:jc w:val="both"/>
              <w:rPr>
                <w:sz w:val="22"/>
                <w:szCs w:val="22"/>
              </w:rPr>
            </w:pPr>
          </w:p>
        </w:tc>
      </w:tr>
      <w:tr w:rsidR="003116E3" w:rsidRPr="009F314E" w14:paraId="44626C7F" w14:textId="75D0B7D4" w:rsidTr="000B55F3">
        <w:tblPrEx>
          <w:tblBorders>
            <w:bottom w:val="single" w:sz="4" w:space="0" w:color="auto"/>
          </w:tblBorders>
        </w:tblPrEx>
        <w:trPr>
          <w:trHeight w:val="276"/>
          <w:tblHeader/>
        </w:trPr>
        <w:tc>
          <w:tcPr>
            <w:tcW w:w="1134" w:type="dxa"/>
          </w:tcPr>
          <w:p w14:paraId="6779EF81" w14:textId="620B490F" w:rsidR="003116E3" w:rsidRPr="009F314E" w:rsidRDefault="003116E3" w:rsidP="0099009E">
            <w:pPr>
              <w:ind w:left="-45" w:right="-45"/>
              <w:jc w:val="center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lastRenderedPageBreak/>
              <w:t>3.</w:t>
            </w:r>
            <w:r>
              <w:rPr>
                <w:sz w:val="22"/>
                <w:szCs w:val="22"/>
              </w:rPr>
              <w:t>19</w:t>
            </w:r>
            <w:r w:rsidRPr="009F314E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4BE6103D" w14:textId="77777777" w:rsidR="003116E3" w:rsidRPr="009F314E" w:rsidRDefault="003116E3" w:rsidP="0099009E">
            <w:pPr>
              <w:ind w:left="-45" w:right="-45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418" w:type="dxa"/>
          </w:tcPr>
          <w:p w14:paraId="5409CEF9" w14:textId="5C7C8CA3" w:rsidR="003116E3" w:rsidRPr="00A76FB8" w:rsidRDefault="003116E3" w:rsidP="0099009E">
            <w:pPr>
              <w:spacing w:line="216" w:lineRule="auto"/>
              <w:jc w:val="both"/>
              <w:rPr>
                <w:sz w:val="22"/>
                <w:szCs w:val="22"/>
              </w:rPr>
            </w:pPr>
            <w:r w:rsidRPr="00A76FB8">
              <w:rPr>
                <w:sz w:val="22"/>
                <w:szCs w:val="22"/>
              </w:rPr>
              <w:t>03.00/01.086 10.20/01.</w:t>
            </w:r>
            <w:proofErr w:type="gramStart"/>
            <w:r w:rsidRPr="00A76FB8">
              <w:rPr>
                <w:sz w:val="22"/>
                <w:szCs w:val="22"/>
              </w:rPr>
              <w:t>086  10.86</w:t>
            </w:r>
            <w:proofErr w:type="gramEnd"/>
            <w:r w:rsidRPr="00A76FB8">
              <w:rPr>
                <w:sz w:val="22"/>
                <w:szCs w:val="22"/>
              </w:rPr>
              <w:t>/01.086</w:t>
            </w:r>
          </w:p>
        </w:tc>
        <w:tc>
          <w:tcPr>
            <w:tcW w:w="2693" w:type="dxa"/>
          </w:tcPr>
          <w:p w14:paraId="175605FE" w14:textId="431A4FA4" w:rsidR="003116E3" w:rsidRPr="009F314E" w:rsidRDefault="003116E3" w:rsidP="0099009E">
            <w:pPr>
              <w:spacing w:line="216" w:lineRule="auto"/>
              <w:jc w:val="both"/>
              <w:rPr>
                <w:sz w:val="21"/>
                <w:szCs w:val="21"/>
              </w:rPr>
            </w:pPr>
            <w:r w:rsidRPr="009F314E">
              <w:rPr>
                <w:sz w:val="21"/>
                <w:szCs w:val="21"/>
              </w:rPr>
              <w:t>Патогенные, в т.ч. сальмонеллы</w:t>
            </w:r>
          </w:p>
        </w:tc>
        <w:tc>
          <w:tcPr>
            <w:tcW w:w="2551" w:type="dxa"/>
            <w:vMerge/>
          </w:tcPr>
          <w:p w14:paraId="5A30AB74" w14:textId="77777777" w:rsidR="003116E3" w:rsidRPr="009F314E" w:rsidRDefault="003116E3" w:rsidP="0099009E">
            <w:pPr>
              <w:suppressAutoHyphens/>
              <w:spacing w:line="204" w:lineRule="auto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636E18EC" w14:textId="77777777" w:rsidR="003116E3" w:rsidRPr="009F314E" w:rsidRDefault="003116E3" w:rsidP="0099009E">
            <w:pPr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31659-2012</w:t>
            </w:r>
          </w:p>
          <w:p w14:paraId="182E543D" w14:textId="7C09F923" w:rsidR="003116E3" w:rsidRPr="009F314E" w:rsidRDefault="003116E3" w:rsidP="0099009E">
            <w:pPr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30519-97</w:t>
            </w:r>
          </w:p>
        </w:tc>
        <w:tc>
          <w:tcPr>
            <w:tcW w:w="2126" w:type="dxa"/>
            <w:vMerge/>
          </w:tcPr>
          <w:p w14:paraId="63292BB0" w14:textId="77777777" w:rsidR="003116E3" w:rsidRPr="009F314E" w:rsidRDefault="003116E3" w:rsidP="0099009E">
            <w:pPr>
              <w:jc w:val="both"/>
              <w:rPr>
                <w:sz w:val="22"/>
                <w:szCs w:val="22"/>
              </w:rPr>
            </w:pPr>
          </w:p>
        </w:tc>
      </w:tr>
      <w:tr w:rsidR="003116E3" w:rsidRPr="009F314E" w14:paraId="04E4F3E2" w14:textId="3D7DD987" w:rsidTr="000B55F3">
        <w:tblPrEx>
          <w:tblBorders>
            <w:bottom w:val="single" w:sz="4" w:space="0" w:color="auto"/>
          </w:tblBorders>
        </w:tblPrEx>
        <w:trPr>
          <w:trHeight w:val="276"/>
          <w:tblHeader/>
        </w:trPr>
        <w:tc>
          <w:tcPr>
            <w:tcW w:w="1134" w:type="dxa"/>
          </w:tcPr>
          <w:p w14:paraId="358FFA7A" w14:textId="2532F918" w:rsidR="003116E3" w:rsidRPr="009F314E" w:rsidRDefault="003116E3" w:rsidP="0099009E">
            <w:pPr>
              <w:ind w:left="-45" w:right="-45"/>
              <w:jc w:val="center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3.</w:t>
            </w:r>
            <w:r>
              <w:rPr>
                <w:sz w:val="22"/>
                <w:szCs w:val="22"/>
              </w:rPr>
              <w:t>20</w:t>
            </w:r>
            <w:r w:rsidRPr="009F314E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6F88E685" w14:textId="77777777" w:rsidR="003116E3" w:rsidRPr="009F314E" w:rsidRDefault="003116E3" w:rsidP="0099009E">
            <w:pPr>
              <w:ind w:left="-45" w:right="-45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418" w:type="dxa"/>
          </w:tcPr>
          <w:p w14:paraId="7200721A" w14:textId="058E9EA8" w:rsidR="003116E3" w:rsidRPr="00A76FB8" w:rsidRDefault="003116E3" w:rsidP="0099009E">
            <w:pPr>
              <w:spacing w:line="216" w:lineRule="auto"/>
              <w:jc w:val="both"/>
              <w:rPr>
                <w:sz w:val="22"/>
                <w:szCs w:val="22"/>
              </w:rPr>
            </w:pPr>
            <w:r w:rsidRPr="00A76FB8">
              <w:rPr>
                <w:sz w:val="22"/>
                <w:szCs w:val="22"/>
              </w:rPr>
              <w:t>03.00/01.086 10.20/01.</w:t>
            </w:r>
            <w:proofErr w:type="gramStart"/>
            <w:r w:rsidRPr="00A76FB8">
              <w:rPr>
                <w:sz w:val="22"/>
                <w:szCs w:val="22"/>
              </w:rPr>
              <w:t>086  10.86</w:t>
            </w:r>
            <w:proofErr w:type="gramEnd"/>
            <w:r w:rsidRPr="00A76FB8">
              <w:rPr>
                <w:sz w:val="22"/>
                <w:szCs w:val="22"/>
              </w:rPr>
              <w:t>/01.086</w:t>
            </w:r>
          </w:p>
        </w:tc>
        <w:tc>
          <w:tcPr>
            <w:tcW w:w="2693" w:type="dxa"/>
          </w:tcPr>
          <w:p w14:paraId="16263DF8" w14:textId="35E6696C" w:rsidR="003116E3" w:rsidRPr="009F314E" w:rsidRDefault="003116E3" w:rsidP="0099009E">
            <w:pPr>
              <w:spacing w:line="216" w:lineRule="auto"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  <w:lang w:val="en-US"/>
              </w:rPr>
              <w:t>L. monocytogenes</w:t>
            </w:r>
          </w:p>
        </w:tc>
        <w:tc>
          <w:tcPr>
            <w:tcW w:w="2551" w:type="dxa"/>
            <w:vMerge/>
          </w:tcPr>
          <w:p w14:paraId="54240392" w14:textId="77777777" w:rsidR="003116E3" w:rsidRPr="009F314E" w:rsidRDefault="003116E3" w:rsidP="0099009E">
            <w:pPr>
              <w:suppressAutoHyphens/>
              <w:spacing w:line="204" w:lineRule="auto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04A9E5E3" w14:textId="0EA9D64F" w:rsidR="003116E3" w:rsidRPr="009F314E" w:rsidRDefault="003116E3" w:rsidP="0099009E">
            <w:pPr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32031-2022</w:t>
            </w:r>
          </w:p>
        </w:tc>
        <w:tc>
          <w:tcPr>
            <w:tcW w:w="2126" w:type="dxa"/>
            <w:vMerge/>
          </w:tcPr>
          <w:p w14:paraId="200EDAAC" w14:textId="77777777" w:rsidR="003116E3" w:rsidRPr="009F314E" w:rsidRDefault="003116E3" w:rsidP="0099009E">
            <w:pPr>
              <w:rPr>
                <w:sz w:val="22"/>
                <w:szCs w:val="22"/>
              </w:rPr>
            </w:pPr>
          </w:p>
        </w:tc>
      </w:tr>
      <w:tr w:rsidR="003116E3" w:rsidRPr="009F314E" w14:paraId="56E1201E" w14:textId="74E7CF06" w:rsidTr="000B55F3">
        <w:tblPrEx>
          <w:tblBorders>
            <w:bottom w:val="single" w:sz="4" w:space="0" w:color="auto"/>
          </w:tblBorders>
        </w:tblPrEx>
        <w:trPr>
          <w:trHeight w:val="276"/>
          <w:tblHeader/>
        </w:trPr>
        <w:tc>
          <w:tcPr>
            <w:tcW w:w="1134" w:type="dxa"/>
          </w:tcPr>
          <w:p w14:paraId="3350B0D7" w14:textId="7E4411BB" w:rsidR="003116E3" w:rsidRPr="009F314E" w:rsidRDefault="003116E3" w:rsidP="0099009E">
            <w:pPr>
              <w:ind w:left="-45" w:right="-45"/>
              <w:jc w:val="center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3.2</w:t>
            </w:r>
            <w:r>
              <w:rPr>
                <w:sz w:val="22"/>
                <w:szCs w:val="22"/>
              </w:rPr>
              <w:t>1</w:t>
            </w:r>
            <w:r w:rsidRPr="009F314E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399CFAAD" w14:textId="4EAFB641" w:rsidR="003116E3" w:rsidRPr="009F314E" w:rsidRDefault="003116E3" w:rsidP="0099009E">
            <w:pPr>
              <w:tabs>
                <w:tab w:val="num" w:pos="386"/>
              </w:tabs>
              <w:ind w:right="72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418" w:type="dxa"/>
          </w:tcPr>
          <w:p w14:paraId="56499F21" w14:textId="231E5FBE" w:rsidR="003116E3" w:rsidRPr="00A76FB8" w:rsidRDefault="003116E3" w:rsidP="0099009E">
            <w:pPr>
              <w:spacing w:line="216" w:lineRule="auto"/>
              <w:jc w:val="both"/>
              <w:rPr>
                <w:sz w:val="22"/>
                <w:szCs w:val="22"/>
              </w:rPr>
            </w:pPr>
            <w:r w:rsidRPr="00A76FB8">
              <w:rPr>
                <w:sz w:val="22"/>
                <w:szCs w:val="22"/>
              </w:rPr>
              <w:t>03.00/01.086 10.20/01.</w:t>
            </w:r>
            <w:proofErr w:type="gramStart"/>
            <w:r w:rsidRPr="00A76FB8">
              <w:rPr>
                <w:sz w:val="22"/>
                <w:szCs w:val="22"/>
              </w:rPr>
              <w:t>086  10.86</w:t>
            </w:r>
            <w:proofErr w:type="gramEnd"/>
            <w:r w:rsidRPr="00A76FB8">
              <w:rPr>
                <w:sz w:val="22"/>
                <w:szCs w:val="22"/>
              </w:rPr>
              <w:t>/01.086</w:t>
            </w:r>
          </w:p>
        </w:tc>
        <w:tc>
          <w:tcPr>
            <w:tcW w:w="2693" w:type="dxa"/>
          </w:tcPr>
          <w:p w14:paraId="616A9E7C" w14:textId="41CC169D" w:rsidR="003116E3" w:rsidRPr="009F314E" w:rsidRDefault="003116E3" w:rsidP="0099009E">
            <w:pPr>
              <w:spacing w:line="216" w:lineRule="auto"/>
              <w:jc w:val="both"/>
              <w:rPr>
                <w:sz w:val="22"/>
                <w:szCs w:val="22"/>
              </w:rPr>
            </w:pPr>
            <w:proofErr w:type="spellStart"/>
            <w:r w:rsidRPr="009F314E">
              <w:rPr>
                <w:sz w:val="22"/>
                <w:szCs w:val="22"/>
                <w:lang w:val="en-US"/>
              </w:rPr>
              <w:t>V.parahaemolyti</w:t>
            </w:r>
            <w:proofErr w:type="spellEnd"/>
            <w:r>
              <w:rPr>
                <w:sz w:val="22"/>
                <w:szCs w:val="22"/>
              </w:rPr>
              <w:t>-</w:t>
            </w:r>
            <w:proofErr w:type="spellStart"/>
            <w:r w:rsidRPr="009F314E">
              <w:rPr>
                <w:sz w:val="22"/>
                <w:szCs w:val="22"/>
                <w:lang w:val="en-US"/>
              </w:rPr>
              <w:t>cus</w:t>
            </w:r>
            <w:proofErr w:type="spellEnd"/>
          </w:p>
        </w:tc>
        <w:tc>
          <w:tcPr>
            <w:tcW w:w="2551" w:type="dxa"/>
            <w:vMerge/>
          </w:tcPr>
          <w:p w14:paraId="524EF1A8" w14:textId="77777777" w:rsidR="003116E3" w:rsidRPr="009F314E" w:rsidRDefault="003116E3" w:rsidP="0099009E">
            <w:pPr>
              <w:suppressAutoHyphens/>
              <w:spacing w:line="204" w:lineRule="auto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3656C3EB" w14:textId="77777777" w:rsidR="003116E3" w:rsidRPr="009F314E" w:rsidRDefault="003116E3" w:rsidP="0099009E">
            <w:pPr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 xml:space="preserve">ГОСТ </w:t>
            </w:r>
            <w:r w:rsidRPr="009F314E">
              <w:rPr>
                <w:sz w:val="22"/>
                <w:szCs w:val="22"/>
                <w:lang w:val="en-US"/>
              </w:rPr>
              <w:t>ISO</w:t>
            </w:r>
          </w:p>
          <w:p w14:paraId="3999A87A" w14:textId="21C110D2" w:rsidR="003116E3" w:rsidRPr="009F314E" w:rsidRDefault="003116E3" w:rsidP="0099009E">
            <w:pPr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  <w:lang w:val="en-US"/>
              </w:rPr>
              <w:t xml:space="preserve"> 21872-1-20</w:t>
            </w:r>
            <w:r w:rsidRPr="009F314E">
              <w:rPr>
                <w:sz w:val="22"/>
                <w:szCs w:val="22"/>
              </w:rPr>
              <w:t>22</w:t>
            </w:r>
          </w:p>
        </w:tc>
        <w:tc>
          <w:tcPr>
            <w:tcW w:w="2126" w:type="dxa"/>
            <w:vMerge/>
          </w:tcPr>
          <w:p w14:paraId="7BFE1183" w14:textId="77777777" w:rsidR="003116E3" w:rsidRPr="009F314E" w:rsidRDefault="003116E3" w:rsidP="0099009E">
            <w:pPr>
              <w:rPr>
                <w:sz w:val="22"/>
                <w:szCs w:val="22"/>
              </w:rPr>
            </w:pPr>
          </w:p>
        </w:tc>
      </w:tr>
      <w:tr w:rsidR="003116E3" w:rsidRPr="009F314E" w14:paraId="64B05EB1" w14:textId="5CF2C400" w:rsidTr="000B55F3">
        <w:tblPrEx>
          <w:tblBorders>
            <w:bottom w:val="single" w:sz="4" w:space="0" w:color="auto"/>
          </w:tblBorders>
        </w:tblPrEx>
        <w:trPr>
          <w:trHeight w:val="276"/>
          <w:tblHeader/>
        </w:trPr>
        <w:tc>
          <w:tcPr>
            <w:tcW w:w="1134" w:type="dxa"/>
          </w:tcPr>
          <w:p w14:paraId="51B6C613" w14:textId="22433E65" w:rsidR="003116E3" w:rsidRPr="009F314E" w:rsidRDefault="003116E3" w:rsidP="0099009E">
            <w:pPr>
              <w:ind w:left="-45" w:right="-45"/>
              <w:jc w:val="center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3.2</w:t>
            </w:r>
            <w:r>
              <w:rPr>
                <w:sz w:val="22"/>
                <w:szCs w:val="22"/>
              </w:rPr>
              <w:t>2</w:t>
            </w:r>
            <w:r w:rsidRPr="009F314E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6BD9974C" w14:textId="77777777" w:rsidR="003116E3" w:rsidRPr="009F314E" w:rsidRDefault="003116E3" w:rsidP="0099009E">
            <w:pPr>
              <w:ind w:left="-45" w:right="-45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418" w:type="dxa"/>
          </w:tcPr>
          <w:p w14:paraId="158E3AFE" w14:textId="7810F6B8" w:rsidR="003116E3" w:rsidRPr="00A76FB8" w:rsidRDefault="003116E3" w:rsidP="0099009E">
            <w:pPr>
              <w:spacing w:line="216" w:lineRule="auto"/>
              <w:jc w:val="both"/>
              <w:rPr>
                <w:sz w:val="22"/>
                <w:szCs w:val="22"/>
              </w:rPr>
            </w:pPr>
            <w:r w:rsidRPr="00A76FB8">
              <w:rPr>
                <w:sz w:val="22"/>
                <w:szCs w:val="22"/>
              </w:rPr>
              <w:t>03.00/01.086 10.20/01.</w:t>
            </w:r>
            <w:proofErr w:type="gramStart"/>
            <w:r w:rsidRPr="00A76FB8">
              <w:rPr>
                <w:sz w:val="22"/>
                <w:szCs w:val="22"/>
              </w:rPr>
              <w:t>086  10.86</w:t>
            </w:r>
            <w:proofErr w:type="gramEnd"/>
            <w:r w:rsidRPr="00A76FB8">
              <w:rPr>
                <w:sz w:val="22"/>
                <w:szCs w:val="22"/>
              </w:rPr>
              <w:t>/01.086</w:t>
            </w:r>
          </w:p>
        </w:tc>
        <w:tc>
          <w:tcPr>
            <w:tcW w:w="2693" w:type="dxa"/>
          </w:tcPr>
          <w:p w14:paraId="0C79E9D5" w14:textId="1387132A" w:rsidR="003116E3" w:rsidRPr="009F314E" w:rsidRDefault="003116E3" w:rsidP="0099009E">
            <w:pPr>
              <w:spacing w:line="216" w:lineRule="auto"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Промышленная стерильность</w:t>
            </w:r>
          </w:p>
        </w:tc>
        <w:tc>
          <w:tcPr>
            <w:tcW w:w="2551" w:type="dxa"/>
            <w:vMerge/>
          </w:tcPr>
          <w:p w14:paraId="3C0C55C3" w14:textId="77777777" w:rsidR="003116E3" w:rsidRPr="009F314E" w:rsidRDefault="003116E3" w:rsidP="0099009E">
            <w:pPr>
              <w:suppressAutoHyphens/>
              <w:spacing w:line="204" w:lineRule="auto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4042FB52" w14:textId="3FF6E835" w:rsidR="003116E3" w:rsidRPr="009F314E" w:rsidRDefault="003116E3" w:rsidP="0099009E">
            <w:pPr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30425-97</w:t>
            </w:r>
          </w:p>
        </w:tc>
        <w:tc>
          <w:tcPr>
            <w:tcW w:w="2126" w:type="dxa"/>
            <w:vMerge/>
          </w:tcPr>
          <w:p w14:paraId="6856261D" w14:textId="77777777" w:rsidR="003116E3" w:rsidRPr="009F314E" w:rsidRDefault="003116E3" w:rsidP="0099009E">
            <w:pPr>
              <w:rPr>
                <w:sz w:val="22"/>
                <w:szCs w:val="22"/>
              </w:rPr>
            </w:pPr>
          </w:p>
        </w:tc>
      </w:tr>
      <w:tr w:rsidR="003116E3" w:rsidRPr="009F314E" w14:paraId="105854CD" w14:textId="4C0118E0" w:rsidTr="000B55F3">
        <w:tblPrEx>
          <w:tblBorders>
            <w:bottom w:val="single" w:sz="4" w:space="0" w:color="auto"/>
          </w:tblBorders>
        </w:tblPrEx>
        <w:trPr>
          <w:trHeight w:val="276"/>
          <w:tblHeader/>
        </w:trPr>
        <w:tc>
          <w:tcPr>
            <w:tcW w:w="1134" w:type="dxa"/>
          </w:tcPr>
          <w:p w14:paraId="5442643B" w14:textId="392DD51B" w:rsidR="003116E3" w:rsidRPr="009F314E" w:rsidRDefault="003116E3" w:rsidP="0099009E">
            <w:pPr>
              <w:ind w:left="-45" w:right="-45"/>
              <w:jc w:val="center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3.</w:t>
            </w:r>
            <w:r>
              <w:rPr>
                <w:sz w:val="22"/>
                <w:szCs w:val="22"/>
              </w:rPr>
              <w:t>23</w:t>
            </w:r>
            <w:r w:rsidRPr="009F314E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120C1922" w14:textId="77777777" w:rsidR="003116E3" w:rsidRPr="009F314E" w:rsidRDefault="003116E3" w:rsidP="0099009E">
            <w:pPr>
              <w:ind w:left="-45" w:right="-45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418" w:type="dxa"/>
          </w:tcPr>
          <w:p w14:paraId="752CDDD4" w14:textId="4FD895C8" w:rsidR="003116E3" w:rsidRPr="00A76FB8" w:rsidRDefault="003116E3" w:rsidP="0099009E">
            <w:pPr>
              <w:spacing w:line="216" w:lineRule="auto"/>
              <w:jc w:val="both"/>
              <w:rPr>
                <w:sz w:val="22"/>
                <w:szCs w:val="22"/>
              </w:rPr>
            </w:pPr>
            <w:r w:rsidRPr="00A76FB8">
              <w:rPr>
                <w:sz w:val="22"/>
                <w:szCs w:val="22"/>
              </w:rPr>
              <w:t>03.00/01.086 10.20/01.</w:t>
            </w:r>
            <w:proofErr w:type="gramStart"/>
            <w:r w:rsidRPr="00A76FB8">
              <w:rPr>
                <w:sz w:val="22"/>
                <w:szCs w:val="22"/>
              </w:rPr>
              <w:t>086  10.86</w:t>
            </w:r>
            <w:proofErr w:type="gramEnd"/>
            <w:r w:rsidRPr="00A76FB8">
              <w:rPr>
                <w:sz w:val="22"/>
                <w:szCs w:val="22"/>
              </w:rPr>
              <w:t>/01.086</w:t>
            </w:r>
          </w:p>
        </w:tc>
        <w:tc>
          <w:tcPr>
            <w:tcW w:w="2693" w:type="dxa"/>
          </w:tcPr>
          <w:p w14:paraId="5546FBDC" w14:textId="3F96041A" w:rsidR="003116E3" w:rsidRPr="009F314E" w:rsidRDefault="003116E3" w:rsidP="0099009E">
            <w:pPr>
              <w:spacing w:line="216" w:lineRule="auto"/>
              <w:jc w:val="both"/>
              <w:rPr>
                <w:sz w:val="22"/>
                <w:szCs w:val="22"/>
              </w:rPr>
            </w:pPr>
            <w:proofErr w:type="spellStart"/>
            <w:r w:rsidRPr="009F314E">
              <w:rPr>
                <w:sz w:val="22"/>
                <w:szCs w:val="22"/>
              </w:rPr>
              <w:t>Сульфитредуцирующие</w:t>
            </w:r>
            <w:proofErr w:type="spellEnd"/>
            <w:r w:rsidRPr="009F314E">
              <w:rPr>
                <w:sz w:val="22"/>
                <w:szCs w:val="22"/>
              </w:rPr>
              <w:t xml:space="preserve"> клостридии</w:t>
            </w:r>
          </w:p>
        </w:tc>
        <w:tc>
          <w:tcPr>
            <w:tcW w:w="2551" w:type="dxa"/>
            <w:vMerge/>
          </w:tcPr>
          <w:p w14:paraId="1F390BDA" w14:textId="77777777" w:rsidR="003116E3" w:rsidRPr="009F314E" w:rsidRDefault="003116E3" w:rsidP="0099009E">
            <w:pPr>
              <w:suppressAutoHyphens/>
              <w:spacing w:line="204" w:lineRule="auto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792827BE" w14:textId="77777777" w:rsidR="003116E3" w:rsidRPr="009F314E" w:rsidRDefault="003116E3" w:rsidP="0099009E">
            <w:pPr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29185-2014</w:t>
            </w:r>
          </w:p>
          <w:p w14:paraId="6A88775F" w14:textId="77777777" w:rsidR="003116E3" w:rsidRPr="009F314E" w:rsidRDefault="003116E3" w:rsidP="0099009E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vMerge w:val="restart"/>
          </w:tcPr>
          <w:p w14:paraId="2943A4EC" w14:textId="77777777" w:rsidR="003116E3" w:rsidRDefault="003116E3" w:rsidP="003116E3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Лабораторный отдел, группа микробиологических исследований </w:t>
            </w:r>
          </w:p>
          <w:p w14:paraId="231AC3A2" w14:textId="77777777" w:rsidR="003116E3" w:rsidRDefault="003116E3" w:rsidP="003116E3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(ул.Октябрьская,33,</w:t>
            </w:r>
          </w:p>
          <w:p w14:paraId="61242A41" w14:textId="54CFE5C8" w:rsidR="003116E3" w:rsidRPr="009F314E" w:rsidRDefault="003116E3" w:rsidP="003116E3">
            <w:pPr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г.Рогачёв</w:t>
            </w:r>
            <w:proofErr w:type="spellEnd"/>
            <w:r>
              <w:rPr>
                <w:sz w:val="22"/>
                <w:szCs w:val="22"/>
              </w:rPr>
              <w:t>, Гомельская область)</w:t>
            </w:r>
          </w:p>
        </w:tc>
      </w:tr>
      <w:tr w:rsidR="003116E3" w:rsidRPr="009F314E" w14:paraId="2F62BA8C" w14:textId="4375FA7F" w:rsidTr="000B55F3">
        <w:tblPrEx>
          <w:tblBorders>
            <w:bottom w:val="single" w:sz="4" w:space="0" w:color="auto"/>
          </w:tblBorders>
        </w:tblPrEx>
        <w:trPr>
          <w:trHeight w:val="276"/>
          <w:tblHeader/>
        </w:trPr>
        <w:tc>
          <w:tcPr>
            <w:tcW w:w="1134" w:type="dxa"/>
          </w:tcPr>
          <w:p w14:paraId="061AB242" w14:textId="76438798" w:rsidR="003116E3" w:rsidRPr="009F314E" w:rsidRDefault="003116E3" w:rsidP="0099009E">
            <w:pPr>
              <w:ind w:left="-45" w:right="-45"/>
              <w:jc w:val="center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3.</w:t>
            </w:r>
            <w:r>
              <w:rPr>
                <w:sz w:val="22"/>
                <w:szCs w:val="22"/>
              </w:rPr>
              <w:t>24</w:t>
            </w:r>
            <w:r w:rsidRPr="009F314E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49353FBB" w14:textId="77777777" w:rsidR="003116E3" w:rsidRPr="009F314E" w:rsidRDefault="003116E3" w:rsidP="0099009E">
            <w:pPr>
              <w:ind w:left="-45" w:right="-45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418" w:type="dxa"/>
          </w:tcPr>
          <w:p w14:paraId="1ADAB3CA" w14:textId="1A7757D1" w:rsidR="003116E3" w:rsidRPr="00A76FB8" w:rsidRDefault="003116E3" w:rsidP="0099009E">
            <w:pPr>
              <w:spacing w:line="216" w:lineRule="auto"/>
              <w:jc w:val="both"/>
              <w:rPr>
                <w:sz w:val="22"/>
                <w:szCs w:val="22"/>
              </w:rPr>
            </w:pPr>
            <w:r w:rsidRPr="00A76FB8">
              <w:rPr>
                <w:sz w:val="22"/>
                <w:szCs w:val="22"/>
              </w:rPr>
              <w:t>03.00/01.086 10.20/01.</w:t>
            </w:r>
            <w:proofErr w:type="gramStart"/>
            <w:r w:rsidRPr="00A76FB8">
              <w:rPr>
                <w:sz w:val="22"/>
                <w:szCs w:val="22"/>
              </w:rPr>
              <w:t>086  10.86</w:t>
            </w:r>
            <w:proofErr w:type="gramEnd"/>
            <w:r w:rsidRPr="00A76FB8">
              <w:rPr>
                <w:sz w:val="22"/>
                <w:szCs w:val="22"/>
              </w:rPr>
              <w:t>/01.086</w:t>
            </w:r>
          </w:p>
        </w:tc>
        <w:tc>
          <w:tcPr>
            <w:tcW w:w="2693" w:type="dxa"/>
          </w:tcPr>
          <w:p w14:paraId="53301177" w14:textId="1FA6FD9F" w:rsidR="003116E3" w:rsidRPr="009F314E" w:rsidRDefault="003116E3" w:rsidP="0099009E">
            <w:pPr>
              <w:spacing w:line="216" w:lineRule="auto"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 xml:space="preserve">Плесени </w:t>
            </w:r>
          </w:p>
        </w:tc>
        <w:tc>
          <w:tcPr>
            <w:tcW w:w="2551" w:type="dxa"/>
            <w:vMerge/>
          </w:tcPr>
          <w:p w14:paraId="761AEE33" w14:textId="77777777" w:rsidR="003116E3" w:rsidRPr="009F314E" w:rsidRDefault="003116E3" w:rsidP="0099009E">
            <w:pPr>
              <w:suppressAutoHyphens/>
              <w:spacing w:line="204" w:lineRule="auto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023110EB" w14:textId="645C8BBC" w:rsidR="003116E3" w:rsidRPr="009F314E" w:rsidRDefault="003116E3" w:rsidP="0099009E">
            <w:pPr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 xml:space="preserve">ГОСТ 10444.12-2013 </w:t>
            </w:r>
          </w:p>
        </w:tc>
        <w:tc>
          <w:tcPr>
            <w:tcW w:w="2126" w:type="dxa"/>
            <w:vMerge/>
          </w:tcPr>
          <w:p w14:paraId="2017AFC8" w14:textId="77777777" w:rsidR="003116E3" w:rsidRPr="009F314E" w:rsidRDefault="003116E3" w:rsidP="0099009E">
            <w:pPr>
              <w:rPr>
                <w:sz w:val="22"/>
                <w:szCs w:val="22"/>
              </w:rPr>
            </w:pPr>
          </w:p>
        </w:tc>
      </w:tr>
      <w:tr w:rsidR="003116E3" w:rsidRPr="009F314E" w14:paraId="52536835" w14:textId="47BF56BC" w:rsidTr="000B55F3">
        <w:tblPrEx>
          <w:tblBorders>
            <w:bottom w:val="single" w:sz="4" w:space="0" w:color="auto"/>
          </w:tblBorders>
        </w:tblPrEx>
        <w:trPr>
          <w:trHeight w:val="276"/>
          <w:tblHeader/>
        </w:trPr>
        <w:tc>
          <w:tcPr>
            <w:tcW w:w="1134" w:type="dxa"/>
          </w:tcPr>
          <w:p w14:paraId="089600CC" w14:textId="12E48E2D" w:rsidR="003116E3" w:rsidRPr="009F314E" w:rsidRDefault="003116E3" w:rsidP="0099009E">
            <w:pPr>
              <w:ind w:left="-45" w:right="-45"/>
              <w:jc w:val="center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3.</w:t>
            </w:r>
            <w:r>
              <w:rPr>
                <w:sz w:val="22"/>
                <w:szCs w:val="22"/>
              </w:rPr>
              <w:t>25</w:t>
            </w:r>
            <w:r w:rsidRPr="009F314E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7DA9371F" w14:textId="77777777" w:rsidR="003116E3" w:rsidRPr="009F314E" w:rsidRDefault="003116E3" w:rsidP="0099009E">
            <w:pPr>
              <w:ind w:left="-45" w:right="-45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418" w:type="dxa"/>
          </w:tcPr>
          <w:p w14:paraId="5FB4961F" w14:textId="4E67855B" w:rsidR="003116E3" w:rsidRPr="00A76FB8" w:rsidRDefault="003116E3" w:rsidP="0099009E">
            <w:pPr>
              <w:spacing w:line="216" w:lineRule="auto"/>
              <w:jc w:val="both"/>
              <w:rPr>
                <w:sz w:val="22"/>
                <w:szCs w:val="22"/>
              </w:rPr>
            </w:pPr>
            <w:r w:rsidRPr="00A76FB8">
              <w:rPr>
                <w:sz w:val="22"/>
                <w:szCs w:val="22"/>
              </w:rPr>
              <w:t>03.00/01.086 10.20/01.</w:t>
            </w:r>
            <w:proofErr w:type="gramStart"/>
            <w:r w:rsidRPr="00A76FB8">
              <w:rPr>
                <w:sz w:val="22"/>
                <w:szCs w:val="22"/>
              </w:rPr>
              <w:t>086  10.86</w:t>
            </w:r>
            <w:proofErr w:type="gramEnd"/>
            <w:r w:rsidRPr="00A76FB8">
              <w:rPr>
                <w:sz w:val="22"/>
                <w:szCs w:val="22"/>
              </w:rPr>
              <w:t>/01.086</w:t>
            </w:r>
          </w:p>
        </w:tc>
        <w:tc>
          <w:tcPr>
            <w:tcW w:w="2693" w:type="dxa"/>
          </w:tcPr>
          <w:p w14:paraId="2DF018D3" w14:textId="1FA93BEC" w:rsidR="003116E3" w:rsidRPr="009F314E" w:rsidRDefault="003116E3" w:rsidP="0099009E">
            <w:pPr>
              <w:spacing w:line="216" w:lineRule="auto"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дрожжи</w:t>
            </w:r>
          </w:p>
        </w:tc>
        <w:tc>
          <w:tcPr>
            <w:tcW w:w="2551" w:type="dxa"/>
            <w:vMerge/>
          </w:tcPr>
          <w:p w14:paraId="6EF53044" w14:textId="77777777" w:rsidR="003116E3" w:rsidRPr="009F314E" w:rsidRDefault="003116E3" w:rsidP="0099009E">
            <w:pPr>
              <w:suppressAutoHyphens/>
              <w:spacing w:line="204" w:lineRule="auto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4F4983D5" w14:textId="3A6C9424" w:rsidR="003116E3" w:rsidRPr="009F314E" w:rsidRDefault="003116E3" w:rsidP="0099009E">
            <w:pPr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 xml:space="preserve">ГОСТ 10444.12-2013 </w:t>
            </w:r>
          </w:p>
        </w:tc>
        <w:tc>
          <w:tcPr>
            <w:tcW w:w="2126" w:type="dxa"/>
            <w:vMerge/>
          </w:tcPr>
          <w:p w14:paraId="126F444A" w14:textId="77777777" w:rsidR="003116E3" w:rsidRPr="009F314E" w:rsidRDefault="003116E3" w:rsidP="0099009E">
            <w:pPr>
              <w:rPr>
                <w:sz w:val="22"/>
                <w:szCs w:val="22"/>
              </w:rPr>
            </w:pPr>
          </w:p>
        </w:tc>
      </w:tr>
      <w:tr w:rsidR="003116E3" w:rsidRPr="009F314E" w14:paraId="2D2295DB" w14:textId="519B8421" w:rsidTr="000B55F3">
        <w:tblPrEx>
          <w:tblBorders>
            <w:bottom w:val="single" w:sz="4" w:space="0" w:color="auto"/>
          </w:tblBorders>
        </w:tblPrEx>
        <w:trPr>
          <w:trHeight w:val="276"/>
          <w:tblHeader/>
        </w:trPr>
        <w:tc>
          <w:tcPr>
            <w:tcW w:w="1134" w:type="dxa"/>
          </w:tcPr>
          <w:p w14:paraId="520819C5" w14:textId="15F6B5DC" w:rsidR="003116E3" w:rsidRPr="009F314E" w:rsidRDefault="003116E3" w:rsidP="0099009E">
            <w:pPr>
              <w:ind w:left="-45" w:right="-45"/>
              <w:jc w:val="center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3.</w:t>
            </w:r>
            <w:r>
              <w:rPr>
                <w:sz w:val="22"/>
                <w:szCs w:val="22"/>
              </w:rPr>
              <w:t>26</w:t>
            </w:r>
            <w:r w:rsidRPr="009F314E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1BD1832B" w14:textId="77777777" w:rsidR="003116E3" w:rsidRPr="009F314E" w:rsidRDefault="003116E3" w:rsidP="0099009E">
            <w:pPr>
              <w:ind w:left="-45" w:right="-45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418" w:type="dxa"/>
          </w:tcPr>
          <w:p w14:paraId="4FA1D1FA" w14:textId="1CC25ECB" w:rsidR="003116E3" w:rsidRPr="00A76FB8" w:rsidRDefault="003116E3" w:rsidP="0099009E">
            <w:pPr>
              <w:spacing w:line="216" w:lineRule="auto"/>
              <w:jc w:val="both"/>
              <w:rPr>
                <w:sz w:val="22"/>
                <w:szCs w:val="22"/>
              </w:rPr>
            </w:pPr>
            <w:r w:rsidRPr="00A76FB8">
              <w:rPr>
                <w:sz w:val="22"/>
                <w:szCs w:val="22"/>
              </w:rPr>
              <w:t>03.00/01.086 10.20/01.</w:t>
            </w:r>
            <w:proofErr w:type="gramStart"/>
            <w:r w:rsidRPr="00A76FB8">
              <w:rPr>
                <w:sz w:val="22"/>
                <w:szCs w:val="22"/>
              </w:rPr>
              <w:t>086  10.86</w:t>
            </w:r>
            <w:proofErr w:type="gramEnd"/>
            <w:r w:rsidRPr="00A76FB8">
              <w:rPr>
                <w:sz w:val="22"/>
                <w:szCs w:val="22"/>
              </w:rPr>
              <w:t>/01.086</w:t>
            </w:r>
          </w:p>
        </w:tc>
        <w:tc>
          <w:tcPr>
            <w:tcW w:w="2693" w:type="dxa"/>
          </w:tcPr>
          <w:p w14:paraId="0E0136FE" w14:textId="0F615CD0" w:rsidR="003116E3" w:rsidRPr="009F314E" w:rsidRDefault="003116E3" w:rsidP="0099009E">
            <w:pPr>
              <w:spacing w:line="216" w:lineRule="auto"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  <w:lang w:val="en-US"/>
              </w:rPr>
              <w:t>Enterococcus</w:t>
            </w:r>
          </w:p>
        </w:tc>
        <w:tc>
          <w:tcPr>
            <w:tcW w:w="2551" w:type="dxa"/>
            <w:vMerge/>
          </w:tcPr>
          <w:p w14:paraId="5FA77993" w14:textId="77777777" w:rsidR="003116E3" w:rsidRPr="009F314E" w:rsidRDefault="003116E3" w:rsidP="0099009E">
            <w:pPr>
              <w:suppressAutoHyphens/>
              <w:spacing w:line="204" w:lineRule="auto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36EFEB4C" w14:textId="25323E01" w:rsidR="003116E3" w:rsidRPr="009F314E" w:rsidRDefault="003116E3" w:rsidP="0099009E">
            <w:pPr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28566-90</w:t>
            </w:r>
          </w:p>
        </w:tc>
        <w:tc>
          <w:tcPr>
            <w:tcW w:w="2126" w:type="dxa"/>
            <w:vMerge/>
          </w:tcPr>
          <w:p w14:paraId="5628B722" w14:textId="77777777" w:rsidR="003116E3" w:rsidRPr="009F314E" w:rsidRDefault="003116E3" w:rsidP="0099009E">
            <w:pPr>
              <w:rPr>
                <w:sz w:val="22"/>
                <w:szCs w:val="22"/>
              </w:rPr>
            </w:pPr>
          </w:p>
        </w:tc>
      </w:tr>
      <w:tr w:rsidR="003116E3" w:rsidRPr="009F314E" w14:paraId="171565F9" w14:textId="730688B0" w:rsidTr="000B55F3">
        <w:tblPrEx>
          <w:tblBorders>
            <w:bottom w:val="single" w:sz="4" w:space="0" w:color="auto"/>
          </w:tblBorders>
        </w:tblPrEx>
        <w:trPr>
          <w:trHeight w:val="276"/>
          <w:tblHeader/>
        </w:trPr>
        <w:tc>
          <w:tcPr>
            <w:tcW w:w="1134" w:type="dxa"/>
          </w:tcPr>
          <w:p w14:paraId="75EE54CA" w14:textId="553DB88F" w:rsidR="003116E3" w:rsidRPr="009F314E" w:rsidRDefault="003116E3" w:rsidP="0099009E">
            <w:pPr>
              <w:ind w:left="-45" w:right="-45"/>
              <w:jc w:val="center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3.</w:t>
            </w:r>
            <w:r>
              <w:rPr>
                <w:sz w:val="22"/>
                <w:szCs w:val="22"/>
              </w:rPr>
              <w:t>27</w:t>
            </w:r>
            <w:r w:rsidRPr="009F314E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5337C1CB" w14:textId="77777777" w:rsidR="003116E3" w:rsidRPr="009F314E" w:rsidRDefault="003116E3" w:rsidP="0099009E">
            <w:pPr>
              <w:ind w:left="-45" w:right="-45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418" w:type="dxa"/>
          </w:tcPr>
          <w:p w14:paraId="1D125EB1" w14:textId="198BC8A7" w:rsidR="003116E3" w:rsidRPr="00A76FB8" w:rsidRDefault="003116E3" w:rsidP="0099009E">
            <w:pPr>
              <w:spacing w:line="216" w:lineRule="auto"/>
              <w:jc w:val="both"/>
              <w:rPr>
                <w:sz w:val="22"/>
                <w:szCs w:val="22"/>
              </w:rPr>
            </w:pPr>
            <w:r w:rsidRPr="00A76FB8">
              <w:rPr>
                <w:sz w:val="22"/>
                <w:szCs w:val="22"/>
              </w:rPr>
              <w:t>03.00/01.086 10.20/01.</w:t>
            </w:r>
            <w:proofErr w:type="gramStart"/>
            <w:r w:rsidRPr="00A76FB8">
              <w:rPr>
                <w:sz w:val="22"/>
                <w:szCs w:val="22"/>
              </w:rPr>
              <w:t>086  10.86</w:t>
            </w:r>
            <w:proofErr w:type="gramEnd"/>
            <w:r w:rsidRPr="00A76FB8">
              <w:rPr>
                <w:sz w:val="22"/>
                <w:szCs w:val="22"/>
              </w:rPr>
              <w:t>/01.086</w:t>
            </w:r>
          </w:p>
        </w:tc>
        <w:tc>
          <w:tcPr>
            <w:tcW w:w="2693" w:type="dxa"/>
          </w:tcPr>
          <w:p w14:paraId="64C76CE3" w14:textId="1667A528" w:rsidR="003116E3" w:rsidRPr="009F314E" w:rsidRDefault="003116E3" w:rsidP="0099009E">
            <w:pPr>
              <w:spacing w:line="216" w:lineRule="auto"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  <w:lang w:val="en-US"/>
              </w:rPr>
              <w:t>Proteus</w:t>
            </w:r>
          </w:p>
        </w:tc>
        <w:tc>
          <w:tcPr>
            <w:tcW w:w="2551" w:type="dxa"/>
            <w:vMerge/>
          </w:tcPr>
          <w:p w14:paraId="51A93055" w14:textId="77777777" w:rsidR="003116E3" w:rsidRPr="009F314E" w:rsidRDefault="003116E3" w:rsidP="0099009E">
            <w:pPr>
              <w:suppressAutoHyphens/>
              <w:spacing w:line="204" w:lineRule="auto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62B00DFC" w14:textId="21379D8B" w:rsidR="003116E3" w:rsidRPr="009F314E" w:rsidRDefault="003116E3" w:rsidP="0099009E">
            <w:pPr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 xml:space="preserve">ГОСТ </w:t>
            </w:r>
            <w:r w:rsidRPr="009F314E">
              <w:rPr>
                <w:sz w:val="22"/>
                <w:szCs w:val="22"/>
                <w:lang w:val="en-US"/>
              </w:rPr>
              <w:t>28560-90</w:t>
            </w:r>
          </w:p>
        </w:tc>
        <w:tc>
          <w:tcPr>
            <w:tcW w:w="2126" w:type="dxa"/>
            <w:vMerge/>
          </w:tcPr>
          <w:p w14:paraId="5CB6B302" w14:textId="77777777" w:rsidR="003116E3" w:rsidRPr="009F314E" w:rsidRDefault="003116E3" w:rsidP="0099009E">
            <w:pPr>
              <w:rPr>
                <w:sz w:val="22"/>
                <w:szCs w:val="22"/>
              </w:rPr>
            </w:pPr>
          </w:p>
        </w:tc>
      </w:tr>
      <w:tr w:rsidR="003116E3" w:rsidRPr="009F314E" w14:paraId="4EE92C0F" w14:textId="67FE434B" w:rsidTr="000B55F3">
        <w:tblPrEx>
          <w:tblBorders>
            <w:bottom w:val="single" w:sz="4" w:space="0" w:color="auto"/>
          </w:tblBorders>
        </w:tblPrEx>
        <w:trPr>
          <w:trHeight w:val="276"/>
          <w:tblHeader/>
        </w:trPr>
        <w:tc>
          <w:tcPr>
            <w:tcW w:w="1134" w:type="dxa"/>
          </w:tcPr>
          <w:p w14:paraId="4AD921F9" w14:textId="7A4ECE3B" w:rsidR="003116E3" w:rsidRPr="009F314E" w:rsidRDefault="003116E3" w:rsidP="0099009E">
            <w:pPr>
              <w:ind w:left="-45" w:right="-45"/>
              <w:jc w:val="center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3.</w:t>
            </w:r>
            <w:r>
              <w:rPr>
                <w:sz w:val="22"/>
                <w:szCs w:val="22"/>
              </w:rPr>
              <w:t>28</w:t>
            </w:r>
            <w:r w:rsidRPr="009F314E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06F92ABF" w14:textId="77777777" w:rsidR="003116E3" w:rsidRPr="009F314E" w:rsidRDefault="003116E3" w:rsidP="0099009E">
            <w:pPr>
              <w:ind w:left="-45" w:right="-45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418" w:type="dxa"/>
          </w:tcPr>
          <w:p w14:paraId="1FE99A56" w14:textId="0D8E174D" w:rsidR="003116E3" w:rsidRPr="00A76FB8" w:rsidRDefault="003116E3" w:rsidP="0099009E">
            <w:pPr>
              <w:spacing w:line="216" w:lineRule="auto"/>
              <w:rPr>
                <w:sz w:val="22"/>
                <w:szCs w:val="22"/>
              </w:rPr>
            </w:pPr>
            <w:r w:rsidRPr="00A76FB8">
              <w:rPr>
                <w:sz w:val="22"/>
                <w:szCs w:val="22"/>
              </w:rPr>
              <w:t>03.00/01.086 10.20/01.</w:t>
            </w:r>
            <w:proofErr w:type="gramStart"/>
            <w:r w:rsidRPr="00A76FB8">
              <w:rPr>
                <w:sz w:val="22"/>
                <w:szCs w:val="22"/>
              </w:rPr>
              <w:t>086  10.86</w:t>
            </w:r>
            <w:proofErr w:type="gramEnd"/>
            <w:r w:rsidRPr="00A76FB8">
              <w:rPr>
                <w:sz w:val="22"/>
                <w:szCs w:val="22"/>
              </w:rPr>
              <w:t>/01.086</w:t>
            </w:r>
          </w:p>
        </w:tc>
        <w:tc>
          <w:tcPr>
            <w:tcW w:w="2693" w:type="dxa"/>
          </w:tcPr>
          <w:p w14:paraId="5FD28A84" w14:textId="0BDE62A8" w:rsidR="003116E3" w:rsidRPr="009F314E" w:rsidRDefault="003116E3" w:rsidP="0099009E">
            <w:pPr>
              <w:spacing w:line="216" w:lineRule="auto"/>
              <w:jc w:val="both"/>
              <w:rPr>
                <w:sz w:val="22"/>
                <w:szCs w:val="22"/>
                <w:lang w:val="en-US"/>
              </w:rPr>
            </w:pPr>
            <w:proofErr w:type="gramStart"/>
            <w:r w:rsidRPr="009F314E">
              <w:rPr>
                <w:sz w:val="22"/>
                <w:szCs w:val="22"/>
                <w:lang w:val="en-US"/>
              </w:rPr>
              <w:t>E.coli</w:t>
            </w:r>
            <w:proofErr w:type="gramEnd"/>
          </w:p>
        </w:tc>
        <w:tc>
          <w:tcPr>
            <w:tcW w:w="2551" w:type="dxa"/>
            <w:vMerge/>
          </w:tcPr>
          <w:p w14:paraId="2B18C96A" w14:textId="77777777" w:rsidR="003116E3" w:rsidRPr="009F314E" w:rsidRDefault="003116E3" w:rsidP="0099009E">
            <w:pPr>
              <w:suppressAutoHyphens/>
              <w:spacing w:line="204" w:lineRule="auto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70F3AAB7" w14:textId="6D7B8B4A" w:rsidR="003116E3" w:rsidRPr="009F314E" w:rsidRDefault="003116E3" w:rsidP="0099009E">
            <w:pPr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30726-2001</w:t>
            </w:r>
          </w:p>
        </w:tc>
        <w:tc>
          <w:tcPr>
            <w:tcW w:w="2126" w:type="dxa"/>
            <w:vMerge/>
          </w:tcPr>
          <w:p w14:paraId="20687FD8" w14:textId="77777777" w:rsidR="003116E3" w:rsidRPr="009F314E" w:rsidRDefault="003116E3" w:rsidP="0099009E">
            <w:pPr>
              <w:rPr>
                <w:sz w:val="22"/>
                <w:szCs w:val="22"/>
              </w:rPr>
            </w:pPr>
          </w:p>
        </w:tc>
      </w:tr>
      <w:tr w:rsidR="003116E3" w:rsidRPr="009F314E" w14:paraId="3424D35B" w14:textId="63FD5503" w:rsidTr="000B55F3">
        <w:tblPrEx>
          <w:tblBorders>
            <w:bottom w:val="single" w:sz="4" w:space="0" w:color="auto"/>
          </w:tblBorders>
        </w:tblPrEx>
        <w:trPr>
          <w:trHeight w:val="276"/>
          <w:tblHeader/>
        </w:trPr>
        <w:tc>
          <w:tcPr>
            <w:tcW w:w="1134" w:type="dxa"/>
          </w:tcPr>
          <w:p w14:paraId="41632CA8" w14:textId="17056B56" w:rsidR="003116E3" w:rsidRPr="009F314E" w:rsidRDefault="003116E3" w:rsidP="0099009E">
            <w:pPr>
              <w:ind w:left="-45" w:right="-45"/>
              <w:jc w:val="center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3.</w:t>
            </w:r>
            <w:r>
              <w:rPr>
                <w:sz w:val="22"/>
                <w:szCs w:val="22"/>
              </w:rPr>
              <w:t>29</w:t>
            </w:r>
            <w:r w:rsidRPr="009F314E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14B51335" w14:textId="77777777" w:rsidR="003116E3" w:rsidRPr="009F314E" w:rsidRDefault="003116E3" w:rsidP="0099009E">
            <w:pPr>
              <w:ind w:left="-45" w:right="-45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418" w:type="dxa"/>
          </w:tcPr>
          <w:p w14:paraId="01AE9A7F" w14:textId="43C12034" w:rsidR="003116E3" w:rsidRPr="00A76FB8" w:rsidRDefault="003116E3" w:rsidP="0099009E">
            <w:pPr>
              <w:spacing w:line="216" w:lineRule="auto"/>
              <w:rPr>
                <w:sz w:val="22"/>
                <w:szCs w:val="22"/>
              </w:rPr>
            </w:pPr>
            <w:r w:rsidRPr="00A76FB8">
              <w:rPr>
                <w:sz w:val="22"/>
                <w:szCs w:val="22"/>
              </w:rPr>
              <w:t>03.00/01.086 10.20/01.</w:t>
            </w:r>
            <w:proofErr w:type="gramStart"/>
            <w:r w:rsidRPr="00A76FB8">
              <w:rPr>
                <w:sz w:val="22"/>
                <w:szCs w:val="22"/>
              </w:rPr>
              <w:t>086  10.86</w:t>
            </w:r>
            <w:proofErr w:type="gramEnd"/>
            <w:r w:rsidRPr="00A76FB8">
              <w:rPr>
                <w:sz w:val="22"/>
                <w:szCs w:val="22"/>
              </w:rPr>
              <w:t>/01.086</w:t>
            </w:r>
          </w:p>
        </w:tc>
        <w:tc>
          <w:tcPr>
            <w:tcW w:w="2693" w:type="dxa"/>
          </w:tcPr>
          <w:p w14:paraId="22699D21" w14:textId="44F4D1C9" w:rsidR="003116E3" w:rsidRPr="009F314E" w:rsidRDefault="003116E3" w:rsidP="0099009E">
            <w:pPr>
              <w:spacing w:line="216" w:lineRule="auto"/>
              <w:jc w:val="both"/>
              <w:rPr>
                <w:sz w:val="22"/>
                <w:szCs w:val="22"/>
                <w:lang w:val="en-US"/>
              </w:rPr>
            </w:pPr>
            <w:r w:rsidRPr="009F314E">
              <w:rPr>
                <w:sz w:val="22"/>
                <w:szCs w:val="22"/>
              </w:rPr>
              <w:t xml:space="preserve">Выделение возбудителя холеры </w:t>
            </w:r>
          </w:p>
        </w:tc>
        <w:tc>
          <w:tcPr>
            <w:tcW w:w="2551" w:type="dxa"/>
          </w:tcPr>
          <w:p w14:paraId="7F20EC13" w14:textId="77777777" w:rsidR="003116E3" w:rsidRPr="00A76FB8" w:rsidRDefault="003116E3" w:rsidP="0099009E">
            <w:pPr>
              <w:shd w:val="clear" w:color="auto" w:fill="FFFFFF"/>
              <w:spacing w:line="204" w:lineRule="auto"/>
              <w:jc w:val="both"/>
              <w:rPr>
                <w:sz w:val="22"/>
                <w:szCs w:val="22"/>
              </w:rPr>
            </w:pPr>
            <w:r w:rsidRPr="00A76FB8">
              <w:rPr>
                <w:sz w:val="22"/>
                <w:szCs w:val="22"/>
              </w:rPr>
              <w:t>Инструкция</w:t>
            </w:r>
          </w:p>
          <w:p w14:paraId="48BDCE29" w14:textId="2D0D8FDC" w:rsidR="003116E3" w:rsidRPr="00A76FB8" w:rsidRDefault="003116E3" w:rsidP="0099009E">
            <w:pPr>
              <w:suppressAutoHyphens/>
              <w:spacing w:line="204" w:lineRule="auto"/>
              <w:rPr>
                <w:sz w:val="22"/>
                <w:szCs w:val="22"/>
              </w:rPr>
            </w:pPr>
            <w:r w:rsidRPr="00A76FB8">
              <w:rPr>
                <w:sz w:val="22"/>
                <w:szCs w:val="22"/>
              </w:rPr>
              <w:t xml:space="preserve">1.2.11-17-8-2004 </w:t>
            </w:r>
          </w:p>
        </w:tc>
        <w:tc>
          <w:tcPr>
            <w:tcW w:w="2552" w:type="dxa"/>
          </w:tcPr>
          <w:p w14:paraId="7C54C79B" w14:textId="77777777" w:rsidR="003116E3" w:rsidRPr="009F314E" w:rsidRDefault="003116E3" w:rsidP="0099009E">
            <w:pPr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 xml:space="preserve">Инструкция </w:t>
            </w:r>
          </w:p>
          <w:p w14:paraId="349ADD34" w14:textId="5B7A7999" w:rsidR="003116E3" w:rsidRPr="009F314E" w:rsidRDefault="003116E3" w:rsidP="0099009E">
            <w:pPr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 xml:space="preserve">1.2.11-17-8-2004 </w:t>
            </w:r>
          </w:p>
        </w:tc>
        <w:tc>
          <w:tcPr>
            <w:tcW w:w="2126" w:type="dxa"/>
            <w:vMerge/>
          </w:tcPr>
          <w:p w14:paraId="08B3423D" w14:textId="77777777" w:rsidR="003116E3" w:rsidRPr="009F314E" w:rsidRDefault="003116E3" w:rsidP="0099009E">
            <w:pPr>
              <w:jc w:val="both"/>
              <w:rPr>
                <w:sz w:val="22"/>
                <w:szCs w:val="22"/>
              </w:rPr>
            </w:pPr>
          </w:p>
        </w:tc>
      </w:tr>
      <w:tr w:rsidR="003116E3" w:rsidRPr="009F314E" w14:paraId="46171CA1" w14:textId="6000D215" w:rsidTr="000B55F3">
        <w:tblPrEx>
          <w:tblBorders>
            <w:bottom w:val="single" w:sz="4" w:space="0" w:color="auto"/>
          </w:tblBorders>
        </w:tblPrEx>
        <w:trPr>
          <w:trHeight w:val="276"/>
          <w:tblHeader/>
        </w:trPr>
        <w:tc>
          <w:tcPr>
            <w:tcW w:w="1134" w:type="dxa"/>
          </w:tcPr>
          <w:p w14:paraId="21469DD1" w14:textId="295F355A" w:rsidR="003116E3" w:rsidRPr="009F314E" w:rsidRDefault="003116E3" w:rsidP="0099009E">
            <w:pPr>
              <w:ind w:left="-45" w:right="-45"/>
              <w:jc w:val="center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3.3</w:t>
            </w:r>
            <w:r>
              <w:rPr>
                <w:sz w:val="22"/>
                <w:szCs w:val="22"/>
              </w:rPr>
              <w:t>0</w:t>
            </w:r>
            <w:r w:rsidRPr="009F314E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2D211632" w14:textId="77777777" w:rsidR="003116E3" w:rsidRPr="009F314E" w:rsidRDefault="003116E3" w:rsidP="0099009E">
            <w:pPr>
              <w:ind w:left="-45" w:right="-45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418" w:type="dxa"/>
          </w:tcPr>
          <w:p w14:paraId="695D49A3" w14:textId="274DF93C" w:rsidR="003116E3" w:rsidRPr="00A76FB8" w:rsidRDefault="003116E3" w:rsidP="0099009E">
            <w:pPr>
              <w:rPr>
                <w:sz w:val="22"/>
                <w:szCs w:val="22"/>
              </w:rPr>
            </w:pPr>
            <w:r w:rsidRPr="00A76FB8">
              <w:rPr>
                <w:sz w:val="22"/>
                <w:szCs w:val="22"/>
              </w:rPr>
              <w:t>03.00/07.090</w:t>
            </w:r>
          </w:p>
        </w:tc>
        <w:tc>
          <w:tcPr>
            <w:tcW w:w="2693" w:type="dxa"/>
          </w:tcPr>
          <w:p w14:paraId="3B865150" w14:textId="77777777" w:rsidR="003116E3" w:rsidRPr="0079788A" w:rsidRDefault="003116E3" w:rsidP="0099009E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79788A">
              <w:rPr>
                <w:color w:val="auto"/>
                <w:sz w:val="22"/>
                <w:szCs w:val="22"/>
              </w:rPr>
              <w:t xml:space="preserve">Личинки паразитов в живом виде </w:t>
            </w:r>
          </w:p>
          <w:p w14:paraId="3ADEEB60" w14:textId="77777777" w:rsidR="003116E3" w:rsidRPr="0079788A" w:rsidRDefault="003116E3" w:rsidP="0099009E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2551" w:type="dxa"/>
          </w:tcPr>
          <w:p w14:paraId="1B7E10E2" w14:textId="454B8EFC" w:rsidR="003116E3" w:rsidRPr="0079788A" w:rsidRDefault="003116E3" w:rsidP="0099009E">
            <w:pPr>
              <w:jc w:val="both"/>
              <w:rPr>
                <w:bCs/>
                <w:sz w:val="22"/>
                <w:szCs w:val="22"/>
                <w:shd w:val="clear" w:color="auto" w:fill="FFFFFF"/>
              </w:rPr>
            </w:pPr>
            <w:r w:rsidRPr="0079788A">
              <w:rPr>
                <w:bCs/>
                <w:sz w:val="22"/>
                <w:szCs w:val="22"/>
                <w:shd w:val="clear" w:color="auto" w:fill="FFFFFF"/>
              </w:rPr>
              <w:t>СанПиН и ГН, утв. постановлением Мини</w:t>
            </w:r>
            <w:r w:rsidRPr="0079788A">
              <w:rPr>
                <w:bCs/>
                <w:sz w:val="22"/>
                <w:szCs w:val="22"/>
                <w:shd w:val="clear" w:color="auto" w:fill="FFFFFF"/>
              </w:rPr>
              <w:lastRenderedPageBreak/>
              <w:t>стерства Здравоохранения Республики Беларусь от 21.06.2013 № 52</w:t>
            </w:r>
          </w:p>
          <w:p w14:paraId="4E5A719D" w14:textId="77777777" w:rsidR="003116E3" w:rsidRPr="0079788A" w:rsidRDefault="003116E3" w:rsidP="0099009E">
            <w:pPr>
              <w:jc w:val="both"/>
              <w:rPr>
                <w:bCs/>
                <w:sz w:val="22"/>
                <w:szCs w:val="22"/>
              </w:rPr>
            </w:pPr>
            <w:r w:rsidRPr="0079788A">
              <w:rPr>
                <w:bCs/>
                <w:sz w:val="22"/>
                <w:szCs w:val="22"/>
                <w:shd w:val="clear" w:color="auto" w:fill="FFFFFF"/>
              </w:rPr>
              <w:t>ГН «Показатели безопасности и безвредности продовольственного сырья и пищевых продуктов», утв. постановлением Совета Министров Республики Беларусь от 25.01.2021 № 37</w:t>
            </w:r>
          </w:p>
          <w:p w14:paraId="14F890B4" w14:textId="18F3CEF6" w:rsidR="003116E3" w:rsidRPr="0079788A" w:rsidRDefault="003116E3" w:rsidP="0099009E">
            <w:pPr>
              <w:jc w:val="both"/>
              <w:rPr>
                <w:sz w:val="22"/>
                <w:szCs w:val="22"/>
              </w:rPr>
            </w:pPr>
            <w:r w:rsidRPr="0079788A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552" w:type="dxa"/>
          </w:tcPr>
          <w:p w14:paraId="1ED4002A" w14:textId="3DD1239B" w:rsidR="003116E3" w:rsidRPr="009F314E" w:rsidRDefault="003116E3" w:rsidP="0099009E">
            <w:pPr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lastRenderedPageBreak/>
              <w:t xml:space="preserve">Инструкция 4.2.10-21-25-2006, утв. </w:t>
            </w:r>
            <w:proofErr w:type="gramStart"/>
            <w:r w:rsidRPr="009F314E">
              <w:rPr>
                <w:sz w:val="22"/>
                <w:szCs w:val="22"/>
              </w:rPr>
              <w:t>постанов</w:t>
            </w:r>
            <w:r w:rsidRPr="009F314E">
              <w:rPr>
                <w:sz w:val="22"/>
                <w:szCs w:val="22"/>
              </w:rPr>
              <w:lastRenderedPageBreak/>
              <w:t xml:space="preserve">лением </w:t>
            </w:r>
            <w:r>
              <w:rPr>
                <w:color w:val="EE0000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Минздрава</w:t>
            </w:r>
            <w:proofErr w:type="gramEnd"/>
            <w:r>
              <w:rPr>
                <w:sz w:val="22"/>
                <w:szCs w:val="22"/>
              </w:rPr>
              <w:t xml:space="preserve"> Республики Беларусь</w:t>
            </w:r>
            <w:r w:rsidRPr="002940C3">
              <w:rPr>
                <w:color w:val="EE0000"/>
                <w:sz w:val="22"/>
                <w:szCs w:val="22"/>
              </w:rPr>
              <w:t xml:space="preserve"> </w:t>
            </w:r>
            <w:r w:rsidRPr="009F314E">
              <w:rPr>
                <w:sz w:val="22"/>
                <w:szCs w:val="22"/>
              </w:rPr>
              <w:t xml:space="preserve">от 25.10.2006 № 128 </w:t>
            </w:r>
          </w:p>
        </w:tc>
        <w:tc>
          <w:tcPr>
            <w:tcW w:w="2126" w:type="dxa"/>
            <w:vMerge/>
          </w:tcPr>
          <w:p w14:paraId="1A886B1D" w14:textId="77777777" w:rsidR="003116E3" w:rsidRPr="009F314E" w:rsidRDefault="003116E3" w:rsidP="0099009E">
            <w:pPr>
              <w:rPr>
                <w:sz w:val="22"/>
                <w:szCs w:val="22"/>
              </w:rPr>
            </w:pPr>
          </w:p>
        </w:tc>
      </w:tr>
    </w:tbl>
    <w:p w14:paraId="1D8A30A6" w14:textId="77777777" w:rsidR="002940C3" w:rsidRDefault="002940C3"/>
    <w:tbl>
      <w:tblPr>
        <w:tblW w:w="4965" w:type="pct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3"/>
        <w:gridCol w:w="1984"/>
        <w:gridCol w:w="1418"/>
        <w:gridCol w:w="2693"/>
        <w:gridCol w:w="2551"/>
        <w:gridCol w:w="2552"/>
        <w:gridCol w:w="2127"/>
      </w:tblGrid>
      <w:tr w:rsidR="00A76FB8" w:rsidRPr="009F314E" w14:paraId="1F3E5C18" w14:textId="67466C0B" w:rsidTr="00A76FB8">
        <w:trPr>
          <w:trHeight w:val="276"/>
          <w:tblHeader/>
        </w:trPr>
        <w:tc>
          <w:tcPr>
            <w:tcW w:w="1133" w:type="dxa"/>
          </w:tcPr>
          <w:p w14:paraId="2D29EB5A" w14:textId="2AD1718B" w:rsidR="00A76FB8" w:rsidRPr="009F314E" w:rsidRDefault="00A76FB8" w:rsidP="00BA7B09">
            <w:pPr>
              <w:ind w:left="-45" w:right="-45"/>
              <w:jc w:val="center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lastRenderedPageBreak/>
              <w:t>3.3</w:t>
            </w:r>
            <w:r>
              <w:rPr>
                <w:sz w:val="22"/>
                <w:szCs w:val="22"/>
              </w:rPr>
              <w:t>1</w:t>
            </w:r>
            <w:r w:rsidRPr="009F314E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</w:tcPr>
          <w:p w14:paraId="57AFCD0A" w14:textId="77777777" w:rsidR="00A76FB8" w:rsidRPr="009F314E" w:rsidRDefault="00A76FB8" w:rsidP="005666F8">
            <w:pPr>
              <w:tabs>
                <w:tab w:val="num" w:pos="386"/>
              </w:tabs>
              <w:ind w:right="72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Рыба, нерыбные</w:t>
            </w:r>
            <w:r>
              <w:rPr>
                <w:sz w:val="22"/>
                <w:szCs w:val="22"/>
              </w:rPr>
              <w:t xml:space="preserve"> </w:t>
            </w:r>
            <w:r w:rsidRPr="009F314E">
              <w:rPr>
                <w:sz w:val="22"/>
                <w:szCs w:val="22"/>
              </w:rPr>
              <w:t>объекты промысла и продукты, вырабатываемые из них</w:t>
            </w:r>
          </w:p>
          <w:p w14:paraId="3C36995D" w14:textId="77777777" w:rsidR="00A76FB8" w:rsidRPr="009F314E" w:rsidRDefault="00A76FB8" w:rsidP="00BA7B09">
            <w:pPr>
              <w:ind w:left="-45" w:right="-45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418" w:type="dxa"/>
          </w:tcPr>
          <w:p w14:paraId="022DFC79" w14:textId="77777777" w:rsidR="00A76FB8" w:rsidRPr="00A76FB8" w:rsidRDefault="00A76FB8" w:rsidP="005666F8">
            <w:pPr>
              <w:rPr>
                <w:sz w:val="22"/>
                <w:szCs w:val="22"/>
              </w:rPr>
            </w:pPr>
            <w:r w:rsidRPr="00A76FB8">
              <w:rPr>
                <w:sz w:val="22"/>
                <w:szCs w:val="22"/>
              </w:rPr>
              <w:t>03.00/04.125</w:t>
            </w:r>
          </w:p>
          <w:p w14:paraId="15A64B12" w14:textId="13B9B65C" w:rsidR="00A76FB8" w:rsidRPr="00A76FB8" w:rsidRDefault="00A76FB8" w:rsidP="005666F8">
            <w:pPr>
              <w:rPr>
                <w:sz w:val="22"/>
                <w:szCs w:val="22"/>
              </w:rPr>
            </w:pPr>
            <w:r w:rsidRPr="00A76FB8">
              <w:rPr>
                <w:sz w:val="22"/>
                <w:szCs w:val="22"/>
              </w:rPr>
              <w:t>10.20/04.</w:t>
            </w:r>
            <w:proofErr w:type="gramStart"/>
            <w:r w:rsidRPr="00A76FB8">
              <w:rPr>
                <w:sz w:val="22"/>
                <w:szCs w:val="22"/>
              </w:rPr>
              <w:t>125  10.86</w:t>
            </w:r>
            <w:proofErr w:type="gramEnd"/>
            <w:r w:rsidRPr="00A76FB8">
              <w:rPr>
                <w:sz w:val="22"/>
                <w:szCs w:val="22"/>
              </w:rPr>
              <w:t>/04.125</w:t>
            </w:r>
          </w:p>
        </w:tc>
        <w:tc>
          <w:tcPr>
            <w:tcW w:w="2693" w:type="dxa"/>
          </w:tcPr>
          <w:p w14:paraId="279AB38D" w14:textId="0BAA40F2" w:rsidR="00A76FB8" w:rsidRPr="009F314E" w:rsidRDefault="00A76FB8" w:rsidP="00BA7B09">
            <w:pPr>
              <w:jc w:val="both"/>
              <w:rPr>
                <w:sz w:val="22"/>
                <w:szCs w:val="22"/>
                <w:lang w:val="en-US"/>
              </w:rPr>
            </w:pPr>
            <w:r w:rsidRPr="009F314E">
              <w:rPr>
                <w:sz w:val="22"/>
                <w:szCs w:val="22"/>
              </w:rPr>
              <w:t xml:space="preserve">Удельная активность </w:t>
            </w:r>
            <w:r>
              <w:rPr>
                <w:sz w:val="22"/>
                <w:szCs w:val="22"/>
              </w:rPr>
              <w:t xml:space="preserve">радионуклида </w:t>
            </w:r>
            <w:r w:rsidRPr="009F314E">
              <w:rPr>
                <w:sz w:val="22"/>
                <w:szCs w:val="22"/>
              </w:rPr>
              <w:t>цези</w:t>
            </w:r>
            <w:r>
              <w:rPr>
                <w:sz w:val="22"/>
                <w:szCs w:val="22"/>
              </w:rPr>
              <w:t>й</w:t>
            </w:r>
            <w:r w:rsidRPr="009F314E">
              <w:rPr>
                <w:sz w:val="22"/>
                <w:szCs w:val="22"/>
              </w:rPr>
              <w:t>-137</w:t>
            </w:r>
          </w:p>
        </w:tc>
        <w:tc>
          <w:tcPr>
            <w:tcW w:w="2551" w:type="dxa"/>
          </w:tcPr>
          <w:p w14:paraId="7D76D157" w14:textId="77777777" w:rsidR="00A76FB8" w:rsidRPr="00A76FB8" w:rsidRDefault="00A76FB8" w:rsidP="005666F8">
            <w:pPr>
              <w:suppressAutoHyphens/>
              <w:jc w:val="both"/>
              <w:rPr>
                <w:sz w:val="22"/>
                <w:szCs w:val="22"/>
              </w:rPr>
            </w:pPr>
            <w:r w:rsidRPr="00A76FB8">
              <w:rPr>
                <w:sz w:val="22"/>
                <w:szCs w:val="22"/>
              </w:rPr>
              <w:t xml:space="preserve"> ГН 10-117-99 (РДУ-99)</w:t>
            </w:r>
          </w:p>
          <w:p w14:paraId="7C9C3D5A" w14:textId="21B184B8" w:rsidR="00A76FB8" w:rsidRPr="00A76FB8" w:rsidRDefault="00A76FB8" w:rsidP="005666F8">
            <w:pPr>
              <w:suppressAutoHyphens/>
              <w:jc w:val="both"/>
              <w:rPr>
                <w:sz w:val="22"/>
                <w:szCs w:val="22"/>
              </w:rPr>
            </w:pPr>
            <w:r w:rsidRPr="00A76FB8">
              <w:rPr>
                <w:sz w:val="22"/>
                <w:szCs w:val="22"/>
              </w:rPr>
              <w:t xml:space="preserve">Республиканские допустимые уровни </w:t>
            </w:r>
            <w:proofErr w:type="gramStart"/>
            <w:r w:rsidRPr="00A76FB8">
              <w:rPr>
                <w:sz w:val="22"/>
                <w:szCs w:val="22"/>
              </w:rPr>
              <w:t>со-держания</w:t>
            </w:r>
            <w:proofErr w:type="gramEnd"/>
            <w:r w:rsidRPr="00A76FB8">
              <w:rPr>
                <w:sz w:val="22"/>
                <w:szCs w:val="22"/>
              </w:rPr>
              <w:t xml:space="preserve"> цезия-137 и стронция-90 в сельскохозяйственном сырье и кормах, утв. </w:t>
            </w:r>
            <w:proofErr w:type="spellStart"/>
            <w:r w:rsidRPr="00A76FB8">
              <w:rPr>
                <w:sz w:val="22"/>
                <w:szCs w:val="22"/>
              </w:rPr>
              <w:t>Минсельхозпро</w:t>
            </w:r>
            <w:proofErr w:type="spellEnd"/>
            <w:r w:rsidRPr="00A76FB8">
              <w:rPr>
                <w:sz w:val="22"/>
                <w:szCs w:val="22"/>
              </w:rPr>
              <w:t>-</w:t>
            </w:r>
            <w:proofErr w:type="gramStart"/>
            <w:r w:rsidRPr="00A76FB8">
              <w:rPr>
                <w:sz w:val="22"/>
                <w:szCs w:val="22"/>
              </w:rPr>
              <w:t>дом  Республики</w:t>
            </w:r>
            <w:proofErr w:type="gramEnd"/>
            <w:r w:rsidRPr="00A76FB8">
              <w:rPr>
                <w:sz w:val="22"/>
                <w:szCs w:val="22"/>
              </w:rPr>
              <w:t xml:space="preserve"> Беларусь 03.08.1999</w:t>
            </w:r>
          </w:p>
          <w:p w14:paraId="74E70308" w14:textId="10EA9A23" w:rsidR="00A76FB8" w:rsidRPr="00A76FB8" w:rsidRDefault="00A76FB8" w:rsidP="005666F8">
            <w:pPr>
              <w:suppressAutoHyphens/>
              <w:spacing w:line="20" w:lineRule="atLeast"/>
              <w:jc w:val="both"/>
              <w:rPr>
                <w:sz w:val="22"/>
                <w:szCs w:val="22"/>
              </w:rPr>
            </w:pPr>
            <w:r w:rsidRPr="00A76FB8">
              <w:rPr>
                <w:color w:val="EE0000"/>
                <w:sz w:val="22"/>
                <w:szCs w:val="22"/>
              </w:rPr>
              <w:t xml:space="preserve"> </w:t>
            </w:r>
            <w:r w:rsidRPr="00A76FB8">
              <w:rPr>
                <w:bCs/>
                <w:color w:val="000000"/>
                <w:sz w:val="22"/>
                <w:szCs w:val="22"/>
                <w:shd w:val="clear" w:color="auto" w:fill="FFFFFF"/>
              </w:rPr>
              <w:t>ГН «Показатели безопасности и безвредности продовольственного сырья и пищевых продуктов», утв. постановлением Совета Министров Республики Беларусь от 25.01.2021 № 37</w:t>
            </w:r>
          </w:p>
        </w:tc>
        <w:tc>
          <w:tcPr>
            <w:tcW w:w="2552" w:type="dxa"/>
          </w:tcPr>
          <w:p w14:paraId="48034284" w14:textId="77777777" w:rsidR="00A76FB8" w:rsidRPr="009F314E" w:rsidRDefault="00A76FB8" w:rsidP="00BA7B09">
            <w:pPr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МВИ.МН 1181-2011</w:t>
            </w:r>
          </w:p>
          <w:p w14:paraId="5D6C4FCD" w14:textId="77777777" w:rsidR="00A76FB8" w:rsidRPr="009F314E" w:rsidRDefault="00A76FB8" w:rsidP="00BA7B09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14:paraId="13876A11" w14:textId="77777777" w:rsidR="00314A47" w:rsidRDefault="00314A47" w:rsidP="00314A47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Лабораторный </w:t>
            </w:r>
          </w:p>
          <w:p w14:paraId="4CFCC15A" w14:textId="77777777" w:rsidR="00314A47" w:rsidRDefault="00314A47" w:rsidP="00314A47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отдел, группа санитарно-гигиенических исследований </w:t>
            </w:r>
          </w:p>
          <w:p w14:paraId="179275DC" w14:textId="77777777" w:rsidR="00314A47" w:rsidRDefault="00314A47" w:rsidP="00314A47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(ул.Октябрьская,33,</w:t>
            </w:r>
          </w:p>
          <w:p w14:paraId="13ABE0DA" w14:textId="68C03C6E" w:rsidR="00A76FB8" w:rsidRPr="009F314E" w:rsidRDefault="00314A47" w:rsidP="00314A47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г.Рогачёв</w:t>
            </w:r>
            <w:proofErr w:type="spellEnd"/>
            <w:r>
              <w:rPr>
                <w:sz w:val="22"/>
                <w:szCs w:val="22"/>
              </w:rPr>
              <w:t>, Гомельская область</w:t>
            </w:r>
          </w:p>
        </w:tc>
      </w:tr>
      <w:tr w:rsidR="00A76FB8" w:rsidRPr="009F314E" w14:paraId="15AE7198" w14:textId="43DDD287" w:rsidTr="00A76FB8">
        <w:trPr>
          <w:trHeight w:val="2658"/>
          <w:tblHeader/>
        </w:trPr>
        <w:tc>
          <w:tcPr>
            <w:tcW w:w="1133" w:type="dxa"/>
          </w:tcPr>
          <w:p w14:paraId="34B1477E" w14:textId="77777777" w:rsidR="00A76FB8" w:rsidRPr="004219D6" w:rsidRDefault="00A76FB8" w:rsidP="00BA7B09">
            <w:pPr>
              <w:ind w:left="-45" w:right="-45"/>
              <w:jc w:val="center"/>
              <w:rPr>
                <w:sz w:val="22"/>
                <w:szCs w:val="22"/>
              </w:rPr>
            </w:pPr>
            <w:r w:rsidRPr="004219D6">
              <w:rPr>
                <w:sz w:val="22"/>
                <w:szCs w:val="22"/>
              </w:rPr>
              <w:lastRenderedPageBreak/>
              <w:t>4.1***</w:t>
            </w:r>
          </w:p>
          <w:p w14:paraId="101075C2" w14:textId="77777777" w:rsidR="00A76FB8" w:rsidRPr="004219D6" w:rsidRDefault="00A76FB8" w:rsidP="00BA7B09">
            <w:pPr>
              <w:ind w:left="-45" w:right="-45"/>
              <w:jc w:val="center"/>
              <w:rPr>
                <w:sz w:val="22"/>
                <w:szCs w:val="22"/>
              </w:rPr>
            </w:pPr>
          </w:p>
          <w:p w14:paraId="628243CE" w14:textId="77777777" w:rsidR="00A76FB8" w:rsidRPr="004219D6" w:rsidRDefault="00A76FB8" w:rsidP="00BA7B09">
            <w:pPr>
              <w:ind w:left="-45" w:right="-45"/>
              <w:jc w:val="center"/>
              <w:rPr>
                <w:sz w:val="22"/>
                <w:szCs w:val="22"/>
              </w:rPr>
            </w:pPr>
          </w:p>
          <w:p w14:paraId="3C0CE598" w14:textId="77777777" w:rsidR="00A76FB8" w:rsidRPr="004219D6" w:rsidRDefault="00A76FB8" w:rsidP="00BA7B09">
            <w:pPr>
              <w:tabs>
                <w:tab w:val="num" w:pos="386"/>
              </w:tabs>
              <w:ind w:left="-45" w:right="-45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Merge w:val="restart"/>
          </w:tcPr>
          <w:p w14:paraId="3A7015BF" w14:textId="055FD060" w:rsidR="00A76FB8" w:rsidRPr="004219D6" w:rsidRDefault="00A76FB8" w:rsidP="00BA7B09">
            <w:pPr>
              <w:spacing w:line="240" w:lineRule="exact"/>
              <w:rPr>
                <w:sz w:val="22"/>
                <w:szCs w:val="22"/>
              </w:rPr>
            </w:pPr>
            <w:r w:rsidRPr="004219D6">
              <w:rPr>
                <w:sz w:val="22"/>
                <w:szCs w:val="22"/>
              </w:rPr>
              <w:t xml:space="preserve">Зерно (семена), мукомольно-крупяная </w:t>
            </w:r>
            <w:proofErr w:type="gramStart"/>
            <w:r w:rsidRPr="004219D6">
              <w:rPr>
                <w:sz w:val="22"/>
                <w:szCs w:val="22"/>
              </w:rPr>
              <w:t>продукция ,</w:t>
            </w:r>
            <w:proofErr w:type="gramEnd"/>
            <w:r w:rsidRPr="004219D6">
              <w:rPr>
                <w:sz w:val="22"/>
                <w:szCs w:val="22"/>
              </w:rPr>
              <w:t xml:space="preserve"> </w:t>
            </w:r>
            <w:proofErr w:type="gramStart"/>
            <w:r w:rsidRPr="004219D6">
              <w:rPr>
                <w:sz w:val="22"/>
                <w:szCs w:val="22"/>
              </w:rPr>
              <w:t>изделия  хлебобулочные</w:t>
            </w:r>
            <w:proofErr w:type="gramEnd"/>
            <w:r w:rsidRPr="004219D6">
              <w:rPr>
                <w:sz w:val="22"/>
                <w:szCs w:val="22"/>
              </w:rPr>
              <w:t xml:space="preserve"> и мучные </w:t>
            </w:r>
            <w:proofErr w:type="gramStart"/>
            <w:r w:rsidRPr="004219D6">
              <w:rPr>
                <w:sz w:val="22"/>
                <w:szCs w:val="22"/>
              </w:rPr>
              <w:t>кондитерские ,</w:t>
            </w:r>
            <w:proofErr w:type="gramEnd"/>
            <w:r w:rsidRPr="004219D6">
              <w:rPr>
                <w:sz w:val="22"/>
                <w:szCs w:val="22"/>
              </w:rPr>
              <w:t xml:space="preserve"> торты и пирожные, сухари и печенье. Изделия макаронные</w:t>
            </w:r>
          </w:p>
          <w:p w14:paraId="5A862177" w14:textId="77777777" w:rsidR="00A76FB8" w:rsidRPr="004219D6" w:rsidRDefault="00A76FB8" w:rsidP="00BA7B09">
            <w:pPr>
              <w:spacing w:line="240" w:lineRule="exact"/>
              <w:rPr>
                <w:sz w:val="22"/>
                <w:szCs w:val="22"/>
              </w:rPr>
            </w:pPr>
          </w:p>
          <w:p w14:paraId="3F5CD7DD" w14:textId="77777777" w:rsidR="00A76FB8" w:rsidRPr="004219D6" w:rsidRDefault="00A76FB8" w:rsidP="00BA7B09">
            <w:pPr>
              <w:spacing w:line="240" w:lineRule="exact"/>
              <w:rPr>
                <w:sz w:val="22"/>
                <w:szCs w:val="22"/>
              </w:rPr>
            </w:pPr>
          </w:p>
          <w:p w14:paraId="7E2C6736" w14:textId="77777777" w:rsidR="00A76FB8" w:rsidRPr="004219D6" w:rsidRDefault="00A76FB8" w:rsidP="00BA7B09">
            <w:pPr>
              <w:spacing w:line="240" w:lineRule="exact"/>
              <w:rPr>
                <w:sz w:val="22"/>
                <w:szCs w:val="22"/>
              </w:rPr>
            </w:pPr>
          </w:p>
          <w:p w14:paraId="451C048E" w14:textId="77777777" w:rsidR="00A76FB8" w:rsidRPr="004219D6" w:rsidRDefault="00A76FB8" w:rsidP="00BA7B09">
            <w:pPr>
              <w:spacing w:line="240" w:lineRule="exact"/>
              <w:rPr>
                <w:sz w:val="22"/>
                <w:szCs w:val="22"/>
              </w:rPr>
            </w:pPr>
          </w:p>
          <w:p w14:paraId="730F02C7" w14:textId="77777777" w:rsidR="00A76FB8" w:rsidRPr="004219D6" w:rsidRDefault="00A76FB8" w:rsidP="00BA7B09">
            <w:pPr>
              <w:spacing w:line="240" w:lineRule="exact"/>
              <w:rPr>
                <w:sz w:val="22"/>
                <w:szCs w:val="22"/>
              </w:rPr>
            </w:pPr>
          </w:p>
          <w:p w14:paraId="3E2B152A" w14:textId="77777777" w:rsidR="00A76FB8" w:rsidRPr="004219D6" w:rsidRDefault="00A76FB8" w:rsidP="00BA7B09">
            <w:pPr>
              <w:spacing w:line="240" w:lineRule="exact"/>
              <w:rPr>
                <w:sz w:val="22"/>
                <w:szCs w:val="22"/>
              </w:rPr>
            </w:pPr>
          </w:p>
          <w:p w14:paraId="0EAFC319" w14:textId="77777777" w:rsidR="00A76FB8" w:rsidRPr="004219D6" w:rsidRDefault="00A76FB8" w:rsidP="00BA7B09">
            <w:pPr>
              <w:spacing w:line="240" w:lineRule="exact"/>
              <w:rPr>
                <w:sz w:val="22"/>
                <w:szCs w:val="22"/>
              </w:rPr>
            </w:pPr>
          </w:p>
          <w:p w14:paraId="29FE991D" w14:textId="77777777" w:rsidR="00A76FB8" w:rsidRPr="004219D6" w:rsidRDefault="00A76FB8" w:rsidP="00BA7B09">
            <w:pPr>
              <w:spacing w:line="240" w:lineRule="exact"/>
              <w:rPr>
                <w:sz w:val="22"/>
                <w:szCs w:val="22"/>
              </w:rPr>
            </w:pPr>
          </w:p>
          <w:p w14:paraId="11574571" w14:textId="77777777" w:rsidR="00A76FB8" w:rsidRPr="004219D6" w:rsidRDefault="00A76FB8" w:rsidP="00BA7B09">
            <w:pPr>
              <w:spacing w:line="240" w:lineRule="exact"/>
              <w:rPr>
                <w:sz w:val="22"/>
                <w:szCs w:val="22"/>
              </w:rPr>
            </w:pPr>
          </w:p>
          <w:p w14:paraId="64105510" w14:textId="77777777" w:rsidR="00A76FB8" w:rsidRPr="004219D6" w:rsidRDefault="00A76FB8" w:rsidP="00BA7B09">
            <w:pPr>
              <w:spacing w:line="240" w:lineRule="exact"/>
              <w:rPr>
                <w:sz w:val="22"/>
                <w:szCs w:val="22"/>
              </w:rPr>
            </w:pPr>
          </w:p>
          <w:p w14:paraId="40A8754B" w14:textId="77777777" w:rsidR="00A76FB8" w:rsidRPr="004219D6" w:rsidRDefault="00A76FB8" w:rsidP="00BA7B09">
            <w:pPr>
              <w:spacing w:line="240" w:lineRule="exact"/>
              <w:rPr>
                <w:sz w:val="22"/>
                <w:szCs w:val="22"/>
              </w:rPr>
            </w:pPr>
          </w:p>
          <w:p w14:paraId="732A3DCF" w14:textId="77777777" w:rsidR="00A76FB8" w:rsidRPr="004219D6" w:rsidRDefault="00A76FB8" w:rsidP="00BA7B09">
            <w:pPr>
              <w:spacing w:line="240" w:lineRule="exact"/>
              <w:rPr>
                <w:sz w:val="22"/>
                <w:szCs w:val="22"/>
              </w:rPr>
            </w:pPr>
          </w:p>
          <w:p w14:paraId="1FA3A768" w14:textId="77777777" w:rsidR="00A76FB8" w:rsidRPr="004219D6" w:rsidRDefault="00A76FB8" w:rsidP="00BA7B09">
            <w:pPr>
              <w:spacing w:line="240" w:lineRule="exact"/>
              <w:rPr>
                <w:sz w:val="22"/>
                <w:szCs w:val="22"/>
              </w:rPr>
            </w:pPr>
          </w:p>
          <w:p w14:paraId="6E77460B" w14:textId="77777777" w:rsidR="00A76FB8" w:rsidRPr="004219D6" w:rsidRDefault="00A76FB8" w:rsidP="00BA7B09">
            <w:pPr>
              <w:spacing w:line="240" w:lineRule="exact"/>
              <w:rPr>
                <w:sz w:val="22"/>
                <w:szCs w:val="22"/>
              </w:rPr>
            </w:pPr>
          </w:p>
          <w:p w14:paraId="211991CC" w14:textId="77777777" w:rsidR="00A76FB8" w:rsidRPr="004219D6" w:rsidRDefault="00A76FB8" w:rsidP="00BA7B09">
            <w:pPr>
              <w:spacing w:line="240" w:lineRule="exact"/>
              <w:rPr>
                <w:sz w:val="22"/>
                <w:szCs w:val="22"/>
              </w:rPr>
            </w:pPr>
          </w:p>
          <w:p w14:paraId="7244B5A5" w14:textId="77777777" w:rsidR="00A76FB8" w:rsidRPr="004219D6" w:rsidRDefault="00A76FB8" w:rsidP="00BA7B09">
            <w:pPr>
              <w:spacing w:line="240" w:lineRule="exact"/>
              <w:rPr>
                <w:sz w:val="22"/>
                <w:szCs w:val="22"/>
              </w:rPr>
            </w:pPr>
          </w:p>
          <w:p w14:paraId="0B722929" w14:textId="77777777" w:rsidR="00A76FB8" w:rsidRPr="004219D6" w:rsidRDefault="00A76FB8" w:rsidP="00BA7B09">
            <w:pPr>
              <w:spacing w:line="240" w:lineRule="exact"/>
              <w:rPr>
                <w:sz w:val="22"/>
                <w:szCs w:val="22"/>
              </w:rPr>
            </w:pPr>
          </w:p>
          <w:p w14:paraId="456E9829" w14:textId="77777777" w:rsidR="004A42F2" w:rsidRDefault="00A76FB8" w:rsidP="000C75BE">
            <w:pPr>
              <w:spacing w:line="240" w:lineRule="exact"/>
              <w:rPr>
                <w:sz w:val="22"/>
                <w:szCs w:val="22"/>
              </w:rPr>
            </w:pPr>
            <w:r w:rsidRPr="004219D6">
              <w:rPr>
                <w:sz w:val="22"/>
                <w:szCs w:val="22"/>
              </w:rPr>
              <w:t xml:space="preserve"> </w:t>
            </w:r>
          </w:p>
          <w:p w14:paraId="567A08D4" w14:textId="77777777" w:rsidR="004A42F2" w:rsidRDefault="004A42F2" w:rsidP="000C75BE">
            <w:pPr>
              <w:spacing w:line="240" w:lineRule="exact"/>
              <w:rPr>
                <w:sz w:val="22"/>
                <w:szCs w:val="22"/>
              </w:rPr>
            </w:pPr>
          </w:p>
          <w:p w14:paraId="10138B49" w14:textId="77777777" w:rsidR="004A42F2" w:rsidRDefault="004A42F2" w:rsidP="000C75BE">
            <w:pPr>
              <w:spacing w:line="240" w:lineRule="exact"/>
              <w:rPr>
                <w:sz w:val="22"/>
                <w:szCs w:val="22"/>
              </w:rPr>
            </w:pPr>
          </w:p>
          <w:p w14:paraId="37375F35" w14:textId="77777777" w:rsidR="004A42F2" w:rsidRDefault="004A42F2" w:rsidP="000C75BE">
            <w:pPr>
              <w:spacing w:line="240" w:lineRule="exact"/>
              <w:rPr>
                <w:sz w:val="22"/>
                <w:szCs w:val="22"/>
              </w:rPr>
            </w:pPr>
          </w:p>
          <w:p w14:paraId="20F8A773" w14:textId="77777777" w:rsidR="004A42F2" w:rsidRDefault="004A42F2" w:rsidP="000C75BE">
            <w:pPr>
              <w:spacing w:line="240" w:lineRule="exact"/>
              <w:rPr>
                <w:sz w:val="22"/>
                <w:szCs w:val="22"/>
              </w:rPr>
            </w:pPr>
          </w:p>
          <w:p w14:paraId="786EE4D5" w14:textId="77777777" w:rsidR="004A42F2" w:rsidRDefault="004A42F2" w:rsidP="000C75BE">
            <w:pPr>
              <w:spacing w:line="240" w:lineRule="exact"/>
              <w:rPr>
                <w:sz w:val="22"/>
                <w:szCs w:val="22"/>
              </w:rPr>
            </w:pPr>
          </w:p>
          <w:p w14:paraId="47E681C8" w14:textId="7E3CAABC" w:rsidR="00A76FB8" w:rsidRPr="004219D6" w:rsidRDefault="00A76FB8" w:rsidP="000C75BE">
            <w:pPr>
              <w:spacing w:line="240" w:lineRule="exact"/>
              <w:rPr>
                <w:sz w:val="22"/>
                <w:szCs w:val="22"/>
              </w:rPr>
            </w:pPr>
            <w:r w:rsidRPr="004219D6">
              <w:rPr>
                <w:sz w:val="22"/>
                <w:szCs w:val="22"/>
              </w:rPr>
              <w:lastRenderedPageBreak/>
              <w:t xml:space="preserve">Зерно (семена), мукомольно-крупяная </w:t>
            </w:r>
            <w:proofErr w:type="gramStart"/>
            <w:r w:rsidRPr="004219D6">
              <w:rPr>
                <w:sz w:val="22"/>
                <w:szCs w:val="22"/>
              </w:rPr>
              <w:t>продукция ,</w:t>
            </w:r>
            <w:proofErr w:type="gramEnd"/>
            <w:r w:rsidRPr="004219D6">
              <w:rPr>
                <w:sz w:val="22"/>
                <w:szCs w:val="22"/>
              </w:rPr>
              <w:t xml:space="preserve"> </w:t>
            </w:r>
            <w:proofErr w:type="gramStart"/>
            <w:r w:rsidRPr="004219D6">
              <w:rPr>
                <w:sz w:val="22"/>
                <w:szCs w:val="22"/>
              </w:rPr>
              <w:t>изделия  хлебобулочные</w:t>
            </w:r>
            <w:proofErr w:type="gramEnd"/>
            <w:r w:rsidRPr="004219D6">
              <w:rPr>
                <w:sz w:val="22"/>
                <w:szCs w:val="22"/>
              </w:rPr>
              <w:t xml:space="preserve"> и мучные </w:t>
            </w:r>
            <w:proofErr w:type="gramStart"/>
            <w:r w:rsidRPr="004219D6">
              <w:rPr>
                <w:sz w:val="22"/>
                <w:szCs w:val="22"/>
              </w:rPr>
              <w:t>кондитерские ,</w:t>
            </w:r>
            <w:proofErr w:type="gramEnd"/>
            <w:r w:rsidRPr="004219D6">
              <w:rPr>
                <w:sz w:val="22"/>
                <w:szCs w:val="22"/>
              </w:rPr>
              <w:t xml:space="preserve"> торты и пирожные, сухари и печенье. Изделия макаронные</w:t>
            </w:r>
          </w:p>
          <w:p w14:paraId="710DB09E" w14:textId="77777777" w:rsidR="00A76FB8" w:rsidRPr="004219D6" w:rsidRDefault="00A76FB8" w:rsidP="000C75BE">
            <w:pPr>
              <w:spacing w:line="240" w:lineRule="exact"/>
              <w:rPr>
                <w:sz w:val="22"/>
                <w:szCs w:val="22"/>
              </w:rPr>
            </w:pPr>
          </w:p>
          <w:p w14:paraId="52FE08EC" w14:textId="353D8ADF" w:rsidR="00A76FB8" w:rsidRPr="004219D6" w:rsidRDefault="00A76FB8" w:rsidP="00E11233">
            <w:pPr>
              <w:spacing w:line="240" w:lineRule="exact"/>
              <w:rPr>
                <w:bCs/>
                <w:sz w:val="22"/>
                <w:szCs w:val="22"/>
              </w:rPr>
            </w:pPr>
          </w:p>
          <w:p w14:paraId="51F37326" w14:textId="77777777" w:rsidR="00A76FB8" w:rsidRPr="004219D6" w:rsidRDefault="00A76FB8" w:rsidP="00E11233">
            <w:pPr>
              <w:spacing w:line="240" w:lineRule="exact"/>
              <w:rPr>
                <w:bCs/>
                <w:sz w:val="22"/>
                <w:szCs w:val="22"/>
              </w:rPr>
            </w:pPr>
          </w:p>
          <w:p w14:paraId="15E32F56" w14:textId="77777777" w:rsidR="00A76FB8" w:rsidRPr="004219D6" w:rsidRDefault="00A76FB8" w:rsidP="00E11233">
            <w:pPr>
              <w:spacing w:line="240" w:lineRule="exact"/>
              <w:rPr>
                <w:bCs/>
                <w:sz w:val="22"/>
                <w:szCs w:val="22"/>
              </w:rPr>
            </w:pPr>
          </w:p>
          <w:p w14:paraId="3AE47CD8" w14:textId="77777777" w:rsidR="00A76FB8" w:rsidRPr="004219D6" w:rsidRDefault="00A76FB8" w:rsidP="00E11233">
            <w:pPr>
              <w:spacing w:line="240" w:lineRule="exact"/>
              <w:rPr>
                <w:bCs/>
                <w:sz w:val="22"/>
                <w:szCs w:val="22"/>
              </w:rPr>
            </w:pPr>
          </w:p>
          <w:p w14:paraId="1EAE0011" w14:textId="77777777" w:rsidR="00A76FB8" w:rsidRPr="004219D6" w:rsidRDefault="00A76FB8" w:rsidP="00E11233">
            <w:pPr>
              <w:spacing w:line="240" w:lineRule="exact"/>
              <w:rPr>
                <w:bCs/>
                <w:sz w:val="22"/>
                <w:szCs w:val="22"/>
              </w:rPr>
            </w:pPr>
          </w:p>
          <w:p w14:paraId="4350D12E" w14:textId="77777777" w:rsidR="00A76FB8" w:rsidRPr="004219D6" w:rsidRDefault="00A76FB8" w:rsidP="00E11233">
            <w:pPr>
              <w:spacing w:line="240" w:lineRule="exact"/>
              <w:rPr>
                <w:bCs/>
                <w:sz w:val="22"/>
                <w:szCs w:val="22"/>
              </w:rPr>
            </w:pPr>
          </w:p>
          <w:p w14:paraId="531513F6" w14:textId="77777777" w:rsidR="00A76FB8" w:rsidRPr="004219D6" w:rsidRDefault="00A76FB8" w:rsidP="00E11233">
            <w:pPr>
              <w:spacing w:line="240" w:lineRule="exact"/>
              <w:rPr>
                <w:bCs/>
                <w:sz w:val="22"/>
                <w:szCs w:val="22"/>
              </w:rPr>
            </w:pPr>
          </w:p>
          <w:p w14:paraId="58F1BA1C" w14:textId="77777777" w:rsidR="00A76FB8" w:rsidRPr="004219D6" w:rsidRDefault="00A76FB8" w:rsidP="00E11233">
            <w:pPr>
              <w:spacing w:line="240" w:lineRule="exact"/>
              <w:rPr>
                <w:bCs/>
                <w:sz w:val="22"/>
                <w:szCs w:val="22"/>
              </w:rPr>
            </w:pPr>
          </w:p>
          <w:p w14:paraId="0AB9240A" w14:textId="77777777" w:rsidR="00A76FB8" w:rsidRPr="004219D6" w:rsidRDefault="00A76FB8" w:rsidP="00E11233">
            <w:pPr>
              <w:spacing w:line="240" w:lineRule="exact"/>
              <w:rPr>
                <w:bCs/>
                <w:sz w:val="22"/>
                <w:szCs w:val="22"/>
              </w:rPr>
            </w:pPr>
          </w:p>
          <w:p w14:paraId="040CF435" w14:textId="77777777" w:rsidR="00A76FB8" w:rsidRPr="004219D6" w:rsidRDefault="00A76FB8" w:rsidP="00E11233">
            <w:pPr>
              <w:spacing w:line="240" w:lineRule="exact"/>
              <w:rPr>
                <w:bCs/>
                <w:sz w:val="22"/>
                <w:szCs w:val="22"/>
              </w:rPr>
            </w:pPr>
          </w:p>
          <w:p w14:paraId="4B8108EB" w14:textId="77777777" w:rsidR="00A76FB8" w:rsidRPr="004219D6" w:rsidRDefault="00A76FB8" w:rsidP="00E11233">
            <w:pPr>
              <w:spacing w:line="240" w:lineRule="exact"/>
              <w:rPr>
                <w:bCs/>
                <w:sz w:val="22"/>
                <w:szCs w:val="22"/>
              </w:rPr>
            </w:pPr>
          </w:p>
          <w:p w14:paraId="1FB03E84" w14:textId="77777777" w:rsidR="00A76FB8" w:rsidRPr="004219D6" w:rsidRDefault="00A76FB8" w:rsidP="00E11233">
            <w:pPr>
              <w:spacing w:line="240" w:lineRule="exact"/>
              <w:rPr>
                <w:bCs/>
                <w:sz w:val="22"/>
                <w:szCs w:val="22"/>
              </w:rPr>
            </w:pPr>
          </w:p>
          <w:p w14:paraId="0E2F52A3" w14:textId="77777777" w:rsidR="00A76FB8" w:rsidRPr="004219D6" w:rsidRDefault="00A76FB8" w:rsidP="00E11233">
            <w:pPr>
              <w:spacing w:line="240" w:lineRule="exact"/>
              <w:rPr>
                <w:bCs/>
                <w:sz w:val="22"/>
                <w:szCs w:val="22"/>
              </w:rPr>
            </w:pPr>
          </w:p>
          <w:p w14:paraId="3DCFDA8C" w14:textId="77777777" w:rsidR="00A76FB8" w:rsidRPr="004219D6" w:rsidRDefault="00A76FB8" w:rsidP="00E11233">
            <w:pPr>
              <w:spacing w:line="240" w:lineRule="exact"/>
              <w:rPr>
                <w:bCs/>
                <w:sz w:val="22"/>
                <w:szCs w:val="22"/>
              </w:rPr>
            </w:pPr>
          </w:p>
          <w:p w14:paraId="1D643A55" w14:textId="77777777" w:rsidR="00A76FB8" w:rsidRPr="004219D6" w:rsidRDefault="00A76FB8" w:rsidP="00E11233">
            <w:pPr>
              <w:spacing w:line="240" w:lineRule="exact"/>
              <w:rPr>
                <w:bCs/>
                <w:sz w:val="22"/>
                <w:szCs w:val="22"/>
              </w:rPr>
            </w:pPr>
          </w:p>
          <w:p w14:paraId="145BB923" w14:textId="77777777" w:rsidR="00A76FB8" w:rsidRPr="004219D6" w:rsidRDefault="00A76FB8" w:rsidP="00E11233">
            <w:pPr>
              <w:spacing w:line="240" w:lineRule="exact"/>
              <w:rPr>
                <w:bCs/>
                <w:sz w:val="22"/>
                <w:szCs w:val="22"/>
              </w:rPr>
            </w:pPr>
          </w:p>
          <w:p w14:paraId="5566313D" w14:textId="77777777" w:rsidR="00A76FB8" w:rsidRPr="004219D6" w:rsidRDefault="00A76FB8" w:rsidP="00E11233">
            <w:pPr>
              <w:spacing w:line="240" w:lineRule="exact"/>
              <w:rPr>
                <w:bCs/>
                <w:sz w:val="22"/>
                <w:szCs w:val="22"/>
              </w:rPr>
            </w:pPr>
          </w:p>
          <w:p w14:paraId="45E51CA0" w14:textId="77777777" w:rsidR="00A76FB8" w:rsidRPr="004219D6" w:rsidRDefault="00A76FB8" w:rsidP="00E11233">
            <w:pPr>
              <w:spacing w:line="240" w:lineRule="exact"/>
              <w:rPr>
                <w:bCs/>
                <w:sz w:val="22"/>
                <w:szCs w:val="22"/>
              </w:rPr>
            </w:pPr>
          </w:p>
          <w:p w14:paraId="5B64C207" w14:textId="77777777" w:rsidR="00A76FB8" w:rsidRPr="004219D6" w:rsidRDefault="00A76FB8" w:rsidP="00E11233">
            <w:pPr>
              <w:spacing w:line="240" w:lineRule="exact"/>
              <w:rPr>
                <w:bCs/>
                <w:sz w:val="22"/>
                <w:szCs w:val="22"/>
              </w:rPr>
            </w:pPr>
          </w:p>
          <w:p w14:paraId="64F571F7" w14:textId="77777777" w:rsidR="00A76FB8" w:rsidRPr="004219D6" w:rsidRDefault="00A76FB8" w:rsidP="00E11233">
            <w:pPr>
              <w:spacing w:line="240" w:lineRule="exact"/>
              <w:rPr>
                <w:bCs/>
                <w:sz w:val="22"/>
                <w:szCs w:val="22"/>
              </w:rPr>
            </w:pPr>
          </w:p>
          <w:p w14:paraId="2E4FD0C2" w14:textId="77777777" w:rsidR="00A76FB8" w:rsidRPr="004219D6" w:rsidRDefault="00A76FB8" w:rsidP="00E11233">
            <w:pPr>
              <w:spacing w:line="240" w:lineRule="exact"/>
              <w:rPr>
                <w:bCs/>
                <w:sz w:val="22"/>
                <w:szCs w:val="22"/>
              </w:rPr>
            </w:pPr>
          </w:p>
          <w:p w14:paraId="2C4DF8D3" w14:textId="77777777" w:rsidR="00A76FB8" w:rsidRPr="004219D6" w:rsidRDefault="00A76FB8" w:rsidP="00E11233">
            <w:pPr>
              <w:spacing w:line="240" w:lineRule="exact"/>
              <w:rPr>
                <w:bCs/>
                <w:sz w:val="22"/>
                <w:szCs w:val="22"/>
              </w:rPr>
            </w:pPr>
          </w:p>
          <w:p w14:paraId="704DFE28" w14:textId="77777777" w:rsidR="00A76FB8" w:rsidRPr="004219D6" w:rsidRDefault="00A76FB8" w:rsidP="00E11233">
            <w:pPr>
              <w:spacing w:line="240" w:lineRule="exact"/>
              <w:rPr>
                <w:bCs/>
                <w:sz w:val="22"/>
                <w:szCs w:val="22"/>
              </w:rPr>
            </w:pPr>
          </w:p>
          <w:p w14:paraId="05214215" w14:textId="77777777" w:rsidR="00A76FB8" w:rsidRPr="004219D6" w:rsidRDefault="00A76FB8" w:rsidP="00E11233">
            <w:pPr>
              <w:spacing w:line="240" w:lineRule="exact"/>
              <w:rPr>
                <w:bCs/>
                <w:sz w:val="22"/>
                <w:szCs w:val="22"/>
              </w:rPr>
            </w:pPr>
          </w:p>
          <w:p w14:paraId="1FB3E3E5" w14:textId="77777777" w:rsidR="00A76FB8" w:rsidRPr="004219D6" w:rsidRDefault="00A76FB8" w:rsidP="00E11233">
            <w:pPr>
              <w:spacing w:line="240" w:lineRule="exact"/>
              <w:rPr>
                <w:bCs/>
                <w:sz w:val="22"/>
                <w:szCs w:val="22"/>
              </w:rPr>
            </w:pPr>
          </w:p>
          <w:p w14:paraId="15054F07" w14:textId="77777777" w:rsidR="00A76FB8" w:rsidRPr="004219D6" w:rsidRDefault="00A76FB8" w:rsidP="000C75BE">
            <w:pPr>
              <w:spacing w:line="240" w:lineRule="exact"/>
              <w:rPr>
                <w:sz w:val="22"/>
                <w:szCs w:val="22"/>
              </w:rPr>
            </w:pPr>
            <w:r w:rsidRPr="004219D6">
              <w:rPr>
                <w:sz w:val="22"/>
                <w:szCs w:val="22"/>
              </w:rPr>
              <w:t xml:space="preserve">Зерно (семена), мукомольно-крупяная </w:t>
            </w:r>
            <w:proofErr w:type="gramStart"/>
            <w:r w:rsidRPr="004219D6">
              <w:rPr>
                <w:sz w:val="22"/>
                <w:szCs w:val="22"/>
              </w:rPr>
              <w:t>продукция ,</w:t>
            </w:r>
            <w:proofErr w:type="gramEnd"/>
            <w:r w:rsidRPr="004219D6">
              <w:rPr>
                <w:sz w:val="22"/>
                <w:szCs w:val="22"/>
              </w:rPr>
              <w:t xml:space="preserve"> </w:t>
            </w:r>
            <w:proofErr w:type="gramStart"/>
            <w:r w:rsidRPr="004219D6">
              <w:rPr>
                <w:sz w:val="22"/>
                <w:szCs w:val="22"/>
              </w:rPr>
              <w:t>изделия  хлебобулочные</w:t>
            </w:r>
            <w:proofErr w:type="gramEnd"/>
            <w:r w:rsidRPr="004219D6">
              <w:rPr>
                <w:sz w:val="22"/>
                <w:szCs w:val="22"/>
              </w:rPr>
              <w:t xml:space="preserve"> и мучные </w:t>
            </w:r>
            <w:proofErr w:type="gramStart"/>
            <w:r w:rsidRPr="004219D6">
              <w:rPr>
                <w:sz w:val="22"/>
                <w:szCs w:val="22"/>
              </w:rPr>
              <w:t>кондитерские ,</w:t>
            </w:r>
            <w:proofErr w:type="gramEnd"/>
            <w:r w:rsidRPr="004219D6">
              <w:rPr>
                <w:sz w:val="22"/>
                <w:szCs w:val="22"/>
              </w:rPr>
              <w:t xml:space="preserve"> торты и пирожные, сухари и печенье. Изделия макаронные</w:t>
            </w:r>
          </w:p>
          <w:p w14:paraId="07B573FF" w14:textId="77777777" w:rsidR="00A76FB8" w:rsidRPr="004219D6" w:rsidRDefault="00A76FB8" w:rsidP="000C75BE">
            <w:pPr>
              <w:spacing w:line="240" w:lineRule="exact"/>
              <w:rPr>
                <w:sz w:val="22"/>
                <w:szCs w:val="22"/>
              </w:rPr>
            </w:pPr>
          </w:p>
          <w:p w14:paraId="5B46E927" w14:textId="77777777" w:rsidR="00A76FB8" w:rsidRPr="004219D6" w:rsidRDefault="00A76FB8" w:rsidP="001E40DC">
            <w:pPr>
              <w:spacing w:line="240" w:lineRule="exact"/>
              <w:rPr>
                <w:bCs/>
                <w:sz w:val="22"/>
                <w:szCs w:val="22"/>
              </w:rPr>
            </w:pPr>
          </w:p>
          <w:p w14:paraId="2637F344" w14:textId="77777777" w:rsidR="00A76FB8" w:rsidRPr="004219D6" w:rsidRDefault="00A76FB8" w:rsidP="00E11233">
            <w:pPr>
              <w:spacing w:line="240" w:lineRule="exact"/>
              <w:rPr>
                <w:bCs/>
                <w:sz w:val="22"/>
                <w:szCs w:val="22"/>
              </w:rPr>
            </w:pPr>
          </w:p>
          <w:p w14:paraId="7865B4CA" w14:textId="77777777" w:rsidR="00A76FB8" w:rsidRPr="004219D6" w:rsidRDefault="00A76FB8" w:rsidP="00E11233">
            <w:pPr>
              <w:spacing w:line="240" w:lineRule="exact"/>
              <w:rPr>
                <w:bCs/>
                <w:sz w:val="22"/>
                <w:szCs w:val="22"/>
              </w:rPr>
            </w:pPr>
          </w:p>
          <w:p w14:paraId="4F5EF6AC" w14:textId="77777777" w:rsidR="00A76FB8" w:rsidRPr="004219D6" w:rsidRDefault="00A76FB8" w:rsidP="00E11233">
            <w:pPr>
              <w:spacing w:line="240" w:lineRule="exact"/>
              <w:rPr>
                <w:bCs/>
                <w:sz w:val="22"/>
                <w:szCs w:val="22"/>
              </w:rPr>
            </w:pPr>
          </w:p>
          <w:p w14:paraId="293CDCC7" w14:textId="77777777" w:rsidR="00A76FB8" w:rsidRPr="004219D6" w:rsidRDefault="00A76FB8" w:rsidP="00E11233">
            <w:pPr>
              <w:spacing w:line="240" w:lineRule="exact"/>
              <w:rPr>
                <w:bCs/>
                <w:sz w:val="22"/>
                <w:szCs w:val="22"/>
              </w:rPr>
            </w:pPr>
          </w:p>
          <w:p w14:paraId="3ECE4A60" w14:textId="77777777" w:rsidR="00A76FB8" w:rsidRPr="004219D6" w:rsidRDefault="00A76FB8" w:rsidP="00E11233">
            <w:pPr>
              <w:spacing w:line="240" w:lineRule="exact"/>
              <w:rPr>
                <w:bCs/>
                <w:sz w:val="22"/>
                <w:szCs w:val="22"/>
              </w:rPr>
            </w:pPr>
          </w:p>
          <w:p w14:paraId="4EB50500" w14:textId="77777777" w:rsidR="00A76FB8" w:rsidRPr="004219D6" w:rsidRDefault="00A76FB8" w:rsidP="00E11233">
            <w:pPr>
              <w:spacing w:line="240" w:lineRule="exact"/>
              <w:rPr>
                <w:bCs/>
                <w:sz w:val="22"/>
                <w:szCs w:val="22"/>
              </w:rPr>
            </w:pPr>
          </w:p>
          <w:p w14:paraId="047239AD" w14:textId="77777777" w:rsidR="00A76FB8" w:rsidRPr="004219D6" w:rsidRDefault="00A76FB8" w:rsidP="00E11233">
            <w:pPr>
              <w:spacing w:line="240" w:lineRule="exact"/>
              <w:rPr>
                <w:bCs/>
                <w:sz w:val="22"/>
                <w:szCs w:val="22"/>
              </w:rPr>
            </w:pPr>
          </w:p>
          <w:p w14:paraId="0C5A6631" w14:textId="77777777" w:rsidR="00A76FB8" w:rsidRPr="004219D6" w:rsidRDefault="00A76FB8" w:rsidP="00E11233">
            <w:pPr>
              <w:spacing w:line="240" w:lineRule="exact"/>
              <w:rPr>
                <w:bCs/>
                <w:sz w:val="22"/>
                <w:szCs w:val="22"/>
              </w:rPr>
            </w:pPr>
          </w:p>
          <w:p w14:paraId="740798F2" w14:textId="77777777" w:rsidR="00A76FB8" w:rsidRPr="004219D6" w:rsidRDefault="00A76FB8" w:rsidP="00E11233">
            <w:pPr>
              <w:spacing w:line="240" w:lineRule="exact"/>
              <w:rPr>
                <w:bCs/>
                <w:sz w:val="22"/>
                <w:szCs w:val="22"/>
              </w:rPr>
            </w:pPr>
          </w:p>
          <w:p w14:paraId="695A3247" w14:textId="77777777" w:rsidR="00A76FB8" w:rsidRPr="004219D6" w:rsidRDefault="00A76FB8" w:rsidP="00E11233">
            <w:pPr>
              <w:spacing w:line="240" w:lineRule="exact"/>
              <w:rPr>
                <w:bCs/>
                <w:sz w:val="22"/>
                <w:szCs w:val="22"/>
              </w:rPr>
            </w:pPr>
          </w:p>
          <w:p w14:paraId="0FDC36A7" w14:textId="77777777" w:rsidR="00A76FB8" w:rsidRPr="004219D6" w:rsidRDefault="00A76FB8" w:rsidP="00E11233">
            <w:pPr>
              <w:spacing w:line="240" w:lineRule="exact"/>
              <w:rPr>
                <w:bCs/>
                <w:sz w:val="22"/>
                <w:szCs w:val="22"/>
              </w:rPr>
            </w:pPr>
          </w:p>
          <w:p w14:paraId="6180C81F" w14:textId="77777777" w:rsidR="00A76FB8" w:rsidRPr="004219D6" w:rsidRDefault="00A76FB8" w:rsidP="00E11233">
            <w:pPr>
              <w:spacing w:line="240" w:lineRule="exact"/>
              <w:rPr>
                <w:bCs/>
                <w:sz w:val="22"/>
                <w:szCs w:val="22"/>
              </w:rPr>
            </w:pPr>
          </w:p>
          <w:p w14:paraId="6785CE84" w14:textId="77777777" w:rsidR="00A76FB8" w:rsidRPr="004219D6" w:rsidRDefault="00A76FB8" w:rsidP="00E11233">
            <w:pPr>
              <w:spacing w:line="240" w:lineRule="exact"/>
              <w:rPr>
                <w:bCs/>
                <w:sz w:val="22"/>
                <w:szCs w:val="22"/>
              </w:rPr>
            </w:pPr>
          </w:p>
          <w:p w14:paraId="11CB5004" w14:textId="77777777" w:rsidR="00A76FB8" w:rsidRPr="004219D6" w:rsidRDefault="00A76FB8" w:rsidP="00E11233">
            <w:pPr>
              <w:spacing w:line="240" w:lineRule="exact"/>
              <w:rPr>
                <w:bCs/>
                <w:sz w:val="22"/>
                <w:szCs w:val="22"/>
              </w:rPr>
            </w:pPr>
          </w:p>
          <w:p w14:paraId="2B0787BF" w14:textId="77777777" w:rsidR="00A76FB8" w:rsidRPr="004219D6" w:rsidRDefault="00A76FB8" w:rsidP="00E11233">
            <w:pPr>
              <w:spacing w:line="240" w:lineRule="exact"/>
              <w:rPr>
                <w:bCs/>
                <w:sz w:val="22"/>
                <w:szCs w:val="22"/>
              </w:rPr>
            </w:pPr>
          </w:p>
          <w:p w14:paraId="2FC4ECDC" w14:textId="77777777" w:rsidR="00A76FB8" w:rsidRPr="004219D6" w:rsidRDefault="00A76FB8" w:rsidP="00E11233">
            <w:pPr>
              <w:spacing w:line="240" w:lineRule="exact"/>
              <w:rPr>
                <w:bCs/>
                <w:sz w:val="22"/>
                <w:szCs w:val="22"/>
              </w:rPr>
            </w:pPr>
          </w:p>
          <w:p w14:paraId="3BFC8E0F" w14:textId="77777777" w:rsidR="00A76FB8" w:rsidRPr="004219D6" w:rsidRDefault="00A76FB8" w:rsidP="00E11233">
            <w:pPr>
              <w:spacing w:line="240" w:lineRule="exact"/>
              <w:rPr>
                <w:bCs/>
                <w:sz w:val="22"/>
                <w:szCs w:val="22"/>
              </w:rPr>
            </w:pPr>
          </w:p>
          <w:p w14:paraId="2F5145B3" w14:textId="77777777" w:rsidR="00A76FB8" w:rsidRPr="004219D6" w:rsidRDefault="00A76FB8" w:rsidP="00E11233">
            <w:pPr>
              <w:spacing w:line="240" w:lineRule="exact"/>
              <w:rPr>
                <w:bCs/>
                <w:sz w:val="22"/>
                <w:szCs w:val="22"/>
              </w:rPr>
            </w:pPr>
          </w:p>
          <w:p w14:paraId="7CEB6A4F" w14:textId="77777777" w:rsidR="00A76FB8" w:rsidRPr="004219D6" w:rsidRDefault="00A76FB8" w:rsidP="00E11233">
            <w:pPr>
              <w:spacing w:line="240" w:lineRule="exact"/>
              <w:rPr>
                <w:bCs/>
                <w:sz w:val="22"/>
                <w:szCs w:val="22"/>
              </w:rPr>
            </w:pPr>
          </w:p>
          <w:p w14:paraId="1BC0BFB4" w14:textId="77777777" w:rsidR="00A76FB8" w:rsidRPr="004219D6" w:rsidRDefault="00A76FB8" w:rsidP="00E11233">
            <w:pPr>
              <w:spacing w:line="240" w:lineRule="exact"/>
              <w:rPr>
                <w:bCs/>
                <w:sz w:val="22"/>
                <w:szCs w:val="22"/>
              </w:rPr>
            </w:pPr>
          </w:p>
          <w:p w14:paraId="76FC6C59" w14:textId="77777777" w:rsidR="00A76FB8" w:rsidRPr="004219D6" w:rsidRDefault="00A76FB8" w:rsidP="00E11233">
            <w:pPr>
              <w:spacing w:line="240" w:lineRule="exact"/>
              <w:rPr>
                <w:bCs/>
                <w:sz w:val="22"/>
                <w:szCs w:val="22"/>
              </w:rPr>
            </w:pPr>
          </w:p>
          <w:p w14:paraId="37F6286E" w14:textId="77777777" w:rsidR="00A76FB8" w:rsidRPr="004219D6" w:rsidRDefault="00A76FB8" w:rsidP="00E11233">
            <w:pPr>
              <w:spacing w:line="240" w:lineRule="exact"/>
              <w:rPr>
                <w:bCs/>
                <w:sz w:val="22"/>
                <w:szCs w:val="22"/>
              </w:rPr>
            </w:pPr>
          </w:p>
          <w:p w14:paraId="54B1A276" w14:textId="77777777" w:rsidR="00A76FB8" w:rsidRPr="004219D6" w:rsidRDefault="00A76FB8" w:rsidP="00E11233">
            <w:pPr>
              <w:spacing w:line="240" w:lineRule="exact"/>
              <w:rPr>
                <w:bCs/>
                <w:sz w:val="22"/>
                <w:szCs w:val="22"/>
              </w:rPr>
            </w:pPr>
          </w:p>
          <w:p w14:paraId="004502A3" w14:textId="77777777" w:rsidR="00A76FB8" w:rsidRPr="004219D6" w:rsidRDefault="00A76FB8" w:rsidP="00E11233">
            <w:pPr>
              <w:spacing w:line="240" w:lineRule="exact"/>
              <w:rPr>
                <w:bCs/>
                <w:sz w:val="22"/>
                <w:szCs w:val="22"/>
              </w:rPr>
            </w:pPr>
          </w:p>
          <w:p w14:paraId="5C84ED60" w14:textId="77777777" w:rsidR="00A76FB8" w:rsidRPr="004219D6" w:rsidRDefault="00A76FB8" w:rsidP="000C75BE">
            <w:pPr>
              <w:spacing w:line="240" w:lineRule="exact"/>
              <w:rPr>
                <w:sz w:val="22"/>
                <w:szCs w:val="22"/>
              </w:rPr>
            </w:pPr>
            <w:r w:rsidRPr="004219D6">
              <w:rPr>
                <w:bCs/>
                <w:sz w:val="22"/>
                <w:szCs w:val="22"/>
              </w:rPr>
              <w:t xml:space="preserve"> </w:t>
            </w:r>
            <w:r w:rsidRPr="004219D6">
              <w:rPr>
                <w:sz w:val="22"/>
                <w:szCs w:val="22"/>
              </w:rPr>
              <w:t xml:space="preserve">Зерно (семена), мукомольно-крупяная </w:t>
            </w:r>
            <w:proofErr w:type="gramStart"/>
            <w:r w:rsidRPr="004219D6">
              <w:rPr>
                <w:sz w:val="22"/>
                <w:szCs w:val="22"/>
              </w:rPr>
              <w:t>продукция ,</w:t>
            </w:r>
            <w:proofErr w:type="gramEnd"/>
            <w:r w:rsidRPr="004219D6">
              <w:rPr>
                <w:sz w:val="22"/>
                <w:szCs w:val="22"/>
              </w:rPr>
              <w:t xml:space="preserve"> </w:t>
            </w:r>
            <w:proofErr w:type="gramStart"/>
            <w:r w:rsidRPr="004219D6">
              <w:rPr>
                <w:sz w:val="22"/>
                <w:szCs w:val="22"/>
              </w:rPr>
              <w:t>изделия  хлебобулочные</w:t>
            </w:r>
            <w:proofErr w:type="gramEnd"/>
            <w:r w:rsidRPr="004219D6">
              <w:rPr>
                <w:sz w:val="22"/>
                <w:szCs w:val="22"/>
              </w:rPr>
              <w:t xml:space="preserve"> и мучные </w:t>
            </w:r>
            <w:proofErr w:type="gramStart"/>
            <w:r w:rsidRPr="004219D6">
              <w:rPr>
                <w:sz w:val="22"/>
                <w:szCs w:val="22"/>
              </w:rPr>
              <w:t>кондитерские ,</w:t>
            </w:r>
            <w:proofErr w:type="gramEnd"/>
            <w:r w:rsidRPr="004219D6">
              <w:rPr>
                <w:sz w:val="22"/>
                <w:szCs w:val="22"/>
              </w:rPr>
              <w:t xml:space="preserve"> торты и пирожные, сухари и печенье. Изделия макаронные</w:t>
            </w:r>
          </w:p>
          <w:p w14:paraId="72937555" w14:textId="77777777" w:rsidR="00A76FB8" w:rsidRPr="004219D6" w:rsidRDefault="00A76FB8" w:rsidP="000C75BE">
            <w:pPr>
              <w:spacing w:line="240" w:lineRule="exact"/>
              <w:rPr>
                <w:sz w:val="22"/>
                <w:szCs w:val="22"/>
              </w:rPr>
            </w:pPr>
          </w:p>
          <w:p w14:paraId="58FBB579" w14:textId="1E092894" w:rsidR="00A76FB8" w:rsidRPr="004219D6" w:rsidRDefault="00A76FB8" w:rsidP="005A7886">
            <w:pPr>
              <w:spacing w:line="240" w:lineRule="exact"/>
              <w:rPr>
                <w:bCs/>
                <w:sz w:val="22"/>
                <w:szCs w:val="22"/>
              </w:rPr>
            </w:pPr>
          </w:p>
          <w:p w14:paraId="55D0BE47" w14:textId="2AC6DE9B" w:rsidR="00A76FB8" w:rsidRPr="004219D6" w:rsidRDefault="00A76FB8" w:rsidP="00E11233">
            <w:pPr>
              <w:spacing w:line="240" w:lineRule="exact"/>
              <w:rPr>
                <w:bCs/>
                <w:sz w:val="22"/>
                <w:szCs w:val="22"/>
              </w:rPr>
            </w:pPr>
          </w:p>
        </w:tc>
        <w:tc>
          <w:tcPr>
            <w:tcW w:w="1418" w:type="dxa"/>
          </w:tcPr>
          <w:p w14:paraId="6ABE15D9" w14:textId="52F7442F" w:rsidR="00A76FB8" w:rsidRPr="00A76FB8" w:rsidRDefault="00A76FB8" w:rsidP="00BA7B09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A76FB8">
              <w:rPr>
                <w:sz w:val="22"/>
                <w:szCs w:val="22"/>
              </w:rPr>
              <w:lastRenderedPageBreak/>
              <w:t>10.61/42.000</w:t>
            </w:r>
          </w:p>
          <w:p w14:paraId="0DA9426B" w14:textId="77777777" w:rsidR="00A76FB8" w:rsidRPr="00A76FB8" w:rsidRDefault="00A76FB8" w:rsidP="00BA7B09">
            <w:pPr>
              <w:pStyle w:val="ab"/>
              <w:spacing w:after="0"/>
              <w:ind w:left="34" w:hanging="34"/>
              <w:rPr>
                <w:sz w:val="22"/>
                <w:szCs w:val="22"/>
              </w:rPr>
            </w:pPr>
            <w:r w:rsidRPr="00A76FB8">
              <w:rPr>
                <w:sz w:val="22"/>
                <w:szCs w:val="22"/>
              </w:rPr>
              <w:t>01.11/42.000</w:t>
            </w:r>
          </w:p>
          <w:p w14:paraId="3165A976" w14:textId="77777777" w:rsidR="00A76FB8" w:rsidRPr="00A76FB8" w:rsidRDefault="00A76FB8" w:rsidP="00BA7B09">
            <w:pPr>
              <w:pStyle w:val="ab"/>
              <w:spacing w:after="0"/>
              <w:ind w:left="34" w:hanging="34"/>
              <w:rPr>
                <w:sz w:val="22"/>
                <w:szCs w:val="22"/>
              </w:rPr>
            </w:pPr>
            <w:r w:rsidRPr="00A76FB8">
              <w:rPr>
                <w:sz w:val="22"/>
                <w:szCs w:val="22"/>
              </w:rPr>
              <w:t>01.12/42.000</w:t>
            </w:r>
          </w:p>
          <w:p w14:paraId="6868488E" w14:textId="77777777" w:rsidR="00A76FB8" w:rsidRPr="00A76FB8" w:rsidRDefault="00A76FB8" w:rsidP="00BA7B09">
            <w:pPr>
              <w:pStyle w:val="ab"/>
              <w:spacing w:after="0"/>
              <w:ind w:left="34" w:hanging="34"/>
              <w:rPr>
                <w:sz w:val="22"/>
                <w:szCs w:val="22"/>
              </w:rPr>
            </w:pPr>
            <w:r w:rsidRPr="00A76FB8">
              <w:rPr>
                <w:sz w:val="22"/>
                <w:szCs w:val="22"/>
              </w:rPr>
              <w:t>10.71/42.000</w:t>
            </w:r>
          </w:p>
          <w:p w14:paraId="03B47077" w14:textId="77777777" w:rsidR="00A76FB8" w:rsidRPr="00A76FB8" w:rsidRDefault="00A76FB8" w:rsidP="00BA7B09">
            <w:pPr>
              <w:pStyle w:val="ab"/>
              <w:spacing w:after="0"/>
              <w:rPr>
                <w:sz w:val="22"/>
                <w:szCs w:val="22"/>
              </w:rPr>
            </w:pPr>
            <w:r w:rsidRPr="00A76FB8">
              <w:rPr>
                <w:sz w:val="22"/>
                <w:szCs w:val="22"/>
              </w:rPr>
              <w:t>10.72/42.000 10.73/42.000</w:t>
            </w:r>
          </w:p>
          <w:p w14:paraId="20D7B0E0" w14:textId="3A5253C1" w:rsidR="00A76FB8" w:rsidRPr="00A76FB8" w:rsidRDefault="00A76FB8" w:rsidP="00BA7B09">
            <w:pPr>
              <w:shd w:val="clear" w:color="auto" w:fill="FFFFFF"/>
              <w:ind w:left="34" w:hanging="34"/>
              <w:jc w:val="both"/>
              <w:rPr>
                <w:sz w:val="22"/>
                <w:szCs w:val="22"/>
              </w:rPr>
            </w:pPr>
            <w:r w:rsidRPr="00A76FB8">
              <w:rPr>
                <w:sz w:val="22"/>
                <w:szCs w:val="22"/>
              </w:rPr>
              <w:t xml:space="preserve"> </w:t>
            </w:r>
          </w:p>
          <w:p w14:paraId="44207D43" w14:textId="77777777" w:rsidR="00A76FB8" w:rsidRPr="004219D6" w:rsidRDefault="00A76FB8" w:rsidP="00BA7B09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1959128E" w14:textId="77777777" w:rsidR="00A76FB8" w:rsidRPr="004219D6" w:rsidRDefault="00A76FB8" w:rsidP="00BA7B09">
            <w:pPr>
              <w:jc w:val="both"/>
              <w:rPr>
                <w:sz w:val="22"/>
                <w:szCs w:val="22"/>
              </w:rPr>
            </w:pPr>
            <w:r w:rsidRPr="004219D6">
              <w:rPr>
                <w:sz w:val="22"/>
                <w:szCs w:val="22"/>
              </w:rPr>
              <w:t>Отбор проб</w:t>
            </w:r>
          </w:p>
          <w:p w14:paraId="09299A92" w14:textId="77777777" w:rsidR="00A76FB8" w:rsidRPr="004219D6" w:rsidRDefault="00A76FB8" w:rsidP="00BA7B09">
            <w:pPr>
              <w:jc w:val="both"/>
              <w:rPr>
                <w:sz w:val="22"/>
                <w:szCs w:val="22"/>
              </w:rPr>
            </w:pPr>
          </w:p>
          <w:p w14:paraId="2D725A84" w14:textId="77777777" w:rsidR="00A76FB8" w:rsidRPr="004219D6" w:rsidRDefault="00A76FB8" w:rsidP="00BA7B09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1C1B835F" w14:textId="77777777" w:rsidR="00A76FB8" w:rsidRPr="004219D6" w:rsidRDefault="00A76FB8" w:rsidP="00BA7B09">
            <w:pPr>
              <w:suppressAutoHyphens/>
              <w:jc w:val="both"/>
              <w:rPr>
                <w:sz w:val="22"/>
                <w:szCs w:val="22"/>
              </w:rPr>
            </w:pPr>
            <w:r w:rsidRPr="004219D6">
              <w:rPr>
                <w:sz w:val="22"/>
                <w:szCs w:val="22"/>
              </w:rPr>
              <w:t>ГОСТ 686-83</w:t>
            </w:r>
          </w:p>
          <w:p w14:paraId="668B8D0E" w14:textId="77777777" w:rsidR="00A76FB8" w:rsidRPr="004219D6" w:rsidRDefault="00A76FB8" w:rsidP="00BA7B09">
            <w:pPr>
              <w:suppressAutoHyphens/>
              <w:jc w:val="both"/>
              <w:rPr>
                <w:sz w:val="22"/>
                <w:szCs w:val="22"/>
              </w:rPr>
            </w:pPr>
            <w:r w:rsidRPr="004219D6">
              <w:rPr>
                <w:sz w:val="22"/>
                <w:szCs w:val="22"/>
              </w:rPr>
              <w:t>ГОСТ 7128-91</w:t>
            </w:r>
          </w:p>
          <w:p w14:paraId="12AF3F1C" w14:textId="77777777" w:rsidR="00A76FB8" w:rsidRPr="004219D6" w:rsidRDefault="00A76FB8" w:rsidP="00BA7B09">
            <w:pPr>
              <w:suppressAutoHyphens/>
              <w:jc w:val="both"/>
              <w:rPr>
                <w:sz w:val="22"/>
                <w:szCs w:val="22"/>
              </w:rPr>
            </w:pPr>
            <w:r w:rsidRPr="004219D6">
              <w:rPr>
                <w:sz w:val="22"/>
                <w:szCs w:val="22"/>
              </w:rPr>
              <w:t xml:space="preserve">ГОСТ 11270-88 </w:t>
            </w:r>
          </w:p>
          <w:p w14:paraId="6814D3A9" w14:textId="77777777" w:rsidR="00A76FB8" w:rsidRPr="004219D6" w:rsidRDefault="00A76FB8" w:rsidP="00BA7B09">
            <w:pPr>
              <w:suppressAutoHyphens/>
              <w:jc w:val="both"/>
              <w:rPr>
                <w:sz w:val="22"/>
                <w:szCs w:val="22"/>
              </w:rPr>
            </w:pPr>
            <w:r w:rsidRPr="004219D6">
              <w:rPr>
                <w:sz w:val="22"/>
                <w:szCs w:val="22"/>
              </w:rPr>
              <w:t xml:space="preserve">ГОСТ 13586.3-2015 </w:t>
            </w:r>
          </w:p>
          <w:p w14:paraId="0208E6F8" w14:textId="77777777" w:rsidR="00A76FB8" w:rsidRPr="004219D6" w:rsidRDefault="00A76FB8" w:rsidP="00BA7B09">
            <w:pPr>
              <w:suppressAutoHyphens/>
              <w:jc w:val="both"/>
              <w:rPr>
                <w:sz w:val="22"/>
                <w:szCs w:val="22"/>
              </w:rPr>
            </w:pPr>
            <w:r w:rsidRPr="004219D6">
              <w:rPr>
                <w:sz w:val="22"/>
                <w:szCs w:val="22"/>
              </w:rPr>
              <w:t xml:space="preserve">ГОСТ 26312.1-84 </w:t>
            </w:r>
          </w:p>
          <w:p w14:paraId="2A917324" w14:textId="77777777" w:rsidR="00A76FB8" w:rsidRPr="004219D6" w:rsidRDefault="00A76FB8" w:rsidP="00BA7B09">
            <w:pPr>
              <w:rPr>
                <w:sz w:val="22"/>
                <w:szCs w:val="22"/>
              </w:rPr>
            </w:pPr>
            <w:r w:rsidRPr="004219D6">
              <w:rPr>
                <w:sz w:val="22"/>
                <w:szCs w:val="22"/>
              </w:rPr>
              <w:t>ГОСТ 31904-2012</w:t>
            </w:r>
          </w:p>
          <w:p w14:paraId="28FAE4A7" w14:textId="77777777" w:rsidR="00A76FB8" w:rsidRPr="004219D6" w:rsidRDefault="00A76FB8" w:rsidP="00BA7B09">
            <w:pPr>
              <w:jc w:val="both"/>
              <w:rPr>
                <w:sz w:val="22"/>
                <w:szCs w:val="22"/>
              </w:rPr>
            </w:pPr>
            <w:r w:rsidRPr="004219D6">
              <w:rPr>
                <w:sz w:val="22"/>
                <w:szCs w:val="22"/>
              </w:rPr>
              <w:t>ГОСТ 27668-88</w:t>
            </w:r>
          </w:p>
          <w:p w14:paraId="3C22AA78" w14:textId="77777777" w:rsidR="00A76FB8" w:rsidRPr="004219D6" w:rsidRDefault="00A76FB8" w:rsidP="00BA7B09">
            <w:pPr>
              <w:suppressAutoHyphens/>
              <w:rPr>
                <w:sz w:val="22"/>
                <w:szCs w:val="22"/>
              </w:rPr>
            </w:pPr>
            <w:r w:rsidRPr="004219D6">
              <w:rPr>
                <w:sz w:val="22"/>
                <w:szCs w:val="22"/>
              </w:rPr>
              <w:t>СТБ 912-98</w:t>
            </w:r>
          </w:p>
          <w:p w14:paraId="18F2823B" w14:textId="77777777" w:rsidR="00A76FB8" w:rsidRPr="004219D6" w:rsidRDefault="00A76FB8" w:rsidP="00BA7B09">
            <w:pPr>
              <w:suppressAutoHyphens/>
              <w:rPr>
                <w:sz w:val="22"/>
                <w:szCs w:val="22"/>
              </w:rPr>
            </w:pPr>
            <w:r w:rsidRPr="004219D6">
              <w:rPr>
                <w:sz w:val="22"/>
                <w:szCs w:val="22"/>
              </w:rPr>
              <w:t>СТБ 926-98</w:t>
            </w:r>
          </w:p>
          <w:p w14:paraId="2A7AD399" w14:textId="77777777" w:rsidR="00A76FB8" w:rsidRPr="004219D6" w:rsidRDefault="00A76FB8" w:rsidP="00BA7B09">
            <w:pPr>
              <w:suppressAutoHyphens/>
              <w:rPr>
                <w:sz w:val="22"/>
                <w:szCs w:val="22"/>
              </w:rPr>
            </w:pPr>
            <w:r w:rsidRPr="004219D6">
              <w:rPr>
                <w:sz w:val="22"/>
                <w:szCs w:val="22"/>
              </w:rPr>
              <w:t>СТБ 1036-97</w:t>
            </w:r>
          </w:p>
          <w:p w14:paraId="451456F8" w14:textId="77777777" w:rsidR="00A76FB8" w:rsidRPr="004219D6" w:rsidRDefault="00A76FB8" w:rsidP="00BA7B09">
            <w:pPr>
              <w:suppressAutoHyphens/>
              <w:rPr>
                <w:sz w:val="22"/>
                <w:szCs w:val="22"/>
              </w:rPr>
            </w:pPr>
            <w:r w:rsidRPr="004219D6">
              <w:rPr>
                <w:sz w:val="22"/>
                <w:szCs w:val="22"/>
              </w:rPr>
              <w:t xml:space="preserve">СТБ 1052-2011 </w:t>
            </w:r>
          </w:p>
          <w:p w14:paraId="38593F63" w14:textId="77777777" w:rsidR="00A76FB8" w:rsidRPr="004219D6" w:rsidRDefault="00A76FB8" w:rsidP="00BA7B09">
            <w:pPr>
              <w:suppressAutoHyphens/>
              <w:rPr>
                <w:sz w:val="22"/>
                <w:szCs w:val="22"/>
              </w:rPr>
            </w:pPr>
            <w:r w:rsidRPr="004219D6">
              <w:rPr>
                <w:sz w:val="22"/>
                <w:szCs w:val="22"/>
              </w:rPr>
              <w:t>СТБ 1053-2015</w:t>
            </w:r>
          </w:p>
          <w:p w14:paraId="52E183E4" w14:textId="77777777" w:rsidR="00A76FB8" w:rsidRPr="004219D6" w:rsidRDefault="00A76FB8" w:rsidP="00BA7B09">
            <w:pPr>
              <w:suppressAutoHyphens/>
              <w:rPr>
                <w:sz w:val="22"/>
                <w:szCs w:val="22"/>
              </w:rPr>
            </w:pPr>
            <w:r w:rsidRPr="004219D6">
              <w:rPr>
                <w:sz w:val="22"/>
                <w:szCs w:val="22"/>
              </w:rPr>
              <w:t xml:space="preserve">СТБ 1007-96 </w:t>
            </w:r>
          </w:p>
          <w:p w14:paraId="308DB43F" w14:textId="77777777" w:rsidR="00A76FB8" w:rsidRPr="004219D6" w:rsidRDefault="00A76FB8" w:rsidP="00BA7B09">
            <w:pPr>
              <w:rPr>
                <w:sz w:val="22"/>
                <w:szCs w:val="22"/>
              </w:rPr>
            </w:pPr>
            <w:r w:rsidRPr="004219D6">
              <w:rPr>
                <w:sz w:val="22"/>
                <w:szCs w:val="22"/>
              </w:rPr>
              <w:t xml:space="preserve">СТБ 1963-2009 </w:t>
            </w:r>
          </w:p>
          <w:p w14:paraId="310F2676" w14:textId="77777777" w:rsidR="00A76FB8" w:rsidRPr="004219D6" w:rsidRDefault="00A76FB8" w:rsidP="00BA7B09">
            <w:pPr>
              <w:suppressAutoHyphens/>
              <w:rPr>
                <w:sz w:val="22"/>
                <w:szCs w:val="22"/>
              </w:rPr>
            </w:pPr>
            <w:r w:rsidRPr="004219D6">
              <w:rPr>
                <w:sz w:val="22"/>
                <w:szCs w:val="22"/>
              </w:rPr>
              <w:t xml:space="preserve">СТБ 2160-2011 </w:t>
            </w:r>
          </w:p>
          <w:p w14:paraId="4E0FD56C" w14:textId="77777777" w:rsidR="00A76FB8" w:rsidRPr="004219D6" w:rsidRDefault="00A76FB8" w:rsidP="00BA7B09">
            <w:pPr>
              <w:suppressAutoHyphens/>
              <w:rPr>
                <w:sz w:val="22"/>
                <w:szCs w:val="22"/>
              </w:rPr>
            </w:pPr>
            <w:r w:rsidRPr="004219D6">
              <w:rPr>
                <w:sz w:val="22"/>
                <w:szCs w:val="22"/>
              </w:rPr>
              <w:t>ГОСТ 5667-2022</w:t>
            </w:r>
          </w:p>
          <w:p w14:paraId="1707585E" w14:textId="5DB9DC73" w:rsidR="00A76FB8" w:rsidRPr="004219D6" w:rsidRDefault="00A76FB8" w:rsidP="005666F8">
            <w:pPr>
              <w:rPr>
                <w:sz w:val="22"/>
                <w:szCs w:val="22"/>
              </w:rPr>
            </w:pPr>
            <w:r w:rsidRPr="004219D6">
              <w:rPr>
                <w:sz w:val="22"/>
                <w:szCs w:val="22"/>
              </w:rPr>
              <w:t xml:space="preserve">ТНПА и другая документация  </w:t>
            </w:r>
          </w:p>
        </w:tc>
        <w:tc>
          <w:tcPr>
            <w:tcW w:w="2552" w:type="dxa"/>
          </w:tcPr>
          <w:p w14:paraId="46BDB146" w14:textId="77777777" w:rsidR="00A76FB8" w:rsidRPr="004219D6" w:rsidRDefault="00A76FB8" w:rsidP="00BA7B09">
            <w:pPr>
              <w:suppressAutoHyphens/>
              <w:spacing w:line="228" w:lineRule="auto"/>
              <w:jc w:val="both"/>
              <w:rPr>
                <w:sz w:val="22"/>
                <w:szCs w:val="22"/>
              </w:rPr>
            </w:pPr>
            <w:r w:rsidRPr="004219D6">
              <w:rPr>
                <w:sz w:val="22"/>
                <w:szCs w:val="22"/>
              </w:rPr>
              <w:t xml:space="preserve">ГОСТ 686-83 п. 3.1 </w:t>
            </w:r>
          </w:p>
          <w:p w14:paraId="7646A072" w14:textId="77777777" w:rsidR="00A76FB8" w:rsidRPr="004219D6" w:rsidRDefault="00A76FB8" w:rsidP="00BA7B09">
            <w:pPr>
              <w:suppressAutoHyphens/>
              <w:spacing w:line="228" w:lineRule="auto"/>
              <w:jc w:val="both"/>
              <w:rPr>
                <w:sz w:val="22"/>
                <w:szCs w:val="22"/>
              </w:rPr>
            </w:pPr>
            <w:r w:rsidRPr="004219D6">
              <w:rPr>
                <w:sz w:val="22"/>
                <w:szCs w:val="22"/>
              </w:rPr>
              <w:t>ГОСТ 7128-91 п. 3.2</w:t>
            </w:r>
          </w:p>
          <w:p w14:paraId="0E862356" w14:textId="77777777" w:rsidR="00A76FB8" w:rsidRPr="004219D6" w:rsidRDefault="00A76FB8" w:rsidP="00BA7B09">
            <w:pPr>
              <w:suppressAutoHyphens/>
              <w:spacing w:line="228" w:lineRule="auto"/>
              <w:jc w:val="both"/>
              <w:rPr>
                <w:sz w:val="22"/>
                <w:szCs w:val="22"/>
              </w:rPr>
            </w:pPr>
            <w:r w:rsidRPr="004219D6">
              <w:rPr>
                <w:sz w:val="22"/>
                <w:szCs w:val="22"/>
              </w:rPr>
              <w:t>ГОСТ 11270-88 п. 3.1</w:t>
            </w:r>
          </w:p>
          <w:p w14:paraId="4B065FB3" w14:textId="77777777" w:rsidR="00A76FB8" w:rsidRPr="004219D6" w:rsidRDefault="00A76FB8" w:rsidP="00BA7B09">
            <w:pPr>
              <w:suppressAutoHyphens/>
              <w:spacing w:line="228" w:lineRule="auto"/>
              <w:jc w:val="both"/>
              <w:rPr>
                <w:sz w:val="22"/>
                <w:szCs w:val="22"/>
              </w:rPr>
            </w:pPr>
            <w:r w:rsidRPr="004219D6">
              <w:rPr>
                <w:sz w:val="22"/>
                <w:szCs w:val="22"/>
              </w:rPr>
              <w:t xml:space="preserve">ГОСТ 13586.3-2015 </w:t>
            </w:r>
          </w:p>
          <w:p w14:paraId="4E923E7A" w14:textId="77777777" w:rsidR="00A76FB8" w:rsidRPr="004219D6" w:rsidRDefault="00A76FB8" w:rsidP="00BA7B09">
            <w:pPr>
              <w:suppressAutoHyphens/>
              <w:spacing w:line="228" w:lineRule="auto"/>
              <w:jc w:val="both"/>
              <w:rPr>
                <w:sz w:val="22"/>
                <w:szCs w:val="22"/>
              </w:rPr>
            </w:pPr>
            <w:r w:rsidRPr="004219D6">
              <w:rPr>
                <w:sz w:val="22"/>
                <w:szCs w:val="22"/>
              </w:rPr>
              <w:t xml:space="preserve">ГОСТ 26312.1-84 </w:t>
            </w:r>
          </w:p>
          <w:p w14:paraId="5B73B01A" w14:textId="77777777" w:rsidR="00A76FB8" w:rsidRPr="004219D6" w:rsidRDefault="00A76FB8" w:rsidP="00BA7B09">
            <w:pPr>
              <w:spacing w:line="228" w:lineRule="auto"/>
              <w:rPr>
                <w:sz w:val="22"/>
                <w:szCs w:val="22"/>
              </w:rPr>
            </w:pPr>
            <w:r w:rsidRPr="004219D6">
              <w:rPr>
                <w:sz w:val="22"/>
                <w:szCs w:val="22"/>
              </w:rPr>
              <w:t>ГОСТ 31904-2012</w:t>
            </w:r>
          </w:p>
          <w:p w14:paraId="0037B0DD" w14:textId="77777777" w:rsidR="00A76FB8" w:rsidRPr="004219D6" w:rsidRDefault="00A76FB8" w:rsidP="00BA7B09">
            <w:pPr>
              <w:spacing w:line="228" w:lineRule="auto"/>
              <w:jc w:val="both"/>
              <w:rPr>
                <w:sz w:val="22"/>
                <w:szCs w:val="22"/>
              </w:rPr>
            </w:pPr>
            <w:r w:rsidRPr="004219D6">
              <w:rPr>
                <w:sz w:val="22"/>
                <w:szCs w:val="22"/>
              </w:rPr>
              <w:t>ГОСТ 27668-88</w:t>
            </w:r>
          </w:p>
          <w:p w14:paraId="7388B279" w14:textId="77777777" w:rsidR="00A76FB8" w:rsidRPr="004219D6" w:rsidRDefault="00A76FB8" w:rsidP="00BA7B09">
            <w:pPr>
              <w:suppressAutoHyphens/>
              <w:spacing w:line="228" w:lineRule="auto"/>
              <w:rPr>
                <w:sz w:val="22"/>
                <w:szCs w:val="22"/>
              </w:rPr>
            </w:pPr>
            <w:r w:rsidRPr="004219D6">
              <w:rPr>
                <w:sz w:val="22"/>
                <w:szCs w:val="22"/>
              </w:rPr>
              <w:t>СТБ 912-98 п. 5.2, п. 5.3</w:t>
            </w:r>
          </w:p>
          <w:p w14:paraId="5E33C1E5" w14:textId="77777777" w:rsidR="00A76FB8" w:rsidRPr="004219D6" w:rsidRDefault="00A76FB8" w:rsidP="00BA7B09">
            <w:pPr>
              <w:suppressAutoHyphens/>
              <w:spacing w:line="228" w:lineRule="auto"/>
              <w:rPr>
                <w:sz w:val="22"/>
                <w:szCs w:val="22"/>
              </w:rPr>
            </w:pPr>
            <w:r w:rsidRPr="004219D6">
              <w:rPr>
                <w:sz w:val="22"/>
                <w:szCs w:val="22"/>
              </w:rPr>
              <w:t xml:space="preserve">СТБ 926-98 п. 4.2 </w:t>
            </w:r>
          </w:p>
          <w:p w14:paraId="02A252AD" w14:textId="6D86F9A5" w:rsidR="00A76FB8" w:rsidRPr="004219D6" w:rsidRDefault="00A76FB8" w:rsidP="00BA7B09">
            <w:pPr>
              <w:suppressAutoHyphens/>
              <w:spacing w:line="228" w:lineRule="auto"/>
              <w:rPr>
                <w:sz w:val="22"/>
                <w:szCs w:val="22"/>
              </w:rPr>
            </w:pPr>
            <w:r w:rsidRPr="004219D6">
              <w:rPr>
                <w:sz w:val="22"/>
                <w:szCs w:val="22"/>
              </w:rPr>
              <w:t>СТБ 1036-97 п.7.3, п.7.19, п.7.25-7.32</w:t>
            </w:r>
          </w:p>
          <w:p w14:paraId="284A5A37" w14:textId="77777777" w:rsidR="00A76FB8" w:rsidRPr="004219D6" w:rsidRDefault="00A76FB8" w:rsidP="00BA7B09">
            <w:pPr>
              <w:suppressAutoHyphens/>
              <w:spacing w:line="228" w:lineRule="auto"/>
              <w:rPr>
                <w:sz w:val="22"/>
                <w:szCs w:val="22"/>
              </w:rPr>
            </w:pPr>
            <w:r w:rsidRPr="004219D6">
              <w:rPr>
                <w:sz w:val="22"/>
                <w:szCs w:val="22"/>
              </w:rPr>
              <w:t xml:space="preserve">СТБ 1052-2011 </w:t>
            </w:r>
          </w:p>
          <w:p w14:paraId="4773BFA2" w14:textId="77777777" w:rsidR="00A76FB8" w:rsidRPr="004219D6" w:rsidRDefault="00A76FB8" w:rsidP="00BA7B09">
            <w:pPr>
              <w:suppressAutoHyphens/>
              <w:spacing w:line="228" w:lineRule="auto"/>
              <w:rPr>
                <w:sz w:val="22"/>
                <w:szCs w:val="22"/>
              </w:rPr>
            </w:pPr>
            <w:r w:rsidRPr="004219D6">
              <w:rPr>
                <w:sz w:val="22"/>
                <w:szCs w:val="22"/>
              </w:rPr>
              <w:t>СТБ 1053-2015</w:t>
            </w:r>
          </w:p>
          <w:p w14:paraId="3E8B778D" w14:textId="77777777" w:rsidR="00A76FB8" w:rsidRPr="004219D6" w:rsidRDefault="00A76FB8" w:rsidP="00BA7B09">
            <w:pPr>
              <w:suppressAutoHyphens/>
              <w:spacing w:line="228" w:lineRule="auto"/>
              <w:rPr>
                <w:sz w:val="22"/>
                <w:szCs w:val="22"/>
              </w:rPr>
            </w:pPr>
            <w:r w:rsidRPr="004219D6">
              <w:rPr>
                <w:sz w:val="22"/>
                <w:szCs w:val="22"/>
              </w:rPr>
              <w:t>СТБ 1007-96 п.5.3</w:t>
            </w:r>
          </w:p>
          <w:p w14:paraId="077643ED" w14:textId="7DC6E976" w:rsidR="00A76FB8" w:rsidRPr="004219D6" w:rsidRDefault="00A76FB8" w:rsidP="00BA7B09">
            <w:pPr>
              <w:spacing w:line="228" w:lineRule="auto"/>
              <w:rPr>
                <w:sz w:val="22"/>
                <w:szCs w:val="22"/>
              </w:rPr>
            </w:pPr>
            <w:r w:rsidRPr="004219D6">
              <w:rPr>
                <w:sz w:val="22"/>
                <w:szCs w:val="22"/>
              </w:rPr>
              <w:t>СТБ 1963-2009 р.7</w:t>
            </w:r>
          </w:p>
          <w:p w14:paraId="5F189D8F" w14:textId="18B233A7" w:rsidR="00A76FB8" w:rsidRPr="004219D6" w:rsidRDefault="00A76FB8" w:rsidP="00BA7B09">
            <w:pPr>
              <w:suppressAutoHyphens/>
              <w:spacing w:line="228" w:lineRule="auto"/>
              <w:rPr>
                <w:sz w:val="22"/>
                <w:szCs w:val="22"/>
              </w:rPr>
            </w:pPr>
            <w:r w:rsidRPr="004219D6">
              <w:rPr>
                <w:sz w:val="22"/>
                <w:szCs w:val="22"/>
              </w:rPr>
              <w:t>СТБ 2160-2011 р.4</w:t>
            </w:r>
          </w:p>
          <w:p w14:paraId="0B7C5793" w14:textId="77777777" w:rsidR="00A76FB8" w:rsidRPr="004219D6" w:rsidRDefault="00A76FB8" w:rsidP="00BA7B09">
            <w:pPr>
              <w:rPr>
                <w:sz w:val="22"/>
                <w:szCs w:val="22"/>
              </w:rPr>
            </w:pPr>
            <w:r w:rsidRPr="004219D6">
              <w:rPr>
                <w:sz w:val="22"/>
                <w:szCs w:val="22"/>
              </w:rPr>
              <w:t>ГОСТ 34668-2020</w:t>
            </w:r>
          </w:p>
          <w:p w14:paraId="07744C16" w14:textId="77777777" w:rsidR="00A76FB8" w:rsidRPr="004219D6" w:rsidRDefault="00A76FB8" w:rsidP="00BA7B09">
            <w:pPr>
              <w:rPr>
                <w:sz w:val="22"/>
                <w:szCs w:val="22"/>
              </w:rPr>
            </w:pPr>
            <w:r w:rsidRPr="004219D6">
              <w:rPr>
                <w:sz w:val="22"/>
                <w:szCs w:val="22"/>
              </w:rPr>
              <w:t>СТБ 985-95 р.4</w:t>
            </w:r>
          </w:p>
          <w:p w14:paraId="0FD5BC88" w14:textId="612A0B68" w:rsidR="00A76FB8" w:rsidRPr="004219D6" w:rsidRDefault="00A76FB8" w:rsidP="00BA7B09">
            <w:pPr>
              <w:rPr>
                <w:sz w:val="22"/>
                <w:szCs w:val="22"/>
              </w:rPr>
            </w:pPr>
            <w:r w:rsidRPr="004219D6">
              <w:rPr>
                <w:sz w:val="22"/>
                <w:szCs w:val="22"/>
              </w:rPr>
              <w:t>ГОСТ 5667-2022 р.6</w:t>
            </w:r>
          </w:p>
        </w:tc>
        <w:tc>
          <w:tcPr>
            <w:tcW w:w="2127" w:type="dxa"/>
          </w:tcPr>
          <w:p w14:paraId="5651BF58" w14:textId="77777777" w:rsidR="00BC715C" w:rsidRDefault="00BC715C" w:rsidP="00BC715C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Лабораторный </w:t>
            </w:r>
          </w:p>
          <w:p w14:paraId="192684B6" w14:textId="77777777" w:rsidR="00BC715C" w:rsidRDefault="00BC715C" w:rsidP="00BC715C">
            <w:pPr>
              <w:spacing w:line="216" w:lineRule="auto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отдел ,</w:t>
            </w:r>
            <w:proofErr w:type="gramEnd"/>
            <w:r>
              <w:rPr>
                <w:sz w:val="22"/>
                <w:szCs w:val="22"/>
              </w:rPr>
              <w:t xml:space="preserve"> отдел гигиены, отдел эпидемиологии</w:t>
            </w:r>
          </w:p>
          <w:p w14:paraId="75BE099D" w14:textId="77777777" w:rsidR="00BC715C" w:rsidRDefault="00BC715C" w:rsidP="00BC715C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(ул.Октябрьская,33,</w:t>
            </w:r>
          </w:p>
          <w:p w14:paraId="2FE25BE3" w14:textId="1683C187" w:rsidR="00A76FB8" w:rsidRPr="004219D6" w:rsidRDefault="00BC715C" w:rsidP="00BC715C">
            <w:pPr>
              <w:suppressAutoHyphens/>
              <w:spacing w:line="228" w:lineRule="auto"/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г.Рогачёв</w:t>
            </w:r>
            <w:proofErr w:type="spellEnd"/>
            <w:r>
              <w:rPr>
                <w:sz w:val="22"/>
                <w:szCs w:val="22"/>
              </w:rPr>
              <w:t>, Гомельская область)</w:t>
            </w:r>
          </w:p>
        </w:tc>
      </w:tr>
      <w:tr w:rsidR="00DA4274" w:rsidRPr="009F314E" w14:paraId="64E780A0" w14:textId="19EBDAF3" w:rsidTr="00A76FB8">
        <w:trPr>
          <w:trHeight w:val="2965"/>
          <w:tblHeader/>
        </w:trPr>
        <w:tc>
          <w:tcPr>
            <w:tcW w:w="1133" w:type="dxa"/>
          </w:tcPr>
          <w:p w14:paraId="76CB8D6E" w14:textId="7DB55DA3" w:rsidR="00DA4274" w:rsidRPr="00E11233" w:rsidRDefault="00DA4274" w:rsidP="00BA7B09">
            <w:pPr>
              <w:ind w:left="-45" w:right="-45"/>
              <w:jc w:val="center"/>
            </w:pPr>
            <w:r w:rsidRPr="00E11233">
              <w:t>4.2*</w:t>
            </w:r>
          </w:p>
        </w:tc>
        <w:tc>
          <w:tcPr>
            <w:tcW w:w="1984" w:type="dxa"/>
            <w:vMerge/>
          </w:tcPr>
          <w:p w14:paraId="79FDB7EF" w14:textId="77777777" w:rsidR="00DA4274" w:rsidRPr="00E11233" w:rsidRDefault="00DA4274" w:rsidP="00BA7B09">
            <w:pPr>
              <w:ind w:left="-45" w:right="-45"/>
              <w:jc w:val="center"/>
              <w:rPr>
                <w:bCs/>
              </w:rPr>
            </w:pPr>
          </w:p>
        </w:tc>
        <w:tc>
          <w:tcPr>
            <w:tcW w:w="1418" w:type="dxa"/>
          </w:tcPr>
          <w:p w14:paraId="3C31728A" w14:textId="7C9FA262" w:rsidR="00DA4274" w:rsidRPr="00C0084C" w:rsidRDefault="00DA4274" w:rsidP="00BA7B09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C0084C">
              <w:rPr>
                <w:sz w:val="22"/>
                <w:szCs w:val="22"/>
              </w:rPr>
              <w:t>10.61/11.116</w:t>
            </w:r>
          </w:p>
          <w:p w14:paraId="7C4D75A1" w14:textId="77777777" w:rsidR="00DA4274" w:rsidRPr="00C0084C" w:rsidRDefault="00DA4274" w:rsidP="00BA7B09">
            <w:pPr>
              <w:pStyle w:val="ab"/>
              <w:spacing w:after="0"/>
              <w:ind w:left="36"/>
              <w:rPr>
                <w:sz w:val="22"/>
                <w:szCs w:val="22"/>
              </w:rPr>
            </w:pPr>
            <w:r w:rsidRPr="00C0084C">
              <w:rPr>
                <w:sz w:val="22"/>
                <w:szCs w:val="22"/>
              </w:rPr>
              <w:t>01.11/11.116</w:t>
            </w:r>
          </w:p>
          <w:p w14:paraId="42A69C98" w14:textId="77777777" w:rsidR="00DA4274" w:rsidRPr="00C0084C" w:rsidRDefault="00DA4274" w:rsidP="00BA7B09">
            <w:pPr>
              <w:pStyle w:val="ab"/>
              <w:spacing w:after="0"/>
              <w:ind w:left="36"/>
              <w:rPr>
                <w:sz w:val="22"/>
                <w:szCs w:val="22"/>
              </w:rPr>
            </w:pPr>
            <w:r w:rsidRPr="00C0084C">
              <w:rPr>
                <w:sz w:val="22"/>
                <w:szCs w:val="22"/>
              </w:rPr>
              <w:t>01.12/11.116</w:t>
            </w:r>
          </w:p>
          <w:p w14:paraId="7D66ED26" w14:textId="77777777" w:rsidR="00DA4274" w:rsidRPr="00C0084C" w:rsidRDefault="00DA4274" w:rsidP="00BA7B09">
            <w:pPr>
              <w:pStyle w:val="ab"/>
              <w:spacing w:after="0"/>
              <w:ind w:left="36"/>
              <w:rPr>
                <w:sz w:val="22"/>
                <w:szCs w:val="22"/>
              </w:rPr>
            </w:pPr>
            <w:r w:rsidRPr="00C0084C">
              <w:rPr>
                <w:sz w:val="22"/>
                <w:szCs w:val="22"/>
              </w:rPr>
              <w:t>10.71/11.116</w:t>
            </w:r>
          </w:p>
          <w:p w14:paraId="15863926" w14:textId="2E95475F" w:rsidR="00DA4274" w:rsidRPr="00C0084C" w:rsidRDefault="00DA4274" w:rsidP="00E11233">
            <w:pPr>
              <w:shd w:val="clear" w:color="auto" w:fill="FFFFFF"/>
              <w:ind w:left="36"/>
              <w:jc w:val="both"/>
              <w:rPr>
                <w:sz w:val="22"/>
                <w:szCs w:val="22"/>
              </w:rPr>
            </w:pPr>
            <w:r w:rsidRPr="00C0084C">
              <w:rPr>
                <w:sz w:val="22"/>
                <w:szCs w:val="22"/>
              </w:rPr>
              <w:t>10.72/11.116 10.73/11.116</w:t>
            </w:r>
          </w:p>
        </w:tc>
        <w:tc>
          <w:tcPr>
            <w:tcW w:w="2693" w:type="dxa"/>
          </w:tcPr>
          <w:p w14:paraId="0BD0C728" w14:textId="77777777" w:rsidR="00DA4274" w:rsidRPr="00A76FB8" w:rsidRDefault="00DA4274" w:rsidP="00BA7B09">
            <w:pPr>
              <w:jc w:val="both"/>
              <w:rPr>
                <w:sz w:val="22"/>
                <w:szCs w:val="22"/>
              </w:rPr>
            </w:pPr>
            <w:r w:rsidRPr="00A76FB8">
              <w:rPr>
                <w:sz w:val="22"/>
                <w:szCs w:val="22"/>
              </w:rPr>
              <w:t xml:space="preserve">Органолептические показатели (внешний вид, форма, поверхность, запах, цвет, вкус, хруст, хруст от минеральной примеси, состояние мякиша, консистенция, </w:t>
            </w:r>
            <w:proofErr w:type="spellStart"/>
            <w:r w:rsidRPr="00A76FB8">
              <w:rPr>
                <w:sz w:val="22"/>
                <w:szCs w:val="22"/>
              </w:rPr>
              <w:t>развариваемость</w:t>
            </w:r>
            <w:proofErr w:type="spellEnd"/>
            <w:r w:rsidRPr="00A76FB8">
              <w:rPr>
                <w:sz w:val="22"/>
                <w:szCs w:val="22"/>
              </w:rPr>
              <w:t>)</w:t>
            </w:r>
          </w:p>
          <w:p w14:paraId="594B1AE1" w14:textId="31A2BF91" w:rsidR="00DA4274" w:rsidRPr="00A76FB8" w:rsidRDefault="00DA4274" w:rsidP="00BA7B0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vMerge w:val="restart"/>
          </w:tcPr>
          <w:p w14:paraId="43BFB69D" w14:textId="77777777" w:rsidR="00DA4274" w:rsidRPr="009F314E" w:rsidRDefault="00DA4274" w:rsidP="00BA7B09">
            <w:pPr>
              <w:spacing w:line="228" w:lineRule="auto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16439-70</w:t>
            </w:r>
          </w:p>
          <w:p w14:paraId="2CCD798E" w14:textId="77777777" w:rsidR="00DA4274" w:rsidRPr="009F314E" w:rsidRDefault="00DA4274" w:rsidP="00BA7B09">
            <w:pPr>
              <w:suppressAutoHyphens/>
              <w:spacing w:line="228" w:lineRule="auto"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18271-72</w:t>
            </w:r>
          </w:p>
          <w:p w14:paraId="61BD123A" w14:textId="4D6B4918" w:rsidR="00DA4274" w:rsidRPr="009F314E" w:rsidRDefault="00DA4274" w:rsidP="00BA7B09">
            <w:pPr>
              <w:suppressAutoHyphens/>
              <w:spacing w:line="228" w:lineRule="auto"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21149-2022</w:t>
            </w:r>
          </w:p>
          <w:p w14:paraId="2D712C83" w14:textId="77777777" w:rsidR="00DA4274" w:rsidRPr="009F314E" w:rsidRDefault="00DA4274" w:rsidP="00BA7B09">
            <w:pPr>
              <w:suppressAutoHyphens/>
              <w:spacing w:line="228" w:lineRule="auto"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 xml:space="preserve">ГОСТ 26987-86 </w:t>
            </w:r>
          </w:p>
          <w:p w14:paraId="69C57794" w14:textId="77777777" w:rsidR="00DA4274" w:rsidRPr="009F314E" w:rsidRDefault="00DA4274" w:rsidP="00BA7B09">
            <w:pPr>
              <w:suppressAutoHyphens/>
              <w:spacing w:line="228" w:lineRule="auto"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 xml:space="preserve">ГОСТ 27844-88 </w:t>
            </w:r>
          </w:p>
          <w:p w14:paraId="5789485F" w14:textId="77777777" w:rsidR="00DA4274" w:rsidRPr="009F314E" w:rsidRDefault="00DA4274" w:rsidP="00BA7B09">
            <w:pPr>
              <w:spacing w:line="228" w:lineRule="auto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31041-2002</w:t>
            </w:r>
          </w:p>
          <w:p w14:paraId="48AA5C06" w14:textId="77777777" w:rsidR="00DA4274" w:rsidRPr="009F314E" w:rsidRDefault="00DA4274" w:rsidP="00BA7B09">
            <w:pPr>
              <w:suppressAutoHyphens/>
              <w:spacing w:line="228" w:lineRule="auto"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СТБ 639-95</w:t>
            </w:r>
          </w:p>
          <w:p w14:paraId="4A992127" w14:textId="77777777" w:rsidR="00DA4274" w:rsidRPr="009F314E" w:rsidRDefault="00DA4274" w:rsidP="00BA7B09">
            <w:pPr>
              <w:spacing w:line="228" w:lineRule="auto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СТБ 703-2003</w:t>
            </w:r>
          </w:p>
          <w:p w14:paraId="6F99C03D" w14:textId="77777777" w:rsidR="00DA4274" w:rsidRPr="009F314E" w:rsidRDefault="00DA4274" w:rsidP="00BA7B09">
            <w:pPr>
              <w:suppressAutoHyphens/>
              <w:spacing w:line="228" w:lineRule="auto"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СТБ 912-98</w:t>
            </w:r>
          </w:p>
          <w:p w14:paraId="7870D3A6" w14:textId="77777777" w:rsidR="00DA4274" w:rsidRPr="009F314E" w:rsidRDefault="00DA4274" w:rsidP="00BA7B09">
            <w:pPr>
              <w:suppressAutoHyphens/>
              <w:spacing w:line="228" w:lineRule="auto"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 xml:space="preserve">СТБ 926-98 </w:t>
            </w:r>
          </w:p>
          <w:p w14:paraId="1B74924D" w14:textId="77777777" w:rsidR="00DA4274" w:rsidRPr="009F314E" w:rsidRDefault="00DA4274" w:rsidP="00BA7B09">
            <w:pPr>
              <w:spacing w:line="228" w:lineRule="auto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СТБ 985-95</w:t>
            </w:r>
          </w:p>
          <w:p w14:paraId="621D4559" w14:textId="77777777" w:rsidR="00DA4274" w:rsidRPr="009F314E" w:rsidRDefault="00DA4274" w:rsidP="00BA7B09">
            <w:pPr>
              <w:spacing w:line="228" w:lineRule="auto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СТБ 1007-96</w:t>
            </w:r>
          </w:p>
          <w:p w14:paraId="17FA5C13" w14:textId="77777777" w:rsidR="00DA4274" w:rsidRPr="009F314E" w:rsidRDefault="00DA4274" w:rsidP="00BA7B09">
            <w:pPr>
              <w:suppressAutoHyphens/>
              <w:spacing w:line="228" w:lineRule="auto"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 xml:space="preserve">СТБ 1009-96 </w:t>
            </w:r>
          </w:p>
          <w:p w14:paraId="7AAAF83A" w14:textId="77777777" w:rsidR="00DA4274" w:rsidRPr="009F314E" w:rsidRDefault="00DA4274" w:rsidP="00BA7B09">
            <w:pPr>
              <w:spacing w:line="228" w:lineRule="auto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СТБ 1036 -97</w:t>
            </w:r>
          </w:p>
          <w:p w14:paraId="0C01B32C" w14:textId="77777777" w:rsidR="00DA4274" w:rsidRPr="009F314E" w:rsidRDefault="00DA4274" w:rsidP="00BA7B09">
            <w:pPr>
              <w:spacing w:line="228" w:lineRule="auto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СТБ 1045-97</w:t>
            </w:r>
          </w:p>
          <w:p w14:paraId="38435A41" w14:textId="77777777" w:rsidR="00DA4274" w:rsidRPr="009F314E" w:rsidRDefault="00DA4274" w:rsidP="00BA7B09">
            <w:pPr>
              <w:spacing w:line="228" w:lineRule="auto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lastRenderedPageBreak/>
              <w:t>СТБ 1666-2006</w:t>
            </w:r>
          </w:p>
          <w:p w14:paraId="0AEA3D18" w14:textId="77777777" w:rsidR="00DA4274" w:rsidRPr="009F314E" w:rsidRDefault="00DA4274" w:rsidP="00BA7B09">
            <w:pPr>
              <w:suppressAutoHyphens/>
              <w:spacing w:line="228" w:lineRule="auto"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СТБ 1963-2009</w:t>
            </w:r>
          </w:p>
          <w:p w14:paraId="57366E26" w14:textId="77777777" w:rsidR="00DA4274" w:rsidRPr="009F314E" w:rsidRDefault="00DA4274" w:rsidP="00BA7B09">
            <w:pPr>
              <w:suppressAutoHyphens/>
              <w:spacing w:line="228" w:lineRule="auto"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СТБ 2203-2011</w:t>
            </w:r>
          </w:p>
          <w:p w14:paraId="31530CCB" w14:textId="413B13DC" w:rsidR="00DA4274" w:rsidRPr="009F314E" w:rsidRDefault="00DA4274" w:rsidP="00E11233">
            <w:pPr>
              <w:spacing w:line="228" w:lineRule="auto"/>
              <w:rPr>
                <w:sz w:val="22"/>
                <w:szCs w:val="22"/>
              </w:rPr>
            </w:pPr>
            <w:r>
              <w:rPr>
                <w:color w:val="EE0000"/>
                <w:sz w:val="22"/>
                <w:szCs w:val="22"/>
              </w:rPr>
              <w:t xml:space="preserve"> </w:t>
            </w:r>
            <w:r w:rsidRPr="00E11233">
              <w:rPr>
                <w:sz w:val="22"/>
                <w:szCs w:val="22"/>
              </w:rPr>
              <w:t xml:space="preserve">ТНПА и другая документация 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552" w:type="dxa"/>
          </w:tcPr>
          <w:p w14:paraId="5D4C5AD4" w14:textId="77777777" w:rsidR="00DA4274" w:rsidRPr="00E11233" w:rsidRDefault="00DA4274" w:rsidP="00BA7B09">
            <w:r w:rsidRPr="00E11233">
              <w:lastRenderedPageBreak/>
              <w:t>ГОСТ 26312.2-84</w:t>
            </w:r>
          </w:p>
          <w:p w14:paraId="55455F64" w14:textId="50E8636F" w:rsidR="00DA4274" w:rsidRPr="00E11233" w:rsidRDefault="00DA4274" w:rsidP="00BA7B09">
            <w:r w:rsidRPr="00E11233">
              <w:t>ГОСТ 27558-2022</w:t>
            </w:r>
          </w:p>
          <w:p w14:paraId="61695A24" w14:textId="77777777" w:rsidR="00DA4274" w:rsidRPr="00E11233" w:rsidRDefault="00DA4274" w:rsidP="00BA7B09">
            <w:pPr>
              <w:suppressAutoHyphens/>
              <w:jc w:val="both"/>
            </w:pPr>
            <w:r w:rsidRPr="00E11233">
              <w:t>СТБ 1963-2009 п.9.9</w:t>
            </w:r>
          </w:p>
          <w:p w14:paraId="21B3F69D" w14:textId="0FF55476" w:rsidR="00DA4274" w:rsidRPr="00E11233" w:rsidRDefault="00DA4274" w:rsidP="00BA7B09">
            <w:r w:rsidRPr="00E11233">
              <w:t>СТБ 985-95 п.5.4</w:t>
            </w:r>
          </w:p>
          <w:p w14:paraId="60BC61C4" w14:textId="35FF8D6C" w:rsidR="00DA4274" w:rsidRPr="00E11233" w:rsidRDefault="00DA4274" w:rsidP="00BA7B09">
            <w:pPr>
              <w:suppressAutoHyphens/>
              <w:jc w:val="both"/>
            </w:pPr>
            <w:r w:rsidRPr="00E11233">
              <w:t>СТБ 2160-2011 р.5</w:t>
            </w:r>
          </w:p>
          <w:p w14:paraId="3E5D970F" w14:textId="77777777" w:rsidR="00DA4274" w:rsidRPr="00E11233" w:rsidRDefault="00DA4274" w:rsidP="00BA7B09">
            <w:pPr>
              <w:pStyle w:val="ab"/>
              <w:tabs>
                <w:tab w:val="left" w:pos="95"/>
                <w:tab w:val="left" w:pos="225"/>
                <w:tab w:val="left" w:pos="284"/>
              </w:tabs>
              <w:spacing w:after="0"/>
            </w:pPr>
            <w:r w:rsidRPr="00E11233">
              <w:t>ГОСТ 5667-2022 р.7</w:t>
            </w:r>
          </w:p>
          <w:p w14:paraId="5A1EA687" w14:textId="2778F57D" w:rsidR="00DA4274" w:rsidRPr="009F314E" w:rsidRDefault="00DA4274" w:rsidP="00BA7B09">
            <w:pPr>
              <w:pStyle w:val="ab"/>
              <w:tabs>
                <w:tab w:val="left" w:pos="95"/>
                <w:tab w:val="left" w:pos="225"/>
                <w:tab w:val="left" w:pos="284"/>
              </w:tabs>
              <w:spacing w:after="0"/>
              <w:rPr>
                <w:sz w:val="22"/>
                <w:szCs w:val="22"/>
              </w:rPr>
            </w:pPr>
            <w:r w:rsidRPr="00E11233">
              <w:t>МУ 18/29, утв.  МТ РБ МЗ РБ 21.04.2001 р.3, приложение 2</w:t>
            </w:r>
          </w:p>
        </w:tc>
        <w:tc>
          <w:tcPr>
            <w:tcW w:w="2127" w:type="dxa"/>
            <w:vMerge w:val="restart"/>
          </w:tcPr>
          <w:p w14:paraId="267AD4FC" w14:textId="77777777" w:rsidR="00DA4274" w:rsidRDefault="00DA4274" w:rsidP="00DA4274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Лабораторный </w:t>
            </w:r>
          </w:p>
          <w:p w14:paraId="5149A0F0" w14:textId="77777777" w:rsidR="00DA4274" w:rsidRDefault="00DA4274" w:rsidP="00DA4274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отдел, группа санитарно-гигиенических исследований </w:t>
            </w:r>
          </w:p>
          <w:p w14:paraId="10AFE56A" w14:textId="77777777" w:rsidR="00DA4274" w:rsidRDefault="00DA4274" w:rsidP="00DA4274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(ул.Октябрьская,33,</w:t>
            </w:r>
          </w:p>
          <w:p w14:paraId="083B5AB2" w14:textId="4700DF43" w:rsidR="00DA4274" w:rsidRPr="00E11233" w:rsidRDefault="00DA4274" w:rsidP="00DA4274">
            <w:proofErr w:type="spellStart"/>
            <w:r>
              <w:rPr>
                <w:sz w:val="22"/>
                <w:szCs w:val="22"/>
              </w:rPr>
              <w:t>г.Рогачёв</w:t>
            </w:r>
            <w:proofErr w:type="spellEnd"/>
            <w:r>
              <w:rPr>
                <w:sz w:val="22"/>
                <w:szCs w:val="22"/>
              </w:rPr>
              <w:t>, Гомельская область</w:t>
            </w:r>
          </w:p>
        </w:tc>
      </w:tr>
      <w:tr w:rsidR="00DA4274" w:rsidRPr="009F314E" w14:paraId="02FAED60" w14:textId="68131DE7" w:rsidTr="00A76FB8">
        <w:trPr>
          <w:trHeight w:val="276"/>
          <w:tblHeader/>
        </w:trPr>
        <w:tc>
          <w:tcPr>
            <w:tcW w:w="1133" w:type="dxa"/>
          </w:tcPr>
          <w:p w14:paraId="12BE326C" w14:textId="2341579A" w:rsidR="00DA4274" w:rsidRPr="009F314E" w:rsidRDefault="00DA4274" w:rsidP="00BA7B09">
            <w:pPr>
              <w:ind w:left="-45" w:right="-45"/>
              <w:jc w:val="center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4.3*</w:t>
            </w:r>
          </w:p>
        </w:tc>
        <w:tc>
          <w:tcPr>
            <w:tcW w:w="1984" w:type="dxa"/>
            <w:vMerge/>
          </w:tcPr>
          <w:p w14:paraId="25A1024C" w14:textId="77777777" w:rsidR="00DA4274" w:rsidRPr="009F314E" w:rsidRDefault="00DA4274" w:rsidP="00BA7B09">
            <w:pPr>
              <w:ind w:left="-45" w:right="-45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418" w:type="dxa"/>
          </w:tcPr>
          <w:p w14:paraId="2CE1E5C4" w14:textId="7B0C1C30" w:rsidR="00DA4274" w:rsidRPr="00C0084C" w:rsidRDefault="00DA4274" w:rsidP="00C0084C">
            <w:pPr>
              <w:pStyle w:val="ab"/>
              <w:spacing w:after="0"/>
              <w:jc w:val="center"/>
              <w:rPr>
                <w:sz w:val="22"/>
                <w:szCs w:val="22"/>
              </w:rPr>
            </w:pPr>
            <w:r w:rsidRPr="00C0084C">
              <w:rPr>
                <w:sz w:val="22"/>
                <w:szCs w:val="22"/>
              </w:rPr>
              <w:t xml:space="preserve">10.71/08.052 10.72/08.052       </w:t>
            </w:r>
          </w:p>
        </w:tc>
        <w:tc>
          <w:tcPr>
            <w:tcW w:w="2693" w:type="dxa"/>
          </w:tcPr>
          <w:p w14:paraId="713866F8" w14:textId="54A12F55" w:rsidR="00DA4274" w:rsidRPr="009F314E" w:rsidRDefault="00DA4274" w:rsidP="005666F8">
            <w:pPr>
              <w:suppressAutoHyphens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 xml:space="preserve">массовая доля </w:t>
            </w:r>
            <w:proofErr w:type="gramStart"/>
            <w:r w:rsidRPr="009F314E">
              <w:rPr>
                <w:sz w:val="22"/>
                <w:szCs w:val="22"/>
              </w:rPr>
              <w:t>влаги</w:t>
            </w:r>
            <w:r>
              <w:rPr>
                <w:sz w:val="22"/>
                <w:szCs w:val="22"/>
              </w:rPr>
              <w:t xml:space="preserve">  (</w:t>
            </w:r>
            <w:proofErr w:type="gramEnd"/>
            <w:r w:rsidRPr="009F314E">
              <w:rPr>
                <w:sz w:val="22"/>
                <w:szCs w:val="22"/>
              </w:rPr>
              <w:t>влажность)</w:t>
            </w:r>
          </w:p>
        </w:tc>
        <w:tc>
          <w:tcPr>
            <w:tcW w:w="2551" w:type="dxa"/>
            <w:vMerge/>
          </w:tcPr>
          <w:p w14:paraId="1BD31EF9" w14:textId="77777777" w:rsidR="00DA4274" w:rsidRPr="009F314E" w:rsidRDefault="00DA4274" w:rsidP="00BA7B09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04B286E7" w14:textId="7B09593A" w:rsidR="00DA4274" w:rsidRPr="009F314E" w:rsidRDefault="00DA4274" w:rsidP="00BA7B09">
            <w:pPr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21094-2022</w:t>
            </w:r>
          </w:p>
          <w:p w14:paraId="317C8A81" w14:textId="214D0C85" w:rsidR="00DA4274" w:rsidRPr="009F314E" w:rsidRDefault="00DA4274" w:rsidP="00BA7B09">
            <w:pPr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 xml:space="preserve"> р. 7</w:t>
            </w:r>
          </w:p>
          <w:p w14:paraId="0D57F912" w14:textId="77777777" w:rsidR="00DA4274" w:rsidRPr="009F314E" w:rsidRDefault="00DA4274" w:rsidP="00BA7B09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</w:tcPr>
          <w:p w14:paraId="406F0C72" w14:textId="77777777" w:rsidR="00DA4274" w:rsidRPr="009F314E" w:rsidRDefault="00DA4274" w:rsidP="00BA7B09">
            <w:pPr>
              <w:rPr>
                <w:sz w:val="22"/>
                <w:szCs w:val="22"/>
              </w:rPr>
            </w:pPr>
          </w:p>
        </w:tc>
      </w:tr>
      <w:tr w:rsidR="00DA4274" w:rsidRPr="009F314E" w14:paraId="628924A3" w14:textId="7F3D4FF8" w:rsidTr="00A76FB8">
        <w:trPr>
          <w:trHeight w:val="276"/>
          <w:tblHeader/>
        </w:trPr>
        <w:tc>
          <w:tcPr>
            <w:tcW w:w="1133" w:type="dxa"/>
          </w:tcPr>
          <w:p w14:paraId="779DFC8B" w14:textId="11DA464A" w:rsidR="00DA4274" w:rsidRPr="009F314E" w:rsidRDefault="00DA4274" w:rsidP="00BA7B09">
            <w:pPr>
              <w:ind w:left="-45" w:right="-45"/>
              <w:jc w:val="center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lastRenderedPageBreak/>
              <w:t>4.4*</w:t>
            </w:r>
          </w:p>
        </w:tc>
        <w:tc>
          <w:tcPr>
            <w:tcW w:w="1984" w:type="dxa"/>
            <w:vMerge/>
          </w:tcPr>
          <w:p w14:paraId="02EE4D99" w14:textId="77777777" w:rsidR="00DA4274" w:rsidRPr="009F314E" w:rsidRDefault="00DA4274" w:rsidP="00BA7B09">
            <w:pPr>
              <w:ind w:left="-45" w:right="-45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418" w:type="dxa"/>
          </w:tcPr>
          <w:p w14:paraId="1E578CA6" w14:textId="1AA259BF" w:rsidR="00DA4274" w:rsidRPr="00C0084C" w:rsidRDefault="00DA4274" w:rsidP="00281989">
            <w:pPr>
              <w:rPr>
                <w:sz w:val="22"/>
                <w:szCs w:val="22"/>
              </w:rPr>
            </w:pPr>
            <w:r w:rsidRPr="00C0084C">
              <w:rPr>
                <w:sz w:val="22"/>
                <w:szCs w:val="22"/>
              </w:rPr>
              <w:t xml:space="preserve"> 0.71/08.052</w:t>
            </w:r>
          </w:p>
          <w:p w14:paraId="1FBB6EE2" w14:textId="77777777" w:rsidR="00DA4274" w:rsidRPr="00C0084C" w:rsidRDefault="00DA4274" w:rsidP="00BA7B09">
            <w:pPr>
              <w:pStyle w:val="ab"/>
              <w:tabs>
                <w:tab w:val="left" w:pos="225"/>
                <w:tab w:val="left" w:pos="284"/>
              </w:tabs>
              <w:spacing w:after="0"/>
              <w:ind w:left="34"/>
              <w:rPr>
                <w:sz w:val="22"/>
                <w:szCs w:val="22"/>
              </w:rPr>
            </w:pPr>
            <w:r w:rsidRPr="00C0084C">
              <w:rPr>
                <w:sz w:val="22"/>
                <w:szCs w:val="22"/>
              </w:rPr>
              <w:t>10.72/08.052</w:t>
            </w:r>
          </w:p>
          <w:p w14:paraId="0B2385AE" w14:textId="02314FFC" w:rsidR="00DA4274" w:rsidRPr="00C0084C" w:rsidRDefault="00DA4274" w:rsidP="00BA7B09">
            <w:pPr>
              <w:ind w:left="34"/>
              <w:rPr>
                <w:sz w:val="22"/>
                <w:szCs w:val="22"/>
              </w:rPr>
            </w:pPr>
            <w:r w:rsidRPr="00C0084C">
              <w:rPr>
                <w:sz w:val="22"/>
                <w:szCs w:val="22"/>
              </w:rPr>
              <w:t xml:space="preserve"> </w:t>
            </w:r>
          </w:p>
        </w:tc>
        <w:tc>
          <w:tcPr>
            <w:tcW w:w="2693" w:type="dxa"/>
          </w:tcPr>
          <w:p w14:paraId="6CCC264C" w14:textId="6869E314" w:rsidR="00DA4274" w:rsidRPr="009F314E" w:rsidRDefault="00DA4274" w:rsidP="00BA7B09">
            <w:pPr>
              <w:jc w:val="both"/>
              <w:rPr>
                <w:sz w:val="22"/>
                <w:szCs w:val="22"/>
                <w:lang w:val="en-US"/>
              </w:rPr>
            </w:pPr>
            <w:r w:rsidRPr="009F314E">
              <w:rPr>
                <w:sz w:val="22"/>
                <w:szCs w:val="22"/>
              </w:rPr>
              <w:t>массовая доля начинки</w:t>
            </w:r>
          </w:p>
        </w:tc>
        <w:tc>
          <w:tcPr>
            <w:tcW w:w="2551" w:type="dxa"/>
            <w:vMerge/>
          </w:tcPr>
          <w:p w14:paraId="6EE62A62" w14:textId="77777777" w:rsidR="00DA4274" w:rsidRPr="009F314E" w:rsidRDefault="00DA4274" w:rsidP="00BA7B09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41EF8495" w14:textId="77777777" w:rsidR="00DA4274" w:rsidRPr="009F314E" w:rsidRDefault="00DA4274" w:rsidP="00BA7B09">
            <w:pPr>
              <w:suppressAutoHyphens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 xml:space="preserve">СТБ 703-2003 п. 5.5 </w:t>
            </w:r>
          </w:p>
          <w:p w14:paraId="0EF4DB2E" w14:textId="1CBE2ABD" w:rsidR="00DA4274" w:rsidRPr="009F314E" w:rsidRDefault="00DA4274" w:rsidP="00BA7B09">
            <w:pPr>
              <w:suppressAutoHyphens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СТБ 985-95 п.5.5</w:t>
            </w:r>
          </w:p>
        </w:tc>
        <w:tc>
          <w:tcPr>
            <w:tcW w:w="2127" w:type="dxa"/>
            <w:vMerge w:val="restart"/>
          </w:tcPr>
          <w:p w14:paraId="17A7E7C2" w14:textId="77777777" w:rsidR="00DA4274" w:rsidRDefault="00DA4274" w:rsidP="00DA4274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Лабораторный </w:t>
            </w:r>
          </w:p>
          <w:p w14:paraId="1F72C230" w14:textId="77777777" w:rsidR="00DA4274" w:rsidRDefault="00DA4274" w:rsidP="00DA4274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отдел, группа санитарно-гигиенических исследований </w:t>
            </w:r>
          </w:p>
          <w:p w14:paraId="10907492" w14:textId="77777777" w:rsidR="00DA4274" w:rsidRDefault="00DA4274" w:rsidP="00DA4274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(ул.Октябрьская,33,</w:t>
            </w:r>
          </w:p>
          <w:p w14:paraId="6E31E623" w14:textId="10D4C34F" w:rsidR="00DA4274" w:rsidRPr="009F314E" w:rsidRDefault="00DA4274" w:rsidP="00DA4274">
            <w:pPr>
              <w:suppressAutoHyphens/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г.Рогачёв</w:t>
            </w:r>
            <w:proofErr w:type="spellEnd"/>
            <w:r>
              <w:rPr>
                <w:sz w:val="22"/>
                <w:szCs w:val="22"/>
              </w:rPr>
              <w:t>, Гомельская область</w:t>
            </w:r>
          </w:p>
        </w:tc>
      </w:tr>
      <w:tr w:rsidR="00DA4274" w:rsidRPr="009F314E" w14:paraId="6FA4CA74" w14:textId="0B56AF19" w:rsidTr="00A76FB8">
        <w:trPr>
          <w:trHeight w:val="276"/>
          <w:tblHeader/>
        </w:trPr>
        <w:tc>
          <w:tcPr>
            <w:tcW w:w="1133" w:type="dxa"/>
          </w:tcPr>
          <w:p w14:paraId="18CBDD5E" w14:textId="5B8F74C2" w:rsidR="00DA4274" w:rsidRPr="009F314E" w:rsidRDefault="00DA4274" w:rsidP="00BA7B09">
            <w:pPr>
              <w:ind w:left="-45" w:right="-45"/>
              <w:jc w:val="center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4.5*</w:t>
            </w:r>
          </w:p>
        </w:tc>
        <w:tc>
          <w:tcPr>
            <w:tcW w:w="1984" w:type="dxa"/>
            <w:vMerge/>
          </w:tcPr>
          <w:p w14:paraId="5FF81339" w14:textId="77777777" w:rsidR="00DA4274" w:rsidRPr="009F314E" w:rsidRDefault="00DA4274" w:rsidP="00BA7B09">
            <w:pPr>
              <w:ind w:left="-45" w:right="-45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418" w:type="dxa"/>
          </w:tcPr>
          <w:p w14:paraId="1032C4C5" w14:textId="234EBE0E" w:rsidR="00DA4274" w:rsidRPr="00C0084C" w:rsidRDefault="00DA4274" w:rsidP="00281989">
            <w:pPr>
              <w:rPr>
                <w:sz w:val="22"/>
                <w:szCs w:val="22"/>
              </w:rPr>
            </w:pPr>
            <w:r w:rsidRPr="00C0084C">
              <w:rPr>
                <w:sz w:val="22"/>
                <w:szCs w:val="22"/>
              </w:rPr>
              <w:t xml:space="preserve"> 10.71/08.149</w:t>
            </w:r>
          </w:p>
          <w:p w14:paraId="06B3615B" w14:textId="77777777" w:rsidR="00DA4274" w:rsidRPr="00C0084C" w:rsidRDefault="00DA4274" w:rsidP="00BA7B09">
            <w:pPr>
              <w:pStyle w:val="af6"/>
            </w:pPr>
            <w:r w:rsidRPr="00C0084C">
              <w:t>10.72/08.149</w:t>
            </w:r>
          </w:p>
          <w:p w14:paraId="4B0654C3" w14:textId="56C920AE" w:rsidR="00DA4274" w:rsidRPr="00C0084C" w:rsidRDefault="00DA4274" w:rsidP="00BA7B09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4CEE9BA0" w14:textId="62F6C693" w:rsidR="00DA4274" w:rsidRPr="009F314E" w:rsidRDefault="00DA4274" w:rsidP="005666F8">
            <w:pPr>
              <w:suppressAutoHyphens/>
              <w:jc w:val="both"/>
              <w:rPr>
                <w:sz w:val="22"/>
                <w:szCs w:val="22"/>
                <w:lang w:val="en-US"/>
              </w:rPr>
            </w:pPr>
            <w:r w:rsidRPr="009F314E">
              <w:rPr>
                <w:sz w:val="22"/>
                <w:szCs w:val="22"/>
              </w:rPr>
              <w:t>кислотность</w:t>
            </w:r>
          </w:p>
        </w:tc>
        <w:tc>
          <w:tcPr>
            <w:tcW w:w="2551" w:type="dxa"/>
            <w:vMerge/>
          </w:tcPr>
          <w:p w14:paraId="78D51A58" w14:textId="77777777" w:rsidR="00DA4274" w:rsidRPr="009F314E" w:rsidRDefault="00DA4274" w:rsidP="00BA7B09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3C8E7DDD" w14:textId="77777777" w:rsidR="00DA4274" w:rsidRPr="00E11233" w:rsidRDefault="00DA4274" w:rsidP="00BA7B09">
            <w:r w:rsidRPr="00E11233">
              <w:t xml:space="preserve">ГОСТ 5670-96 </w:t>
            </w:r>
          </w:p>
          <w:p w14:paraId="3FA01BA7" w14:textId="7C913CC0" w:rsidR="00DA4274" w:rsidRPr="00E11233" w:rsidRDefault="00DA4274" w:rsidP="00BA7B09">
            <w:r w:rsidRPr="00E11233">
              <w:t xml:space="preserve">ГОСТ 5898-87 р.2, р.3 </w:t>
            </w:r>
          </w:p>
          <w:p w14:paraId="22609E47" w14:textId="7460D875" w:rsidR="00DA4274" w:rsidRPr="009F314E" w:rsidRDefault="00DA4274" w:rsidP="00BA7B09">
            <w:pPr>
              <w:rPr>
                <w:sz w:val="22"/>
                <w:szCs w:val="22"/>
              </w:rPr>
            </w:pPr>
            <w:r w:rsidRPr="00E11233">
              <w:t>ГОСТ 5898-2022 р.7</w:t>
            </w:r>
          </w:p>
        </w:tc>
        <w:tc>
          <w:tcPr>
            <w:tcW w:w="2127" w:type="dxa"/>
            <w:vMerge/>
          </w:tcPr>
          <w:p w14:paraId="17881898" w14:textId="77777777" w:rsidR="00DA4274" w:rsidRPr="00E11233" w:rsidRDefault="00DA4274" w:rsidP="00BA7B09"/>
        </w:tc>
      </w:tr>
      <w:tr w:rsidR="00DA4274" w:rsidRPr="009F314E" w14:paraId="420E23B0" w14:textId="5B242FC5" w:rsidTr="00A76FB8">
        <w:trPr>
          <w:trHeight w:val="846"/>
          <w:tblHeader/>
        </w:trPr>
        <w:tc>
          <w:tcPr>
            <w:tcW w:w="1133" w:type="dxa"/>
          </w:tcPr>
          <w:p w14:paraId="3A8807C0" w14:textId="4C5995D8" w:rsidR="00DA4274" w:rsidRPr="009F314E" w:rsidRDefault="00DA4274" w:rsidP="00BA7B09">
            <w:pPr>
              <w:ind w:left="-45" w:right="-45"/>
              <w:jc w:val="center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4.6*</w:t>
            </w:r>
          </w:p>
        </w:tc>
        <w:tc>
          <w:tcPr>
            <w:tcW w:w="1984" w:type="dxa"/>
            <w:vMerge/>
          </w:tcPr>
          <w:p w14:paraId="0F9E3049" w14:textId="77777777" w:rsidR="00DA4274" w:rsidRPr="009F314E" w:rsidRDefault="00DA4274" w:rsidP="00BA7B09">
            <w:pPr>
              <w:ind w:left="-45" w:right="-45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418" w:type="dxa"/>
          </w:tcPr>
          <w:p w14:paraId="43C2DADD" w14:textId="17F22D01" w:rsidR="00DA4274" w:rsidRPr="00C0084C" w:rsidRDefault="00DA4274" w:rsidP="000D5799">
            <w:pPr>
              <w:rPr>
                <w:sz w:val="22"/>
                <w:szCs w:val="22"/>
              </w:rPr>
            </w:pPr>
            <w:r w:rsidRPr="00C0084C">
              <w:rPr>
                <w:sz w:val="22"/>
                <w:szCs w:val="22"/>
              </w:rPr>
              <w:t xml:space="preserve"> 10.71/08.164</w:t>
            </w:r>
          </w:p>
          <w:p w14:paraId="25531DD7" w14:textId="77777777" w:rsidR="00DA4274" w:rsidRPr="00C0084C" w:rsidRDefault="00DA4274" w:rsidP="00BA7B09">
            <w:pPr>
              <w:pStyle w:val="af6"/>
              <w:jc w:val="both"/>
            </w:pPr>
            <w:r w:rsidRPr="00C0084C">
              <w:t>10.72/08.164</w:t>
            </w:r>
          </w:p>
          <w:p w14:paraId="42AF2AB3" w14:textId="05129543" w:rsidR="00DA4274" w:rsidRPr="00C0084C" w:rsidRDefault="00DA4274" w:rsidP="00E11233">
            <w:pPr>
              <w:pStyle w:val="ab"/>
              <w:tabs>
                <w:tab w:val="left" w:pos="0"/>
                <w:tab w:val="left" w:pos="225"/>
                <w:tab w:val="left" w:pos="284"/>
              </w:tabs>
              <w:rPr>
                <w:sz w:val="22"/>
                <w:szCs w:val="22"/>
              </w:rPr>
            </w:pPr>
            <w:r w:rsidRPr="00C0084C">
              <w:rPr>
                <w:sz w:val="22"/>
                <w:szCs w:val="22"/>
              </w:rPr>
              <w:t xml:space="preserve"> </w:t>
            </w:r>
          </w:p>
        </w:tc>
        <w:tc>
          <w:tcPr>
            <w:tcW w:w="2693" w:type="dxa"/>
          </w:tcPr>
          <w:p w14:paraId="5505E81F" w14:textId="7CF79BE2" w:rsidR="00DA4274" w:rsidRPr="00DD6740" w:rsidRDefault="00DA4274" w:rsidP="00E11233">
            <w:pPr>
              <w:suppressAutoHyphens/>
              <w:spacing w:line="228" w:lineRule="auto"/>
              <w:jc w:val="both"/>
              <w:rPr>
                <w:sz w:val="22"/>
                <w:szCs w:val="22"/>
              </w:rPr>
            </w:pPr>
            <w:proofErr w:type="spellStart"/>
            <w:r w:rsidRPr="00DD6740">
              <w:rPr>
                <w:sz w:val="22"/>
                <w:szCs w:val="22"/>
              </w:rPr>
              <w:t>м.д</w:t>
            </w:r>
            <w:proofErr w:type="spellEnd"/>
            <w:r w:rsidRPr="00DD6740">
              <w:rPr>
                <w:sz w:val="22"/>
                <w:szCs w:val="22"/>
              </w:rPr>
              <w:t>. жира (</w:t>
            </w:r>
            <w:proofErr w:type="spellStart"/>
            <w:r w:rsidRPr="00DD6740">
              <w:rPr>
                <w:sz w:val="22"/>
                <w:szCs w:val="22"/>
              </w:rPr>
              <w:t>м.д</w:t>
            </w:r>
            <w:proofErr w:type="spellEnd"/>
            <w:r w:rsidRPr="00DD6740">
              <w:rPr>
                <w:sz w:val="22"/>
                <w:szCs w:val="22"/>
              </w:rPr>
              <w:t>. жира в пересчете на сухое вещество)</w:t>
            </w:r>
          </w:p>
        </w:tc>
        <w:tc>
          <w:tcPr>
            <w:tcW w:w="2551" w:type="dxa"/>
            <w:vMerge/>
          </w:tcPr>
          <w:p w14:paraId="5EA6D7F5" w14:textId="77777777" w:rsidR="00DA4274" w:rsidRPr="009F314E" w:rsidRDefault="00DA4274" w:rsidP="00BA7B09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41B7C505" w14:textId="4B79DEC2" w:rsidR="00DA4274" w:rsidRPr="009F314E" w:rsidRDefault="00DA4274" w:rsidP="00E11233">
            <w:pPr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5668-2022 р.7</w:t>
            </w:r>
          </w:p>
        </w:tc>
        <w:tc>
          <w:tcPr>
            <w:tcW w:w="2127" w:type="dxa"/>
            <w:vMerge/>
          </w:tcPr>
          <w:p w14:paraId="16498D62" w14:textId="77777777" w:rsidR="00DA4274" w:rsidRPr="009F314E" w:rsidRDefault="00DA4274" w:rsidP="00E11233">
            <w:pPr>
              <w:rPr>
                <w:sz w:val="22"/>
                <w:szCs w:val="22"/>
              </w:rPr>
            </w:pPr>
          </w:p>
        </w:tc>
      </w:tr>
      <w:tr w:rsidR="00DA4274" w:rsidRPr="009F314E" w14:paraId="2A9AC464" w14:textId="1EC1A2E6" w:rsidTr="00A76FB8">
        <w:trPr>
          <w:trHeight w:val="276"/>
          <w:tblHeader/>
        </w:trPr>
        <w:tc>
          <w:tcPr>
            <w:tcW w:w="1133" w:type="dxa"/>
          </w:tcPr>
          <w:p w14:paraId="1B91B357" w14:textId="03492290" w:rsidR="00DA4274" w:rsidRPr="009F314E" w:rsidRDefault="00DA4274" w:rsidP="00BA7B09">
            <w:pPr>
              <w:ind w:left="-45" w:right="-45"/>
              <w:jc w:val="center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4.7*</w:t>
            </w:r>
          </w:p>
        </w:tc>
        <w:tc>
          <w:tcPr>
            <w:tcW w:w="1984" w:type="dxa"/>
            <w:vMerge/>
          </w:tcPr>
          <w:p w14:paraId="3F99DCF5" w14:textId="77777777" w:rsidR="00DA4274" w:rsidRPr="009F314E" w:rsidRDefault="00DA4274" w:rsidP="00BA7B09">
            <w:pPr>
              <w:ind w:left="-45" w:right="-45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418" w:type="dxa"/>
          </w:tcPr>
          <w:p w14:paraId="18BBDDA1" w14:textId="39D997F8" w:rsidR="00DA4274" w:rsidRPr="00C0084C" w:rsidRDefault="00DA4274" w:rsidP="000D5799">
            <w:pPr>
              <w:rPr>
                <w:sz w:val="22"/>
                <w:szCs w:val="22"/>
              </w:rPr>
            </w:pPr>
            <w:r w:rsidRPr="00C0084C">
              <w:rPr>
                <w:sz w:val="22"/>
                <w:szCs w:val="22"/>
              </w:rPr>
              <w:t xml:space="preserve"> 10.71/08.149</w:t>
            </w:r>
          </w:p>
          <w:p w14:paraId="7A32358A" w14:textId="77777777" w:rsidR="00DA4274" w:rsidRPr="00C0084C" w:rsidRDefault="00DA4274" w:rsidP="00BA7B09">
            <w:pPr>
              <w:pStyle w:val="af6"/>
            </w:pPr>
            <w:r w:rsidRPr="00C0084C">
              <w:t>10.72/08.149</w:t>
            </w:r>
          </w:p>
          <w:p w14:paraId="0CBE805E" w14:textId="665DDC4E" w:rsidR="00DA4274" w:rsidRPr="00C0084C" w:rsidRDefault="00DA4274" w:rsidP="00BA7B09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034F5611" w14:textId="344F5C14" w:rsidR="00DA4274" w:rsidRPr="00DD6740" w:rsidRDefault="00DA4274" w:rsidP="005666F8">
            <w:pPr>
              <w:suppressAutoHyphens/>
              <w:spacing w:line="228" w:lineRule="auto"/>
              <w:jc w:val="both"/>
              <w:rPr>
                <w:sz w:val="22"/>
                <w:szCs w:val="22"/>
              </w:rPr>
            </w:pPr>
            <w:proofErr w:type="spellStart"/>
            <w:r w:rsidRPr="00DD6740">
              <w:rPr>
                <w:sz w:val="22"/>
                <w:szCs w:val="22"/>
              </w:rPr>
              <w:t>м.д</w:t>
            </w:r>
            <w:proofErr w:type="spellEnd"/>
            <w:r w:rsidRPr="00DD6740">
              <w:rPr>
                <w:sz w:val="22"/>
                <w:szCs w:val="22"/>
              </w:rPr>
              <w:t>. сахара (</w:t>
            </w:r>
            <w:proofErr w:type="spellStart"/>
            <w:r w:rsidRPr="00DD6740">
              <w:rPr>
                <w:sz w:val="22"/>
                <w:szCs w:val="22"/>
              </w:rPr>
              <w:t>м.</w:t>
            </w:r>
            <w:proofErr w:type="gramStart"/>
            <w:r w:rsidRPr="00DD6740">
              <w:rPr>
                <w:sz w:val="22"/>
                <w:szCs w:val="22"/>
              </w:rPr>
              <w:t>д.сахара</w:t>
            </w:r>
            <w:proofErr w:type="spellEnd"/>
            <w:proofErr w:type="gramEnd"/>
            <w:r w:rsidRPr="00DD6740">
              <w:rPr>
                <w:sz w:val="22"/>
                <w:szCs w:val="22"/>
              </w:rPr>
              <w:t xml:space="preserve"> в пересчете на сухое вещество)</w:t>
            </w:r>
          </w:p>
        </w:tc>
        <w:tc>
          <w:tcPr>
            <w:tcW w:w="2551" w:type="dxa"/>
            <w:vMerge/>
            <w:tcBorders>
              <w:bottom w:val="single" w:sz="4" w:space="0" w:color="auto"/>
            </w:tcBorders>
          </w:tcPr>
          <w:p w14:paraId="15A57B55" w14:textId="77777777" w:rsidR="00DA4274" w:rsidRPr="009F314E" w:rsidRDefault="00DA4274" w:rsidP="00BA7B09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6C73213E" w14:textId="2CF1DB4F" w:rsidR="00DA4274" w:rsidRPr="009F314E" w:rsidRDefault="00DA4274" w:rsidP="00BA7B09">
            <w:pPr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 xml:space="preserve">ГОСТ 5672-68 р. 4 </w:t>
            </w:r>
          </w:p>
          <w:p w14:paraId="0879255B" w14:textId="5577290F" w:rsidR="00DA4274" w:rsidRPr="009F314E" w:rsidRDefault="00DA4274" w:rsidP="00BA7B09">
            <w:pPr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5903-89 р.5</w:t>
            </w:r>
          </w:p>
        </w:tc>
        <w:tc>
          <w:tcPr>
            <w:tcW w:w="2127" w:type="dxa"/>
            <w:vMerge/>
          </w:tcPr>
          <w:p w14:paraId="0593112C" w14:textId="77777777" w:rsidR="00DA4274" w:rsidRPr="009F314E" w:rsidRDefault="00DA4274" w:rsidP="00BA7B09">
            <w:pPr>
              <w:rPr>
                <w:sz w:val="22"/>
                <w:szCs w:val="22"/>
              </w:rPr>
            </w:pPr>
          </w:p>
        </w:tc>
      </w:tr>
      <w:tr w:rsidR="00DA4274" w:rsidRPr="009F314E" w14:paraId="2E97D2D2" w14:textId="760680A0" w:rsidTr="00A76FB8">
        <w:trPr>
          <w:trHeight w:val="276"/>
          <w:tblHeader/>
        </w:trPr>
        <w:tc>
          <w:tcPr>
            <w:tcW w:w="1133" w:type="dxa"/>
          </w:tcPr>
          <w:p w14:paraId="7EE94FA8" w14:textId="117F9A7C" w:rsidR="00DA4274" w:rsidRPr="009F314E" w:rsidRDefault="00DA4274" w:rsidP="00BA7B09">
            <w:pPr>
              <w:ind w:left="-45" w:right="-45"/>
              <w:jc w:val="center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4.8*</w:t>
            </w:r>
          </w:p>
        </w:tc>
        <w:tc>
          <w:tcPr>
            <w:tcW w:w="1984" w:type="dxa"/>
            <w:vMerge/>
          </w:tcPr>
          <w:p w14:paraId="57A1EDF2" w14:textId="0F0921AD" w:rsidR="00DA4274" w:rsidRPr="009F314E" w:rsidRDefault="00DA4274" w:rsidP="00BA7B09">
            <w:pPr>
              <w:ind w:left="-45" w:right="-45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418" w:type="dxa"/>
          </w:tcPr>
          <w:p w14:paraId="0BC5BEBD" w14:textId="77777777" w:rsidR="00DA4274" w:rsidRPr="00C0084C" w:rsidRDefault="00DA4274" w:rsidP="00BA7B09">
            <w:pPr>
              <w:pStyle w:val="ab"/>
              <w:tabs>
                <w:tab w:val="left" w:pos="0"/>
                <w:tab w:val="left" w:pos="225"/>
                <w:tab w:val="left" w:pos="284"/>
              </w:tabs>
              <w:spacing w:after="0"/>
              <w:jc w:val="center"/>
              <w:rPr>
                <w:sz w:val="22"/>
                <w:szCs w:val="22"/>
              </w:rPr>
            </w:pPr>
            <w:r w:rsidRPr="00C0084C">
              <w:rPr>
                <w:sz w:val="22"/>
                <w:szCs w:val="22"/>
              </w:rPr>
              <w:t>10.71/08.052</w:t>
            </w:r>
          </w:p>
          <w:p w14:paraId="7A3237F3" w14:textId="20711BE6" w:rsidR="00DA4274" w:rsidRPr="00C0084C" w:rsidRDefault="00DA4274" w:rsidP="00BA7B09">
            <w:pPr>
              <w:rPr>
                <w:sz w:val="22"/>
                <w:szCs w:val="22"/>
              </w:rPr>
            </w:pPr>
            <w:r w:rsidRPr="00C0084C">
              <w:rPr>
                <w:sz w:val="22"/>
                <w:szCs w:val="22"/>
              </w:rPr>
              <w:t xml:space="preserve"> </w:t>
            </w:r>
          </w:p>
        </w:tc>
        <w:tc>
          <w:tcPr>
            <w:tcW w:w="2693" w:type="dxa"/>
          </w:tcPr>
          <w:p w14:paraId="739959B7" w14:textId="52492BC8" w:rsidR="00DA4274" w:rsidRPr="00DD6740" w:rsidRDefault="00DA4274" w:rsidP="00BA7B09">
            <w:pPr>
              <w:suppressAutoHyphens/>
              <w:jc w:val="both"/>
              <w:rPr>
                <w:sz w:val="22"/>
                <w:szCs w:val="22"/>
              </w:rPr>
            </w:pPr>
            <w:r w:rsidRPr="00DD6740">
              <w:rPr>
                <w:sz w:val="22"/>
                <w:szCs w:val="22"/>
              </w:rPr>
              <w:t>пористость</w:t>
            </w:r>
          </w:p>
        </w:tc>
        <w:tc>
          <w:tcPr>
            <w:tcW w:w="2551" w:type="dxa"/>
            <w:vMerge w:val="restart"/>
          </w:tcPr>
          <w:p w14:paraId="584AB505" w14:textId="77777777" w:rsidR="00DA4274" w:rsidRPr="009F314E" w:rsidRDefault="00DA4274" w:rsidP="00BA7B09">
            <w:pPr>
              <w:rPr>
                <w:sz w:val="21"/>
                <w:szCs w:val="21"/>
              </w:rPr>
            </w:pPr>
            <w:r w:rsidRPr="009F314E">
              <w:rPr>
                <w:sz w:val="21"/>
                <w:szCs w:val="21"/>
              </w:rPr>
              <w:t>ГОСТ 16439-70</w:t>
            </w:r>
          </w:p>
          <w:p w14:paraId="450F67D8" w14:textId="77777777" w:rsidR="00DA4274" w:rsidRPr="009F314E" w:rsidRDefault="00DA4274" w:rsidP="00BA7B09">
            <w:pPr>
              <w:suppressAutoHyphens/>
              <w:jc w:val="both"/>
              <w:rPr>
                <w:sz w:val="21"/>
                <w:szCs w:val="21"/>
              </w:rPr>
            </w:pPr>
            <w:r w:rsidRPr="009F314E">
              <w:rPr>
                <w:sz w:val="21"/>
                <w:szCs w:val="21"/>
              </w:rPr>
              <w:t>ГОСТ 18271-72</w:t>
            </w:r>
          </w:p>
          <w:p w14:paraId="7B0F99F0" w14:textId="0D589CC0" w:rsidR="00DA4274" w:rsidRPr="009F314E" w:rsidRDefault="00DA4274" w:rsidP="00BA7B09">
            <w:pPr>
              <w:suppressAutoHyphens/>
              <w:jc w:val="both"/>
              <w:rPr>
                <w:sz w:val="21"/>
                <w:szCs w:val="21"/>
              </w:rPr>
            </w:pPr>
            <w:r w:rsidRPr="009F314E">
              <w:rPr>
                <w:sz w:val="21"/>
                <w:szCs w:val="21"/>
              </w:rPr>
              <w:t>ГОСТ 21149-2022</w:t>
            </w:r>
          </w:p>
          <w:p w14:paraId="27F2321E" w14:textId="77B17D9D" w:rsidR="00DA4274" w:rsidRPr="009F314E" w:rsidRDefault="00DA4274" w:rsidP="00BA7B09">
            <w:pPr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СТБ 1036 -97</w:t>
            </w:r>
          </w:p>
          <w:p w14:paraId="78EB26EE" w14:textId="77777777" w:rsidR="00DA4274" w:rsidRPr="009F314E" w:rsidRDefault="00DA4274" w:rsidP="00BA7B09">
            <w:pPr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СТБ 1045-97</w:t>
            </w:r>
          </w:p>
          <w:p w14:paraId="70416C26" w14:textId="77777777" w:rsidR="00DA4274" w:rsidRPr="009F314E" w:rsidRDefault="00DA4274" w:rsidP="00BA7B09">
            <w:pPr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СТБ 1666-2006</w:t>
            </w:r>
          </w:p>
          <w:p w14:paraId="5D13A5CF" w14:textId="5375FD9F" w:rsidR="00DA4274" w:rsidRPr="009F314E" w:rsidRDefault="00DA4274" w:rsidP="005666F8">
            <w:pPr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 xml:space="preserve">ТНПА и другая документация 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552" w:type="dxa"/>
          </w:tcPr>
          <w:p w14:paraId="55CCD86E" w14:textId="5C218AAB" w:rsidR="00DA4274" w:rsidRPr="009F314E" w:rsidRDefault="00DA4274" w:rsidP="00BA7B09">
            <w:pPr>
              <w:spacing w:line="216" w:lineRule="auto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 xml:space="preserve">ГОСТ 5669-96 </w:t>
            </w:r>
          </w:p>
        </w:tc>
        <w:tc>
          <w:tcPr>
            <w:tcW w:w="2127" w:type="dxa"/>
            <w:vMerge/>
          </w:tcPr>
          <w:p w14:paraId="72816A71" w14:textId="77777777" w:rsidR="00DA4274" w:rsidRPr="009F314E" w:rsidRDefault="00DA4274" w:rsidP="00BA7B09">
            <w:pPr>
              <w:spacing w:line="216" w:lineRule="auto"/>
              <w:rPr>
                <w:sz w:val="22"/>
                <w:szCs w:val="22"/>
              </w:rPr>
            </w:pPr>
          </w:p>
        </w:tc>
      </w:tr>
      <w:tr w:rsidR="00DA4274" w:rsidRPr="009F314E" w14:paraId="46DE7676" w14:textId="69DD55AD" w:rsidTr="00A76FB8">
        <w:trPr>
          <w:trHeight w:val="276"/>
          <w:tblHeader/>
        </w:trPr>
        <w:tc>
          <w:tcPr>
            <w:tcW w:w="1133" w:type="dxa"/>
          </w:tcPr>
          <w:p w14:paraId="55C7A3FC" w14:textId="5F736129" w:rsidR="00DA4274" w:rsidRPr="009F314E" w:rsidRDefault="00DA4274" w:rsidP="00BA7B09">
            <w:pPr>
              <w:ind w:left="-45" w:right="-45"/>
              <w:jc w:val="center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4.9*</w:t>
            </w:r>
          </w:p>
        </w:tc>
        <w:tc>
          <w:tcPr>
            <w:tcW w:w="1984" w:type="dxa"/>
            <w:vMerge/>
          </w:tcPr>
          <w:p w14:paraId="66EAE95D" w14:textId="77777777" w:rsidR="00DA4274" w:rsidRPr="009F314E" w:rsidRDefault="00DA4274" w:rsidP="00BA7B09">
            <w:pPr>
              <w:ind w:left="-45" w:right="-45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418" w:type="dxa"/>
          </w:tcPr>
          <w:p w14:paraId="42E802F1" w14:textId="1903A84E" w:rsidR="00DA4274" w:rsidRPr="00C0084C" w:rsidRDefault="00DA4274" w:rsidP="000D5799">
            <w:pPr>
              <w:rPr>
                <w:sz w:val="22"/>
                <w:szCs w:val="22"/>
              </w:rPr>
            </w:pPr>
            <w:r w:rsidRPr="00C0084C">
              <w:rPr>
                <w:sz w:val="22"/>
                <w:szCs w:val="22"/>
              </w:rPr>
              <w:t xml:space="preserve"> 10.71/08.149</w:t>
            </w:r>
          </w:p>
          <w:p w14:paraId="59C5AA6C" w14:textId="77777777" w:rsidR="00DA4274" w:rsidRPr="00C0084C" w:rsidRDefault="00DA4274" w:rsidP="00BA7B09">
            <w:pPr>
              <w:pStyle w:val="af6"/>
              <w:jc w:val="center"/>
            </w:pPr>
            <w:r w:rsidRPr="00C0084C">
              <w:t>10.72/08.149</w:t>
            </w:r>
          </w:p>
          <w:p w14:paraId="5D07876D" w14:textId="6A354778" w:rsidR="00DA4274" w:rsidRPr="00C0084C" w:rsidRDefault="00DA4274" w:rsidP="00BA7B09">
            <w:pPr>
              <w:rPr>
                <w:sz w:val="22"/>
                <w:szCs w:val="22"/>
              </w:rPr>
            </w:pPr>
            <w:r w:rsidRPr="00C0084C">
              <w:rPr>
                <w:sz w:val="22"/>
                <w:szCs w:val="22"/>
              </w:rPr>
              <w:t xml:space="preserve">  </w:t>
            </w:r>
          </w:p>
        </w:tc>
        <w:tc>
          <w:tcPr>
            <w:tcW w:w="2693" w:type="dxa"/>
          </w:tcPr>
          <w:p w14:paraId="04E336FE" w14:textId="769E9300" w:rsidR="00DA4274" w:rsidRPr="00DD6740" w:rsidRDefault="00DA4274" w:rsidP="00BA7B09">
            <w:pPr>
              <w:suppressAutoHyphens/>
              <w:jc w:val="both"/>
              <w:rPr>
                <w:sz w:val="22"/>
                <w:szCs w:val="22"/>
              </w:rPr>
            </w:pPr>
            <w:r w:rsidRPr="00DD6740">
              <w:rPr>
                <w:sz w:val="22"/>
                <w:szCs w:val="22"/>
              </w:rPr>
              <w:t>щелочность</w:t>
            </w:r>
          </w:p>
        </w:tc>
        <w:tc>
          <w:tcPr>
            <w:tcW w:w="2551" w:type="dxa"/>
            <w:vMerge/>
          </w:tcPr>
          <w:p w14:paraId="1BC17250" w14:textId="6F34D134" w:rsidR="00DA4274" w:rsidRPr="009F314E" w:rsidRDefault="00DA4274" w:rsidP="00BA7B09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1C376060" w14:textId="4F0FBEE6" w:rsidR="00DA4274" w:rsidRPr="009F314E" w:rsidRDefault="00DA4274" w:rsidP="00BA7B09">
            <w:pPr>
              <w:spacing w:line="216" w:lineRule="auto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5898-87 р.4</w:t>
            </w:r>
          </w:p>
          <w:p w14:paraId="674B17D7" w14:textId="798F45D9" w:rsidR="00DA4274" w:rsidRPr="009F314E" w:rsidRDefault="00DA4274" w:rsidP="00BA7B09">
            <w:pPr>
              <w:spacing w:line="216" w:lineRule="auto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5898-2022 р.8</w:t>
            </w:r>
          </w:p>
        </w:tc>
        <w:tc>
          <w:tcPr>
            <w:tcW w:w="2127" w:type="dxa"/>
            <w:vMerge/>
          </w:tcPr>
          <w:p w14:paraId="6B2CCBF3" w14:textId="77777777" w:rsidR="00DA4274" w:rsidRPr="009F314E" w:rsidRDefault="00DA4274" w:rsidP="00BA7B09">
            <w:pPr>
              <w:spacing w:line="216" w:lineRule="auto"/>
              <w:rPr>
                <w:sz w:val="22"/>
                <w:szCs w:val="22"/>
              </w:rPr>
            </w:pPr>
          </w:p>
        </w:tc>
      </w:tr>
      <w:tr w:rsidR="00DA4274" w:rsidRPr="009F314E" w14:paraId="67AD9D7B" w14:textId="30991E04" w:rsidTr="00A76FB8">
        <w:trPr>
          <w:trHeight w:val="1068"/>
          <w:tblHeader/>
        </w:trPr>
        <w:tc>
          <w:tcPr>
            <w:tcW w:w="1133" w:type="dxa"/>
          </w:tcPr>
          <w:p w14:paraId="437132EC" w14:textId="3E470995" w:rsidR="00DA4274" w:rsidRPr="009F314E" w:rsidRDefault="00DA4274" w:rsidP="00BA7B09">
            <w:pPr>
              <w:ind w:left="-45" w:right="-45"/>
              <w:jc w:val="center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4.1</w:t>
            </w:r>
            <w:r>
              <w:rPr>
                <w:sz w:val="22"/>
                <w:szCs w:val="22"/>
              </w:rPr>
              <w:t>0</w:t>
            </w:r>
            <w:r w:rsidRPr="009F314E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68BB72E1" w14:textId="77777777" w:rsidR="00DA4274" w:rsidRPr="009F314E" w:rsidRDefault="00DA4274" w:rsidP="00BA7B09">
            <w:pPr>
              <w:ind w:left="-45" w:right="-45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418" w:type="dxa"/>
          </w:tcPr>
          <w:p w14:paraId="3D798CA5" w14:textId="6AEC1755" w:rsidR="00DA4274" w:rsidRPr="00C0084C" w:rsidRDefault="00DA4274" w:rsidP="00BA7B09">
            <w:pPr>
              <w:jc w:val="both"/>
              <w:rPr>
                <w:sz w:val="22"/>
                <w:szCs w:val="22"/>
              </w:rPr>
            </w:pPr>
            <w:r w:rsidRPr="00C0084C">
              <w:rPr>
                <w:sz w:val="22"/>
                <w:szCs w:val="22"/>
              </w:rPr>
              <w:t xml:space="preserve"> 0.61/08.052</w:t>
            </w:r>
          </w:p>
          <w:p w14:paraId="7B157CE4" w14:textId="77777777" w:rsidR="00DA4274" w:rsidRPr="00C0084C" w:rsidRDefault="00DA4274" w:rsidP="00BA7B09">
            <w:pPr>
              <w:pStyle w:val="ab"/>
              <w:tabs>
                <w:tab w:val="left" w:pos="0"/>
                <w:tab w:val="left" w:pos="225"/>
                <w:tab w:val="left" w:pos="284"/>
              </w:tabs>
              <w:spacing w:after="0"/>
              <w:jc w:val="center"/>
              <w:rPr>
                <w:sz w:val="22"/>
                <w:szCs w:val="22"/>
              </w:rPr>
            </w:pPr>
            <w:r w:rsidRPr="00C0084C">
              <w:rPr>
                <w:sz w:val="22"/>
                <w:szCs w:val="22"/>
              </w:rPr>
              <w:t>01.11/08.052</w:t>
            </w:r>
          </w:p>
          <w:p w14:paraId="026526B3" w14:textId="77777777" w:rsidR="00DA4274" w:rsidRPr="00C0084C" w:rsidRDefault="00DA4274" w:rsidP="00BA7B09">
            <w:pPr>
              <w:pStyle w:val="ab"/>
              <w:tabs>
                <w:tab w:val="left" w:pos="0"/>
                <w:tab w:val="left" w:pos="225"/>
                <w:tab w:val="left" w:pos="284"/>
              </w:tabs>
              <w:spacing w:after="0"/>
              <w:jc w:val="center"/>
              <w:rPr>
                <w:sz w:val="22"/>
                <w:szCs w:val="22"/>
              </w:rPr>
            </w:pPr>
            <w:r w:rsidRPr="00C0084C">
              <w:rPr>
                <w:sz w:val="22"/>
                <w:szCs w:val="22"/>
              </w:rPr>
              <w:t>01.12/08.052</w:t>
            </w:r>
          </w:p>
          <w:p w14:paraId="3FF25DDD" w14:textId="77777777" w:rsidR="00DA4274" w:rsidRPr="00C0084C" w:rsidRDefault="00DA4274" w:rsidP="00BA7B09">
            <w:pPr>
              <w:pStyle w:val="ab"/>
              <w:tabs>
                <w:tab w:val="left" w:pos="0"/>
                <w:tab w:val="left" w:pos="225"/>
                <w:tab w:val="left" w:pos="284"/>
              </w:tabs>
              <w:spacing w:after="0"/>
              <w:jc w:val="center"/>
              <w:rPr>
                <w:sz w:val="22"/>
                <w:szCs w:val="22"/>
              </w:rPr>
            </w:pPr>
            <w:r w:rsidRPr="00C0084C">
              <w:rPr>
                <w:sz w:val="22"/>
                <w:szCs w:val="22"/>
              </w:rPr>
              <w:t>10.71/08.052</w:t>
            </w:r>
          </w:p>
          <w:p w14:paraId="7A331832" w14:textId="2BC2CAD5" w:rsidR="00DA4274" w:rsidRPr="00C0084C" w:rsidRDefault="00DA4274" w:rsidP="00C0084C">
            <w:pPr>
              <w:pStyle w:val="ab"/>
              <w:tabs>
                <w:tab w:val="left" w:pos="0"/>
                <w:tab w:val="left" w:pos="225"/>
                <w:tab w:val="left" w:pos="284"/>
              </w:tabs>
              <w:spacing w:after="0"/>
              <w:jc w:val="center"/>
              <w:rPr>
                <w:sz w:val="22"/>
                <w:szCs w:val="22"/>
              </w:rPr>
            </w:pPr>
            <w:r w:rsidRPr="00C0084C">
              <w:rPr>
                <w:sz w:val="22"/>
                <w:szCs w:val="22"/>
              </w:rPr>
              <w:t>10.72/08.052 10.73/08.052</w:t>
            </w:r>
          </w:p>
        </w:tc>
        <w:tc>
          <w:tcPr>
            <w:tcW w:w="2693" w:type="dxa"/>
          </w:tcPr>
          <w:p w14:paraId="15343D0A" w14:textId="0972C347" w:rsidR="00DA4274" w:rsidRPr="00DD6740" w:rsidRDefault="00DA4274" w:rsidP="00BA7B09">
            <w:pPr>
              <w:suppressAutoHyphens/>
              <w:spacing w:line="216" w:lineRule="auto"/>
              <w:jc w:val="both"/>
              <w:rPr>
                <w:sz w:val="22"/>
                <w:szCs w:val="22"/>
              </w:rPr>
            </w:pPr>
            <w:r w:rsidRPr="00DD6740">
              <w:rPr>
                <w:sz w:val="22"/>
                <w:szCs w:val="22"/>
              </w:rPr>
              <w:t>зараженность и загрязненность вредителями хлебных запасов (насекомые, клещи)</w:t>
            </w:r>
          </w:p>
        </w:tc>
        <w:tc>
          <w:tcPr>
            <w:tcW w:w="2551" w:type="dxa"/>
            <w:vMerge/>
          </w:tcPr>
          <w:p w14:paraId="10165A50" w14:textId="51BDFCA1" w:rsidR="00DA4274" w:rsidRPr="009F314E" w:rsidRDefault="00DA4274" w:rsidP="00BA7B09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12BA298D" w14:textId="77777777" w:rsidR="00DA4274" w:rsidRPr="009F314E" w:rsidRDefault="00DA4274" w:rsidP="00BA7B09">
            <w:pPr>
              <w:suppressAutoHyphens/>
              <w:spacing w:line="216" w:lineRule="auto"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 xml:space="preserve">ГОСТ 26312.3-84 </w:t>
            </w:r>
          </w:p>
          <w:p w14:paraId="449372F3" w14:textId="77777777" w:rsidR="00DA4274" w:rsidRPr="009F314E" w:rsidRDefault="00DA4274" w:rsidP="00BA7B09">
            <w:pPr>
              <w:spacing w:line="216" w:lineRule="auto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</w:tcPr>
          <w:p w14:paraId="7D21594A" w14:textId="77777777" w:rsidR="00DA4274" w:rsidRPr="009F314E" w:rsidRDefault="00DA4274" w:rsidP="00BA7B09">
            <w:pPr>
              <w:suppressAutoHyphens/>
              <w:spacing w:line="216" w:lineRule="auto"/>
              <w:jc w:val="both"/>
              <w:rPr>
                <w:sz w:val="22"/>
                <w:szCs w:val="22"/>
              </w:rPr>
            </w:pPr>
          </w:p>
        </w:tc>
      </w:tr>
      <w:tr w:rsidR="00DA4274" w:rsidRPr="009F314E" w14:paraId="081ABD6B" w14:textId="036B63EC" w:rsidTr="00A76FB8">
        <w:trPr>
          <w:trHeight w:val="276"/>
          <w:tblHeader/>
        </w:trPr>
        <w:tc>
          <w:tcPr>
            <w:tcW w:w="1133" w:type="dxa"/>
          </w:tcPr>
          <w:p w14:paraId="5757013E" w14:textId="3E2964BB" w:rsidR="00DA4274" w:rsidRPr="009F314E" w:rsidRDefault="00DA4274" w:rsidP="00BA7B09">
            <w:pPr>
              <w:ind w:left="-45" w:right="-45"/>
              <w:jc w:val="center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4.1</w:t>
            </w:r>
            <w:r>
              <w:rPr>
                <w:sz w:val="22"/>
                <w:szCs w:val="22"/>
              </w:rPr>
              <w:t>1</w:t>
            </w:r>
            <w:r w:rsidRPr="009F314E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3FD799F0" w14:textId="77777777" w:rsidR="00DA4274" w:rsidRPr="009F314E" w:rsidRDefault="00DA4274" w:rsidP="00BA7B09">
            <w:pPr>
              <w:ind w:left="-45" w:right="-45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</w:tcPr>
          <w:p w14:paraId="3D1A9AEE" w14:textId="699B5181" w:rsidR="00DA4274" w:rsidRPr="00C0084C" w:rsidRDefault="00DA4274" w:rsidP="00BA7B09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C0084C">
              <w:rPr>
                <w:sz w:val="22"/>
                <w:szCs w:val="22"/>
              </w:rPr>
              <w:t>10.61/08.032</w:t>
            </w:r>
          </w:p>
          <w:p w14:paraId="40B68224" w14:textId="77777777" w:rsidR="00DA4274" w:rsidRPr="00C0084C" w:rsidRDefault="00DA4274" w:rsidP="00BA7B09">
            <w:pPr>
              <w:pStyle w:val="ab"/>
              <w:spacing w:after="0"/>
              <w:ind w:left="-4"/>
              <w:rPr>
                <w:sz w:val="22"/>
                <w:szCs w:val="22"/>
              </w:rPr>
            </w:pPr>
            <w:r w:rsidRPr="00C0084C">
              <w:rPr>
                <w:sz w:val="22"/>
                <w:szCs w:val="22"/>
              </w:rPr>
              <w:t>01.11/08.032</w:t>
            </w:r>
          </w:p>
          <w:p w14:paraId="34AB6536" w14:textId="77777777" w:rsidR="00DA4274" w:rsidRPr="00C0084C" w:rsidRDefault="00DA4274" w:rsidP="00BA7B09">
            <w:pPr>
              <w:pStyle w:val="ab"/>
              <w:spacing w:after="0"/>
              <w:ind w:left="-4"/>
              <w:rPr>
                <w:sz w:val="22"/>
                <w:szCs w:val="22"/>
              </w:rPr>
            </w:pPr>
            <w:r w:rsidRPr="00C0084C">
              <w:rPr>
                <w:sz w:val="22"/>
                <w:szCs w:val="22"/>
              </w:rPr>
              <w:t>01.12/08.032</w:t>
            </w:r>
          </w:p>
          <w:p w14:paraId="4CBA3324" w14:textId="77777777" w:rsidR="00DA4274" w:rsidRPr="00C0084C" w:rsidRDefault="00DA4274" w:rsidP="00BA7B09">
            <w:pPr>
              <w:pStyle w:val="ab"/>
              <w:spacing w:after="0"/>
              <w:ind w:left="-4"/>
              <w:rPr>
                <w:sz w:val="22"/>
                <w:szCs w:val="22"/>
              </w:rPr>
            </w:pPr>
            <w:r w:rsidRPr="00C0084C">
              <w:rPr>
                <w:sz w:val="22"/>
                <w:szCs w:val="22"/>
              </w:rPr>
              <w:t>10.71/08.032</w:t>
            </w:r>
          </w:p>
          <w:p w14:paraId="0692BE2C" w14:textId="77777777" w:rsidR="00DA4274" w:rsidRPr="00C0084C" w:rsidRDefault="00DA4274" w:rsidP="00BA7B09">
            <w:pPr>
              <w:jc w:val="both"/>
              <w:rPr>
                <w:sz w:val="22"/>
                <w:szCs w:val="22"/>
              </w:rPr>
            </w:pPr>
            <w:r w:rsidRPr="00C0084C">
              <w:rPr>
                <w:sz w:val="22"/>
                <w:szCs w:val="22"/>
              </w:rPr>
              <w:t>10.72/08.032</w:t>
            </w:r>
          </w:p>
          <w:p w14:paraId="2C8D7B40" w14:textId="77777777" w:rsidR="00DA4274" w:rsidRPr="00C0084C" w:rsidRDefault="00DA4274" w:rsidP="00BA7B09">
            <w:pPr>
              <w:jc w:val="both"/>
              <w:rPr>
                <w:sz w:val="22"/>
                <w:szCs w:val="22"/>
              </w:rPr>
            </w:pPr>
            <w:r w:rsidRPr="00C0084C">
              <w:rPr>
                <w:sz w:val="22"/>
                <w:szCs w:val="22"/>
              </w:rPr>
              <w:t>10.73/08.032</w:t>
            </w:r>
          </w:p>
          <w:p w14:paraId="55888AE6" w14:textId="77777777" w:rsidR="00DA4274" w:rsidRPr="00C0084C" w:rsidRDefault="00DA4274" w:rsidP="00BA7B09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C0084C">
              <w:rPr>
                <w:sz w:val="22"/>
                <w:szCs w:val="22"/>
              </w:rPr>
              <w:lastRenderedPageBreak/>
              <w:t>10.61/08.082</w:t>
            </w:r>
          </w:p>
          <w:p w14:paraId="724574AA" w14:textId="77777777" w:rsidR="00DA4274" w:rsidRPr="00C0084C" w:rsidRDefault="00DA4274" w:rsidP="00BA7B09">
            <w:pPr>
              <w:pStyle w:val="ab"/>
              <w:spacing w:after="0"/>
              <w:ind w:left="-4"/>
              <w:rPr>
                <w:sz w:val="22"/>
                <w:szCs w:val="22"/>
              </w:rPr>
            </w:pPr>
            <w:r w:rsidRPr="00C0084C">
              <w:rPr>
                <w:sz w:val="22"/>
                <w:szCs w:val="22"/>
              </w:rPr>
              <w:t>01.11/08.082</w:t>
            </w:r>
          </w:p>
          <w:p w14:paraId="6D99992A" w14:textId="77777777" w:rsidR="00DA4274" w:rsidRPr="00C0084C" w:rsidRDefault="00DA4274" w:rsidP="00BA7B09">
            <w:pPr>
              <w:pStyle w:val="ab"/>
              <w:spacing w:after="0"/>
              <w:ind w:left="-4"/>
              <w:rPr>
                <w:sz w:val="22"/>
                <w:szCs w:val="22"/>
              </w:rPr>
            </w:pPr>
            <w:r w:rsidRPr="00C0084C">
              <w:rPr>
                <w:sz w:val="22"/>
                <w:szCs w:val="22"/>
              </w:rPr>
              <w:t>01.12/08.082</w:t>
            </w:r>
          </w:p>
          <w:p w14:paraId="3895C064" w14:textId="77777777" w:rsidR="00DA4274" w:rsidRPr="00C0084C" w:rsidRDefault="00DA4274" w:rsidP="00BA7B09">
            <w:pPr>
              <w:pStyle w:val="ab"/>
              <w:spacing w:after="0"/>
              <w:ind w:left="-4"/>
              <w:rPr>
                <w:sz w:val="22"/>
                <w:szCs w:val="22"/>
              </w:rPr>
            </w:pPr>
            <w:r w:rsidRPr="00C0084C">
              <w:rPr>
                <w:sz w:val="22"/>
                <w:szCs w:val="22"/>
              </w:rPr>
              <w:t>10.71/08.082</w:t>
            </w:r>
          </w:p>
          <w:p w14:paraId="640297F7" w14:textId="77777777" w:rsidR="00DA4274" w:rsidRPr="00C0084C" w:rsidRDefault="00DA4274" w:rsidP="00BA7B09">
            <w:pPr>
              <w:jc w:val="both"/>
              <w:rPr>
                <w:sz w:val="22"/>
                <w:szCs w:val="22"/>
              </w:rPr>
            </w:pPr>
            <w:r w:rsidRPr="00C0084C">
              <w:rPr>
                <w:sz w:val="22"/>
                <w:szCs w:val="22"/>
              </w:rPr>
              <w:t>10.72/08.082</w:t>
            </w:r>
          </w:p>
          <w:p w14:paraId="528CBE30" w14:textId="77777777" w:rsidR="00DA4274" w:rsidRPr="00C0084C" w:rsidRDefault="00DA4274" w:rsidP="00BA7B09">
            <w:pPr>
              <w:rPr>
                <w:sz w:val="22"/>
                <w:szCs w:val="22"/>
              </w:rPr>
            </w:pPr>
            <w:r w:rsidRPr="00C0084C">
              <w:rPr>
                <w:sz w:val="22"/>
                <w:szCs w:val="22"/>
              </w:rPr>
              <w:t>10.73/08.082</w:t>
            </w:r>
          </w:p>
          <w:p w14:paraId="7C692102" w14:textId="77777777" w:rsidR="00DA4274" w:rsidRPr="00C0084C" w:rsidRDefault="00DA4274" w:rsidP="00BA7B09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C0084C">
              <w:rPr>
                <w:sz w:val="22"/>
                <w:szCs w:val="22"/>
              </w:rPr>
              <w:t>10.61/08.156</w:t>
            </w:r>
          </w:p>
          <w:p w14:paraId="6824474E" w14:textId="77777777" w:rsidR="00DA4274" w:rsidRPr="00C0084C" w:rsidRDefault="00DA4274" w:rsidP="00BA7B09">
            <w:pPr>
              <w:pStyle w:val="ab"/>
              <w:spacing w:after="0"/>
              <w:ind w:left="-4"/>
              <w:rPr>
                <w:sz w:val="22"/>
                <w:szCs w:val="22"/>
              </w:rPr>
            </w:pPr>
            <w:r w:rsidRPr="00C0084C">
              <w:rPr>
                <w:sz w:val="22"/>
                <w:szCs w:val="22"/>
              </w:rPr>
              <w:t>01.11/08.156</w:t>
            </w:r>
          </w:p>
          <w:p w14:paraId="52D065A9" w14:textId="77777777" w:rsidR="00DA4274" w:rsidRPr="00C0084C" w:rsidRDefault="00DA4274" w:rsidP="00BA7B09">
            <w:pPr>
              <w:pStyle w:val="ab"/>
              <w:spacing w:after="0"/>
              <w:ind w:left="-4"/>
              <w:rPr>
                <w:sz w:val="22"/>
                <w:szCs w:val="22"/>
              </w:rPr>
            </w:pPr>
            <w:r w:rsidRPr="00C0084C">
              <w:rPr>
                <w:sz w:val="22"/>
                <w:szCs w:val="22"/>
              </w:rPr>
              <w:t>01.12/08.156</w:t>
            </w:r>
          </w:p>
          <w:p w14:paraId="1FD8D492" w14:textId="77777777" w:rsidR="00DA4274" w:rsidRPr="00C0084C" w:rsidRDefault="00DA4274" w:rsidP="00BA7B09">
            <w:pPr>
              <w:pStyle w:val="ab"/>
              <w:spacing w:after="0"/>
              <w:ind w:left="-4"/>
              <w:rPr>
                <w:sz w:val="22"/>
                <w:szCs w:val="22"/>
              </w:rPr>
            </w:pPr>
            <w:r w:rsidRPr="00C0084C">
              <w:rPr>
                <w:sz w:val="22"/>
                <w:szCs w:val="22"/>
              </w:rPr>
              <w:t>10.71/08.156</w:t>
            </w:r>
          </w:p>
          <w:p w14:paraId="5C5FA626" w14:textId="77777777" w:rsidR="00DA4274" w:rsidRPr="00C0084C" w:rsidRDefault="00DA4274" w:rsidP="00BA7B09">
            <w:pPr>
              <w:jc w:val="both"/>
              <w:rPr>
                <w:sz w:val="22"/>
                <w:szCs w:val="22"/>
              </w:rPr>
            </w:pPr>
            <w:r w:rsidRPr="00C0084C">
              <w:rPr>
                <w:sz w:val="22"/>
                <w:szCs w:val="22"/>
              </w:rPr>
              <w:t>10.72/08.156</w:t>
            </w:r>
          </w:p>
          <w:p w14:paraId="4D39740A" w14:textId="5C75FA16" w:rsidR="00DA4274" w:rsidRPr="00C0084C" w:rsidRDefault="00DA4274" w:rsidP="00BA7B09">
            <w:pPr>
              <w:rPr>
                <w:sz w:val="22"/>
                <w:szCs w:val="22"/>
              </w:rPr>
            </w:pPr>
            <w:r w:rsidRPr="00C0084C">
              <w:rPr>
                <w:sz w:val="22"/>
                <w:szCs w:val="22"/>
              </w:rPr>
              <w:t>10.73/08.156</w:t>
            </w:r>
          </w:p>
        </w:tc>
        <w:tc>
          <w:tcPr>
            <w:tcW w:w="2693" w:type="dxa"/>
          </w:tcPr>
          <w:p w14:paraId="11796BE3" w14:textId="7163A2AB" w:rsidR="00DA4274" w:rsidRPr="009F314E" w:rsidRDefault="00DA4274" w:rsidP="005666F8">
            <w:pPr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lastRenderedPageBreak/>
              <w:t>Токсичные элементы: свинец</w:t>
            </w:r>
          </w:p>
          <w:p w14:paraId="30257408" w14:textId="1FD4AAFF" w:rsidR="00DA4274" w:rsidRPr="009F314E" w:rsidRDefault="00DA4274" w:rsidP="005666F8">
            <w:pPr>
              <w:suppressAutoHyphens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vMerge w:val="restart"/>
          </w:tcPr>
          <w:p w14:paraId="3190A5DD" w14:textId="76B411D6" w:rsidR="00DA4274" w:rsidRPr="006D5335" w:rsidRDefault="00DA4274" w:rsidP="00E11233">
            <w:pPr>
              <w:jc w:val="both"/>
              <w:rPr>
                <w:bCs/>
                <w:sz w:val="22"/>
                <w:szCs w:val="22"/>
              </w:rPr>
            </w:pPr>
            <w:r w:rsidRPr="006D5335">
              <w:rPr>
                <w:bCs/>
                <w:color w:val="000000"/>
                <w:sz w:val="22"/>
                <w:szCs w:val="22"/>
                <w:shd w:val="clear" w:color="auto" w:fill="FFFFFF"/>
              </w:rPr>
              <w:t xml:space="preserve">СанПиН и ГН, утв. пост. МЗ Республики Беларусь от 21.06.2013 № 52. ГН «Показатели безопасности и безвредности продовольственного </w:t>
            </w:r>
            <w:r w:rsidRPr="006D5335">
              <w:rPr>
                <w:bCs/>
                <w:color w:val="000000"/>
                <w:sz w:val="22"/>
                <w:szCs w:val="22"/>
                <w:shd w:val="clear" w:color="auto" w:fill="FFFFFF"/>
              </w:rPr>
              <w:lastRenderedPageBreak/>
              <w:t>сырья и пищевых продуктов», утв. пост. Совета Министров Республики Беларусь от 25.01.2021 № 37</w:t>
            </w:r>
          </w:p>
          <w:p w14:paraId="582BDDB5" w14:textId="77777777" w:rsidR="00DA4274" w:rsidRPr="006D5335" w:rsidRDefault="00DA4274" w:rsidP="00E11233">
            <w:pPr>
              <w:rPr>
                <w:sz w:val="22"/>
                <w:szCs w:val="22"/>
              </w:rPr>
            </w:pPr>
            <w:r w:rsidRPr="006D5335">
              <w:rPr>
                <w:sz w:val="22"/>
                <w:szCs w:val="22"/>
              </w:rPr>
              <w:t>ТНПА и другая документация</w:t>
            </w:r>
          </w:p>
          <w:p w14:paraId="1D65F1F5" w14:textId="77777777" w:rsidR="00DA4274" w:rsidRPr="006D5335" w:rsidRDefault="00DA4274" w:rsidP="001E40DC">
            <w:pPr>
              <w:jc w:val="both"/>
              <w:rPr>
                <w:sz w:val="22"/>
                <w:szCs w:val="22"/>
              </w:rPr>
            </w:pPr>
          </w:p>
          <w:p w14:paraId="7CA2CEDD" w14:textId="77777777" w:rsidR="00DA4274" w:rsidRPr="006D5335" w:rsidRDefault="00DA4274" w:rsidP="001E40DC">
            <w:pPr>
              <w:jc w:val="both"/>
              <w:rPr>
                <w:sz w:val="22"/>
                <w:szCs w:val="22"/>
              </w:rPr>
            </w:pPr>
          </w:p>
          <w:p w14:paraId="1377AE93" w14:textId="77777777" w:rsidR="00DA4274" w:rsidRPr="006D5335" w:rsidRDefault="00DA4274" w:rsidP="001E40DC">
            <w:pPr>
              <w:jc w:val="both"/>
              <w:rPr>
                <w:sz w:val="22"/>
                <w:szCs w:val="22"/>
              </w:rPr>
            </w:pPr>
          </w:p>
          <w:p w14:paraId="14F557FE" w14:textId="77777777" w:rsidR="00DA4274" w:rsidRPr="006D5335" w:rsidRDefault="00DA4274" w:rsidP="001E40DC">
            <w:pPr>
              <w:jc w:val="both"/>
              <w:rPr>
                <w:sz w:val="22"/>
                <w:szCs w:val="22"/>
              </w:rPr>
            </w:pPr>
          </w:p>
          <w:p w14:paraId="27E12CED" w14:textId="2FC3BD32" w:rsidR="00DA4274" w:rsidRPr="006D5335" w:rsidRDefault="00DA4274" w:rsidP="006D5335">
            <w:pPr>
              <w:jc w:val="both"/>
              <w:rPr>
                <w:sz w:val="22"/>
                <w:szCs w:val="22"/>
              </w:rPr>
            </w:pPr>
            <w:r w:rsidRPr="006D5335">
              <w:rPr>
                <w:sz w:val="22"/>
                <w:szCs w:val="22"/>
              </w:rPr>
              <w:t xml:space="preserve"> </w:t>
            </w:r>
          </w:p>
        </w:tc>
        <w:tc>
          <w:tcPr>
            <w:tcW w:w="2552" w:type="dxa"/>
          </w:tcPr>
          <w:p w14:paraId="3CB0CCDB" w14:textId="77777777" w:rsidR="00DA4274" w:rsidRPr="009F314E" w:rsidRDefault="00DA4274" w:rsidP="00BA7B09">
            <w:pPr>
              <w:spacing w:line="216" w:lineRule="auto"/>
              <w:jc w:val="both"/>
              <w:rPr>
                <w:sz w:val="21"/>
                <w:szCs w:val="21"/>
              </w:rPr>
            </w:pPr>
            <w:r w:rsidRPr="009F314E">
              <w:rPr>
                <w:sz w:val="21"/>
                <w:szCs w:val="21"/>
              </w:rPr>
              <w:lastRenderedPageBreak/>
              <w:t>ГОСТ 26929-94</w:t>
            </w:r>
          </w:p>
          <w:p w14:paraId="048547A8" w14:textId="2472DADD" w:rsidR="00DA4274" w:rsidRPr="009F314E" w:rsidRDefault="00DA4274" w:rsidP="00BA7B09">
            <w:pPr>
              <w:suppressAutoHyphens/>
              <w:spacing w:line="216" w:lineRule="auto"/>
              <w:jc w:val="both"/>
              <w:rPr>
                <w:sz w:val="21"/>
                <w:szCs w:val="21"/>
              </w:rPr>
            </w:pPr>
            <w:r w:rsidRPr="009F314E">
              <w:rPr>
                <w:sz w:val="21"/>
                <w:szCs w:val="21"/>
              </w:rPr>
              <w:t>ГОСТ 30178-96</w:t>
            </w:r>
          </w:p>
        </w:tc>
        <w:tc>
          <w:tcPr>
            <w:tcW w:w="2127" w:type="dxa"/>
            <w:vMerge/>
          </w:tcPr>
          <w:p w14:paraId="49E507E9" w14:textId="77777777" w:rsidR="00DA4274" w:rsidRPr="009F314E" w:rsidRDefault="00DA4274" w:rsidP="00BA7B09">
            <w:pPr>
              <w:spacing w:line="216" w:lineRule="auto"/>
              <w:jc w:val="both"/>
              <w:rPr>
                <w:sz w:val="21"/>
                <w:szCs w:val="21"/>
              </w:rPr>
            </w:pPr>
          </w:p>
        </w:tc>
      </w:tr>
      <w:tr w:rsidR="00DA4274" w:rsidRPr="009F314E" w14:paraId="107BA3E8" w14:textId="726D51CE" w:rsidTr="00A76FB8">
        <w:trPr>
          <w:trHeight w:val="276"/>
          <w:tblHeader/>
        </w:trPr>
        <w:tc>
          <w:tcPr>
            <w:tcW w:w="1133" w:type="dxa"/>
          </w:tcPr>
          <w:p w14:paraId="5CC6A297" w14:textId="042EBC12" w:rsidR="00DA4274" w:rsidRPr="009F314E" w:rsidRDefault="00DA4274" w:rsidP="00BA7B09">
            <w:pPr>
              <w:ind w:left="-45" w:right="-45"/>
              <w:jc w:val="center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4.1</w:t>
            </w:r>
            <w:r>
              <w:rPr>
                <w:sz w:val="22"/>
                <w:szCs w:val="22"/>
              </w:rPr>
              <w:t>2</w:t>
            </w:r>
            <w:r w:rsidRPr="009F314E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4B58596A" w14:textId="77777777" w:rsidR="00DA4274" w:rsidRPr="009F314E" w:rsidRDefault="00DA4274" w:rsidP="00BA7B09">
            <w:pPr>
              <w:ind w:left="-45" w:right="-45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176B1A31" w14:textId="0A0DFBFB" w:rsidR="00DA4274" w:rsidRPr="009F314E" w:rsidRDefault="00DA4274" w:rsidP="00BA7B09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7BAEB78F" w14:textId="77777777" w:rsidR="00DA4274" w:rsidRPr="009F314E" w:rsidRDefault="00DA4274" w:rsidP="00BA7B09">
            <w:pPr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кадмий</w:t>
            </w:r>
          </w:p>
          <w:p w14:paraId="78C4F549" w14:textId="77777777" w:rsidR="00DA4274" w:rsidRPr="009F314E" w:rsidRDefault="00DA4274" w:rsidP="00BA7B09">
            <w:pPr>
              <w:jc w:val="both"/>
              <w:rPr>
                <w:sz w:val="22"/>
                <w:szCs w:val="22"/>
              </w:rPr>
            </w:pPr>
          </w:p>
          <w:p w14:paraId="02D885BF" w14:textId="77777777" w:rsidR="00DA4274" w:rsidRPr="009F314E" w:rsidRDefault="00DA4274" w:rsidP="00BA7B0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14:paraId="478FAFDA" w14:textId="749F7703" w:rsidR="00DA4274" w:rsidRPr="009F314E" w:rsidRDefault="00DA4274" w:rsidP="00BA7B09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3702F9F7" w14:textId="77777777" w:rsidR="00DA4274" w:rsidRPr="009F314E" w:rsidRDefault="00DA4274" w:rsidP="00BA7B09">
            <w:pPr>
              <w:spacing w:line="216" w:lineRule="auto"/>
              <w:jc w:val="both"/>
              <w:rPr>
                <w:sz w:val="21"/>
                <w:szCs w:val="21"/>
              </w:rPr>
            </w:pPr>
            <w:r w:rsidRPr="009F314E">
              <w:rPr>
                <w:sz w:val="21"/>
                <w:szCs w:val="21"/>
              </w:rPr>
              <w:t>ГОСТ 26929-94</w:t>
            </w:r>
          </w:p>
          <w:p w14:paraId="6E5A1244" w14:textId="0BE54BFA" w:rsidR="00DA4274" w:rsidRPr="009F314E" w:rsidRDefault="00DA4274" w:rsidP="00BA7B09">
            <w:pPr>
              <w:spacing w:line="216" w:lineRule="auto"/>
              <w:jc w:val="both"/>
              <w:rPr>
                <w:sz w:val="21"/>
                <w:szCs w:val="21"/>
              </w:rPr>
            </w:pPr>
            <w:r w:rsidRPr="009F314E">
              <w:rPr>
                <w:sz w:val="21"/>
                <w:szCs w:val="21"/>
              </w:rPr>
              <w:t>ГОСТ 30178-96</w:t>
            </w:r>
          </w:p>
        </w:tc>
        <w:tc>
          <w:tcPr>
            <w:tcW w:w="2127" w:type="dxa"/>
            <w:vMerge/>
          </w:tcPr>
          <w:p w14:paraId="66E835B5" w14:textId="77777777" w:rsidR="00DA4274" w:rsidRPr="009F314E" w:rsidRDefault="00DA4274" w:rsidP="00BA7B09">
            <w:pPr>
              <w:spacing w:line="216" w:lineRule="auto"/>
              <w:jc w:val="both"/>
              <w:rPr>
                <w:sz w:val="21"/>
                <w:szCs w:val="21"/>
              </w:rPr>
            </w:pPr>
          </w:p>
        </w:tc>
      </w:tr>
      <w:tr w:rsidR="00DA4274" w:rsidRPr="009F314E" w14:paraId="174AD35E" w14:textId="756153EA" w:rsidTr="00A76FB8">
        <w:trPr>
          <w:trHeight w:val="276"/>
          <w:tblHeader/>
        </w:trPr>
        <w:tc>
          <w:tcPr>
            <w:tcW w:w="1133" w:type="dxa"/>
          </w:tcPr>
          <w:p w14:paraId="1EECEE1D" w14:textId="45B19BDA" w:rsidR="00DA4274" w:rsidRPr="009F314E" w:rsidRDefault="00DA4274" w:rsidP="00BA7B09">
            <w:pPr>
              <w:ind w:left="-45" w:right="-45"/>
              <w:jc w:val="center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lastRenderedPageBreak/>
              <w:t>4.1</w:t>
            </w:r>
            <w:r>
              <w:rPr>
                <w:sz w:val="22"/>
                <w:szCs w:val="22"/>
              </w:rPr>
              <w:t>3</w:t>
            </w:r>
            <w:r w:rsidRPr="009F314E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02778AB5" w14:textId="77777777" w:rsidR="00DA4274" w:rsidRPr="009F314E" w:rsidRDefault="00DA4274" w:rsidP="00BA7B09">
            <w:pPr>
              <w:ind w:left="-45" w:right="-45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3F10EFC3" w14:textId="67E34697" w:rsidR="00DA4274" w:rsidRPr="00C0084C" w:rsidRDefault="00DA4274" w:rsidP="00BA7B09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07CAD38D" w14:textId="7486AEB4" w:rsidR="00DA4274" w:rsidRPr="009F314E" w:rsidRDefault="00DA4274" w:rsidP="00BA7B09">
            <w:pPr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ртуть</w:t>
            </w:r>
          </w:p>
        </w:tc>
        <w:tc>
          <w:tcPr>
            <w:tcW w:w="2551" w:type="dxa"/>
            <w:vMerge/>
          </w:tcPr>
          <w:p w14:paraId="0B228C30" w14:textId="7A3023B3" w:rsidR="00DA4274" w:rsidRPr="009F314E" w:rsidRDefault="00DA4274" w:rsidP="00BA7B09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4768B73F" w14:textId="6DE92B2B" w:rsidR="00DA4274" w:rsidRPr="009F314E" w:rsidRDefault="00DA4274" w:rsidP="00BA7B09">
            <w:pPr>
              <w:spacing w:line="216" w:lineRule="auto"/>
              <w:jc w:val="both"/>
              <w:rPr>
                <w:sz w:val="21"/>
                <w:szCs w:val="21"/>
              </w:rPr>
            </w:pPr>
            <w:r w:rsidRPr="009F314E">
              <w:rPr>
                <w:sz w:val="21"/>
                <w:szCs w:val="21"/>
              </w:rPr>
              <w:t xml:space="preserve">ГОСТ 26927-86 </w:t>
            </w:r>
          </w:p>
        </w:tc>
        <w:tc>
          <w:tcPr>
            <w:tcW w:w="2127" w:type="dxa"/>
            <w:vMerge/>
          </w:tcPr>
          <w:p w14:paraId="31DD3F2E" w14:textId="77777777" w:rsidR="00DA4274" w:rsidRPr="009F314E" w:rsidRDefault="00DA4274" w:rsidP="00BA7B09">
            <w:pPr>
              <w:spacing w:line="216" w:lineRule="auto"/>
              <w:jc w:val="both"/>
              <w:rPr>
                <w:sz w:val="21"/>
                <w:szCs w:val="21"/>
              </w:rPr>
            </w:pPr>
          </w:p>
        </w:tc>
      </w:tr>
      <w:tr w:rsidR="00DF1C35" w:rsidRPr="009F314E" w14:paraId="6F00D0F3" w14:textId="0FCD9544" w:rsidTr="00A76FB8">
        <w:trPr>
          <w:trHeight w:val="276"/>
          <w:tblHeader/>
        </w:trPr>
        <w:tc>
          <w:tcPr>
            <w:tcW w:w="1133" w:type="dxa"/>
          </w:tcPr>
          <w:p w14:paraId="738A6551" w14:textId="36C48B23" w:rsidR="00DF1C35" w:rsidRPr="009F314E" w:rsidRDefault="00DF1C35" w:rsidP="00BA7B09">
            <w:pPr>
              <w:ind w:left="-45" w:right="-45"/>
              <w:jc w:val="center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4.1</w:t>
            </w:r>
            <w:r>
              <w:rPr>
                <w:sz w:val="22"/>
                <w:szCs w:val="22"/>
              </w:rPr>
              <w:t>4</w:t>
            </w:r>
            <w:r w:rsidRPr="009F314E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1F5DBD1A" w14:textId="77777777" w:rsidR="00DF1C35" w:rsidRPr="009F314E" w:rsidRDefault="00DF1C35" w:rsidP="00BA7B09">
            <w:pPr>
              <w:ind w:left="-45" w:right="-45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6A2C5ED7" w14:textId="4A0BBF8E" w:rsidR="00DF1C35" w:rsidRPr="00C0084C" w:rsidRDefault="00DF1C35" w:rsidP="00BA7B09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433F5A7D" w14:textId="306C5A54" w:rsidR="00DF1C35" w:rsidRPr="009F314E" w:rsidRDefault="00DF1C35" w:rsidP="00BA7B09">
            <w:pPr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мышьяк</w:t>
            </w:r>
          </w:p>
        </w:tc>
        <w:tc>
          <w:tcPr>
            <w:tcW w:w="2551" w:type="dxa"/>
            <w:vMerge/>
          </w:tcPr>
          <w:p w14:paraId="707F34F7" w14:textId="11CC6661" w:rsidR="00DF1C35" w:rsidRPr="009F314E" w:rsidRDefault="00DF1C35" w:rsidP="00BA7B09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47D21AA3" w14:textId="77777777" w:rsidR="00DF1C35" w:rsidRPr="009F314E" w:rsidRDefault="00DF1C35" w:rsidP="00BA7B09">
            <w:pPr>
              <w:spacing w:line="216" w:lineRule="auto"/>
              <w:jc w:val="both"/>
              <w:rPr>
                <w:sz w:val="21"/>
                <w:szCs w:val="21"/>
              </w:rPr>
            </w:pPr>
            <w:r w:rsidRPr="009F314E">
              <w:rPr>
                <w:sz w:val="21"/>
                <w:szCs w:val="21"/>
              </w:rPr>
              <w:t xml:space="preserve">ГОСТ 26929-94 </w:t>
            </w:r>
          </w:p>
          <w:p w14:paraId="5B1FD37A" w14:textId="6254BC0D" w:rsidR="00DF1C35" w:rsidRPr="009F314E" w:rsidRDefault="00DF1C35" w:rsidP="00BA7B09">
            <w:pPr>
              <w:spacing w:line="216" w:lineRule="auto"/>
              <w:jc w:val="both"/>
              <w:rPr>
                <w:sz w:val="21"/>
                <w:szCs w:val="21"/>
              </w:rPr>
            </w:pPr>
            <w:r w:rsidRPr="009F314E">
              <w:rPr>
                <w:sz w:val="21"/>
                <w:szCs w:val="21"/>
              </w:rPr>
              <w:t>ГОСТ 26930-86</w:t>
            </w:r>
          </w:p>
        </w:tc>
        <w:tc>
          <w:tcPr>
            <w:tcW w:w="2127" w:type="dxa"/>
            <w:vMerge w:val="restart"/>
          </w:tcPr>
          <w:p w14:paraId="73580E81" w14:textId="77777777" w:rsidR="00DF1C35" w:rsidRDefault="00DF1C35" w:rsidP="00DF1C35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Лабораторный </w:t>
            </w:r>
          </w:p>
          <w:p w14:paraId="143153B1" w14:textId="77777777" w:rsidR="00DF1C35" w:rsidRDefault="00DF1C35" w:rsidP="00DF1C35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отдел, группа санитарно-гигиенических исследований </w:t>
            </w:r>
          </w:p>
          <w:p w14:paraId="43646546" w14:textId="77777777" w:rsidR="00DF1C35" w:rsidRDefault="00DF1C35" w:rsidP="00DF1C35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(ул.Октябрьская,33,</w:t>
            </w:r>
          </w:p>
          <w:p w14:paraId="5CE4051A" w14:textId="7D8DFC34" w:rsidR="00DF1C35" w:rsidRPr="009F314E" w:rsidRDefault="00DF1C35" w:rsidP="00DF1C35">
            <w:pPr>
              <w:spacing w:line="216" w:lineRule="auto"/>
              <w:jc w:val="both"/>
              <w:rPr>
                <w:sz w:val="21"/>
                <w:szCs w:val="21"/>
              </w:rPr>
            </w:pPr>
            <w:proofErr w:type="spellStart"/>
            <w:r>
              <w:rPr>
                <w:sz w:val="22"/>
                <w:szCs w:val="22"/>
              </w:rPr>
              <w:t>г.Рогачёв</w:t>
            </w:r>
            <w:proofErr w:type="spellEnd"/>
            <w:r>
              <w:rPr>
                <w:sz w:val="22"/>
                <w:szCs w:val="22"/>
              </w:rPr>
              <w:t>, Гомельская область</w:t>
            </w:r>
          </w:p>
        </w:tc>
      </w:tr>
      <w:tr w:rsidR="00DF1C35" w:rsidRPr="009F314E" w14:paraId="4C957BFA" w14:textId="32A4A783" w:rsidTr="00A76FB8">
        <w:trPr>
          <w:trHeight w:val="276"/>
          <w:tblHeader/>
        </w:trPr>
        <w:tc>
          <w:tcPr>
            <w:tcW w:w="1133" w:type="dxa"/>
          </w:tcPr>
          <w:p w14:paraId="0DC6095D" w14:textId="6CCB1B92" w:rsidR="00DF1C35" w:rsidRPr="009F314E" w:rsidRDefault="00DF1C35" w:rsidP="00BA7B09">
            <w:pPr>
              <w:ind w:left="-45" w:right="-45"/>
              <w:jc w:val="center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4.1</w:t>
            </w:r>
            <w:r>
              <w:rPr>
                <w:sz w:val="22"/>
                <w:szCs w:val="22"/>
              </w:rPr>
              <w:t>5</w:t>
            </w:r>
            <w:r w:rsidRPr="009F314E">
              <w:rPr>
                <w:sz w:val="22"/>
                <w:szCs w:val="22"/>
              </w:rPr>
              <w:t>*</w:t>
            </w:r>
          </w:p>
          <w:p w14:paraId="55FB7FE4" w14:textId="77777777" w:rsidR="00DF1C35" w:rsidRPr="009F314E" w:rsidRDefault="00DF1C35" w:rsidP="00BA7B09">
            <w:pPr>
              <w:ind w:left="-45" w:right="-45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</w:tcPr>
          <w:p w14:paraId="2C66365B" w14:textId="77777777" w:rsidR="00DF1C35" w:rsidRPr="009F314E" w:rsidRDefault="00DF1C35" w:rsidP="00BA7B09">
            <w:pPr>
              <w:ind w:left="-45" w:right="-45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68400371" w14:textId="06658DC2" w:rsidR="00DF1C35" w:rsidRPr="00C0084C" w:rsidRDefault="00DF1C35" w:rsidP="00DD6740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208672C1" w14:textId="77777777" w:rsidR="00DF1C35" w:rsidRPr="009F314E" w:rsidRDefault="00DF1C35" w:rsidP="00BA7B09">
            <w:pPr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цинк</w:t>
            </w:r>
          </w:p>
          <w:p w14:paraId="7AD103B4" w14:textId="77777777" w:rsidR="00DF1C35" w:rsidRPr="009F314E" w:rsidRDefault="00DF1C35" w:rsidP="00BA7B0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14:paraId="3F8801AF" w14:textId="2B5AB1B6" w:rsidR="00DF1C35" w:rsidRPr="009F314E" w:rsidRDefault="00DF1C35" w:rsidP="00BA7B09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093D608C" w14:textId="77777777" w:rsidR="00DF1C35" w:rsidRPr="009F314E" w:rsidRDefault="00DF1C35" w:rsidP="00BA7B09">
            <w:pPr>
              <w:spacing w:line="216" w:lineRule="auto"/>
              <w:jc w:val="both"/>
              <w:rPr>
                <w:sz w:val="21"/>
                <w:szCs w:val="21"/>
              </w:rPr>
            </w:pPr>
            <w:r w:rsidRPr="009F314E">
              <w:rPr>
                <w:sz w:val="21"/>
                <w:szCs w:val="21"/>
              </w:rPr>
              <w:t>ГОСТ 26929-94</w:t>
            </w:r>
          </w:p>
          <w:p w14:paraId="5FB562A0" w14:textId="271AAC57" w:rsidR="00DF1C35" w:rsidRPr="009F314E" w:rsidRDefault="00DF1C35" w:rsidP="00BA7B09">
            <w:pPr>
              <w:spacing w:line="216" w:lineRule="auto"/>
              <w:jc w:val="both"/>
              <w:rPr>
                <w:sz w:val="21"/>
                <w:szCs w:val="21"/>
              </w:rPr>
            </w:pPr>
            <w:r w:rsidRPr="009F314E">
              <w:rPr>
                <w:sz w:val="21"/>
                <w:szCs w:val="21"/>
              </w:rPr>
              <w:t>ГОСТ 30178-96</w:t>
            </w:r>
          </w:p>
        </w:tc>
        <w:tc>
          <w:tcPr>
            <w:tcW w:w="2127" w:type="dxa"/>
            <w:vMerge/>
          </w:tcPr>
          <w:p w14:paraId="71BB2A19" w14:textId="77777777" w:rsidR="00DF1C35" w:rsidRPr="009F314E" w:rsidRDefault="00DF1C35" w:rsidP="00BA7B09">
            <w:pPr>
              <w:spacing w:line="216" w:lineRule="auto"/>
              <w:jc w:val="both"/>
              <w:rPr>
                <w:sz w:val="21"/>
                <w:szCs w:val="21"/>
              </w:rPr>
            </w:pPr>
          </w:p>
        </w:tc>
      </w:tr>
      <w:tr w:rsidR="00DF1C35" w:rsidRPr="009F314E" w14:paraId="772AACE2" w14:textId="344AF54C" w:rsidTr="00A76FB8">
        <w:trPr>
          <w:trHeight w:val="276"/>
          <w:tblHeader/>
        </w:trPr>
        <w:tc>
          <w:tcPr>
            <w:tcW w:w="1133" w:type="dxa"/>
          </w:tcPr>
          <w:p w14:paraId="1E179C29" w14:textId="2BA181CD" w:rsidR="00DF1C35" w:rsidRPr="009F314E" w:rsidRDefault="00DF1C35" w:rsidP="00BA7B09">
            <w:pPr>
              <w:ind w:left="-45" w:right="-45"/>
              <w:jc w:val="center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4.</w:t>
            </w:r>
            <w:r>
              <w:rPr>
                <w:sz w:val="22"/>
                <w:szCs w:val="22"/>
              </w:rPr>
              <w:t>16</w:t>
            </w:r>
            <w:r w:rsidRPr="009F314E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0ACE9ADA" w14:textId="77777777" w:rsidR="00DF1C35" w:rsidRPr="009F314E" w:rsidRDefault="00DF1C35" w:rsidP="00BA7B09">
            <w:pPr>
              <w:ind w:left="-45" w:right="-45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33175B63" w14:textId="36BEE209" w:rsidR="00DF1C35" w:rsidRPr="009F314E" w:rsidRDefault="00DF1C35" w:rsidP="00BA7B09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2219B5AA" w14:textId="149F02A7" w:rsidR="00DF1C35" w:rsidRPr="009F314E" w:rsidRDefault="00DF1C35" w:rsidP="00BA7B09">
            <w:pPr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медь</w:t>
            </w:r>
          </w:p>
        </w:tc>
        <w:tc>
          <w:tcPr>
            <w:tcW w:w="2551" w:type="dxa"/>
            <w:vMerge/>
          </w:tcPr>
          <w:p w14:paraId="4F5B0649" w14:textId="0D8897D5" w:rsidR="00DF1C35" w:rsidRPr="009F314E" w:rsidRDefault="00DF1C35" w:rsidP="00BA7B09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33358D05" w14:textId="77777777" w:rsidR="00DF1C35" w:rsidRPr="009F314E" w:rsidRDefault="00DF1C35" w:rsidP="00BA7B09">
            <w:pPr>
              <w:spacing w:line="216" w:lineRule="auto"/>
              <w:jc w:val="both"/>
              <w:rPr>
                <w:sz w:val="21"/>
                <w:szCs w:val="21"/>
              </w:rPr>
            </w:pPr>
            <w:r w:rsidRPr="009F314E">
              <w:rPr>
                <w:sz w:val="21"/>
                <w:szCs w:val="21"/>
              </w:rPr>
              <w:t>ГОСТ 26929-94</w:t>
            </w:r>
          </w:p>
          <w:p w14:paraId="720CFBF4" w14:textId="6578629F" w:rsidR="00DF1C35" w:rsidRPr="009F314E" w:rsidRDefault="00DF1C35" w:rsidP="00BA7B09">
            <w:pPr>
              <w:spacing w:line="216" w:lineRule="auto"/>
              <w:jc w:val="both"/>
              <w:rPr>
                <w:sz w:val="21"/>
                <w:szCs w:val="21"/>
              </w:rPr>
            </w:pPr>
            <w:r w:rsidRPr="009F314E">
              <w:rPr>
                <w:sz w:val="21"/>
                <w:szCs w:val="21"/>
              </w:rPr>
              <w:t>ГОСТ 30178-96</w:t>
            </w:r>
          </w:p>
        </w:tc>
        <w:tc>
          <w:tcPr>
            <w:tcW w:w="2127" w:type="dxa"/>
            <w:vMerge/>
          </w:tcPr>
          <w:p w14:paraId="3AB133F6" w14:textId="77777777" w:rsidR="00DF1C35" w:rsidRPr="009F314E" w:rsidRDefault="00DF1C35" w:rsidP="00BA7B09">
            <w:pPr>
              <w:spacing w:line="216" w:lineRule="auto"/>
              <w:jc w:val="both"/>
              <w:rPr>
                <w:sz w:val="21"/>
                <w:szCs w:val="21"/>
              </w:rPr>
            </w:pPr>
          </w:p>
        </w:tc>
      </w:tr>
      <w:tr w:rsidR="00DF1C35" w:rsidRPr="009F314E" w14:paraId="7F15EAA0" w14:textId="3B23258E" w:rsidTr="00A76FB8">
        <w:trPr>
          <w:trHeight w:val="276"/>
          <w:tblHeader/>
        </w:trPr>
        <w:tc>
          <w:tcPr>
            <w:tcW w:w="1133" w:type="dxa"/>
          </w:tcPr>
          <w:p w14:paraId="2CBF4162" w14:textId="2FC57483" w:rsidR="00DF1C35" w:rsidRPr="009F314E" w:rsidRDefault="00DF1C35" w:rsidP="00BA7B09">
            <w:pPr>
              <w:ind w:left="-45" w:right="-45"/>
              <w:jc w:val="center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4.</w:t>
            </w:r>
            <w:r>
              <w:rPr>
                <w:sz w:val="22"/>
                <w:szCs w:val="22"/>
              </w:rPr>
              <w:t>17</w:t>
            </w:r>
            <w:r w:rsidRPr="009F314E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403C25B1" w14:textId="77777777" w:rsidR="00DF1C35" w:rsidRPr="009F314E" w:rsidRDefault="00DF1C35" w:rsidP="00BA7B09">
            <w:pPr>
              <w:ind w:left="-45" w:right="-45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418" w:type="dxa"/>
          </w:tcPr>
          <w:p w14:paraId="12647D09" w14:textId="0E1C881F" w:rsidR="00DF1C35" w:rsidRPr="00C0084C" w:rsidRDefault="00DF1C35" w:rsidP="00BA7B09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C0084C">
              <w:rPr>
                <w:sz w:val="22"/>
                <w:szCs w:val="22"/>
              </w:rPr>
              <w:t>10.61/08.161</w:t>
            </w:r>
          </w:p>
          <w:p w14:paraId="341D7D9D" w14:textId="1E71FA10" w:rsidR="00DF1C35" w:rsidRPr="00C0084C" w:rsidRDefault="00DF1C35" w:rsidP="00BA7B09">
            <w:pPr>
              <w:pStyle w:val="ab"/>
              <w:spacing w:after="0"/>
              <w:ind w:left="-4"/>
              <w:rPr>
                <w:sz w:val="22"/>
                <w:szCs w:val="22"/>
              </w:rPr>
            </w:pPr>
            <w:r w:rsidRPr="00C0084C">
              <w:rPr>
                <w:sz w:val="22"/>
                <w:szCs w:val="22"/>
              </w:rPr>
              <w:t>01.11/08.161</w:t>
            </w:r>
          </w:p>
          <w:p w14:paraId="6A68C47A" w14:textId="4092C4F8" w:rsidR="00DF1C35" w:rsidRPr="00C0084C" w:rsidRDefault="00DF1C35" w:rsidP="00BA7B09">
            <w:pPr>
              <w:pStyle w:val="ab"/>
              <w:spacing w:after="0"/>
              <w:ind w:left="-4"/>
              <w:rPr>
                <w:sz w:val="22"/>
                <w:szCs w:val="22"/>
              </w:rPr>
            </w:pPr>
            <w:r w:rsidRPr="00C0084C">
              <w:rPr>
                <w:sz w:val="22"/>
                <w:szCs w:val="22"/>
              </w:rPr>
              <w:t>01.12/08.161</w:t>
            </w:r>
          </w:p>
          <w:p w14:paraId="5046715C" w14:textId="31D1E81A" w:rsidR="00DF1C35" w:rsidRPr="00C0084C" w:rsidRDefault="00DF1C35" w:rsidP="00BA7B09">
            <w:pPr>
              <w:pStyle w:val="ab"/>
              <w:spacing w:after="0"/>
              <w:ind w:left="-4"/>
              <w:rPr>
                <w:sz w:val="22"/>
                <w:szCs w:val="22"/>
              </w:rPr>
            </w:pPr>
            <w:r w:rsidRPr="00C0084C">
              <w:rPr>
                <w:sz w:val="22"/>
                <w:szCs w:val="22"/>
              </w:rPr>
              <w:t>10.71/08.161</w:t>
            </w:r>
          </w:p>
          <w:p w14:paraId="3977A59F" w14:textId="19735AA5" w:rsidR="00DF1C35" w:rsidRPr="00C0084C" w:rsidRDefault="00DF1C35" w:rsidP="00BA7B09">
            <w:pPr>
              <w:jc w:val="both"/>
              <w:rPr>
                <w:sz w:val="22"/>
                <w:szCs w:val="22"/>
              </w:rPr>
            </w:pPr>
            <w:r w:rsidRPr="00C0084C">
              <w:rPr>
                <w:sz w:val="22"/>
                <w:szCs w:val="22"/>
              </w:rPr>
              <w:t>10.72/08.161</w:t>
            </w:r>
          </w:p>
          <w:p w14:paraId="5E7ED004" w14:textId="51D2D2F0" w:rsidR="00DF1C35" w:rsidRPr="00C0084C" w:rsidRDefault="00DF1C35" w:rsidP="00BA7B09">
            <w:pPr>
              <w:shd w:val="clear" w:color="auto" w:fill="FFFFFF"/>
              <w:spacing w:line="216" w:lineRule="auto"/>
              <w:jc w:val="both"/>
              <w:rPr>
                <w:sz w:val="22"/>
                <w:szCs w:val="22"/>
              </w:rPr>
            </w:pPr>
            <w:r w:rsidRPr="00C0084C">
              <w:rPr>
                <w:sz w:val="22"/>
                <w:szCs w:val="22"/>
              </w:rPr>
              <w:t>10.73/08.161</w:t>
            </w:r>
          </w:p>
        </w:tc>
        <w:tc>
          <w:tcPr>
            <w:tcW w:w="2693" w:type="dxa"/>
          </w:tcPr>
          <w:p w14:paraId="06F60C9F" w14:textId="77777777" w:rsidR="00DF1C35" w:rsidRPr="009F314E" w:rsidRDefault="00DF1C35" w:rsidP="00BA7B09">
            <w:pPr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Микотоксины:</w:t>
            </w:r>
          </w:p>
          <w:p w14:paraId="2B8925E0" w14:textId="77777777" w:rsidR="00DF1C35" w:rsidRDefault="00DF1C35" w:rsidP="00BA7B09">
            <w:pPr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афлатоксин В1</w:t>
            </w:r>
          </w:p>
          <w:p w14:paraId="41FF05B1" w14:textId="284EDAC6" w:rsidR="00DF1C35" w:rsidRPr="009F314E" w:rsidRDefault="00DF1C35" w:rsidP="001E40D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14:paraId="6F8A21C7" w14:textId="117D9312" w:rsidR="00DF1C35" w:rsidRPr="009F314E" w:rsidRDefault="00DF1C35" w:rsidP="00BA7B09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213EBE44" w14:textId="4D692151" w:rsidR="00DF1C35" w:rsidRPr="009F314E" w:rsidRDefault="00DF1C35" w:rsidP="00BA7B09">
            <w:pPr>
              <w:spacing w:line="216" w:lineRule="auto"/>
              <w:jc w:val="both"/>
              <w:rPr>
                <w:sz w:val="21"/>
                <w:szCs w:val="21"/>
              </w:rPr>
            </w:pPr>
            <w:r w:rsidRPr="009F314E">
              <w:rPr>
                <w:sz w:val="21"/>
                <w:szCs w:val="21"/>
              </w:rPr>
              <w:t>ГОСТ 30711-2001 р.3</w:t>
            </w:r>
          </w:p>
        </w:tc>
        <w:tc>
          <w:tcPr>
            <w:tcW w:w="2127" w:type="dxa"/>
            <w:vMerge/>
          </w:tcPr>
          <w:p w14:paraId="4E649379" w14:textId="77777777" w:rsidR="00DF1C35" w:rsidRPr="009F314E" w:rsidRDefault="00DF1C35" w:rsidP="00BA7B09">
            <w:pPr>
              <w:spacing w:line="216" w:lineRule="auto"/>
              <w:jc w:val="both"/>
              <w:rPr>
                <w:sz w:val="21"/>
                <w:szCs w:val="21"/>
              </w:rPr>
            </w:pPr>
          </w:p>
        </w:tc>
      </w:tr>
      <w:tr w:rsidR="00DF1C35" w:rsidRPr="009F314E" w14:paraId="75EA67C6" w14:textId="037A6F77" w:rsidTr="00A76FB8">
        <w:trPr>
          <w:trHeight w:val="1043"/>
          <w:tblHeader/>
        </w:trPr>
        <w:tc>
          <w:tcPr>
            <w:tcW w:w="1133" w:type="dxa"/>
          </w:tcPr>
          <w:p w14:paraId="12E727AB" w14:textId="3216527C" w:rsidR="00DF1C35" w:rsidRPr="009F314E" w:rsidRDefault="00DF1C35" w:rsidP="00BA7B09">
            <w:pPr>
              <w:ind w:left="-45" w:right="-4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4.18</w:t>
            </w:r>
            <w:r w:rsidRPr="009F314E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48E97A8D" w14:textId="77777777" w:rsidR="00DF1C35" w:rsidRPr="009F314E" w:rsidRDefault="00DF1C35" w:rsidP="001E40DC">
            <w:pPr>
              <w:spacing w:line="240" w:lineRule="exact"/>
              <w:rPr>
                <w:bCs/>
                <w:sz w:val="22"/>
                <w:szCs w:val="22"/>
              </w:rPr>
            </w:pPr>
          </w:p>
        </w:tc>
        <w:tc>
          <w:tcPr>
            <w:tcW w:w="1418" w:type="dxa"/>
          </w:tcPr>
          <w:p w14:paraId="35E22EF0" w14:textId="77777777" w:rsidR="00DF1C35" w:rsidRPr="00C0084C" w:rsidRDefault="00DF1C35" w:rsidP="00BA7B09">
            <w:pPr>
              <w:pStyle w:val="af6"/>
              <w:jc w:val="center"/>
            </w:pPr>
            <w:r w:rsidRPr="00C0084C">
              <w:t>01.11/01.086</w:t>
            </w:r>
          </w:p>
          <w:p w14:paraId="412F8441" w14:textId="77777777" w:rsidR="00DF1C35" w:rsidRPr="00C0084C" w:rsidRDefault="00DF1C35" w:rsidP="00BA7B09">
            <w:pPr>
              <w:pStyle w:val="af6"/>
              <w:jc w:val="center"/>
            </w:pPr>
            <w:r w:rsidRPr="00C0084C">
              <w:t>01.12/01.086</w:t>
            </w:r>
          </w:p>
          <w:p w14:paraId="56F18E00" w14:textId="77777777" w:rsidR="00DF1C35" w:rsidRPr="00C0084C" w:rsidRDefault="00DF1C35" w:rsidP="00BA7B09">
            <w:pPr>
              <w:pStyle w:val="af6"/>
              <w:jc w:val="center"/>
            </w:pPr>
            <w:r w:rsidRPr="00C0084C">
              <w:t xml:space="preserve">10.61/01.086 </w:t>
            </w:r>
          </w:p>
          <w:p w14:paraId="0BE16E6B" w14:textId="77777777" w:rsidR="00DF1C35" w:rsidRPr="00C0084C" w:rsidRDefault="00DF1C35" w:rsidP="00BA7B09">
            <w:pPr>
              <w:pStyle w:val="af6"/>
              <w:jc w:val="center"/>
            </w:pPr>
            <w:r w:rsidRPr="00C0084C">
              <w:t>10.71/01.086</w:t>
            </w:r>
          </w:p>
          <w:p w14:paraId="6255BF3C" w14:textId="77777777" w:rsidR="00DF1C35" w:rsidRPr="00C0084C" w:rsidRDefault="00DF1C35" w:rsidP="00BA7B09">
            <w:pPr>
              <w:pStyle w:val="af6"/>
              <w:jc w:val="center"/>
            </w:pPr>
            <w:r w:rsidRPr="00C0084C">
              <w:t>10.72/01.086</w:t>
            </w:r>
          </w:p>
          <w:p w14:paraId="400F4C3D" w14:textId="0E963BC3" w:rsidR="00DF1C35" w:rsidRPr="00C0084C" w:rsidRDefault="00DF1C35" w:rsidP="00BA7B09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C0084C">
              <w:rPr>
                <w:sz w:val="22"/>
                <w:szCs w:val="22"/>
              </w:rPr>
              <w:t>10.73/01.086</w:t>
            </w:r>
          </w:p>
        </w:tc>
        <w:tc>
          <w:tcPr>
            <w:tcW w:w="2693" w:type="dxa"/>
          </w:tcPr>
          <w:p w14:paraId="25EC91E9" w14:textId="31CEF956" w:rsidR="00DF1C35" w:rsidRPr="009F314E" w:rsidRDefault="00DF1C35" w:rsidP="00BA7B09">
            <w:pPr>
              <w:jc w:val="both"/>
              <w:rPr>
                <w:sz w:val="22"/>
                <w:szCs w:val="22"/>
              </w:rPr>
            </w:pPr>
            <w:proofErr w:type="spellStart"/>
            <w:r w:rsidRPr="009F314E">
              <w:rPr>
                <w:sz w:val="22"/>
                <w:szCs w:val="22"/>
              </w:rPr>
              <w:t>КМАФАнМ</w:t>
            </w:r>
            <w:proofErr w:type="spellEnd"/>
          </w:p>
        </w:tc>
        <w:tc>
          <w:tcPr>
            <w:tcW w:w="2551" w:type="dxa"/>
            <w:vMerge/>
          </w:tcPr>
          <w:p w14:paraId="7FA651A3" w14:textId="77F1711D" w:rsidR="00DF1C35" w:rsidRPr="009F314E" w:rsidRDefault="00DF1C35" w:rsidP="00BA7B09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635C3473" w14:textId="77777777" w:rsidR="00DF1C35" w:rsidRPr="009F314E" w:rsidRDefault="00DF1C35" w:rsidP="00BA7B09">
            <w:pPr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 xml:space="preserve">ГОСТ 10444.15-94 </w:t>
            </w:r>
          </w:p>
          <w:p w14:paraId="2A96CAAF" w14:textId="63551231" w:rsidR="00DF1C35" w:rsidRPr="009F314E" w:rsidRDefault="00DF1C35" w:rsidP="00BA7B09">
            <w:pPr>
              <w:spacing w:line="216" w:lineRule="auto"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26972-86</w:t>
            </w:r>
          </w:p>
        </w:tc>
        <w:tc>
          <w:tcPr>
            <w:tcW w:w="2127" w:type="dxa"/>
            <w:vMerge w:val="restart"/>
          </w:tcPr>
          <w:p w14:paraId="4B11458F" w14:textId="77777777" w:rsidR="00DF1C35" w:rsidRDefault="00DF1C35" w:rsidP="00DF1C35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Лабораторный </w:t>
            </w:r>
          </w:p>
          <w:p w14:paraId="70A663BA" w14:textId="01B64462" w:rsidR="00DF1C35" w:rsidRDefault="00DF1C35" w:rsidP="00DF1C35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отдел, группа микробиологических исследований </w:t>
            </w:r>
          </w:p>
          <w:p w14:paraId="3A4CBC2C" w14:textId="77777777" w:rsidR="00DF1C35" w:rsidRDefault="00DF1C35" w:rsidP="00DF1C35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(ул.Октябрьская,33,</w:t>
            </w:r>
          </w:p>
          <w:p w14:paraId="0B12C7EE" w14:textId="2CDBC984" w:rsidR="00DF1C35" w:rsidRPr="009F314E" w:rsidRDefault="00DF1C35" w:rsidP="00DF1C35">
            <w:pPr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г.Рогачёв</w:t>
            </w:r>
            <w:proofErr w:type="spellEnd"/>
            <w:r>
              <w:rPr>
                <w:sz w:val="22"/>
                <w:szCs w:val="22"/>
              </w:rPr>
              <w:t>, Гомельская область</w:t>
            </w:r>
          </w:p>
        </w:tc>
      </w:tr>
      <w:tr w:rsidR="00DF1C35" w:rsidRPr="009F314E" w14:paraId="1965E08E" w14:textId="6A8CA291" w:rsidTr="00A76FB8">
        <w:trPr>
          <w:trHeight w:val="276"/>
          <w:tblHeader/>
        </w:trPr>
        <w:tc>
          <w:tcPr>
            <w:tcW w:w="1133" w:type="dxa"/>
          </w:tcPr>
          <w:p w14:paraId="5CC1E5D2" w14:textId="178BE15A" w:rsidR="00DF1C35" w:rsidRPr="009F314E" w:rsidRDefault="00DF1C35" w:rsidP="00BA7B09">
            <w:pPr>
              <w:ind w:left="-45" w:right="-45"/>
              <w:jc w:val="center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4.</w:t>
            </w:r>
            <w:r>
              <w:rPr>
                <w:sz w:val="22"/>
                <w:szCs w:val="22"/>
              </w:rPr>
              <w:t>1</w:t>
            </w:r>
            <w:r w:rsidRPr="009F314E">
              <w:rPr>
                <w:sz w:val="22"/>
                <w:szCs w:val="22"/>
              </w:rPr>
              <w:t>9*</w:t>
            </w:r>
          </w:p>
        </w:tc>
        <w:tc>
          <w:tcPr>
            <w:tcW w:w="1984" w:type="dxa"/>
            <w:vMerge/>
          </w:tcPr>
          <w:p w14:paraId="159A89B0" w14:textId="77777777" w:rsidR="00DF1C35" w:rsidRPr="009F314E" w:rsidRDefault="00DF1C35" w:rsidP="00BA7B09">
            <w:pPr>
              <w:ind w:left="-45" w:right="-45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418" w:type="dxa"/>
          </w:tcPr>
          <w:p w14:paraId="7E5F82FF" w14:textId="77777777" w:rsidR="00DF1C35" w:rsidRPr="00C0084C" w:rsidRDefault="00DF1C35" w:rsidP="00BA7B09">
            <w:pPr>
              <w:pStyle w:val="af6"/>
              <w:jc w:val="center"/>
            </w:pPr>
            <w:r w:rsidRPr="00C0084C">
              <w:t>01.11/01.086</w:t>
            </w:r>
          </w:p>
          <w:p w14:paraId="3131678D" w14:textId="77777777" w:rsidR="00DF1C35" w:rsidRPr="00C0084C" w:rsidRDefault="00DF1C35" w:rsidP="00BA7B09">
            <w:pPr>
              <w:pStyle w:val="af6"/>
              <w:jc w:val="center"/>
            </w:pPr>
            <w:r w:rsidRPr="00C0084C">
              <w:t>01.12/01.086</w:t>
            </w:r>
          </w:p>
          <w:p w14:paraId="4F5E49E3" w14:textId="77777777" w:rsidR="00DF1C35" w:rsidRPr="00C0084C" w:rsidRDefault="00DF1C35" w:rsidP="00BA7B09">
            <w:pPr>
              <w:pStyle w:val="af6"/>
              <w:jc w:val="center"/>
            </w:pPr>
            <w:r w:rsidRPr="00C0084C">
              <w:t xml:space="preserve">10.61/01.086 </w:t>
            </w:r>
          </w:p>
          <w:p w14:paraId="6F45761C" w14:textId="77777777" w:rsidR="00DF1C35" w:rsidRPr="00C0084C" w:rsidRDefault="00DF1C35" w:rsidP="00BA7B09">
            <w:pPr>
              <w:pStyle w:val="af6"/>
              <w:jc w:val="center"/>
            </w:pPr>
            <w:r w:rsidRPr="00C0084C">
              <w:t>10.71/01.086</w:t>
            </w:r>
          </w:p>
          <w:p w14:paraId="56D0F88C" w14:textId="77777777" w:rsidR="00DF1C35" w:rsidRPr="00C0084C" w:rsidRDefault="00DF1C35" w:rsidP="00BA7B09">
            <w:pPr>
              <w:pStyle w:val="af6"/>
              <w:jc w:val="center"/>
            </w:pPr>
            <w:r w:rsidRPr="00C0084C">
              <w:t>10.72/01.086</w:t>
            </w:r>
          </w:p>
          <w:p w14:paraId="64A0DF61" w14:textId="29DBEDC0" w:rsidR="00DF1C35" w:rsidRPr="00C0084C" w:rsidRDefault="00DF1C35" w:rsidP="00BA7B09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C0084C">
              <w:rPr>
                <w:sz w:val="22"/>
                <w:szCs w:val="22"/>
              </w:rPr>
              <w:t>10.73/01.086</w:t>
            </w:r>
          </w:p>
        </w:tc>
        <w:tc>
          <w:tcPr>
            <w:tcW w:w="2693" w:type="dxa"/>
          </w:tcPr>
          <w:p w14:paraId="0AA68028" w14:textId="0BFAAA67" w:rsidR="00DF1C35" w:rsidRPr="009F314E" w:rsidRDefault="00DF1C35" w:rsidP="00BA7B09">
            <w:pPr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БГКП (</w:t>
            </w:r>
            <w:proofErr w:type="spellStart"/>
            <w:r w:rsidRPr="009F314E">
              <w:rPr>
                <w:sz w:val="22"/>
                <w:szCs w:val="22"/>
              </w:rPr>
              <w:t>колиформы</w:t>
            </w:r>
            <w:proofErr w:type="spellEnd"/>
            <w:r w:rsidRPr="009F314E">
              <w:rPr>
                <w:sz w:val="22"/>
                <w:szCs w:val="22"/>
              </w:rPr>
              <w:t>)</w:t>
            </w:r>
          </w:p>
        </w:tc>
        <w:tc>
          <w:tcPr>
            <w:tcW w:w="2551" w:type="dxa"/>
            <w:vMerge/>
          </w:tcPr>
          <w:p w14:paraId="308F31EF" w14:textId="77777777" w:rsidR="00DF1C35" w:rsidRPr="009F314E" w:rsidRDefault="00DF1C35" w:rsidP="00BA7B09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2A67D6BC" w14:textId="77777777" w:rsidR="00DF1C35" w:rsidRPr="009F314E" w:rsidRDefault="00DF1C35" w:rsidP="00BA7B09">
            <w:pPr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26972-86</w:t>
            </w:r>
          </w:p>
          <w:p w14:paraId="007B6888" w14:textId="6CA5AF4E" w:rsidR="00DF1C35" w:rsidRPr="009F314E" w:rsidRDefault="00DF1C35" w:rsidP="00BA7B09">
            <w:pPr>
              <w:spacing w:line="216" w:lineRule="auto"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 xml:space="preserve">ГОСТ 31746-2012 </w:t>
            </w:r>
          </w:p>
        </w:tc>
        <w:tc>
          <w:tcPr>
            <w:tcW w:w="2127" w:type="dxa"/>
            <w:vMerge/>
          </w:tcPr>
          <w:p w14:paraId="30457BDA" w14:textId="77777777" w:rsidR="00DF1C35" w:rsidRPr="009F314E" w:rsidRDefault="00DF1C35" w:rsidP="00BA7B09">
            <w:pPr>
              <w:jc w:val="both"/>
              <w:rPr>
                <w:sz w:val="22"/>
                <w:szCs w:val="22"/>
              </w:rPr>
            </w:pPr>
          </w:p>
        </w:tc>
      </w:tr>
      <w:tr w:rsidR="00DF1C35" w:rsidRPr="009F314E" w14:paraId="2E7A3CE9" w14:textId="74AD389A" w:rsidTr="00A76FB8">
        <w:trPr>
          <w:trHeight w:val="276"/>
          <w:tblHeader/>
        </w:trPr>
        <w:tc>
          <w:tcPr>
            <w:tcW w:w="1133" w:type="dxa"/>
          </w:tcPr>
          <w:p w14:paraId="2B432857" w14:textId="7AAF9FBC" w:rsidR="00DF1C35" w:rsidRPr="009F314E" w:rsidRDefault="00DF1C35" w:rsidP="00BA7B09">
            <w:pPr>
              <w:ind w:left="-45" w:right="-45"/>
              <w:jc w:val="center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lastRenderedPageBreak/>
              <w:t>4.</w:t>
            </w:r>
            <w:r>
              <w:rPr>
                <w:sz w:val="22"/>
                <w:szCs w:val="22"/>
              </w:rPr>
              <w:t>2</w:t>
            </w:r>
            <w:r w:rsidRPr="009F314E">
              <w:rPr>
                <w:sz w:val="22"/>
                <w:szCs w:val="22"/>
              </w:rPr>
              <w:t>0*</w:t>
            </w:r>
          </w:p>
          <w:p w14:paraId="4C198CF2" w14:textId="77777777" w:rsidR="00DF1C35" w:rsidRPr="009F314E" w:rsidRDefault="00DF1C35" w:rsidP="00BA7B09">
            <w:pPr>
              <w:ind w:left="-45" w:right="-45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</w:tcPr>
          <w:p w14:paraId="0B40FD94" w14:textId="77777777" w:rsidR="00DF1C35" w:rsidRPr="009F314E" w:rsidRDefault="00DF1C35" w:rsidP="00BA7B09">
            <w:pPr>
              <w:ind w:left="-45" w:right="-45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418" w:type="dxa"/>
          </w:tcPr>
          <w:p w14:paraId="31A856E3" w14:textId="77777777" w:rsidR="00DF1C35" w:rsidRPr="00C0084C" w:rsidRDefault="00DF1C35" w:rsidP="00BA7B09">
            <w:pPr>
              <w:pStyle w:val="af6"/>
              <w:jc w:val="center"/>
            </w:pPr>
            <w:r w:rsidRPr="00C0084C">
              <w:t>01.11/01.086</w:t>
            </w:r>
          </w:p>
          <w:p w14:paraId="221A1603" w14:textId="77777777" w:rsidR="00DF1C35" w:rsidRPr="00C0084C" w:rsidRDefault="00DF1C35" w:rsidP="00BA7B09">
            <w:pPr>
              <w:pStyle w:val="af6"/>
              <w:jc w:val="center"/>
            </w:pPr>
            <w:r w:rsidRPr="00C0084C">
              <w:t>01.12/01.086</w:t>
            </w:r>
          </w:p>
          <w:p w14:paraId="5DCB38DF" w14:textId="77777777" w:rsidR="00DF1C35" w:rsidRPr="00C0084C" w:rsidRDefault="00DF1C35" w:rsidP="00BA7B09">
            <w:pPr>
              <w:pStyle w:val="af6"/>
              <w:jc w:val="center"/>
            </w:pPr>
            <w:r w:rsidRPr="00C0084C">
              <w:t xml:space="preserve">10.61/01.086 </w:t>
            </w:r>
          </w:p>
          <w:p w14:paraId="58519D4D" w14:textId="77777777" w:rsidR="00DF1C35" w:rsidRPr="00C0084C" w:rsidRDefault="00DF1C35" w:rsidP="00BA7B09">
            <w:pPr>
              <w:pStyle w:val="af6"/>
              <w:jc w:val="center"/>
            </w:pPr>
            <w:r w:rsidRPr="00C0084C">
              <w:t>10.71/01.086</w:t>
            </w:r>
          </w:p>
          <w:p w14:paraId="4E0C6817" w14:textId="77777777" w:rsidR="00DF1C35" w:rsidRPr="00C0084C" w:rsidRDefault="00DF1C35" w:rsidP="00BA7B09">
            <w:pPr>
              <w:pStyle w:val="af6"/>
              <w:jc w:val="center"/>
            </w:pPr>
            <w:r w:rsidRPr="00C0084C">
              <w:t>10.72/01.086</w:t>
            </w:r>
          </w:p>
          <w:p w14:paraId="574CCC30" w14:textId="4D022162" w:rsidR="00DF1C35" w:rsidRPr="00C0084C" w:rsidRDefault="00DF1C35" w:rsidP="00BA7B09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C0084C">
              <w:rPr>
                <w:sz w:val="22"/>
                <w:szCs w:val="22"/>
              </w:rPr>
              <w:t>10.73/01.086</w:t>
            </w:r>
          </w:p>
        </w:tc>
        <w:tc>
          <w:tcPr>
            <w:tcW w:w="2693" w:type="dxa"/>
          </w:tcPr>
          <w:p w14:paraId="38423AD5" w14:textId="30C9A3B1" w:rsidR="00DF1C35" w:rsidRPr="009F314E" w:rsidRDefault="00DF1C35" w:rsidP="00BA7B09">
            <w:pPr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Патогенные, в т.ч. сальмонеллы</w:t>
            </w:r>
          </w:p>
        </w:tc>
        <w:tc>
          <w:tcPr>
            <w:tcW w:w="2551" w:type="dxa"/>
            <w:vMerge/>
          </w:tcPr>
          <w:p w14:paraId="5FD7DEB6" w14:textId="77777777" w:rsidR="00DF1C35" w:rsidRPr="009F314E" w:rsidRDefault="00DF1C35" w:rsidP="00BA7B09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4299956B" w14:textId="77777777" w:rsidR="00DF1C35" w:rsidRPr="009F314E" w:rsidRDefault="00DF1C35" w:rsidP="00BA7B09">
            <w:pPr>
              <w:spacing w:line="214" w:lineRule="auto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31659-2012</w:t>
            </w:r>
          </w:p>
          <w:p w14:paraId="7787C414" w14:textId="1905F4BA" w:rsidR="00DF1C35" w:rsidRPr="009F314E" w:rsidRDefault="00DF1C35" w:rsidP="00BA7B09">
            <w:pPr>
              <w:spacing w:line="216" w:lineRule="auto"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 xml:space="preserve">ГОСТ 30519-97 </w:t>
            </w:r>
          </w:p>
        </w:tc>
        <w:tc>
          <w:tcPr>
            <w:tcW w:w="2127" w:type="dxa"/>
            <w:vMerge/>
          </w:tcPr>
          <w:p w14:paraId="3461670E" w14:textId="77777777" w:rsidR="00DF1C35" w:rsidRPr="009F314E" w:rsidRDefault="00DF1C35" w:rsidP="00BA7B09">
            <w:pPr>
              <w:spacing w:line="214" w:lineRule="auto"/>
              <w:rPr>
                <w:sz w:val="22"/>
                <w:szCs w:val="22"/>
              </w:rPr>
            </w:pPr>
          </w:p>
        </w:tc>
      </w:tr>
      <w:tr w:rsidR="00DF1C35" w:rsidRPr="009F314E" w14:paraId="5F093C50" w14:textId="17BB4859" w:rsidTr="00A76FB8">
        <w:trPr>
          <w:trHeight w:val="276"/>
          <w:tblHeader/>
        </w:trPr>
        <w:tc>
          <w:tcPr>
            <w:tcW w:w="1133" w:type="dxa"/>
          </w:tcPr>
          <w:p w14:paraId="40A72A96" w14:textId="32CCD448" w:rsidR="00DF1C35" w:rsidRPr="009F314E" w:rsidRDefault="00DF1C35" w:rsidP="00BA7B09">
            <w:pPr>
              <w:ind w:left="-45" w:right="-45"/>
              <w:jc w:val="center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4.</w:t>
            </w:r>
            <w:r>
              <w:rPr>
                <w:sz w:val="22"/>
                <w:szCs w:val="22"/>
              </w:rPr>
              <w:t>2</w:t>
            </w:r>
            <w:r w:rsidRPr="009F314E">
              <w:rPr>
                <w:sz w:val="22"/>
                <w:szCs w:val="22"/>
              </w:rPr>
              <w:t>1*</w:t>
            </w:r>
          </w:p>
        </w:tc>
        <w:tc>
          <w:tcPr>
            <w:tcW w:w="1984" w:type="dxa"/>
            <w:vMerge/>
          </w:tcPr>
          <w:p w14:paraId="6819943B" w14:textId="77777777" w:rsidR="00DF1C35" w:rsidRPr="009F314E" w:rsidRDefault="00DF1C35" w:rsidP="00BA7B09">
            <w:pPr>
              <w:ind w:left="-45" w:right="-45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418" w:type="dxa"/>
          </w:tcPr>
          <w:p w14:paraId="31161EE4" w14:textId="77777777" w:rsidR="00DF1C35" w:rsidRPr="00C0084C" w:rsidRDefault="00DF1C35" w:rsidP="00BA7B09">
            <w:pPr>
              <w:pStyle w:val="af6"/>
              <w:jc w:val="center"/>
            </w:pPr>
            <w:r w:rsidRPr="00C0084C">
              <w:t>01.11/01.086</w:t>
            </w:r>
          </w:p>
          <w:p w14:paraId="38ABD444" w14:textId="77777777" w:rsidR="00DF1C35" w:rsidRPr="00C0084C" w:rsidRDefault="00DF1C35" w:rsidP="00BA7B09">
            <w:pPr>
              <w:pStyle w:val="af6"/>
              <w:jc w:val="center"/>
            </w:pPr>
            <w:r w:rsidRPr="00C0084C">
              <w:t>01.12/01.086</w:t>
            </w:r>
          </w:p>
          <w:p w14:paraId="32FAFA76" w14:textId="77777777" w:rsidR="00DF1C35" w:rsidRPr="00C0084C" w:rsidRDefault="00DF1C35" w:rsidP="00BA7B09">
            <w:pPr>
              <w:pStyle w:val="af6"/>
              <w:jc w:val="center"/>
            </w:pPr>
            <w:r w:rsidRPr="00C0084C">
              <w:t xml:space="preserve">10.61/01.086 </w:t>
            </w:r>
          </w:p>
          <w:p w14:paraId="61675ED3" w14:textId="77777777" w:rsidR="00DF1C35" w:rsidRPr="00C0084C" w:rsidRDefault="00DF1C35" w:rsidP="00BA7B09">
            <w:pPr>
              <w:pStyle w:val="af6"/>
              <w:jc w:val="center"/>
            </w:pPr>
            <w:r w:rsidRPr="00C0084C">
              <w:t>10.71/01.086</w:t>
            </w:r>
          </w:p>
          <w:p w14:paraId="55ADBC50" w14:textId="77777777" w:rsidR="00DF1C35" w:rsidRPr="00C0084C" w:rsidRDefault="00DF1C35" w:rsidP="00BA7B09">
            <w:pPr>
              <w:pStyle w:val="af6"/>
              <w:jc w:val="center"/>
            </w:pPr>
            <w:r w:rsidRPr="00C0084C">
              <w:t>10.72/01.086</w:t>
            </w:r>
          </w:p>
          <w:p w14:paraId="3858902C" w14:textId="051E25FA" w:rsidR="00DF1C35" w:rsidRPr="00C0084C" w:rsidRDefault="00DF1C35" w:rsidP="00BA7B09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C0084C">
              <w:rPr>
                <w:sz w:val="22"/>
                <w:szCs w:val="22"/>
              </w:rPr>
              <w:t>10.73/01.086</w:t>
            </w:r>
          </w:p>
        </w:tc>
        <w:tc>
          <w:tcPr>
            <w:tcW w:w="2693" w:type="dxa"/>
          </w:tcPr>
          <w:p w14:paraId="2DD34E7C" w14:textId="77777777" w:rsidR="00DF1C35" w:rsidRPr="009F314E" w:rsidRDefault="00DF1C35" w:rsidP="00BA7B09">
            <w:pPr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 xml:space="preserve">Плесени </w:t>
            </w:r>
          </w:p>
          <w:p w14:paraId="389FC1AD" w14:textId="77777777" w:rsidR="00DF1C35" w:rsidRPr="009F314E" w:rsidRDefault="00DF1C35" w:rsidP="00BA7B0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14:paraId="63D5CD95" w14:textId="77777777" w:rsidR="00DF1C35" w:rsidRPr="009F314E" w:rsidRDefault="00DF1C35" w:rsidP="00BA7B09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1C3CAEC3" w14:textId="1E76C736" w:rsidR="00DF1C35" w:rsidRPr="009F314E" w:rsidRDefault="00DF1C35" w:rsidP="00BA7B09">
            <w:pPr>
              <w:spacing w:line="216" w:lineRule="auto"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10444.12-2013 ГОСТ 26972-86</w:t>
            </w:r>
          </w:p>
        </w:tc>
        <w:tc>
          <w:tcPr>
            <w:tcW w:w="2127" w:type="dxa"/>
            <w:vMerge w:val="restart"/>
          </w:tcPr>
          <w:p w14:paraId="2F4BCE17" w14:textId="77777777" w:rsidR="00DF1C35" w:rsidRDefault="00DF1C35" w:rsidP="00DF1C35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Лабораторный </w:t>
            </w:r>
          </w:p>
          <w:p w14:paraId="0A2E1456" w14:textId="77777777" w:rsidR="00DF1C35" w:rsidRDefault="00DF1C35" w:rsidP="00DF1C35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отдел, группа микробиологических исследований </w:t>
            </w:r>
          </w:p>
          <w:p w14:paraId="24CEE1C3" w14:textId="77777777" w:rsidR="00DF1C35" w:rsidRDefault="00DF1C35" w:rsidP="00DF1C35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(ул.Октябрьская,33,</w:t>
            </w:r>
          </w:p>
          <w:p w14:paraId="06D34405" w14:textId="2FB7CA5C" w:rsidR="00DF1C35" w:rsidRPr="009F314E" w:rsidRDefault="00DF1C35" w:rsidP="00DF1C35">
            <w:pPr>
              <w:spacing w:line="216" w:lineRule="auto"/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г.Рогачёв</w:t>
            </w:r>
            <w:proofErr w:type="spellEnd"/>
            <w:r>
              <w:rPr>
                <w:sz w:val="22"/>
                <w:szCs w:val="22"/>
              </w:rPr>
              <w:t>, Гомельская область</w:t>
            </w:r>
          </w:p>
        </w:tc>
      </w:tr>
      <w:tr w:rsidR="00DF1C35" w:rsidRPr="009F314E" w14:paraId="4183E165" w14:textId="71E52471" w:rsidTr="00A76FB8">
        <w:trPr>
          <w:trHeight w:val="276"/>
          <w:tblHeader/>
        </w:trPr>
        <w:tc>
          <w:tcPr>
            <w:tcW w:w="1133" w:type="dxa"/>
          </w:tcPr>
          <w:p w14:paraId="63D93183" w14:textId="3C7CD15F" w:rsidR="00DF1C35" w:rsidRPr="009F314E" w:rsidRDefault="00DF1C35" w:rsidP="00BA7B09">
            <w:pPr>
              <w:ind w:left="-45" w:right="-45"/>
              <w:jc w:val="center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4.</w:t>
            </w:r>
            <w:r>
              <w:rPr>
                <w:sz w:val="22"/>
                <w:szCs w:val="22"/>
              </w:rPr>
              <w:t>2</w:t>
            </w:r>
            <w:r w:rsidRPr="009F314E">
              <w:rPr>
                <w:sz w:val="22"/>
                <w:szCs w:val="22"/>
              </w:rPr>
              <w:t>2*</w:t>
            </w:r>
          </w:p>
        </w:tc>
        <w:tc>
          <w:tcPr>
            <w:tcW w:w="1984" w:type="dxa"/>
            <w:vMerge/>
          </w:tcPr>
          <w:p w14:paraId="1E4D5CD0" w14:textId="77777777" w:rsidR="00DF1C35" w:rsidRPr="009F314E" w:rsidRDefault="00DF1C35" w:rsidP="00BA7B09">
            <w:pPr>
              <w:ind w:left="-45" w:right="-45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418" w:type="dxa"/>
          </w:tcPr>
          <w:p w14:paraId="6915D1E3" w14:textId="77777777" w:rsidR="00DF1C35" w:rsidRPr="00C0084C" w:rsidRDefault="00DF1C35" w:rsidP="00BA7B09">
            <w:pPr>
              <w:pStyle w:val="af6"/>
              <w:jc w:val="center"/>
            </w:pPr>
            <w:r w:rsidRPr="00C0084C">
              <w:t>01.11/01.086</w:t>
            </w:r>
          </w:p>
          <w:p w14:paraId="0521DB0B" w14:textId="77777777" w:rsidR="00DF1C35" w:rsidRPr="00C0084C" w:rsidRDefault="00DF1C35" w:rsidP="00BA7B09">
            <w:pPr>
              <w:pStyle w:val="af6"/>
              <w:jc w:val="center"/>
            </w:pPr>
            <w:r w:rsidRPr="00C0084C">
              <w:t>01.12/01.086</w:t>
            </w:r>
          </w:p>
          <w:p w14:paraId="7EDCE5D9" w14:textId="77777777" w:rsidR="00DF1C35" w:rsidRPr="00C0084C" w:rsidRDefault="00DF1C35" w:rsidP="00BA7B09">
            <w:pPr>
              <w:pStyle w:val="af6"/>
              <w:jc w:val="center"/>
            </w:pPr>
            <w:r w:rsidRPr="00C0084C">
              <w:t xml:space="preserve">10.61/01.086 </w:t>
            </w:r>
          </w:p>
          <w:p w14:paraId="7B6AA027" w14:textId="77777777" w:rsidR="00DF1C35" w:rsidRPr="00C0084C" w:rsidRDefault="00DF1C35" w:rsidP="00BA7B09">
            <w:pPr>
              <w:pStyle w:val="af6"/>
              <w:jc w:val="center"/>
            </w:pPr>
            <w:r w:rsidRPr="00C0084C">
              <w:t>10.71/01.086</w:t>
            </w:r>
          </w:p>
          <w:p w14:paraId="448EEEC8" w14:textId="77777777" w:rsidR="00DF1C35" w:rsidRPr="00C0084C" w:rsidRDefault="00DF1C35" w:rsidP="00BA7B09">
            <w:pPr>
              <w:pStyle w:val="af6"/>
              <w:jc w:val="center"/>
            </w:pPr>
            <w:r w:rsidRPr="00C0084C">
              <w:t>10.72/01.086</w:t>
            </w:r>
          </w:p>
          <w:p w14:paraId="18EE5275" w14:textId="3A6B36D0" w:rsidR="00DF1C35" w:rsidRPr="00C0084C" w:rsidRDefault="00DF1C35" w:rsidP="00BA7B09">
            <w:pPr>
              <w:spacing w:line="216" w:lineRule="auto"/>
              <w:jc w:val="both"/>
              <w:rPr>
                <w:sz w:val="22"/>
                <w:szCs w:val="22"/>
              </w:rPr>
            </w:pPr>
            <w:r w:rsidRPr="00C0084C">
              <w:rPr>
                <w:sz w:val="22"/>
                <w:szCs w:val="22"/>
              </w:rPr>
              <w:t>10.73/01.086</w:t>
            </w:r>
          </w:p>
        </w:tc>
        <w:tc>
          <w:tcPr>
            <w:tcW w:w="2693" w:type="dxa"/>
          </w:tcPr>
          <w:p w14:paraId="09DE2381" w14:textId="639F43B2" w:rsidR="00DF1C35" w:rsidRPr="009F314E" w:rsidRDefault="00DF1C35" w:rsidP="00BA7B09">
            <w:pPr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Дрожжи</w:t>
            </w:r>
          </w:p>
        </w:tc>
        <w:tc>
          <w:tcPr>
            <w:tcW w:w="2551" w:type="dxa"/>
            <w:vMerge/>
          </w:tcPr>
          <w:p w14:paraId="2A04CCE7" w14:textId="77777777" w:rsidR="00DF1C35" w:rsidRPr="009F314E" w:rsidRDefault="00DF1C35" w:rsidP="00BA7B09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6FF4FB9F" w14:textId="77777777" w:rsidR="00DF1C35" w:rsidRPr="009F314E" w:rsidRDefault="00DF1C35" w:rsidP="00BA7B09">
            <w:pPr>
              <w:spacing w:line="214" w:lineRule="auto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 xml:space="preserve">ГОСТ 10444.12-2013 </w:t>
            </w:r>
          </w:p>
          <w:p w14:paraId="153586DF" w14:textId="2465FB8C" w:rsidR="00DF1C35" w:rsidRPr="009F314E" w:rsidRDefault="00DF1C35" w:rsidP="00BA7B09">
            <w:pPr>
              <w:spacing w:line="216" w:lineRule="auto"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26972-86</w:t>
            </w:r>
          </w:p>
        </w:tc>
        <w:tc>
          <w:tcPr>
            <w:tcW w:w="2127" w:type="dxa"/>
            <w:vMerge/>
          </w:tcPr>
          <w:p w14:paraId="7EB3FED4" w14:textId="77777777" w:rsidR="00DF1C35" w:rsidRPr="009F314E" w:rsidRDefault="00DF1C35" w:rsidP="00BA7B09">
            <w:pPr>
              <w:spacing w:line="214" w:lineRule="auto"/>
              <w:rPr>
                <w:sz w:val="22"/>
                <w:szCs w:val="22"/>
              </w:rPr>
            </w:pPr>
          </w:p>
        </w:tc>
      </w:tr>
      <w:tr w:rsidR="00DF1C35" w:rsidRPr="009F314E" w14:paraId="10E17EA0" w14:textId="5A440DEA" w:rsidTr="00A76FB8">
        <w:trPr>
          <w:trHeight w:val="276"/>
          <w:tblHeader/>
        </w:trPr>
        <w:tc>
          <w:tcPr>
            <w:tcW w:w="1133" w:type="dxa"/>
          </w:tcPr>
          <w:p w14:paraId="3E7747CD" w14:textId="08F04E7F" w:rsidR="00DF1C35" w:rsidRPr="009F314E" w:rsidRDefault="00DF1C35" w:rsidP="00BA7B09">
            <w:pPr>
              <w:ind w:left="-45" w:right="-45"/>
              <w:jc w:val="center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4.</w:t>
            </w:r>
            <w:r>
              <w:rPr>
                <w:sz w:val="22"/>
                <w:szCs w:val="22"/>
              </w:rPr>
              <w:t>2</w:t>
            </w:r>
            <w:r w:rsidRPr="009F314E">
              <w:rPr>
                <w:sz w:val="22"/>
                <w:szCs w:val="22"/>
              </w:rPr>
              <w:t>3*</w:t>
            </w:r>
          </w:p>
        </w:tc>
        <w:tc>
          <w:tcPr>
            <w:tcW w:w="1984" w:type="dxa"/>
            <w:vMerge/>
          </w:tcPr>
          <w:p w14:paraId="010A5200" w14:textId="77777777" w:rsidR="00DF1C35" w:rsidRPr="009F314E" w:rsidRDefault="00DF1C35" w:rsidP="00BA7B09">
            <w:pPr>
              <w:ind w:left="-45" w:right="-45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418" w:type="dxa"/>
          </w:tcPr>
          <w:p w14:paraId="516D9D64" w14:textId="77777777" w:rsidR="00DF1C35" w:rsidRPr="00C0084C" w:rsidRDefault="00DF1C35" w:rsidP="00BA7B09">
            <w:pPr>
              <w:pStyle w:val="af6"/>
              <w:jc w:val="center"/>
            </w:pPr>
            <w:r w:rsidRPr="00C0084C">
              <w:t>01.11/01.086</w:t>
            </w:r>
          </w:p>
          <w:p w14:paraId="753BEE3A" w14:textId="77777777" w:rsidR="00DF1C35" w:rsidRPr="00C0084C" w:rsidRDefault="00DF1C35" w:rsidP="00BA7B09">
            <w:pPr>
              <w:pStyle w:val="af6"/>
              <w:jc w:val="center"/>
            </w:pPr>
            <w:r w:rsidRPr="00C0084C">
              <w:t>01.12/01.086</w:t>
            </w:r>
          </w:p>
          <w:p w14:paraId="172F0C4D" w14:textId="77777777" w:rsidR="00DF1C35" w:rsidRPr="00C0084C" w:rsidRDefault="00DF1C35" w:rsidP="00BA7B09">
            <w:pPr>
              <w:pStyle w:val="af6"/>
              <w:jc w:val="center"/>
            </w:pPr>
            <w:r w:rsidRPr="00C0084C">
              <w:t xml:space="preserve">10.61/01.086 </w:t>
            </w:r>
          </w:p>
          <w:p w14:paraId="02F7A8BD" w14:textId="77777777" w:rsidR="00DF1C35" w:rsidRPr="00C0084C" w:rsidRDefault="00DF1C35" w:rsidP="00BA7B09">
            <w:pPr>
              <w:pStyle w:val="af6"/>
              <w:jc w:val="center"/>
            </w:pPr>
            <w:r w:rsidRPr="00C0084C">
              <w:t>10.71/01.086</w:t>
            </w:r>
          </w:p>
          <w:p w14:paraId="72110810" w14:textId="77777777" w:rsidR="00DF1C35" w:rsidRPr="00C0084C" w:rsidRDefault="00DF1C35" w:rsidP="00BA7B09">
            <w:pPr>
              <w:pStyle w:val="af6"/>
              <w:jc w:val="center"/>
            </w:pPr>
            <w:r w:rsidRPr="00C0084C">
              <w:t>10.72/01.086</w:t>
            </w:r>
          </w:p>
          <w:p w14:paraId="03F88B44" w14:textId="126F50DE" w:rsidR="00DF1C35" w:rsidRPr="00C0084C" w:rsidRDefault="00DF1C35" w:rsidP="00BA7B09">
            <w:pPr>
              <w:spacing w:line="216" w:lineRule="auto"/>
              <w:jc w:val="both"/>
              <w:rPr>
                <w:sz w:val="22"/>
                <w:szCs w:val="22"/>
              </w:rPr>
            </w:pPr>
            <w:r w:rsidRPr="00C0084C">
              <w:rPr>
                <w:sz w:val="22"/>
                <w:szCs w:val="22"/>
              </w:rPr>
              <w:t>10.73/01.086</w:t>
            </w:r>
          </w:p>
        </w:tc>
        <w:tc>
          <w:tcPr>
            <w:tcW w:w="2693" w:type="dxa"/>
          </w:tcPr>
          <w:p w14:paraId="71036B32" w14:textId="13A5EC78" w:rsidR="00DF1C35" w:rsidRPr="009F314E" w:rsidRDefault="00DF1C35" w:rsidP="00BA7B09">
            <w:pPr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 xml:space="preserve">B. </w:t>
            </w:r>
            <w:proofErr w:type="spellStart"/>
            <w:r w:rsidRPr="009F314E">
              <w:rPr>
                <w:sz w:val="22"/>
                <w:szCs w:val="22"/>
              </w:rPr>
              <w:t>cereus</w:t>
            </w:r>
            <w:proofErr w:type="spellEnd"/>
            <w:r w:rsidRPr="009F314E">
              <w:rPr>
                <w:sz w:val="22"/>
                <w:szCs w:val="22"/>
              </w:rPr>
              <w:t xml:space="preserve"> </w:t>
            </w:r>
          </w:p>
        </w:tc>
        <w:tc>
          <w:tcPr>
            <w:tcW w:w="2551" w:type="dxa"/>
            <w:vMerge/>
          </w:tcPr>
          <w:p w14:paraId="2B344B0B" w14:textId="77777777" w:rsidR="00DF1C35" w:rsidRPr="009F314E" w:rsidRDefault="00DF1C35" w:rsidP="00BA7B09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5F6D71D0" w14:textId="77777777" w:rsidR="00DF1C35" w:rsidRPr="009F314E" w:rsidRDefault="00DF1C35" w:rsidP="00BA7B09">
            <w:pPr>
              <w:spacing w:line="214" w:lineRule="auto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 xml:space="preserve">ГОСТ 10444.12-2013 </w:t>
            </w:r>
          </w:p>
          <w:p w14:paraId="102FB28D" w14:textId="751A35BB" w:rsidR="00DF1C35" w:rsidRPr="009F314E" w:rsidRDefault="00DF1C35" w:rsidP="00BA7B09">
            <w:pPr>
              <w:spacing w:line="214" w:lineRule="auto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ISO 21871-2013</w:t>
            </w:r>
          </w:p>
        </w:tc>
        <w:tc>
          <w:tcPr>
            <w:tcW w:w="2127" w:type="dxa"/>
            <w:vMerge/>
          </w:tcPr>
          <w:p w14:paraId="7FD6B06E" w14:textId="77777777" w:rsidR="00DF1C35" w:rsidRPr="009F314E" w:rsidRDefault="00DF1C35" w:rsidP="00BA7B09">
            <w:pPr>
              <w:spacing w:line="214" w:lineRule="auto"/>
              <w:rPr>
                <w:sz w:val="22"/>
                <w:szCs w:val="22"/>
              </w:rPr>
            </w:pPr>
          </w:p>
        </w:tc>
      </w:tr>
      <w:tr w:rsidR="00DF1C35" w:rsidRPr="009F314E" w14:paraId="638C4A9F" w14:textId="6A3B77C6" w:rsidTr="00A76FB8">
        <w:trPr>
          <w:trHeight w:val="276"/>
          <w:tblHeader/>
        </w:trPr>
        <w:tc>
          <w:tcPr>
            <w:tcW w:w="1133" w:type="dxa"/>
          </w:tcPr>
          <w:p w14:paraId="2EC098B9" w14:textId="4C8AFBE1" w:rsidR="00DF1C35" w:rsidRPr="009F314E" w:rsidRDefault="00DF1C35" w:rsidP="00BA7B09">
            <w:pPr>
              <w:ind w:left="-45" w:right="-45"/>
              <w:jc w:val="center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4.</w:t>
            </w:r>
            <w:r>
              <w:rPr>
                <w:sz w:val="22"/>
                <w:szCs w:val="22"/>
              </w:rPr>
              <w:t>2</w:t>
            </w:r>
            <w:r w:rsidRPr="009F314E">
              <w:rPr>
                <w:sz w:val="22"/>
                <w:szCs w:val="22"/>
              </w:rPr>
              <w:t>4*</w:t>
            </w:r>
          </w:p>
        </w:tc>
        <w:tc>
          <w:tcPr>
            <w:tcW w:w="1984" w:type="dxa"/>
            <w:vMerge/>
          </w:tcPr>
          <w:p w14:paraId="2DAFCEA5" w14:textId="77777777" w:rsidR="00DF1C35" w:rsidRPr="009F314E" w:rsidRDefault="00DF1C35" w:rsidP="00BA7B09">
            <w:pPr>
              <w:ind w:left="-45" w:right="-45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418" w:type="dxa"/>
          </w:tcPr>
          <w:p w14:paraId="4C9756D3" w14:textId="3CF69715" w:rsidR="00DF1C35" w:rsidRPr="00C0084C" w:rsidRDefault="00DF1C35" w:rsidP="00BA7B09">
            <w:pPr>
              <w:spacing w:line="216" w:lineRule="auto"/>
              <w:jc w:val="both"/>
              <w:rPr>
                <w:sz w:val="22"/>
                <w:szCs w:val="22"/>
              </w:rPr>
            </w:pPr>
            <w:r w:rsidRPr="00C0084C">
              <w:rPr>
                <w:sz w:val="22"/>
                <w:szCs w:val="22"/>
              </w:rPr>
              <w:t>01.11/01.086</w:t>
            </w:r>
          </w:p>
        </w:tc>
        <w:tc>
          <w:tcPr>
            <w:tcW w:w="2693" w:type="dxa"/>
          </w:tcPr>
          <w:p w14:paraId="64EAB00C" w14:textId="4BD690C3" w:rsidR="00DF1C35" w:rsidRPr="009F314E" w:rsidRDefault="00DF1C35" w:rsidP="00BA7B09">
            <w:pPr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  <w:lang w:val="en-US"/>
              </w:rPr>
              <w:t>S</w:t>
            </w:r>
            <w:r w:rsidRPr="009F314E">
              <w:rPr>
                <w:sz w:val="22"/>
                <w:szCs w:val="22"/>
              </w:rPr>
              <w:t xml:space="preserve">. </w:t>
            </w:r>
            <w:r w:rsidRPr="009F314E">
              <w:rPr>
                <w:sz w:val="22"/>
                <w:szCs w:val="22"/>
                <w:lang w:val="en-US"/>
              </w:rPr>
              <w:t>aureus</w:t>
            </w:r>
          </w:p>
        </w:tc>
        <w:tc>
          <w:tcPr>
            <w:tcW w:w="2551" w:type="dxa"/>
            <w:vMerge/>
          </w:tcPr>
          <w:p w14:paraId="1A709C92" w14:textId="77777777" w:rsidR="00DF1C35" w:rsidRPr="009F314E" w:rsidRDefault="00DF1C35" w:rsidP="00BA7B09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017C55CC" w14:textId="77777777" w:rsidR="00DF1C35" w:rsidRPr="009F314E" w:rsidRDefault="00DF1C35" w:rsidP="00BA7B09">
            <w:pPr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10444.2-94</w:t>
            </w:r>
          </w:p>
          <w:p w14:paraId="6D334934" w14:textId="19F41521" w:rsidR="00DF1C35" w:rsidRPr="009F314E" w:rsidRDefault="00DF1C35" w:rsidP="00BA7B09">
            <w:pPr>
              <w:spacing w:line="214" w:lineRule="auto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31746-2012</w:t>
            </w:r>
          </w:p>
        </w:tc>
        <w:tc>
          <w:tcPr>
            <w:tcW w:w="2127" w:type="dxa"/>
            <w:vMerge/>
          </w:tcPr>
          <w:p w14:paraId="066EE50A" w14:textId="77777777" w:rsidR="00DF1C35" w:rsidRPr="009F314E" w:rsidRDefault="00DF1C35" w:rsidP="00BA7B09">
            <w:pPr>
              <w:jc w:val="both"/>
              <w:rPr>
                <w:sz w:val="22"/>
                <w:szCs w:val="22"/>
              </w:rPr>
            </w:pPr>
          </w:p>
        </w:tc>
      </w:tr>
      <w:tr w:rsidR="00DF1C35" w:rsidRPr="009F314E" w14:paraId="6793DD52" w14:textId="675558A4" w:rsidTr="00A76FB8">
        <w:trPr>
          <w:trHeight w:val="276"/>
          <w:tblHeader/>
        </w:trPr>
        <w:tc>
          <w:tcPr>
            <w:tcW w:w="1133" w:type="dxa"/>
          </w:tcPr>
          <w:p w14:paraId="26E25AF9" w14:textId="5CFF0B13" w:rsidR="00DF1C35" w:rsidRPr="009F314E" w:rsidRDefault="00DF1C35" w:rsidP="00BA7B09">
            <w:pPr>
              <w:ind w:left="-45" w:right="-45"/>
              <w:jc w:val="center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4.</w:t>
            </w:r>
            <w:r>
              <w:rPr>
                <w:sz w:val="22"/>
                <w:szCs w:val="22"/>
              </w:rPr>
              <w:t>2</w:t>
            </w:r>
            <w:r w:rsidRPr="009F314E">
              <w:rPr>
                <w:sz w:val="22"/>
                <w:szCs w:val="22"/>
              </w:rPr>
              <w:t>5*</w:t>
            </w:r>
          </w:p>
        </w:tc>
        <w:tc>
          <w:tcPr>
            <w:tcW w:w="1984" w:type="dxa"/>
            <w:vMerge/>
          </w:tcPr>
          <w:p w14:paraId="54C8D853" w14:textId="77777777" w:rsidR="00DF1C35" w:rsidRPr="009F314E" w:rsidRDefault="00DF1C35" w:rsidP="00BA7B09">
            <w:pPr>
              <w:ind w:left="-45" w:right="-45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418" w:type="dxa"/>
          </w:tcPr>
          <w:p w14:paraId="381FC823" w14:textId="644D3A59" w:rsidR="00DF1C35" w:rsidRPr="00C0084C" w:rsidRDefault="00DF1C35" w:rsidP="00BA7B09">
            <w:pPr>
              <w:spacing w:line="216" w:lineRule="auto"/>
              <w:jc w:val="both"/>
              <w:rPr>
                <w:sz w:val="22"/>
                <w:szCs w:val="22"/>
              </w:rPr>
            </w:pPr>
            <w:r w:rsidRPr="00C0084C">
              <w:rPr>
                <w:sz w:val="22"/>
                <w:szCs w:val="22"/>
              </w:rPr>
              <w:t>01.12/01.086</w:t>
            </w:r>
          </w:p>
        </w:tc>
        <w:tc>
          <w:tcPr>
            <w:tcW w:w="2693" w:type="dxa"/>
          </w:tcPr>
          <w:p w14:paraId="364DB457" w14:textId="6D8B43E8" w:rsidR="00DF1C35" w:rsidRPr="009F314E" w:rsidRDefault="00DF1C35" w:rsidP="00BA7B09">
            <w:pPr>
              <w:jc w:val="both"/>
              <w:rPr>
                <w:sz w:val="22"/>
                <w:szCs w:val="22"/>
                <w:lang w:val="en-US"/>
              </w:rPr>
            </w:pPr>
            <w:r w:rsidRPr="009F314E">
              <w:rPr>
                <w:sz w:val="22"/>
                <w:szCs w:val="22"/>
                <w:lang w:val="en-US"/>
              </w:rPr>
              <w:t>Proteus</w:t>
            </w:r>
          </w:p>
        </w:tc>
        <w:tc>
          <w:tcPr>
            <w:tcW w:w="2551" w:type="dxa"/>
            <w:vMerge/>
          </w:tcPr>
          <w:p w14:paraId="5E0C4E56" w14:textId="77777777" w:rsidR="00DF1C35" w:rsidRPr="009F314E" w:rsidRDefault="00DF1C35" w:rsidP="00BA7B09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19262631" w14:textId="12B915B8" w:rsidR="00DF1C35" w:rsidRPr="009F314E" w:rsidRDefault="00DF1C35" w:rsidP="00BA7B09">
            <w:pPr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28560-90</w:t>
            </w:r>
          </w:p>
        </w:tc>
        <w:tc>
          <w:tcPr>
            <w:tcW w:w="2127" w:type="dxa"/>
            <w:vMerge/>
          </w:tcPr>
          <w:p w14:paraId="50368BA1" w14:textId="77777777" w:rsidR="00DF1C35" w:rsidRPr="009F314E" w:rsidRDefault="00DF1C35" w:rsidP="00BA7B09">
            <w:pPr>
              <w:jc w:val="both"/>
              <w:rPr>
                <w:sz w:val="22"/>
                <w:szCs w:val="22"/>
              </w:rPr>
            </w:pPr>
          </w:p>
        </w:tc>
      </w:tr>
      <w:tr w:rsidR="00A76FB8" w:rsidRPr="009F314E" w14:paraId="4E59F7D8" w14:textId="57978996" w:rsidTr="00A76FB8">
        <w:trPr>
          <w:trHeight w:val="276"/>
          <w:tblHeader/>
        </w:trPr>
        <w:tc>
          <w:tcPr>
            <w:tcW w:w="1133" w:type="dxa"/>
          </w:tcPr>
          <w:p w14:paraId="3F32CCF8" w14:textId="4C6D6C3E" w:rsidR="00A76FB8" w:rsidRPr="009F314E" w:rsidRDefault="00A76FB8" w:rsidP="00BA7B09">
            <w:pPr>
              <w:ind w:left="-45" w:right="-45"/>
              <w:jc w:val="center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lastRenderedPageBreak/>
              <w:t>4.</w:t>
            </w:r>
            <w:r>
              <w:rPr>
                <w:sz w:val="22"/>
                <w:szCs w:val="22"/>
              </w:rPr>
              <w:t>2</w:t>
            </w:r>
            <w:r w:rsidRPr="009F314E">
              <w:rPr>
                <w:sz w:val="22"/>
                <w:szCs w:val="22"/>
              </w:rPr>
              <w:t>6*</w:t>
            </w:r>
          </w:p>
        </w:tc>
        <w:tc>
          <w:tcPr>
            <w:tcW w:w="1984" w:type="dxa"/>
            <w:vMerge/>
            <w:tcBorders>
              <w:bottom w:val="single" w:sz="4" w:space="0" w:color="auto"/>
            </w:tcBorders>
          </w:tcPr>
          <w:p w14:paraId="1AEE1B5D" w14:textId="77777777" w:rsidR="00A76FB8" w:rsidRPr="009F314E" w:rsidRDefault="00A76FB8" w:rsidP="00BA7B09">
            <w:pPr>
              <w:ind w:left="-45" w:right="-45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418" w:type="dxa"/>
          </w:tcPr>
          <w:p w14:paraId="739CFB89" w14:textId="18F07595" w:rsidR="00A76FB8" w:rsidRPr="00C0084C" w:rsidRDefault="00A76FB8" w:rsidP="000C75BE">
            <w:pPr>
              <w:jc w:val="both"/>
              <w:rPr>
                <w:sz w:val="22"/>
                <w:szCs w:val="22"/>
              </w:rPr>
            </w:pPr>
            <w:r w:rsidRPr="00C0084C">
              <w:rPr>
                <w:color w:val="EE0000"/>
                <w:sz w:val="22"/>
                <w:szCs w:val="22"/>
              </w:rPr>
              <w:t xml:space="preserve"> </w:t>
            </w:r>
            <w:r w:rsidRPr="00C0084C">
              <w:rPr>
                <w:sz w:val="22"/>
                <w:szCs w:val="22"/>
              </w:rPr>
              <w:t>1.11/04.125</w:t>
            </w:r>
          </w:p>
          <w:p w14:paraId="686AB300" w14:textId="7A036E10" w:rsidR="00A76FB8" w:rsidRPr="00C0084C" w:rsidRDefault="00A76FB8" w:rsidP="000D5799">
            <w:pPr>
              <w:pStyle w:val="af6"/>
              <w:jc w:val="center"/>
              <w:rPr>
                <w:lang w:val="ru-RU"/>
              </w:rPr>
            </w:pPr>
            <w:r w:rsidRPr="00C0084C">
              <w:t>01.12/0</w:t>
            </w:r>
            <w:r w:rsidRPr="00C0084C">
              <w:rPr>
                <w:lang w:val="ru-RU"/>
              </w:rPr>
              <w:t>4.125</w:t>
            </w:r>
          </w:p>
          <w:p w14:paraId="6061E722" w14:textId="3EE8DE8C" w:rsidR="00A76FB8" w:rsidRPr="00C0084C" w:rsidRDefault="00A76FB8" w:rsidP="000D5799">
            <w:pPr>
              <w:pStyle w:val="af6"/>
              <w:jc w:val="center"/>
            </w:pPr>
            <w:r w:rsidRPr="00C0084C">
              <w:t>10.61/0</w:t>
            </w:r>
            <w:r w:rsidRPr="00C0084C">
              <w:rPr>
                <w:lang w:val="ru-RU"/>
              </w:rPr>
              <w:t>4.125</w:t>
            </w:r>
            <w:r w:rsidRPr="00C0084C">
              <w:t xml:space="preserve"> </w:t>
            </w:r>
          </w:p>
          <w:p w14:paraId="26ECDEEA" w14:textId="0D32A45E" w:rsidR="00A76FB8" w:rsidRPr="00C0084C" w:rsidRDefault="00A76FB8" w:rsidP="000D5799">
            <w:pPr>
              <w:pStyle w:val="af6"/>
              <w:jc w:val="center"/>
              <w:rPr>
                <w:lang w:val="ru-RU"/>
              </w:rPr>
            </w:pPr>
            <w:r w:rsidRPr="00C0084C">
              <w:t>10.71/0</w:t>
            </w:r>
            <w:r w:rsidRPr="00C0084C">
              <w:rPr>
                <w:lang w:val="ru-RU"/>
              </w:rPr>
              <w:t>4.125</w:t>
            </w:r>
          </w:p>
          <w:p w14:paraId="68308F7F" w14:textId="290F4664" w:rsidR="00A76FB8" w:rsidRPr="00C0084C" w:rsidRDefault="00A76FB8" w:rsidP="000D5799">
            <w:pPr>
              <w:pStyle w:val="af6"/>
              <w:jc w:val="center"/>
              <w:rPr>
                <w:lang w:val="ru-RU"/>
              </w:rPr>
            </w:pPr>
            <w:r w:rsidRPr="00C0084C">
              <w:t>10.72/0</w:t>
            </w:r>
            <w:r w:rsidRPr="00C0084C">
              <w:rPr>
                <w:lang w:val="ru-RU"/>
              </w:rPr>
              <w:t>4.125</w:t>
            </w:r>
          </w:p>
          <w:p w14:paraId="3B9C8D63" w14:textId="58734ACD" w:rsidR="00A76FB8" w:rsidRPr="009F314E" w:rsidRDefault="00A76FB8" w:rsidP="000D5799">
            <w:pPr>
              <w:jc w:val="both"/>
              <w:rPr>
                <w:sz w:val="22"/>
                <w:szCs w:val="22"/>
              </w:rPr>
            </w:pPr>
            <w:r w:rsidRPr="00C0084C">
              <w:rPr>
                <w:sz w:val="22"/>
                <w:szCs w:val="22"/>
              </w:rPr>
              <w:t>10.73/04.125</w:t>
            </w:r>
          </w:p>
        </w:tc>
        <w:tc>
          <w:tcPr>
            <w:tcW w:w="2693" w:type="dxa"/>
          </w:tcPr>
          <w:p w14:paraId="7FE8D731" w14:textId="050FA03F" w:rsidR="00A76FB8" w:rsidRPr="009F314E" w:rsidRDefault="00A76FB8" w:rsidP="00BA7B09">
            <w:pPr>
              <w:jc w:val="both"/>
              <w:rPr>
                <w:sz w:val="22"/>
                <w:szCs w:val="22"/>
                <w:lang w:val="en-US"/>
              </w:rPr>
            </w:pPr>
            <w:r w:rsidRPr="009F314E">
              <w:rPr>
                <w:sz w:val="22"/>
                <w:szCs w:val="22"/>
              </w:rPr>
              <w:t>Удельная активность</w:t>
            </w:r>
            <w:r>
              <w:rPr>
                <w:sz w:val="22"/>
                <w:szCs w:val="22"/>
              </w:rPr>
              <w:t xml:space="preserve"> радионуклида </w:t>
            </w:r>
            <w:r w:rsidRPr="009F314E">
              <w:rPr>
                <w:sz w:val="22"/>
                <w:szCs w:val="22"/>
              </w:rPr>
              <w:t>цези</w:t>
            </w:r>
            <w:r>
              <w:rPr>
                <w:sz w:val="22"/>
                <w:szCs w:val="22"/>
              </w:rPr>
              <w:t>й</w:t>
            </w:r>
            <w:r w:rsidRPr="009F314E">
              <w:rPr>
                <w:sz w:val="22"/>
                <w:szCs w:val="22"/>
              </w:rPr>
              <w:t>-137</w:t>
            </w:r>
          </w:p>
        </w:tc>
        <w:tc>
          <w:tcPr>
            <w:tcW w:w="2551" w:type="dxa"/>
          </w:tcPr>
          <w:p w14:paraId="63EF74D6" w14:textId="77777777" w:rsidR="00A76FB8" w:rsidRPr="00C0084C" w:rsidRDefault="00A76FB8" w:rsidP="001D66B1">
            <w:pPr>
              <w:suppressAutoHyphens/>
              <w:jc w:val="both"/>
              <w:rPr>
                <w:sz w:val="22"/>
                <w:szCs w:val="22"/>
              </w:rPr>
            </w:pPr>
            <w:r w:rsidRPr="00C0084C">
              <w:rPr>
                <w:sz w:val="22"/>
                <w:szCs w:val="22"/>
              </w:rPr>
              <w:t>ГН 10-117-99 (РДУ-99)</w:t>
            </w:r>
          </w:p>
          <w:p w14:paraId="746228C1" w14:textId="034F0A1A" w:rsidR="00A76FB8" w:rsidRPr="00C0084C" w:rsidRDefault="00A76FB8" w:rsidP="001D66B1">
            <w:pPr>
              <w:suppressAutoHyphens/>
              <w:jc w:val="both"/>
              <w:rPr>
                <w:sz w:val="22"/>
                <w:szCs w:val="22"/>
              </w:rPr>
            </w:pPr>
            <w:r w:rsidRPr="00C0084C">
              <w:rPr>
                <w:sz w:val="22"/>
                <w:szCs w:val="22"/>
              </w:rPr>
              <w:t xml:space="preserve">Республиканские допустимые уровни </w:t>
            </w:r>
            <w:proofErr w:type="gramStart"/>
            <w:r w:rsidRPr="00C0084C">
              <w:rPr>
                <w:sz w:val="22"/>
                <w:szCs w:val="22"/>
              </w:rPr>
              <w:t>со-держания</w:t>
            </w:r>
            <w:proofErr w:type="gramEnd"/>
            <w:r w:rsidRPr="00C0084C">
              <w:rPr>
                <w:sz w:val="22"/>
                <w:szCs w:val="22"/>
              </w:rPr>
              <w:t xml:space="preserve"> цезия-137 и стронция-90 в </w:t>
            </w:r>
            <w:proofErr w:type="spellStart"/>
            <w:proofErr w:type="gramStart"/>
            <w:r w:rsidRPr="00C0084C">
              <w:rPr>
                <w:sz w:val="22"/>
                <w:szCs w:val="22"/>
              </w:rPr>
              <w:t>сельскохозяйст</w:t>
            </w:r>
            <w:proofErr w:type="spellEnd"/>
            <w:r w:rsidRPr="00C0084C">
              <w:rPr>
                <w:sz w:val="22"/>
                <w:szCs w:val="22"/>
              </w:rPr>
              <w:t>-венном</w:t>
            </w:r>
            <w:proofErr w:type="gramEnd"/>
            <w:r w:rsidRPr="00C0084C">
              <w:rPr>
                <w:sz w:val="22"/>
                <w:szCs w:val="22"/>
              </w:rPr>
              <w:t xml:space="preserve"> сырье и кормах, утв. </w:t>
            </w:r>
            <w:proofErr w:type="spellStart"/>
            <w:proofErr w:type="gramStart"/>
            <w:r w:rsidRPr="00C0084C">
              <w:rPr>
                <w:sz w:val="22"/>
                <w:szCs w:val="22"/>
              </w:rPr>
              <w:t>Минсельхозпро</w:t>
            </w:r>
            <w:proofErr w:type="spellEnd"/>
            <w:r w:rsidRPr="00C0084C">
              <w:rPr>
                <w:sz w:val="22"/>
                <w:szCs w:val="22"/>
              </w:rPr>
              <w:t>-дом</w:t>
            </w:r>
            <w:proofErr w:type="gramEnd"/>
            <w:r w:rsidRPr="00C0084C">
              <w:rPr>
                <w:sz w:val="22"/>
                <w:szCs w:val="22"/>
              </w:rPr>
              <w:t xml:space="preserve"> РБ 03.08.1999</w:t>
            </w:r>
          </w:p>
          <w:p w14:paraId="229476E7" w14:textId="74C26D58" w:rsidR="00A76FB8" w:rsidRPr="00C0084C" w:rsidRDefault="00A76FB8" w:rsidP="001D66B1">
            <w:pPr>
              <w:suppressAutoHyphens/>
              <w:spacing w:line="20" w:lineRule="atLeast"/>
              <w:jc w:val="both"/>
              <w:rPr>
                <w:sz w:val="22"/>
                <w:szCs w:val="22"/>
              </w:rPr>
            </w:pPr>
            <w:r w:rsidRPr="00C0084C">
              <w:rPr>
                <w:color w:val="EE0000"/>
                <w:sz w:val="22"/>
                <w:szCs w:val="22"/>
              </w:rPr>
              <w:t xml:space="preserve"> </w:t>
            </w:r>
            <w:r w:rsidRPr="00C0084C">
              <w:rPr>
                <w:bCs/>
                <w:color w:val="000000"/>
                <w:sz w:val="22"/>
                <w:szCs w:val="22"/>
                <w:shd w:val="clear" w:color="auto" w:fill="FFFFFF"/>
              </w:rPr>
              <w:t>ГН «Показатели безопасности и безвредности продовольственного сырья и пищевых продуктов», утв. постановлением Совета Министров Республики Беларусь от 25.01.2021 № 37</w:t>
            </w:r>
          </w:p>
        </w:tc>
        <w:tc>
          <w:tcPr>
            <w:tcW w:w="2552" w:type="dxa"/>
          </w:tcPr>
          <w:p w14:paraId="0D1AEB07" w14:textId="77777777" w:rsidR="00A76FB8" w:rsidRPr="009F314E" w:rsidRDefault="00A76FB8" w:rsidP="00BA7B09">
            <w:pPr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МВИ.МН 1181-2011</w:t>
            </w:r>
          </w:p>
          <w:p w14:paraId="34A23863" w14:textId="77777777" w:rsidR="00A76FB8" w:rsidRPr="009F314E" w:rsidRDefault="00A76FB8" w:rsidP="00BA7B0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14:paraId="7916C4BB" w14:textId="77777777" w:rsidR="00A363B3" w:rsidRDefault="00A363B3" w:rsidP="00A363B3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Лабораторный </w:t>
            </w:r>
          </w:p>
          <w:p w14:paraId="798624EE" w14:textId="77777777" w:rsidR="00A363B3" w:rsidRDefault="00A363B3" w:rsidP="00A363B3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отдел, группа санитарно-гигиенических исследований </w:t>
            </w:r>
          </w:p>
          <w:p w14:paraId="2A43A6FD" w14:textId="77777777" w:rsidR="00A363B3" w:rsidRDefault="00A363B3" w:rsidP="00A363B3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(ул.Октябрьская,33,</w:t>
            </w:r>
          </w:p>
          <w:p w14:paraId="6B86211F" w14:textId="0069FA60" w:rsidR="00A76FB8" w:rsidRPr="009F314E" w:rsidRDefault="00A363B3" w:rsidP="00A363B3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г.Рогачёв</w:t>
            </w:r>
            <w:proofErr w:type="spellEnd"/>
            <w:r>
              <w:rPr>
                <w:sz w:val="22"/>
                <w:szCs w:val="22"/>
              </w:rPr>
              <w:t>, Гомельская область</w:t>
            </w:r>
          </w:p>
        </w:tc>
      </w:tr>
      <w:tr w:rsidR="00A76FB8" w:rsidRPr="009F314E" w14:paraId="60B1A17F" w14:textId="13B1961B" w:rsidTr="00A76FB8">
        <w:trPr>
          <w:trHeight w:val="276"/>
          <w:tblHeader/>
        </w:trPr>
        <w:tc>
          <w:tcPr>
            <w:tcW w:w="1133" w:type="dxa"/>
          </w:tcPr>
          <w:p w14:paraId="76137ABF" w14:textId="77777777" w:rsidR="00A76FB8" w:rsidRPr="009F314E" w:rsidRDefault="00A76FB8" w:rsidP="00BA7B09">
            <w:pPr>
              <w:ind w:left="-45" w:right="-45"/>
              <w:jc w:val="center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5.1</w:t>
            </w:r>
          </w:p>
          <w:p w14:paraId="6458E214" w14:textId="77777777" w:rsidR="00A76FB8" w:rsidRPr="009F314E" w:rsidRDefault="00A76FB8" w:rsidP="00BA7B09">
            <w:pPr>
              <w:ind w:left="-45" w:right="-45"/>
              <w:jc w:val="center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***</w:t>
            </w:r>
          </w:p>
          <w:p w14:paraId="40E5FA4C" w14:textId="77777777" w:rsidR="00A76FB8" w:rsidRPr="009F314E" w:rsidRDefault="00A76FB8" w:rsidP="00BA7B09">
            <w:pPr>
              <w:ind w:left="-45" w:right="-45"/>
              <w:jc w:val="center"/>
              <w:rPr>
                <w:sz w:val="22"/>
                <w:szCs w:val="22"/>
              </w:rPr>
            </w:pPr>
          </w:p>
          <w:p w14:paraId="51C01810" w14:textId="77777777" w:rsidR="00A76FB8" w:rsidRPr="009F314E" w:rsidRDefault="00A76FB8" w:rsidP="00BA7B09">
            <w:pPr>
              <w:ind w:left="-45" w:right="-45"/>
              <w:jc w:val="center"/>
              <w:rPr>
                <w:sz w:val="22"/>
                <w:szCs w:val="22"/>
              </w:rPr>
            </w:pPr>
          </w:p>
          <w:p w14:paraId="51681193" w14:textId="77777777" w:rsidR="00A76FB8" w:rsidRPr="009F314E" w:rsidRDefault="00A76FB8" w:rsidP="00BA7B09">
            <w:pPr>
              <w:ind w:left="-45" w:right="-45"/>
              <w:jc w:val="center"/>
              <w:rPr>
                <w:sz w:val="22"/>
                <w:szCs w:val="22"/>
              </w:rPr>
            </w:pPr>
          </w:p>
          <w:p w14:paraId="00B3628F" w14:textId="77777777" w:rsidR="00A76FB8" w:rsidRPr="009F314E" w:rsidRDefault="00A76FB8" w:rsidP="00BA7B09">
            <w:pPr>
              <w:tabs>
                <w:tab w:val="num" w:pos="386"/>
              </w:tabs>
              <w:ind w:left="-45" w:right="-45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Merge w:val="restart"/>
          </w:tcPr>
          <w:p w14:paraId="20772698" w14:textId="1AFA027F" w:rsidR="00A76FB8" w:rsidRPr="000C75BE" w:rsidRDefault="00A76FB8" w:rsidP="00BA7B09">
            <w:pPr>
              <w:tabs>
                <w:tab w:val="num" w:pos="462"/>
                <w:tab w:val="num" w:pos="1440"/>
              </w:tabs>
              <w:ind w:right="72"/>
              <w:jc w:val="both"/>
              <w:rPr>
                <w:sz w:val="22"/>
                <w:szCs w:val="22"/>
              </w:rPr>
            </w:pPr>
            <w:r w:rsidRPr="000C75BE">
              <w:rPr>
                <w:sz w:val="22"/>
                <w:szCs w:val="22"/>
              </w:rPr>
              <w:t xml:space="preserve">Сахар. Какао, шоколад и кондитерские изделия </w:t>
            </w:r>
          </w:p>
          <w:p w14:paraId="1610682B" w14:textId="77777777" w:rsidR="00A76FB8" w:rsidRPr="000C75BE" w:rsidRDefault="00A76FB8" w:rsidP="00BA7B09">
            <w:pPr>
              <w:tabs>
                <w:tab w:val="num" w:pos="462"/>
                <w:tab w:val="num" w:pos="1440"/>
              </w:tabs>
              <w:ind w:right="72"/>
              <w:jc w:val="both"/>
              <w:rPr>
                <w:sz w:val="22"/>
                <w:szCs w:val="22"/>
              </w:rPr>
            </w:pPr>
          </w:p>
          <w:p w14:paraId="0E78F006" w14:textId="77777777" w:rsidR="00A76FB8" w:rsidRPr="007B0E4C" w:rsidRDefault="00A76FB8" w:rsidP="00BA7B09">
            <w:pPr>
              <w:tabs>
                <w:tab w:val="num" w:pos="462"/>
                <w:tab w:val="num" w:pos="1440"/>
              </w:tabs>
              <w:ind w:right="72"/>
              <w:jc w:val="both"/>
              <w:rPr>
                <w:color w:val="EE0000"/>
                <w:sz w:val="22"/>
                <w:szCs w:val="22"/>
              </w:rPr>
            </w:pPr>
          </w:p>
          <w:p w14:paraId="509CC4B6" w14:textId="77777777" w:rsidR="00A76FB8" w:rsidRPr="007B0E4C" w:rsidRDefault="00A76FB8" w:rsidP="00BA7B09">
            <w:pPr>
              <w:tabs>
                <w:tab w:val="num" w:pos="462"/>
                <w:tab w:val="num" w:pos="1440"/>
              </w:tabs>
              <w:ind w:right="72"/>
              <w:jc w:val="both"/>
              <w:rPr>
                <w:color w:val="EE0000"/>
                <w:sz w:val="22"/>
                <w:szCs w:val="22"/>
              </w:rPr>
            </w:pPr>
          </w:p>
          <w:p w14:paraId="29334C3E" w14:textId="77777777" w:rsidR="00A76FB8" w:rsidRPr="007B0E4C" w:rsidRDefault="00A76FB8" w:rsidP="00BA7B09">
            <w:pPr>
              <w:tabs>
                <w:tab w:val="num" w:pos="462"/>
                <w:tab w:val="num" w:pos="1440"/>
              </w:tabs>
              <w:ind w:right="72"/>
              <w:jc w:val="both"/>
              <w:rPr>
                <w:color w:val="EE0000"/>
                <w:sz w:val="22"/>
                <w:szCs w:val="22"/>
              </w:rPr>
            </w:pPr>
          </w:p>
          <w:p w14:paraId="30009CFF" w14:textId="77777777" w:rsidR="00A76FB8" w:rsidRPr="007B0E4C" w:rsidRDefault="00A76FB8" w:rsidP="00BA7B09">
            <w:pPr>
              <w:tabs>
                <w:tab w:val="num" w:pos="386"/>
              </w:tabs>
              <w:ind w:right="72"/>
              <w:jc w:val="both"/>
              <w:rPr>
                <w:color w:val="EE0000"/>
                <w:sz w:val="22"/>
                <w:szCs w:val="22"/>
              </w:rPr>
            </w:pPr>
          </w:p>
          <w:p w14:paraId="2293BE80" w14:textId="77777777" w:rsidR="00A76FB8" w:rsidRPr="007B0E4C" w:rsidRDefault="00A76FB8" w:rsidP="00BA7B09">
            <w:pPr>
              <w:tabs>
                <w:tab w:val="num" w:pos="386"/>
              </w:tabs>
              <w:ind w:right="72"/>
              <w:jc w:val="both"/>
              <w:rPr>
                <w:color w:val="EE0000"/>
                <w:sz w:val="22"/>
                <w:szCs w:val="22"/>
              </w:rPr>
            </w:pPr>
          </w:p>
          <w:p w14:paraId="19000281" w14:textId="77777777" w:rsidR="00A76FB8" w:rsidRPr="007B0E4C" w:rsidRDefault="00A76FB8" w:rsidP="00BA7B09">
            <w:pPr>
              <w:tabs>
                <w:tab w:val="num" w:pos="386"/>
              </w:tabs>
              <w:ind w:right="72"/>
              <w:jc w:val="both"/>
              <w:rPr>
                <w:color w:val="EE0000"/>
                <w:sz w:val="22"/>
                <w:szCs w:val="22"/>
              </w:rPr>
            </w:pPr>
          </w:p>
          <w:p w14:paraId="306CC5B6" w14:textId="77777777" w:rsidR="00A76FB8" w:rsidRPr="007B0E4C" w:rsidRDefault="00A76FB8" w:rsidP="00BA7B09">
            <w:pPr>
              <w:tabs>
                <w:tab w:val="num" w:pos="386"/>
              </w:tabs>
              <w:ind w:right="72"/>
              <w:jc w:val="both"/>
              <w:rPr>
                <w:color w:val="EE0000"/>
                <w:sz w:val="22"/>
                <w:szCs w:val="22"/>
              </w:rPr>
            </w:pPr>
          </w:p>
          <w:p w14:paraId="57E9AF75" w14:textId="77777777" w:rsidR="00A76FB8" w:rsidRPr="007B0E4C" w:rsidRDefault="00A76FB8" w:rsidP="00BA7B09">
            <w:pPr>
              <w:tabs>
                <w:tab w:val="num" w:pos="386"/>
              </w:tabs>
              <w:ind w:right="72"/>
              <w:jc w:val="both"/>
              <w:rPr>
                <w:color w:val="EE0000"/>
                <w:sz w:val="22"/>
                <w:szCs w:val="22"/>
              </w:rPr>
            </w:pPr>
          </w:p>
          <w:p w14:paraId="0E5A635D" w14:textId="77777777" w:rsidR="00A76FB8" w:rsidRPr="007B0E4C" w:rsidRDefault="00A76FB8" w:rsidP="00BA7B09">
            <w:pPr>
              <w:tabs>
                <w:tab w:val="num" w:pos="386"/>
              </w:tabs>
              <w:ind w:right="72"/>
              <w:jc w:val="both"/>
              <w:rPr>
                <w:color w:val="EE0000"/>
                <w:sz w:val="22"/>
                <w:szCs w:val="22"/>
              </w:rPr>
            </w:pPr>
          </w:p>
          <w:p w14:paraId="3CA29F35" w14:textId="77777777" w:rsidR="00A76FB8" w:rsidRPr="007B0E4C" w:rsidRDefault="00A76FB8" w:rsidP="00BA7B09">
            <w:pPr>
              <w:tabs>
                <w:tab w:val="num" w:pos="386"/>
              </w:tabs>
              <w:ind w:right="72"/>
              <w:jc w:val="both"/>
              <w:rPr>
                <w:color w:val="EE0000"/>
                <w:sz w:val="22"/>
                <w:szCs w:val="22"/>
              </w:rPr>
            </w:pPr>
          </w:p>
          <w:p w14:paraId="45C2857A" w14:textId="77777777" w:rsidR="00A76FB8" w:rsidRPr="007B0E4C" w:rsidRDefault="00A76FB8" w:rsidP="00BA7B09">
            <w:pPr>
              <w:tabs>
                <w:tab w:val="num" w:pos="386"/>
              </w:tabs>
              <w:ind w:right="72"/>
              <w:jc w:val="both"/>
              <w:rPr>
                <w:color w:val="EE0000"/>
                <w:sz w:val="22"/>
                <w:szCs w:val="22"/>
              </w:rPr>
            </w:pPr>
          </w:p>
          <w:p w14:paraId="52876F43" w14:textId="77777777" w:rsidR="00A76FB8" w:rsidRPr="007B0E4C" w:rsidRDefault="00A76FB8" w:rsidP="00BA7B09">
            <w:pPr>
              <w:tabs>
                <w:tab w:val="num" w:pos="386"/>
              </w:tabs>
              <w:ind w:right="72"/>
              <w:jc w:val="both"/>
              <w:rPr>
                <w:color w:val="EE0000"/>
                <w:sz w:val="22"/>
                <w:szCs w:val="22"/>
              </w:rPr>
            </w:pPr>
          </w:p>
          <w:p w14:paraId="003FFA2C" w14:textId="77777777" w:rsidR="00A76FB8" w:rsidRPr="000C75BE" w:rsidRDefault="00A76FB8" w:rsidP="000C75BE">
            <w:pPr>
              <w:tabs>
                <w:tab w:val="num" w:pos="462"/>
                <w:tab w:val="num" w:pos="1440"/>
              </w:tabs>
              <w:ind w:right="72"/>
              <w:jc w:val="both"/>
              <w:rPr>
                <w:sz w:val="22"/>
                <w:szCs w:val="22"/>
              </w:rPr>
            </w:pPr>
            <w:r>
              <w:rPr>
                <w:bCs/>
                <w:color w:val="EE0000"/>
                <w:sz w:val="22"/>
                <w:szCs w:val="22"/>
              </w:rPr>
              <w:t xml:space="preserve"> </w:t>
            </w:r>
            <w:r w:rsidRPr="000C75BE">
              <w:rPr>
                <w:sz w:val="22"/>
                <w:szCs w:val="22"/>
              </w:rPr>
              <w:t xml:space="preserve">Сахар. Какао, шоколад и кондитерские изделия </w:t>
            </w:r>
          </w:p>
          <w:p w14:paraId="1B2A4634" w14:textId="316D0C4E" w:rsidR="00A76FB8" w:rsidRPr="007B0E4C" w:rsidRDefault="00A76FB8" w:rsidP="007B0E4C">
            <w:pPr>
              <w:tabs>
                <w:tab w:val="num" w:pos="462"/>
                <w:tab w:val="num" w:pos="1440"/>
              </w:tabs>
              <w:ind w:right="72"/>
              <w:jc w:val="both"/>
              <w:rPr>
                <w:color w:val="EE0000"/>
                <w:sz w:val="22"/>
                <w:szCs w:val="22"/>
              </w:rPr>
            </w:pPr>
          </w:p>
          <w:p w14:paraId="7CD8B3EE" w14:textId="77777777" w:rsidR="00A76FB8" w:rsidRPr="007B0E4C" w:rsidRDefault="00A76FB8" w:rsidP="007B0E4C">
            <w:pPr>
              <w:ind w:left="-45" w:right="-45"/>
              <w:jc w:val="center"/>
              <w:rPr>
                <w:bCs/>
                <w:color w:val="EE0000"/>
                <w:sz w:val="22"/>
                <w:szCs w:val="22"/>
              </w:rPr>
            </w:pPr>
          </w:p>
        </w:tc>
        <w:tc>
          <w:tcPr>
            <w:tcW w:w="1418" w:type="dxa"/>
          </w:tcPr>
          <w:p w14:paraId="78DF8656" w14:textId="3761DC8F" w:rsidR="00A76FB8" w:rsidRPr="00C0084C" w:rsidRDefault="00A76FB8" w:rsidP="00BA7B09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C0084C">
              <w:rPr>
                <w:color w:val="EE0000"/>
                <w:sz w:val="22"/>
                <w:szCs w:val="22"/>
              </w:rPr>
              <w:lastRenderedPageBreak/>
              <w:t xml:space="preserve"> </w:t>
            </w:r>
            <w:r w:rsidRPr="00C0084C">
              <w:rPr>
                <w:sz w:val="22"/>
                <w:szCs w:val="22"/>
              </w:rPr>
              <w:t>0.81/42.000</w:t>
            </w:r>
          </w:p>
          <w:p w14:paraId="102A6869" w14:textId="3EAE73AC" w:rsidR="00A76FB8" w:rsidRPr="00C0084C" w:rsidRDefault="00A76FB8" w:rsidP="00BA7B09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C0084C">
              <w:rPr>
                <w:sz w:val="22"/>
                <w:szCs w:val="22"/>
              </w:rPr>
              <w:t>10.82/42.000</w:t>
            </w:r>
          </w:p>
          <w:p w14:paraId="207BA335" w14:textId="21BC9CEE" w:rsidR="00A76FB8" w:rsidRPr="00C0084C" w:rsidRDefault="00A76FB8" w:rsidP="000C75BE">
            <w:pPr>
              <w:pStyle w:val="ab"/>
              <w:spacing w:after="0" w:line="276" w:lineRule="auto"/>
              <w:rPr>
                <w:sz w:val="22"/>
                <w:szCs w:val="22"/>
              </w:rPr>
            </w:pPr>
            <w:r w:rsidRPr="00C0084C">
              <w:rPr>
                <w:color w:val="EE0000"/>
                <w:sz w:val="22"/>
                <w:szCs w:val="22"/>
              </w:rPr>
              <w:t xml:space="preserve"> </w:t>
            </w:r>
            <w:r w:rsidRPr="00C0084C">
              <w:rPr>
                <w:sz w:val="22"/>
                <w:szCs w:val="22"/>
              </w:rPr>
              <w:t xml:space="preserve"> </w:t>
            </w:r>
          </w:p>
        </w:tc>
        <w:tc>
          <w:tcPr>
            <w:tcW w:w="2693" w:type="dxa"/>
          </w:tcPr>
          <w:p w14:paraId="080389C9" w14:textId="77777777" w:rsidR="00A76FB8" w:rsidRPr="009F314E" w:rsidRDefault="00A76FB8" w:rsidP="00BA7B09">
            <w:pPr>
              <w:suppressAutoHyphens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 xml:space="preserve">Отбор проб </w:t>
            </w:r>
          </w:p>
          <w:p w14:paraId="0AC9A656" w14:textId="77777777" w:rsidR="00A76FB8" w:rsidRPr="009F314E" w:rsidRDefault="00A76FB8" w:rsidP="00BA7B09">
            <w:pPr>
              <w:suppressAutoHyphens/>
              <w:jc w:val="both"/>
              <w:rPr>
                <w:sz w:val="22"/>
                <w:szCs w:val="22"/>
              </w:rPr>
            </w:pPr>
          </w:p>
          <w:p w14:paraId="74FEDB33" w14:textId="77777777" w:rsidR="00A76FB8" w:rsidRPr="009F314E" w:rsidRDefault="00A76FB8" w:rsidP="00BA7B09">
            <w:pPr>
              <w:suppressAutoHyphens/>
              <w:jc w:val="both"/>
              <w:rPr>
                <w:sz w:val="22"/>
                <w:szCs w:val="22"/>
              </w:rPr>
            </w:pPr>
          </w:p>
          <w:p w14:paraId="702C28F0" w14:textId="77777777" w:rsidR="00A76FB8" w:rsidRPr="009F314E" w:rsidRDefault="00A76FB8" w:rsidP="00BA7B09">
            <w:pPr>
              <w:suppressAutoHyphens/>
              <w:jc w:val="both"/>
              <w:rPr>
                <w:sz w:val="22"/>
                <w:szCs w:val="22"/>
              </w:rPr>
            </w:pPr>
          </w:p>
          <w:p w14:paraId="692B714D" w14:textId="77777777" w:rsidR="00A76FB8" w:rsidRPr="009F314E" w:rsidRDefault="00A76FB8" w:rsidP="00BA7B09">
            <w:pPr>
              <w:suppressAutoHyphens/>
              <w:jc w:val="both"/>
              <w:rPr>
                <w:sz w:val="22"/>
                <w:szCs w:val="22"/>
              </w:rPr>
            </w:pPr>
          </w:p>
          <w:p w14:paraId="4230DCEE" w14:textId="77777777" w:rsidR="00A76FB8" w:rsidRPr="009F314E" w:rsidRDefault="00A76FB8" w:rsidP="00BA7B09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2551" w:type="dxa"/>
          </w:tcPr>
          <w:p w14:paraId="42A68963" w14:textId="77777777" w:rsidR="00A76FB8" w:rsidRPr="009F314E" w:rsidRDefault="00A76FB8" w:rsidP="00BA7B09">
            <w:pPr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31904-2012</w:t>
            </w:r>
          </w:p>
          <w:p w14:paraId="09F182D2" w14:textId="77777777" w:rsidR="00A76FB8" w:rsidRPr="009F314E" w:rsidRDefault="00A76FB8" w:rsidP="00BA7B09">
            <w:pPr>
              <w:suppressAutoHyphens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 xml:space="preserve">ГОСТ 12569-99 </w:t>
            </w:r>
          </w:p>
          <w:p w14:paraId="11345C54" w14:textId="77777777" w:rsidR="00A76FB8" w:rsidRPr="009F314E" w:rsidRDefault="00A76FB8" w:rsidP="00BA7B09">
            <w:pPr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19792-2017</w:t>
            </w:r>
          </w:p>
          <w:p w14:paraId="20C6B22C" w14:textId="77777777" w:rsidR="00A76FB8" w:rsidRPr="009F314E" w:rsidRDefault="00A76FB8" w:rsidP="00BA7B09">
            <w:pPr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5904-2019</w:t>
            </w:r>
          </w:p>
          <w:p w14:paraId="01AE098C" w14:textId="77777777" w:rsidR="00A76FB8" w:rsidRPr="009F314E" w:rsidRDefault="00A76FB8" w:rsidP="00BA7B09">
            <w:pPr>
              <w:suppressAutoHyphens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 xml:space="preserve">СТБ 1036-97 </w:t>
            </w:r>
          </w:p>
          <w:p w14:paraId="0CB0DEE2" w14:textId="77777777" w:rsidR="00A76FB8" w:rsidRPr="009F314E" w:rsidRDefault="00A76FB8" w:rsidP="00BA7B09">
            <w:pPr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СТБ 1053-2015</w:t>
            </w:r>
          </w:p>
          <w:p w14:paraId="7B417E90" w14:textId="77777777" w:rsidR="00A76FB8" w:rsidRPr="009F314E" w:rsidRDefault="00A76FB8" w:rsidP="00BA7B09">
            <w:pPr>
              <w:suppressAutoHyphens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 xml:space="preserve">ГОСТ 32751-2014 </w:t>
            </w:r>
          </w:p>
          <w:p w14:paraId="67986489" w14:textId="5BEA6855" w:rsidR="00A76FB8" w:rsidRPr="007B0E4C" w:rsidRDefault="00A76FB8" w:rsidP="007B0E4C">
            <w:pPr>
              <w:rPr>
                <w:sz w:val="22"/>
                <w:szCs w:val="22"/>
              </w:rPr>
            </w:pPr>
            <w:r w:rsidRPr="007B0E4C">
              <w:rPr>
                <w:sz w:val="22"/>
                <w:szCs w:val="22"/>
              </w:rPr>
              <w:t xml:space="preserve">ТНПА и другая документация  </w:t>
            </w:r>
          </w:p>
        </w:tc>
        <w:tc>
          <w:tcPr>
            <w:tcW w:w="2552" w:type="dxa"/>
          </w:tcPr>
          <w:p w14:paraId="127D443E" w14:textId="77777777" w:rsidR="00A76FB8" w:rsidRPr="009F314E" w:rsidRDefault="00A76FB8" w:rsidP="00BA7B09">
            <w:pPr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31904-2012</w:t>
            </w:r>
          </w:p>
          <w:p w14:paraId="6AAFC148" w14:textId="77777777" w:rsidR="00A76FB8" w:rsidRPr="009F314E" w:rsidRDefault="00A76FB8" w:rsidP="00BA7B09">
            <w:pPr>
              <w:suppressAutoHyphens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 xml:space="preserve">ГОСТ 12569-99 </w:t>
            </w:r>
          </w:p>
          <w:p w14:paraId="7396E149" w14:textId="14406E20" w:rsidR="00A76FB8" w:rsidRPr="009F314E" w:rsidRDefault="00A76FB8" w:rsidP="00BA7B09">
            <w:pPr>
              <w:suppressAutoHyphens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19792-2017 п.7.1</w:t>
            </w:r>
          </w:p>
          <w:p w14:paraId="7E4DB091" w14:textId="77777777" w:rsidR="00A76FB8" w:rsidRPr="009F314E" w:rsidRDefault="00A76FB8" w:rsidP="00BA7B09">
            <w:pPr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5904-2019</w:t>
            </w:r>
          </w:p>
          <w:p w14:paraId="057B9F0B" w14:textId="1AF40077" w:rsidR="00A76FB8" w:rsidRPr="009F314E" w:rsidRDefault="00A76FB8" w:rsidP="00BA7B09">
            <w:pPr>
              <w:pStyle w:val="ab"/>
              <w:tabs>
                <w:tab w:val="left" w:pos="0"/>
                <w:tab w:val="left" w:pos="225"/>
                <w:tab w:val="left" w:pos="284"/>
              </w:tabs>
              <w:spacing w:after="0"/>
            </w:pPr>
            <w:r w:rsidRPr="009F314E">
              <w:rPr>
                <w:sz w:val="22"/>
                <w:szCs w:val="22"/>
              </w:rPr>
              <w:t xml:space="preserve">СТБ 1036-97 </w:t>
            </w:r>
            <w:r w:rsidRPr="009F314E">
              <w:t>п.7.8, п.7.17, п.7.23, п.7.17</w:t>
            </w:r>
          </w:p>
          <w:p w14:paraId="72911FEA" w14:textId="77777777" w:rsidR="00A76FB8" w:rsidRPr="009F314E" w:rsidRDefault="00A76FB8" w:rsidP="00BA7B09">
            <w:pPr>
              <w:suppressAutoHyphens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СТБ 1053-2015</w:t>
            </w:r>
          </w:p>
          <w:p w14:paraId="448259AE" w14:textId="77777777" w:rsidR="00A76FB8" w:rsidRPr="009F314E" w:rsidRDefault="00A76FB8" w:rsidP="00BA7B09">
            <w:pPr>
              <w:suppressAutoHyphens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32751-2014</w:t>
            </w:r>
          </w:p>
          <w:p w14:paraId="5C55BFF2" w14:textId="57B743D9" w:rsidR="00A76FB8" w:rsidRPr="009F314E" w:rsidRDefault="00A76FB8" w:rsidP="00BA7B09">
            <w:pPr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34668-2020</w:t>
            </w:r>
          </w:p>
        </w:tc>
        <w:tc>
          <w:tcPr>
            <w:tcW w:w="2127" w:type="dxa"/>
          </w:tcPr>
          <w:p w14:paraId="57A40453" w14:textId="77777777" w:rsidR="00BC715C" w:rsidRDefault="00BC715C" w:rsidP="00BC715C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Лабораторный </w:t>
            </w:r>
          </w:p>
          <w:p w14:paraId="4A46CB67" w14:textId="77777777" w:rsidR="00BC715C" w:rsidRDefault="00BC715C" w:rsidP="00BC715C">
            <w:pPr>
              <w:spacing w:line="216" w:lineRule="auto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отдел ,</w:t>
            </w:r>
            <w:proofErr w:type="gramEnd"/>
            <w:r>
              <w:rPr>
                <w:sz w:val="22"/>
                <w:szCs w:val="22"/>
              </w:rPr>
              <w:t xml:space="preserve"> отдел гигиены, отдел эпидемиологии</w:t>
            </w:r>
          </w:p>
          <w:p w14:paraId="18F613CC" w14:textId="77777777" w:rsidR="00BC715C" w:rsidRDefault="00BC715C" w:rsidP="00BC715C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(ул.Октябрьская,33,</w:t>
            </w:r>
          </w:p>
          <w:p w14:paraId="1ED83665" w14:textId="336249BC" w:rsidR="00A76FB8" w:rsidRPr="009F314E" w:rsidRDefault="00BC715C" w:rsidP="00BC715C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г.Рогачёв</w:t>
            </w:r>
            <w:proofErr w:type="spellEnd"/>
            <w:r>
              <w:rPr>
                <w:sz w:val="22"/>
                <w:szCs w:val="22"/>
              </w:rPr>
              <w:t>, Гомельская область)</w:t>
            </w:r>
          </w:p>
        </w:tc>
      </w:tr>
      <w:tr w:rsidR="00A76FB8" w:rsidRPr="009F314E" w14:paraId="4150210F" w14:textId="67AB7716" w:rsidTr="00A76FB8">
        <w:trPr>
          <w:trHeight w:val="276"/>
          <w:tblHeader/>
        </w:trPr>
        <w:tc>
          <w:tcPr>
            <w:tcW w:w="1133" w:type="dxa"/>
          </w:tcPr>
          <w:p w14:paraId="5FDB40B9" w14:textId="77777777" w:rsidR="00A76FB8" w:rsidRPr="009F314E" w:rsidRDefault="00A76FB8" w:rsidP="00BA7B09">
            <w:pPr>
              <w:ind w:left="-45" w:right="-45"/>
              <w:jc w:val="center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lastRenderedPageBreak/>
              <w:t>5.2*</w:t>
            </w:r>
          </w:p>
          <w:p w14:paraId="64AD8512" w14:textId="77777777" w:rsidR="00A76FB8" w:rsidRPr="009F314E" w:rsidRDefault="00A76FB8" w:rsidP="00BA7B09">
            <w:pPr>
              <w:tabs>
                <w:tab w:val="num" w:pos="462"/>
                <w:tab w:val="num" w:pos="1440"/>
              </w:tabs>
              <w:ind w:left="-45" w:right="-45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</w:tcPr>
          <w:p w14:paraId="6FD6E65E" w14:textId="77777777" w:rsidR="00A76FB8" w:rsidRPr="009F314E" w:rsidRDefault="00A76FB8" w:rsidP="00BA7B09">
            <w:pPr>
              <w:ind w:left="-45" w:right="-45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1523A85E" w14:textId="5E8AD395" w:rsidR="00A76FB8" w:rsidRPr="00C0084C" w:rsidRDefault="00A76FB8" w:rsidP="000C75BE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C0084C">
              <w:rPr>
                <w:color w:val="EE0000"/>
                <w:sz w:val="22"/>
                <w:szCs w:val="22"/>
              </w:rPr>
              <w:t xml:space="preserve"> </w:t>
            </w:r>
            <w:r w:rsidRPr="00C0084C">
              <w:rPr>
                <w:sz w:val="22"/>
                <w:szCs w:val="22"/>
              </w:rPr>
              <w:t>0.81/11.116</w:t>
            </w:r>
          </w:p>
          <w:p w14:paraId="13FEE5DC" w14:textId="2F29E7A4" w:rsidR="00A76FB8" w:rsidRPr="00C0084C" w:rsidRDefault="00A76FB8" w:rsidP="000C75BE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C0084C">
              <w:rPr>
                <w:sz w:val="22"/>
                <w:szCs w:val="22"/>
              </w:rPr>
              <w:t>10.82/11.116</w:t>
            </w:r>
          </w:p>
          <w:p w14:paraId="77BD4D73" w14:textId="4CA1AD87" w:rsidR="00A76FB8" w:rsidRPr="00C0084C" w:rsidRDefault="00A76FB8" w:rsidP="000C75BE">
            <w:pPr>
              <w:pStyle w:val="ab"/>
              <w:spacing w:after="0" w:line="276" w:lineRule="auto"/>
              <w:rPr>
                <w:color w:val="EE0000"/>
                <w:sz w:val="22"/>
                <w:szCs w:val="22"/>
              </w:rPr>
            </w:pPr>
            <w:r w:rsidRPr="00C0084C">
              <w:rPr>
                <w:color w:val="EE0000"/>
                <w:sz w:val="22"/>
                <w:szCs w:val="22"/>
              </w:rPr>
              <w:t xml:space="preserve"> </w:t>
            </w:r>
            <w:r w:rsidRPr="00C0084C">
              <w:rPr>
                <w:sz w:val="22"/>
                <w:szCs w:val="22"/>
              </w:rPr>
              <w:t xml:space="preserve"> </w:t>
            </w:r>
          </w:p>
          <w:p w14:paraId="22509465" w14:textId="62C9415E" w:rsidR="00A76FB8" w:rsidRPr="00C0084C" w:rsidRDefault="00A76FB8" w:rsidP="00BA7B09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08599E11" w14:textId="4AB17738" w:rsidR="00A76FB8" w:rsidRPr="009F314E" w:rsidRDefault="00A76FB8" w:rsidP="007B0E4C">
            <w:pPr>
              <w:suppressAutoHyphens/>
              <w:jc w:val="both"/>
              <w:rPr>
                <w:sz w:val="22"/>
                <w:szCs w:val="22"/>
              </w:rPr>
            </w:pPr>
            <w:r w:rsidRPr="000C75BE">
              <w:rPr>
                <w:sz w:val="22"/>
                <w:szCs w:val="22"/>
              </w:rPr>
              <w:t>Органолептические показатели (внешний вид, консистенция, структура, форма, поверхность, вид в изломе, вкус, аромат, запах, цвет, чистота раствора</w:t>
            </w:r>
            <w:r w:rsidRPr="009F314E">
              <w:rPr>
                <w:sz w:val="22"/>
                <w:szCs w:val="22"/>
              </w:rPr>
              <w:t>)</w:t>
            </w:r>
          </w:p>
        </w:tc>
        <w:tc>
          <w:tcPr>
            <w:tcW w:w="2551" w:type="dxa"/>
            <w:vMerge w:val="restart"/>
          </w:tcPr>
          <w:p w14:paraId="7CB1F044" w14:textId="77777777" w:rsidR="00A76FB8" w:rsidRPr="009F314E" w:rsidRDefault="00A76FB8" w:rsidP="00BA7B09">
            <w:pPr>
              <w:suppressAutoHyphens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33222-2015</w:t>
            </w:r>
          </w:p>
          <w:p w14:paraId="515B57EA" w14:textId="77777777" w:rsidR="00A76FB8" w:rsidRPr="009F314E" w:rsidRDefault="00A76FB8" w:rsidP="00BA7B09">
            <w:pPr>
              <w:suppressAutoHyphens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4570-93</w:t>
            </w:r>
          </w:p>
          <w:p w14:paraId="3848858C" w14:textId="77777777" w:rsidR="00A76FB8" w:rsidRPr="009F314E" w:rsidRDefault="00A76FB8" w:rsidP="00BA7B09">
            <w:pPr>
              <w:suppressAutoHyphens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6442-89</w:t>
            </w:r>
          </w:p>
          <w:p w14:paraId="51382805" w14:textId="77777777" w:rsidR="00A76FB8" w:rsidRPr="009F314E" w:rsidRDefault="00A76FB8" w:rsidP="00BA7B09">
            <w:pPr>
              <w:suppressAutoHyphens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6477-2019</w:t>
            </w:r>
          </w:p>
          <w:p w14:paraId="726431B0" w14:textId="77777777" w:rsidR="00A76FB8" w:rsidRPr="009F314E" w:rsidRDefault="00A76FB8" w:rsidP="00BA7B09">
            <w:pPr>
              <w:suppressAutoHyphens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6478-2014</w:t>
            </w:r>
          </w:p>
          <w:p w14:paraId="08D32008" w14:textId="77777777" w:rsidR="00A76FB8" w:rsidRPr="009F314E" w:rsidRDefault="00A76FB8" w:rsidP="00BA7B09">
            <w:pPr>
              <w:suppressAutoHyphens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6502-2014</w:t>
            </w:r>
          </w:p>
          <w:p w14:paraId="26808662" w14:textId="77777777" w:rsidR="00A76FB8" w:rsidRPr="009F314E" w:rsidRDefault="00A76FB8" w:rsidP="00BA7B09">
            <w:pPr>
              <w:suppressAutoHyphens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7060-2020</w:t>
            </w:r>
          </w:p>
          <w:p w14:paraId="2BB02F46" w14:textId="77777777" w:rsidR="00A76FB8" w:rsidRPr="009F314E" w:rsidRDefault="00A76FB8" w:rsidP="00BA7B09">
            <w:pPr>
              <w:suppressAutoHyphens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14033-96</w:t>
            </w:r>
          </w:p>
          <w:p w14:paraId="211269D2" w14:textId="77777777" w:rsidR="00A76FB8" w:rsidRPr="009F314E" w:rsidRDefault="00A76FB8" w:rsidP="00BA7B09">
            <w:pPr>
              <w:suppressAutoHyphens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14621-2020</w:t>
            </w:r>
          </w:p>
          <w:p w14:paraId="5A726B83" w14:textId="77777777" w:rsidR="00A76FB8" w:rsidRPr="009F314E" w:rsidRDefault="00A76FB8" w:rsidP="00BA7B09">
            <w:pPr>
              <w:suppressAutoHyphens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15052-96</w:t>
            </w:r>
          </w:p>
          <w:p w14:paraId="729372B4" w14:textId="77777777" w:rsidR="00A76FB8" w:rsidRPr="009F314E" w:rsidRDefault="00A76FB8" w:rsidP="00BA7B09">
            <w:pPr>
              <w:suppressAutoHyphens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15810-96</w:t>
            </w:r>
          </w:p>
          <w:p w14:paraId="1DA455BC" w14:textId="77777777" w:rsidR="00A76FB8" w:rsidRPr="009F314E" w:rsidRDefault="00A76FB8" w:rsidP="00BA7B09">
            <w:pPr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 xml:space="preserve">ГОСТ 19792-2017 </w:t>
            </w:r>
          </w:p>
          <w:p w14:paraId="4479C7F7" w14:textId="77777777" w:rsidR="00A76FB8" w:rsidRPr="009F314E" w:rsidRDefault="00A76FB8" w:rsidP="00BA7B09">
            <w:pPr>
              <w:suppressAutoHyphens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24901-89</w:t>
            </w:r>
          </w:p>
          <w:p w14:paraId="0EF93131" w14:textId="77777777" w:rsidR="00A76FB8" w:rsidRPr="009F314E" w:rsidRDefault="00A76FB8" w:rsidP="00BA7B09">
            <w:pPr>
              <w:suppressAutoHyphens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30058-95</w:t>
            </w:r>
          </w:p>
          <w:p w14:paraId="1A6A9922" w14:textId="77777777" w:rsidR="00A76FB8" w:rsidRPr="009F314E" w:rsidRDefault="00A76FB8" w:rsidP="00BA7B09">
            <w:pPr>
              <w:suppressAutoHyphens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СТБ 549-94</w:t>
            </w:r>
          </w:p>
          <w:p w14:paraId="7111AE91" w14:textId="3FBB3F32" w:rsidR="00A76FB8" w:rsidRPr="009F314E" w:rsidRDefault="00A76FB8" w:rsidP="00BA7B09">
            <w:pPr>
              <w:suppressAutoHyphens/>
              <w:jc w:val="both"/>
              <w:rPr>
                <w:sz w:val="22"/>
                <w:szCs w:val="22"/>
              </w:rPr>
            </w:pPr>
            <w:r w:rsidRPr="007B0E4C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552" w:type="dxa"/>
          </w:tcPr>
          <w:p w14:paraId="36E83495" w14:textId="240B4A9D" w:rsidR="00A76FB8" w:rsidRPr="009F314E" w:rsidRDefault="00A76FB8" w:rsidP="00BA7B09">
            <w:pPr>
              <w:suppressAutoHyphens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5897-90 р.2, п.5</w:t>
            </w:r>
          </w:p>
          <w:p w14:paraId="053606A8" w14:textId="77777777" w:rsidR="00A76FB8" w:rsidRPr="009F314E" w:rsidRDefault="00A76FB8" w:rsidP="00BA7B09">
            <w:pPr>
              <w:suppressAutoHyphens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12576-89</w:t>
            </w:r>
          </w:p>
          <w:p w14:paraId="04AA1C4C" w14:textId="77777777" w:rsidR="00A76FB8" w:rsidRPr="009F314E" w:rsidRDefault="00A76FB8" w:rsidP="00BA7B09">
            <w:pPr>
              <w:suppressAutoHyphens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19792-2017 п.7.3</w:t>
            </w:r>
          </w:p>
          <w:p w14:paraId="4E62D9F3" w14:textId="0D0C4B1B" w:rsidR="00A76FB8" w:rsidRPr="009F314E" w:rsidRDefault="00A76FB8" w:rsidP="00BA7B09">
            <w:pPr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СТБ 2211-2011 п.6.4</w:t>
            </w:r>
          </w:p>
        </w:tc>
        <w:tc>
          <w:tcPr>
            <w:tcW w:w="2127" w:type="dxa"/>
          </w:tcPr>
          <w:p w14:paraId="75C99F5F" w14:textId="77777777" w:rsidR="00284432" w:rsidRDefault="00284432" w:rsidP="00284432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Лабораторный </w:t>
            </w:r>
          </w:p>
          <w:p w14:paraId="52F3E9E9" w14:textId="77777777" w:rsidR="00284432" w:rsidRDefault="00284432" w:rsidP="00284432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отдел, группа санитарно-гигиенических исследований </w:t>
            </w:r>
          </w:p>
          <w:p w14:paraId="726166C9" w14:textId="77777777" w:rsidR="00284432" w:rsidRDefault="00284432" w:rsidP="00284432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(ул.Октябрьская,33,</w:t>
            </w:r>
          </w:p>
          <w:p w14:paraId="38048240" w14:textId="1DB11060" w:rsidR="00A76FB8" w:rsidRPr="009F314E" w:rsidRDefault="00284432" w:rsidP="00284432">
            <w:pPr>
              <w:suppressAutoHyphens/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г.Рогачёв</w:t>
            </w:r>
            <w:proofErr w:type="spellEnd"/>
            <w:r>
              <w:rPr>
                <w:sz w:val="22"/>
                <w:szCs w:val="22"/>
              </w:rPr>
              <w:t>, Гомельская область</w:t>
            </w:r>
          </w:p>
        </w:tc>
      </w:tr>
      <w:tr w:rsidR="00284432" w:rsidRPr="009F314E" w14:paraId="6117262E" w14:textId="2005A360" w:rsidTr="00A76FB8">
        <w:trPr>
          <w:trHeight w:val="276"/>
          <w:tblHeader/>
        </w:trPr>
        <w:tc>
          <w:tcPr>
            <w:tcW w:w="1133" w:type="dxa"/>
          </w:tcPr>
          <w:p w14:paraId="67F3EC4C" w14:textId="77777777" w:rsidR="00284432" w:rsidRPr="009F314E" w:rsidRDefault="00284432" w:rsidP="00BA7B09">
            <w:pPr>
              <w:ind w:left="-45" w:right="-45"/>
              <w:jc w:val="center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5.3*</w:t>
            </w:r>
          </w:p>
          <w:p w14:paraId="346C5497" w14:textId="77777777" w:rsidR="00284432" w:rsidRPr="009F314E" w:rsidRDefault="00284432" w:rsidP="00BA7B09">
            <w:pPr>
              <w:ind w:left="-45" w:right="-45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</w:tcPr>
          <w:p w14:paraId="3AF60331" w14:textId="77777777" w:rsidR="00284432" w:rsidRPr="009F314E" w:rsidRDefault="00284432" w:rsidP="00BA7B09">
            <w:pPr>
              <w:ind w:left="-45" w:right="-45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418" w:type="dxa"/>
          </w:tcPr>
          <w:p w14:paraId="7B57F819" w14:textId="0237F9D5" w:rsidR="00284432" w:rsidRPr="00C0084C" w:rsidRDefault="00284432" w:rsidP="000C75BE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C0084C">
              <w:rPr>
                <w:color w:val="EE0000"/>
                <w:sz w:val="22"/>
                <w:szCs w:val="22"/>
              </w:rPr>
              <w:t xml:space="preserve"> </w:t>
            </w:r>
            <w:r w:rsidRPr="00C0084C">
              <w:rPr>
                <w:sz w:val="22"/>
                <w:szCs w:val="22"/>
              </w:rPr>
              <w:t>0.81/08.052</w:t>
            </w:r>
          </w:p>
          <w:p w14:paraId="78D5D69B" w14:textId="61CC131B" w:rsidR="00284432" w:rsidRPr="00C0084C" w:rsidRDefault="00284432" w:rsidP="000C75BE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C0084C">
              <w:rPr>
                <w:sz w:val="22"/>
                <w:szCs w:val="22"/>
              </w:rPr>
              <w:t>10.82/08.052</w:t>
            </w:r>
          </w:p>
          <w:p w14:paraId="52D23C6E" w14:textId="7A983FFA" w:rsidR="00284432" w:rsidRPr="00C0084C" w:rsidRDefault="00284432" w:rsidP="000C75BE">
            <w:pPr>
              <w:pStyle w:val="ab"/>
              <w:spacing w:after="0"/>
              <w:rPr>
                <w:color w:val="EE0000"/>
                <w:sz w:val="22"/>
                <w:szCs w:val="22"/>
              </w:rPr>
            </w:pPr>
            <w:r w:rsidRPr="00C0084C">
              <w:rPr>
                <w:color w:val="EE0000"/>
                <w:sz w:val="22"/>
                <w:szCs w:val="22"/>
              </w:rPr>
              <w:t xml:space="preserve"> </w:t>
            </w:r>
            <w:r w:rsidRPr="00C0084C">
              <w:rPr>
                <w:sz w:val="22"/>
                <w:szCs w:val="22"/>
              </w:rPr>
              <w:t xml:space="preserve"> </w:t>
            </w:r>
          </w:p>
          <w:p w14:paraId="0AE53C94" w14:textId="4C5C5653" w:rsidR="00284432" w:rsidRPr="00C0084C" w:rsidRDefault="00284432" w:rsidP="00BA7B09">
            <w:pPr>
              <w:spacing w:line="21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1751C213" w14:textId="0C814293" w:rsidR="00284432" w:rsidRPr="009F314E" w:rsidRDefault="00284432" w:rsidP="00BA7B09">
            <w:pPr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массовая доля влаги</w:t>
            </w:r>
          </w:p>
        </w:tc>
        <w:tc>
          <w:tcPr>
            <w:tcW w:w="2551" w:type="dxa"/>
            <w:vMerge/>
          </w:tcPr>
          <w:p w14:paraId="368F113E" w14:textId="77777777" w:rsidR="00284432" w:rsidRPr="009F314E" w:rsidRDefault="00284432" w:rsidP="00BA7B09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29955629" w14:textId="7580E2DF" w:rsidR="00284432" w:rsidRPr="009F314E" w:rsidRDefault="00284432" w:rsidP="00BA7B09">
            <w:pPr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 xml:space="preserve">ГОСТ 5900-2014 р.7 </w:t>
            </w:r>
          </w:p>
        </w:tc>
        <w:tc>
          <w:tcPr>
            <w:tcW w:w="2127" w:type="dxa"/>
            <w:vMerge w:val="restart"/>
          </w:tcPr>
          <w:p w14:paraId="58D09E67" w14:textId="77777777" w:rsidR="00284432" w:rsidRDefault="00284432" w:rsidP="00284432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Лабораторный </w:t>
            </w:r>
          </w:p>
          <w:p w14:paraId="5659B70C" w14:textId="77777777" w:rsidR="00284432" w:rsidRDefault="00284432" w:rsidP="00284432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отдел, группа санитарно-гигиенических исследований </w:t>
            </w:r>
          </w:p>
          <w:p w14:paraId="4AD03B33" w14:textId="77777777" w:rsidR="00284432" w:rsidRDefault="00284432" w:rsidP="00284432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(ул.Октябрьская,33,</w:t>
            </w:r>
          </w:p>
          <w:p w14:paraId="1359505A" w14:textId="317BE653" w:rsidR="00284432" w:rsidRPr="009F314E" w:rsidRDefault="00284432" w:rsidP="00284432">
            <w:pPr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г.Рогачёв</w:t>
            </w:r>
            <w:proofErr w:type="spellEnd"/>
            <w:r>
              <w:rPr>
                <w:sz w:val="22"/>
                <w:szCs w:val="22"/>
              </w:rPr>
              <w:t>, Гомельская область</w:t>
            </w:r>
          </w:p>
        </w:tc>
      </w:tr>
      <w:tr w:rsidR="00284432" w:rsidRPr="009F314E" w14:paraId="0AAB5CDC" w14:textId="646C4231" w:rsidTr="00A76FB8">
        <w:trPr>
          <w:trHeight w:val="276"/>
          <w:tblHeader/>
        </w:trPr>
        <w:tc>
          <w:tcPr>
            <w:tcW w:w="1133" w:type="dxa"/>
          </w:tcPr>
          <w:p w14:paraId="19B083A8" w14:textId="19886871" w:rsidR="00284432" w:rsidRPr="009F314E" w:rsidRDefault="00284432" w:rsidP="00BA7B09">
            <w:pPr>
              <w:ind w:left="-45" w:right="-45"/>
              <w:jc w:val="center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5.</w:t>
            </w:r>
            <w:r>
              <w:rPr>
                <w:sz w:val="22"/>
                <w:szCs w:val="22"/>
              </w:rPr>
              <w:t>4</w:t>
            </w:r>
            <w:r w:rsidRPr="009F314E">
              <w:rPr>
                <w:sz w:val="22"/>
                <w:szCs w:val="22"/>
              </w:rPr>
              <w:t>*</w:t>
            </w:r>
          </w:p>
          <w:p w14:paraId="23B78958" w14:textId="77777777" w:rsidR="00284432" w:rsidRPr="009F314E" w:rsidRDefault="00284432" w:rsidP="00BA7B09">
            <w:pPr>
              <w:ind w:left="-45" w:right="-45"/>
              <w:jc w:val="center"/>
              <w:rPr>
                <w:sz w:val="22"/>
                <w:szCs w:val="22"/>
              </w:rPr>
            </w:pPr>
          </w:p>
          <w:p w14:paraId="531CA91E" w14:textId="77777777" w:rsidR="00284432" w:rsidRPr="009F314E" w:rsidRDefault="00284432" w:rsidP="00BA7B09">
            <w:pPr>
              <w:ind w:left="-45" w:right="-45"/>
              <w:jc w:val="center"/>
              <w:rPr>
                <w:sz w:val="22"/>
                <w:szCs w:val="22"/>
              </w:rPr>
            </w:pPr>
          </w:p>
          <w:p w14:paraId="3527DAF9" w14:textId="77777777" w:rsidR="00284432" w:rsidRPr="009F314E" w:rsidRDefault="00284432" w:rsidP="00BA7B09">
            <w:pPr>
              <w:ind w:left="-45" w:right="-45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</w:tcPr>
          <w:p w14:paraId="55086583" w14:textId="77777777" w:rsidR="00284432" w:rsidRPr="009F314E" w:rsidRDefault="00284432" w:rsidP="00BA7B09">
            <w:pPr>
              <w:ind w:left="-45" w:right="-45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418" w:type="dxa"/>
          </w:tcPr>
          <w:p w14:paraId="5E68122D" w14:textId="324A0FB4" w:rsidR="00284432" w:rsidRPr="00C0084C" w:rsidRDefault="00284432" w:rsidP="000C75BE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C0084C">
              <w:rPr>
                <w:sz w:val="22"/>
                <w:szCs w:val="22"/>
              </w:rPr>
              <w:t>10.81/08.052</w:t>
            </w:r>
          </w:p>
          <w:p w14:paraId="598E433B" w14:textId="38781DE0" w:rsidR="00284432" w:rsidRPr="00C0084C" w:rsidRDefault="00284432" w:rsidP="000C75BE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C0084C">
              <w:rPr>
                <w:sz w:val="22"/>
                <w:szCs w:val="22"/>
              </w:rPr>
              <w:t>10.82/08.052</w:t>
            </w:r>
          </w:p>
          <w:p w14:paraId="3E2B3160" w14:textId="214D7E9F" w:rsidR="00284432" w:rsidRPr="00C0084C" w:rsidRDefault="00284432" w:rsidP="000C75BE">
            <w:pPr>
              <w:pStyle w:val="ab"/>
              <w:spacing w:after="0"/>
              <w:rPr>
                <w:color w:val="EE0000"/>
                <w:sz w:val="22"/>
                <w:szCs w:val="22"/>
              </w:rPr>
            </w:pPr>
            <w:r w:rsidRPr="00C0084C">
              <w:rPr>
                <w:color w:val="EE0000"/>
                <w:sz w:val="22"/>
                <w:szCs w:val="22"/>
              </w:rPr>
              <w:t xml:space="preserve"> </w:t>
            </w:r>
            <w:r w:rsidRPr="00C0084C">
              <w:rPr>
                <w:sz w:val="22"/>
                <w:szCs w:val="22"/>
              </w:rPr>
              <w:t xml:space="preserve"> </w:t>
            </w:r>
          </w:p>
        </w:tc>
        <w:tc>
          <w:tcPr>
            <w:tcW w:w="2693" w:type="dxa"/>
          </w:tcPr>
          <w:p w14:paraId="1A12011A" w14:textId="72F930C0" w:rsidR="00284432" w:rsidRPr="009F314E" w:rsidRDefault="00284432" w:rsidP="00BA7B09">
            <w:pPr>
              <w:jc w:val="both"/>
              <w:rPr>
                <w:sz w:val="22"/>
                <w:szCs w:val="22"/>
              </w:rPr>
            </w:pPr>
            <w:r w:rsidRPr="000C75BE">
              <w:rPr>
                <w:sz w:val="22"/>
                <w:szCs w:val="22"/>
              </w:rPr>
              <w:t xml:space="preserve">массовая доля золы, нерастворимой в растворе соляной кислоты с массовой долей 10%, </w:t>
            </w:r>
            <w:proofErr w:type="spellStart"/>
            <w:r w:rsidRPr="000C75BE">
              <w:rPr>
                <w:sz w:val="22"/>
                <w:szCs w:val="22"/>
              </w:rPr>
              <w:t>м.д</w:t>
            </w:r>
            <w:proofErr w:type="spellEnd"/>
            <w:r w:rsidRPr="000C75BE">
              <w:rPr>
                <w:sz w:val="22"/>
                <w:szCs w:val="22"/>
              </w:rPr>
              <w:t>. общей золы</w:t>
            </w:r>
          </w:p>
        </w:tc>
        <w:tc>
          <w:tcPr>
            <w:tcW w:w="2551" w:type="dxa"/>
            <w:vMerge/>
          </w:tcPr>
          <w:p w14:paraId="3FC0F206" w14:textId="77777777" w:rsidR="00284432" w:rsidRPr="009F314E" w:rsidRDefault="00284432" w:rsidP="00BA7B09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3E01D2F0" w14:textId="43346843" w:rsidR="00284432" w:rsidRPr="009F314E" w:rsidRDefault="00284432" w:rsidP="00BA7B09">
            <w:pPr>
              <w:suppressAutoHyphens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5901-2014 р.8, р.9</w:t>
            </w:r>
          </w:p>
          <w:p w14:paraId="670623DE" w14:textId="77777777" w:rsidR="00284432" w:rsidRPr="009F314E" w:rsidRDefault="00284432" w:rsidP="00BA7B09">
            <w:pPr>
              <w:suppressAutoHyphens/>
              <w:jc w:val="both"/>
              <w:rPr>
                <w:sz w:val="22"/>
                <w:szCs w:val="22"/>
              </w:rPr>
            </w:pPr>
          </w:p>
          <w:p w14:paraId="6811B721" w14:textId="77777777" w:rsidR="00284432" w:rsidRPr="009F314E" w:rsidRDefault="00284432" w:rsidP="00BA7B0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</w:tcPr>
          <w:p w14:paraId="2834462B" w14:textId="77777777" w:rsidR="00284432" w:rsidRPr="009F314E" w:rsidRDefault="00284432" w:rsidP="00BA7B09">
            <w:pPr>
              <w:suppressAutoHyphens/>
              <w:jc w:val="both"/>
              <w:rPr>
                <w:sz w:val="22"/>
                <w:szCs w:val="22"/>
              </w:rPr>
            </w:pPr>
          </w:p>
        </w:tc>
      </w:tr>
      <w:tr w:rsidR="00284432" w:rsidRPr="009F314E" w14:paraId="2BA885F5" w14:textId="78749677" w:rsidTr="00A76FB8">
        <w:trPr>
          <w:trHeight w:val="1935"/>
          <w:tblHeader/>
        </w:trPr>
        <w:tc>
          <w:tcPr>
            <w:tcW w:w="1133" w:type="dxa"/>
            <w:tcBorders>
              <w:bottom w:val="single" w:sz="4" w:space="0" w:color="auto"/>
            </w:tcBorders>
          </w:tcPr>
          <w:p w14:paraId="0F8204CF" w14:textId="385BDA78" w:rsidR="00284432" w:rsidRPr="009F314E" w:rsidRDefault="00284432" w:rsidP="00BA7B09">
            <w:pPr>
              <w:ind w:left="-45" w:right="-45"/>
              <w:jc w:val="center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5.</w:t>
            </w:r>
            <w:r>
              <w:rPr>
                <w:sz w:val="22"/>
                <w:szCs w:val="22"/>
              </w:rPr>
              <w:t>5</w:t>
            </w:r>
            <w:r w:rsidRPr="009F314E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09FF233D" w14:textId="77777777" w:rsidR="00284432" w:rsidRPr="009F314E" w:rsidRDefault="00284432" w:rsidP="00BA7B09">
            <w:pPr>
              <w:ind w:left="-45" w:right="-45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418" w:type="dxa"/>
          </w:tcPr>
          <w:p w14:paraId="3CAF8FF5" w14:textId="155C90E4" w:rsidR="00284432" w:rsidRPr="00C0084C" w:rsidRDefault="00284432" w:rsidP="000C75BE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C0084C">
              <w:rPr>
                <w:sz w:val="22"/>
                <w:szCs w:val="22"/>
              </w:rPr>
              <w:t>10.81/08.149</w:t>
            </w:r>
          </w:p>
          <w:p w14:paraId="363289B0" w14:textId="40CF0B4E" w:rsidR="00284432" w:rsidRPr="00C0084C" w:rsidRDefault="00284432" w:rsidP="000C75BE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C0084C">
              <w:rPr>
                <w:sz w:val="22"/>
                <w:szCs w:val="22"/>
              </w:rPr>
              <w:t>10.82/08.149</w:t>
            </w:r>
          </w:p>
          <w:p w14:paraId="1BF78AD1" w14:textId="4350F72A" w:rsidR="00284432" w:rsidRPr="00C0084C" w:rsidRDefault="00284432" w:rsidP="000C75BE">
            <w:pPr>
              <w:spacing w:line="216" w:lineRule="auto"/>
              <w:jc w:val="both"/>
              <w:rPr>
                <w:color w:val="EE0000"/>
                <w:sz w:val="22"/>
                <w:szCs w:val="22"/>
              </w:rPr>
            </w:pPr>
            <w:r w:rsidRPr="00C0084C">
              <w:rPr>
                <w:color w:val="EE0000"/>
                <w:sz w:val="22"/>
                <w:szCs w:val="22"/>
              </w:rPr>
              <w:t xml:space="preserve"> </w:t>
            </w:r>
            <w:r w:rsidRPr="00C0084C">
              <w:rPr>
                <w:sz w:val="22"/>
                <w:szCs w:val="22"/>
              </w:rPr>
              <w:t xml:space="preserve"> </w:t>
            </w:r>
          </w:p>
        </w:tc>
        <w:tc>
          <w:tcPr>
            <w:tcW w:w="2693" w:type="dxa"/>
          </w:tcPr>
          <w:p w14:paraId="02953B7D" w14:textId="43E04396" w:rsidR="00284432" w:rsidRPr="009F314E" w:rsidRDefault="00284432" w:rsidP="00C667B4">
            <w:pPr>
              <w:suppressAutoHyphens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массовая доля общего сахара (по сахарозе)</w:t>
            </w:r>
            <w:r>
              <w:rPr>
                <w:sz w:val="22"/>
                <w:szCs w:val="22"/>
              </w:rPr>
              <w:t xml:space="preserve">, </w:t>
            </w:r>
            <w:r w:rsidRPr="009F314E">
              <w:rPr>
                <w:sz w:val="22"/>
                <w:szCs w:val="22"/>
              </w:rPr>
              <w:t>массовая доля общего сахара</w:t>
            </w:r>
            <w:r>
              <w:rPr>
                <w:sz w:val="22"/>
                <w:szCs w:val="22"/>
              </w:rPr>
              <w:t xml:space="preserve"> </w:t>
            </w:r>
            <w:r w:rsidRPr="009F314E">
              <w:rPr>
                <w:sz w:val="22"/>
                <w:szCs w:val="22"/>
              </w:rPr>
              <w:t>(по сахарозе) в пересчете на сухое вещество</w:t>
            </w:r>
          </w:p>
        </w:tc>
        <w:tc>
          <w:tcPr>
            <w:tcW w:w="2551" w:type="dxa"/>
            <w:vMerge/>
            <w:tcBorders>
              <w:bottom w:val="single" w:sz="4" w:space="0" w:color="auto"/>
            </w:tcBorders>
          </w:tcPr>
          <w:p w14:paraId="3217C96F" w14:textId="77777777" w:rsidR="00284432" w:rsidRPr="009F314E" w:rsidRDefault="00284432" w:rsidP="00BA7B09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38C9151B" w14:textId="77A22DE2" w:rsidR="00284432" w:rsidRPr="009F314E" w:rsidRDefault="00284432" w:rsidP="00BA7B09">
            <w:pPr>
              <w:suppressAutoHyphens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5903-89 р.5</w:t>
            </w:r>
          </w:p>
          <w:p w14:paraId="55976272" w14:textId="77777777" w:rsidR="00284432" w:rsidRPr="009F314E" w:rsidRDefault="00284432" w:rsidP="00BA7B0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</w:tcPr>
          <w:p w14:paraId="2BBD51F0" w14:textId="77777777" w:rsidR="00284432" w:rsidRPr="009F314E" w:rsidRDefault="00284432" w:rsidP="00BA7B09">
            <w:pPr>
              <w:suppressAutoHyphens/>
              <w:jc w:val="both"/>
              <w:rPr>
                <w:sz w:val="22"/>
                <w:szCs w:val="22"/>
              </w:rPr>
            </w:pPr>
          </w:p>
        </w:tc>
      </w:tr>
      <w:tr w:rsidR="00284432" w:rsidRPr="009F314E" w14:paraId="0E0F2A12" w14:textId="18FD1DA9" w:rsidTr="00A76FB8">
        <w:trPr>
          <w:trHeight w:hRule="exact" w:val="280"/>
          <w:tblHeader/>
        </w:trPr>
        <w:tc>
          <w:tcPr>
            <w:tcW w:w="1133" w:type="dxa"/>
            <w:tcBorders>
              <w:bottom w:val="nil"/>
            </w:tcBorders>
          </w:tcPr>
          <w:p w14:paraId="0D396264" w14:textId="77777777" w:rsidR="00284432" w:rsidRPr="009F314E" w:rsidRDefault="00284432" w:rsidP="00BA7B09">
            <w:pPr>
              <w:ind w:left="-45" w:right="-45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</w:tcPr>
          <w:p w14:paraId="093578E6" w14:textId="77777777" w:rsidR="00284432" w:rsidRPr="009F314E" w:rsidRDefault="00284432" w:rsidP="007B0E4C">
            <w:pPr>
              <w:tabs>
                <w:tab w:val="num" w:pos="462"/>
                <w:tab w:val="num" w:pos="1440"/>
              </w:tabs>
              <w:ind w:right="72"/>
              <w:rPr>
                <w:bCs/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</w:tcPr>
          <w:p w14:paraId="61987C66" w14:textId="6271C383" w:rsidR="00284432" w:rsidRPr="00C0084C" w:rsidRDefault="00284432" w:rsidP="00C667B4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C0084C">
              <w:rPr>
                <w:sz w:val="22"/>
                <w:szCs w:val="22"/>
              </w:rPr>
              <w:t xml:space="preserve"> 10.81/08.037</w:t>
            </w:r>
          </w:p>
          <w:p w14:paraId="31E9497F" w14:textId="1AF482BE" w:rsidR="00284432" w:rsidRPr="00C0084C" w:rsidRDefault="00284432" w:rsidP="00C667B4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C0084C">
              <w:rPr>
                <w:sz w:val="22"/>
                <w:szCs w:val="22"/>
              </w:rPr>
              <w:t>10.82/08.037</w:t>
            </w:r>
          </w:p>
          <w:p w14:paraId="636BC3C7" w14:textId="3455BAE6" w:rsidR="00284432" w:rsidRPr="00C0084C" w:rsidRDefault="00284432" w:rsidP="00C667B4">
            <w:pPr>
              <w:pStyle w:val="ab"/>
              <w:spacing w:after="0"/>
              <w:rPr>
                <w:sz w:val="22"/>
                <w:szCs w:val="22"/>
              </w:rPr>
            </w:pPr>
            <w:r w:rsidRPr="00C0084C">
              <w:rPr>
                <w:color w:val="EE0000"/>
                <w:sz w:val="22"/>
                <w:szCs w:val="22"/>
              </w:rPr>
              <w:t xml:space="preserve"> </w:t>
            </w:r>
            <w:r w:rsidRPr="00C0084C">
              <w:rPr>
                <w:sz w:val="22"/>
                <w:szCs w:val="22"/>
              </w:rPr>
              <w:t xml:space="preserve"> </w:t>
            </w:r>
          </w:p>
        </w:tc>
        <w:tc>
          <w:tcPr>
            <w:tcW w:w="2693" w:type="dxa"/>
            <w:vMerge w:val="restart"/>
          </w:tcPr>
          <w:p w14:paraId="38429A49" w14:textId="6050CED2" w:rsidR="00284432" w:rsidRPr="009F314E" w:rsidRDefault="00284432" w:rsidP="007B0E4C">
            <w:pPr>
              <w:suppressAutoHyphens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массовая доля жира</w:t>
            </w:r>
            <w:r>
              <w:rPr>
                <w:sz w:val="22"/>
                <w:szCs w:val="22"/>
              </w:rPr>
              <w:t xml:space="preserve">, </w:t>
            </w:r>
            <w:r w:rsidRPr="009F314E">
              <w:rPr>
                <w:sz w:val="22"/>
                <w:szCs w:val="22"/>
              </w:rPr>
              <w:t>(массовая доля жира в пересчете на сухое вещество)</w:t>
            </w:r>
          </w:p>
        </w:tc>
        <w:tc>
          <w:tcPr>
            <w:tcW w:w="2551" w:type="dxa"/>
            <w:vMerge w:val="restart"/>
            <w:tcBorders>
              <w:bottom w:val="single" w:sz="4" w:space="0" w:color="auto"/>
            </w:tcBorders>
          </w:tcPr>
          <w:p w14:paraId="23911E4F" w14:textId="77777777" w:rsidR="00284432" w:rsidRPr="009F314E" w:rsidRDefault="00284432" w:rsidP="00BA7B09">
            <w:pPr>
              <w:suppressAutoHyphens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33222-2015</w:t>
            </w:r>
          </w:p>
          <w:p w14:paraId="114490D9" w14:textId="77777777" w:rsidR="00284432" w:rsidRPr="009F314E" w:rsidRDefault="00284432" w:rsidP="00BA7B09">
            <w:pPr>
              <w:suppressAutoHyphens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4570-93</w:t>
            </w:r>
          </w:p>
          <w:p w14:paraId="0E7587A3" w14:textId="77777777" w:rsidR="00284432" w:rsidRPr="009F314E" w:rsidRDefault="00284432" w:rsidP="00BA7B09">
            <w:pPr>
              <w:suppressAutoHyphens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6442-89</w:t>
            </w:r>
          </w:p>
          <w:p w14:paraId="4DE13189" w14:textId="77777777" w:rsidR="00284432" w:rsidRPr="009F314E" w:rsidRDefault="00284432" w:rsidP="00BA7B09">
            <w:pPr>
              <w:suppressAutoHyphens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6477-2019</w:t>
            </w:r>
          </w:p>
          <w:p w14:paraId="53362CE2" w14:textId="77777777" w:rsidR="00284432" w:rsidRPr="009F314E" w:rsidRDefault="00284432" w:rsidP="00BA7B09">
            <w:pPr>
              <w:suppressAutoHyphens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6478-2014</w:t>
            </w:r>
          </w:p>
          <w:p w14:paraId="6064CB51" w14:textId="77777777" w:rsidR="00284432" w:rsidRPr="009F314E" w:rsidRDefault="00284432" w:rsidP="00BA7B09">
            <w:pPr>
              <w:suppressAutoHyphens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6502-2014</w:t>
            </w:r>
          </w:p>
          <w:p w14:paraId="15D8CDE0" w14:textId="77777777" w:rsidR="00284432" w:rsidRPr="009F314E" w:rsidRDefault="00284432" w:rsidP="00BA7B09">
            <w:pPr>
              <w:suppressAutoHyphens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lastRenderedPageBreak/>
              <w:t>ГОСТ 7060-2020</w:t>
            </w:r>
          </w:p>
          <w:p w14:paraId="395ECFFC" w14:textId="77777777" w:rsidR="00284432" w:rsidRPr="009F314E" w:rsidRDefault="00284432" w:rsidP="00BA7B09">
            <w:pPr>
              <w:suppressAutoHyphens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14033-96</w:t>
            </w:r>
          </w:p>
          <w:p w14:paraId="055DC693" w14:textId="47E90077" w:rsidR="00284432" w:rsidRPr="009F314E" w:rsidRDefault="00284432" w:rsidP="00BA7B09">
            <w:pPr>
              <w:suppressAutoHyphens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14621-2020</w:t>
            </w:r>
          </w:p>
          <w:p w14:paraId="7997A893" w14:textId="77777777" w:rsidR="00284432" w:rsidRPr="009F314E" w:rsidRDefault="00284432" w:rsidP="00BA7B09">
            <w:pPr>
              <w:suppressAutoHyphens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15052-96</w:t>
            </w:r>
          </w:p>
          <w:p w14:paraId="4A2B11ED" w14:textId="77777777" w:rsidR="00284432" w:rsidRPr="009F314E" w:rsidRDefault="00284432" w:rsidP="00BA7B09">
            <w:pPr>
              <w:suppressAutoHyphens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15810-96</w:t>
            </w:r>
          </w:p>
          <w:p w14:paraId="715B9B1E" w14:textId="77777777" w:rsidR="00284432" w:rsidRPr="009F314E" w:rsidRDefault="00284432" w:rsidP="00BA7B09">
            <w:pPr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 xml:space="preserve">ГОСТ 19792-2017 </w:t>
            </w:r>
          </w:p>
          <w:p w14:paraId="625ACEEC" w14:textId="77777777" w:rsidR="00284432" w:rsidRPr="009F314E" w:rsidRDefault="00284432" w:rsidP="00BA7B09">
            <w:pPr>
              <w:suppressAutoHyphens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24901-89</w:t>
            </w:r>
          </w:p>
          <w:p w14:paraId="50C12BD8" w14:textId="77777777" w:rsidR="00284432" w:rsidRPr="009F314E" w:rsidRDefault="00284432" w:rsidP="00BA7B09">
            <w:pPr>
              <w:suppressAutoHyphens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30058-95</w:t>
            </w:r>
          </w:p>
          <w:p w14:paraId="1DBBDDD4" w14:textId="77777777" w:rsidR="00284432" w:rsidRPr="009F314E" w:rsidRDefault="00284432" w:rsidP="00BA7B09">
            <w:pPr>
              <w:suppressAutoHyphens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СТБ 549-94</w:t>
            </w:r>
          </w:p>
          <w:p w14:paraId="4B39D81F" w14:textId="77777777" w:rsidR="00284432" w:rsidRPr="009F314E" w:rsidRDefault="00284432" w:rsidP="00BA7B09">
            <w:pPr>
              <w:suppressAutoHyphens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СТБ 927-2008</w:t>
            </w:r>
          </w:p>
          <w:p w14:paraId="0524E965" w14:textId="77777777" w:rsidR="00284432" w:rsidRPr="009F314E" w:rsidRDefault="00284432" w:rsidP="00BA7B09">
            <w:pPr>
              <w:suppressAutoHyphens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СТБ 934-93</w:t>
            </w:r>
          </w:p>
          <w:p w14:paraId="741A69C8" w14:textId="77777777" w:rsidR="00284432" w:rsidRPr="009F314E" w:rsidRDefault="00284432" w:rsidP="00BA7B09">
            <w:pPr>
              <w:suppressAutoHyphens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СТБ 961-2005</w:t>
            </w:r>
          </w:p>
          <w:p w14:paraId="3459104C" w14:textId="77777777" w:rsidR="00284432" w:rsidRPr="009F314E" w:rsidRDefault="00284432" w:rsidP="00BA7B09">
            <w:pPr>
              <w:suppressAutoHyphens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СТБ 966-94</w:t>
            </w:r>
          </w:p>
          <w:p w14:paraId="57D30A27" w14:textId="77777777" w:rsidR="00284432" w:rsidRPr="009F314E" w:rsidRDefault="00284432" w:rsidP="00BA7B09">
            <w:pPr>
              <w:suppressAutoHyphens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СТБ 1202-2014</w:t>
            </w:r>
          </w:p>
          <w:p w14:paraId="56394C23" w14:textId="77777777" w:rsidR="00284432" w:rsidRPr="009F314E" w:rsidRDefault="00284432" w:rsidP="00BA7B09">
            <w:pPr>
              <w:suppressAutoHyphens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СТБ 1203-2012</w:t>
            </w:r>
          </w:p>
          <w:p w14:paraId="6F2ACFFA" w14:textId="77777777" w:rsidR="00284432" w:rsidRPr="009F314E" w:rsidRDefault="00284432" w:rsidP="00BA7B09">
            <w:pPr>
              <w:suppressAutoHyphens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СТБ 1205-2012</w:t>
            </w:r>
          </w:p>
          <w:p w14:paraId="58798DEC" w14:textId="77777777" w:rsidR="00284432" w:rsidRPr="009F314E" w:rsidRDefault="00284432" w:rsidP="00BA7B09">
            <w:pPr>
              <w:suppressAutoHyphens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СТБ 2211-2011</w:t>
            </w:r>
          </w:p>
          <w:p w14:paraId="6E25B90F" w14:textId="7D92A63B" w:rsidR="00284432" w:rsidRPr="009F314E" w:rsidRDefault="00284432" w:rsidP="00BF6B45">
            <w:pPr>
              <w:suppressAutoHyphens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 xml:space="preserve">ТНПА и другая документация </w:t>
            </w:r>
          </w:p>
        </w:tc>
        <w:tc>
          <w:tcPr>
            <w:tcW w:w="2552" w:type="dxa"/>
            <w:vMerge w:val="restart"/>
          </w:tcPr>
          <w:p w14:paraId="42184680" w14:textId="7D81EC7A" w:rsidR="00284432" w:rsidRPr="009F314E" w:rsidRDefault="00284432" w:rsidP="00BA7B09">
            <w:pPr>
              <w:suppressAutoHyphens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lastRenderedPageBreak/>
              <w:t>ГОСТ 31902-2012 р.7, р.8</w:t>
            </w:r>
          </w:p>
          <w:p w14:paraId="3855719F" w14:textId="77777777" w:rsidR="00284432" w:rsidRPr="009F314E" w:rsidRDefault="00284432" w:rsidP="00BA7B09">
            <w:pPr>
              <w:suppressAutoHyphens/>
              <w:jc w:val="both"/>
              <w:rPr>
                <w:sz w:val="22"/>
                <w:szCs w:val="22"/>
              </w:rPr>
            </w:pPr>
          </w:p>
          <w:p w14:paraId="38396CC9" w14:textId="77777777" w:rsidR="00284432" w:rsidRPr="009F314E" w:rsidRDefault="00284432" w:rsidP="00BA7B09">
            <w:pPr>
              <w:suppressAutoHyphens/>
              <w:jc w:val="both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</w:tcPr>
          <w:p w14:paraId="41679C15" w14:textId="77777777" w:rsidR="00284432" w:rsidRPr="009F314E" w:rsidRDefault="00284432" w:rsidP="00BA7B09">
            <w:pPr>
              <w:suppressAutoHyphens/>
              <w:jc w:val="both"/>
              <w:rPr>
                <w:sz w:val="22"/>
                <w:szCs w:val="22"/>
              </w:rPr>
            </w:pPr>
          </w:p>
        </w:tc>
      </w:tr>
      <w:tr w:rsidR="00284432" w:rsidRPr="009F314E" w14:paraId="70DE1ED0" w14:textId="3EDBBA9B" w:rsidTr="00A76FB8">
        <w:trPr>
          <w:trHeight w:val="276"/>
          <w:tblHeader/>
        </w:trPr>
        <w:tc>
          <w:tcPr>
            <w:tcW w:w="1133" w:type="dxa"/>
            <w:tcBorders>
              <w:top w:val="nil"/>
            </w:tcBorders>
          </w:tcPr>
          <w:p w14:paraId="70B324DC" w14:textId="61C678FC" w:rsidR="00284432" w:rsidRPr="009F314E" w:rsidRDefault="00284432" w:rsidP="00BA7B09">
            <w:pPr>
              <w:ind w:left="-45" w:right="-45"/>
              <w:jc w:val="center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5.</w:t>
            </w:r>
            <w:r>
              <w:rPr>
                <w:sz w:val="22"/>
                <w:szCs w:val="22"/>
              </w:rPr>
              <w:t>6</w:t>
            </w:r>
            <w:r w:rsidRPr="009F314E">
              <w:rPr>
                <w:sz w:val="22"/>
                <w:szCs w:val="22"/>
              </w:rPr>
              <w:t>*</w:t>
            </w:r>
          </w:p>
          <w:p w14:paraId="5A7B6FBF" w14:textId="77777777" w:rsidR="00284432" w:rsidRPr="009F314E" w:rsidRDefault="00284432" w:rsidP="00BA7B09">
            <w:pPr>
              <w:ind w:left="-45" w:right="-45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</w:tcPr>
          <w:p w14:paraId="4C7AC8EE" w14:textId="77777777" w:rsidR="00284432" w:rsidRPr="009F314E" w:rsidRDefault="00284432" w:rsidP="00BA7B09">
            <w:pPr>
              <w:tabs>
                <w:tab w:val="num" w:pos="386"/>
              </w:tabs>
              <w:ind w:right="72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1D7B246F" w14:textId="78B637F6" w:rsidR="00284432" w:rsidRPr="00C0084C" w:rsidRDefault="00284432" w:rsidP="00BA7B09">
            <w:pPr>
              <w:pStyle w:val="ab"/>
              <w:spacing w:after="0"/>
              <w:rPr>
                <w:sz w:val="22"/>
                <w:szCs w:val="22"/>
              </w:rPr>
            </w:pPr>
          </w:p>
        </w:tc>
        <w:tc>
          <w:tcPr>
            <w:tcW w:w="2693" w:type="dxa"/>
            <w:vMerge/>
          </w:tcPr>
          <w:p w14:paraId="1831853A" w14:textId="1E2D359E" w:rsidR="00284432" w:rsidRPr="009F314E" w:rsidRDefault="00284432" w:rsidP="00BA7B09">
            <w:pPr>
              <w:suppressAutoHyphens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bottom w:val="single" w:sz="4" w:space="0" w:color="auto"/>
            </w:tcBorders>
          </w:tcPr>
          <w:p w14:paraId="3ED0BFD0" w14:textId="2B04FDE7" w:rsidR="00284432" w:rsidRPr="009F314E" w:rsidRDefault="00284432" w:rsidP="00BA7B09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</w:tcPr>
          <w:p w14:paraId="695B5BD0" w14:textId="77777777" w:rsidR="00284432" w:rsidRPr="009F314E" w:rsidRDefault="00284432" w:rsidP="00BA7B09">
            <w:pPr>
              <w:suppressAutoHyphens/>
              <w:jc w:val="both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</w:tcPr>
          <w:p w14:paraId="0E929225" w14:textId="77777777" w:rsidR="00284432" w:rsidRPr="009F314E" w:rsidRDefault="00284432" w:rsidP="00BA7B09">
            <w:pPr>
              <w:suppressAutoHyphens/>
              <w:jc w:val="both"/>
              <w:rPr>
                <w:sz w:val="22"/>
                <w:szCs w:val="22"/>
              </w:rPr>
            </w:pPr>
          </w:p>
        </w:tc>
      </w:tr>
      <w:tr w:rsidR="00284432" w:rsidRPr="009F314E" w14:paraId="29718B8B" w14:textId="27FD5402" w:rsidTr="00A76FB8">
        <w:trPr>
          <w:trHeight w:val="276"/>
          <w:tblHeader/>
        </w:trPr>
        <w:tc>
          <w:tcPr>
            <w:tcW w:w="1133" w:type="dxa"/>
          </w:tcPr>
          <w:p w14:paraId="4F2333F7" w14:textId="5E4C786A" w:rsidR="00284432" w:rsidRPr="00BF6B45" w:rsidRDefault="00284432" w:rsidP="00BA7B09">
            <w:pPr>
              <w:ind w:left="-45" w:right="-45"/>
              <w:jc w:val="center"/>
              <w:rPr>
                <w:sz w:val="22"/>
                <w:szCs w:val="22"/>
              </w:rPr>
            </w:pPr>
            <w:r w:rsidRPr="00BF6B45">
              <w:rPr>
                <w:sz w:val="22"/>
                <w:szCs w:val="22"/>
              </w:rPr>
              <w:t>5.</w:t>
            </w:r>
            <w:r>
              <w:rPr>
                <w:sz w:val="22"/>
                <w:szCs w:val="22"/>
              </w:rPr>
              <w:t>7</w:t>
            </w:r>
            <w:r w:rsidRPr="00BF6B45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  <w:tcBorders>
              <w:bottom w:val="nil"/>
            </w:tcBorders>
          </w:tcPr>
          <w:p w14:paraId="148D5776" w14:textId="77777777" w:rsidR="00284432" w:rsidRPr="00BF6B45" w:rsidRDefault="00284432" w:rsidP="00BA7B09">
            <w:pPr>
              <w:tabs>
                <w:tab w:val="num" w:pos="386"/>
              </w:tabs>
              <w:ind w:right="72"/>
              <w:rPr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</w:tcPr>
          <w:p w14:paraId="28694351" w14:textId="3A523F94" w:rsidR="00284432" w:rsidRPr="00C0084C" w:rsidRDefault="00284432" w:rsidP="00C667B4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C0084C">
              <w:rPr>
                <w:sz w:val="22"/>
                <w:szCs w:val="22"/>
              </w:rPr>
              <w:t xml:space="preserve"> 10.81/08.149</w:t>
            </w:r>
          </w:p>
          <w:p w14:paraId="694842F4" w14:textId="728C799C" w:rsidR="00284432" w:rsidRPr="00C0084C" w:rsidRDefault="00284432" w:rsidP="00C667B4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C0084C">
              <w:rPr>
                <w:sz w:val="22"/>
                <w:szCs w:val="22"/>
              </w:rPr>
              <w:lastRenderedPageBreak/>
              <w:t>10.82/08.149</w:t>
            </w:r>
          </w:p>
          <w:p w14:paraId="441E686E" w14:textId="27FF165C" w:rsidR="00284432" w:rsidRPr="00C0084C" w:rsidRDefault="00284432" w:rsidP="00C667B4">
            <w:pPr>
              <w:shd w:val="clear" w:color="auto" w:fill="FFFFFF"/>
              <w:spacing w:line="209" w:lineRule="auto"/>
              <w:jc w:val="both"/>
              <w:rPr>
                <w:sz w:val="22"/>
                <w:szCs w:val="22"/>
              </w:rPr>
            </w:pPr>
            <w:r w:rsidRPr="00C0084C">
              <w:rPr>
                <w:color w:val="EE0000"/>
                <w:sz w:val="22"/>
                <w:szCs w:val="22"/>
              </w:rPr>
              <w:t xml:space="preserve"> </w:t>
            </w:r>
            <w:r w:rsidRPr="00C0084C">
              <w:rPr>
                <w:sz w:val="22"/>
                <w:szCs w:val="22"/>
              </w:rPr>
              <w:t xml:space="preserve"> </w:t>
            </w:r>
          </w:p>
          <w:p w14:paraId="0D60FD59" w14:textId="5D9917E1" w:rsidR="00284432" w:rsidRPr="00C0084C" w:rsidRDefault="00284432" w:rsidP="00BA7B09">
            <w:pPr>
              <w:shd w:val="clear" w:color="auto" w:fill="FFFFFF"/>
              <w:spacing w:line="209" w:lineRule="auto"/>
              <w:jc w:val="both"/>
              <w:rPr>
                <w:sz w:val="22"/>
                <w:szCs w:val="22"/>
              </w:rPr>
            </w:pPr>
            <w:r w:rsidRPr="00C0084C">
              <w:rPr>
                <w:sz w:val="22"/>
                <w:szCs w:val="22"/>
              </w:rPr>
              <w:t xml:space="preserve"> </w:t>
            </w:r>
          </w:p>
        </w:tc>
        <w:tc>
          <w:tcPr>
            <w:tcW w:w="2693" w:type="dxa"/>
          </w:tcPr>
          <w:p w14:paraId="5CE3EAA4" w14:textId="525C2835" w:rsidR="00284432" w:rsidRPr="009F314E" w:rsidRDefault="00284432" w:rsidP="00BA7B09">
            <w:pPr>
              <w:suppressAutoHyphens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lastRenderedPageBreak/>
              <w:t>кислотность</w:t>
            </w:r>
          </w:p>
        </w:tc>
        <w:tc>
          <w:tcPr>
            <w:tcW w:w="2551" w:type="dxa"/>
            <w:vMerge/>
            <w:tcBorders>
              <w:bottom w:val="single" w:sz="4" w:space="0" w:color="auto"/>
            </w:tcBorders>
          </w:tcPr>
          <w:p w14:paraId="2EAD6EF8" w14:textId="77777777" w:rsidR="00284432" w:rsidRPr="009F314E" w:rsidRDefault="00284432" w:rsidP="00BA7B09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347F5844" w14:textId="27FDED24" w:rsidR="00284432" w:rsidRPr="009F314E" w:rsidRDefault="00284432" w:rsidP="00BA7B09">
            <w:pPr>
              <w:suppressAutoHyphens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5898-87 р.2, р.3</w:t>
            </w:r>
          </w:p>
          <w:p w14:paraId="4E86EE51" w14:textId="16AEE1F6" w:rsidR="00284432" w:rsidRPr="009F314E" w:rsidRDefault="00284432" w:rsidP="00BA7B09">
            <w:pPr>
              <w:suppressAutoHyphens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5898-2022 р.7</w:t>
            </w:r>
          </w:p>
        </w:tc>
        <w:tc>
          <w:tcPr>
            <w:tcW w:w="2127" w:type="dxa"/>
            <w:vMerge/>
          </w:tcPr>
          <w:p w14:paraId="3C8C9DE7" w14:textId="77777777" w:rsidR="00284432" w:rsidRPr="009F314E" w:rsidRDefault="00284432" w:rsidP="00BA7B09">
            <w:pPr>
              <w:suppressAutoHyphens/>
              <w:jc w:val="both"/>
              <w:rPr>
                <w:sz w:val="22"/>
                <w:szCs w:val="22"/>
              </w:rPr>
            </w:pPr>
          </w:p>
        </w:tc>
      </w:tr>
      <w:tr w:rsidR="000D2EA5" w:rsidRPr="009F314E" w14:paraId="07ACBDCB" w14:textId="79928433" w:rsidTr="00A76FB8">
        <w:trPr>
          <w:trHeight w:val="789"/>
          <w:tblHeader/>
        </w:trPr>
        <w:tc>
          <w:tcPr>
            <w:tcW w:w="1133" w:type="dxa"/>
          </w:tcPr>
          <w:p w14:paraId="1B7FFEE4" w14:textId="2459C3DF" w:rsidR="000D2EA5" w:rsidRPr="00BF6B45" w:rsidRDefault="000D2EA5" w:rsidP="00BA7B09">
            <w:pPr>
              <w:ind w:left="-45" w:right="-45"/>
              <w:jc w:val="center"/>
              <w:rPr>
                <w:sz w:val="22"/>
                <w:szCs w:val="22"/>
              </w:rPr>
            </w:pPr>
            <w:r w:rsidRPr="00BF6B45">
              <w:rPr>
                <w:sz w:val="22"/>
                <w:szCs w:val="22"/>
              </w:rPr>
              <w:lastRenderedPageBreak/>
              <w:t>5.</w:t>
            </w:r>
            <w:r>
              <w:rPr>
                <w:sz w:val="22"/>
                <w:szCs w:val="22"/>
              </w:rPr>
              <w:t>8</w:t>
            </w:r>
            <w:r w:rsidRPr="00BF6B45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</w:tcPr>
          <w:p w14:paraId="0451247A" w14:textId="77777777" w:rsidR="002D17E8" w:rsidRPr="000C75BE" w:rsidRDefault="002D17E8" w:rsidP="002D17E8">
            <w:pPr>
              <w:tabs>
                <w:tab w:val="num" w:pos="462"/>
                <w:tab w:val="num" w:pos="1440"/>
              </w:tabs>
              <w:ind w:right="72"/>
              <w:jc w:val="both"/>
              <w:rPr>
                <w:sz w:val="22"/>
                <w:szCs w:val="22"/>
              </w:rPr>
            </w:pPr>
            <w:r w:rsidRPr="000C75BE">
              <w:rPr>
                <w:sz w:val="22"/>
                <w:szCs w:val="22"/>
              </w:rPr>
              <w:t xml:space="preserve">Сахар. Какао, шоколад и кондитерские изделия </w:t>
            </w:r>
          </w:p>
          <w:p w14:paraId="37F11890" w14:textId="77777777" w:rsidR="002D17E8" w:rsidRPr="007B0E4C" w:rsidRDefault="002D17E8" w:rsidP="002D17E8">
            <w:pPr>
              <w:tabs>
                <w:tab w:val="num" w:pos="462"/>
                <w:tab w:val="num" w:pos="1440"/>
              </w:tabs>
              <w:ind w:right="72"/>
              <w:jc w:val="both"/>
              <w:rPr>
                <w:color w:val="EE0000"/>
                <w:sz w:val="22"/>
                <w:szCs w:val="22"/>
              </w:rPr>
            </w:pPr>
          </w:p>
          <w:p w14:paraId="186242A7" w14:textId="77777777" w:rsidR="000D2EA5" w:rsidRPr="00BF6B45" w:rsidRDefault="000D2EA5" w:rsidP="00BA7B09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0CA3C1A2" w14:textId="5C870D84" w:rsidR="000D2EA5" w:rsidRPr="009F314E" w:rsidRDefault="000D2EA5" w:rsidP="00BA7B09">
            <w:pPr>
              <w:shd w:val="clear" w:color="auto" w:fill="FFFFFF"/>
              <w:spacing w:line="209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014829D7" w14:textId="13FA6FBB" w:rsidR="000D2EA5" w:rsidRPr="009F314E" w:rsidRDefault="000D2EA5" w:rsidP="00BA7B09">
            <w:pPr>
              <w:suppressAutoHyphens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щелочность</w:t>
            </w:r>
          </w:p>
        </w:tc>
        <w:tc>
          <w:tcPr>
            <w:tcW w:w="2551" w:type="dxa"/>
            <w:vMerge/>
            <w:tcBorders>
              <w:bottom w:val="single" w:sz="4" w:space="0" w:color="auto"/>
            </w:tcBorders>
          </w:tcPr>
          <w:p w14:paraId="4879C33E" w14:textId="77777777" w:rsidR="000D2EA5" w:rsidRPr="009F314E" w:rsidRDefault="000D2EA5" w:rsidP="00BA7B09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099D26A3" w14:textId="77BEC278" w:rsidR="000D2EA5" w:rsidRPr="009F314E" w:rsidRDefault="000D2EA5" w:rsidP="00BA7B09">
            <w:pPr>
              <w:suppressAutoHyphens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5898-87 р.4</w:t>
            </w:r>
          </w:p>
          <w:p w14:paraId="02440CD3" w14:textId="7BF56379" w:rsidR="000D2EA5" w:rsidRPr="009F314E" w:rsidRDefault="000D2EA5" w:rsidP="00BF6B45">
            <w:pPr>
              <w:suppressAutoHyphens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5898-2022 р.8</w:t>
            </w:r>
          </w:p>
        </w:tc>
        <w:tc>
          <w:tcPr>
            <w:tcW w:w="2127" w:type="dxa"/>
            <w:vMerge w:val="restart"/>
          </w:tcPr>
          <w:p w14:paraId="25F595AC" w14:textId="77777777" w:rsidR="000D2EA5" w:rsidRDefault="000D2EA5" w:rsidP="000D2EA5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Лабораторный </w:t>
            </w:r>
          </w:p>
          <w:p w14:paraId="597BAEE4" w14:textId="77777777" w:rsidR="000D2EA5" w:rsidRDefault="000D2EA5" w:rsidP="000D2EA5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отдел, группа санитарно-гигиенических исследований </w:t>
            </w:r>
          </w:p>
          <w:p w14:paraId="78F13EA3" w14:textId="77777777" w:rsidR="000D2EA5" w:rsidRDefault="000D2EA5" w:rsidP="000D2EA5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(ул.Октябрьская,33,</w:t>
            </w:r>
          </w:p>
          <w:p w14:paraId="04E69E34" w14:textId="59FCDCF0" w:rsidR="000D2EA5" w:rsidRPr="009F314E" w:rsidRDefault="000D2EA5" w:rsidP="000D2EA5">
            <w:pPr>
              <w:suppressAutoHyphens/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г.Рогачёв</w:t>
            </w:r>
            <w:proofErr w:type="spellEnd"/>
            <w:r>
              <w:rPr>
                <w:sz w:val="22"/>
                <w:szCs w:val="22"/>
              </w:rPr>
              <w:t>, Гомельская область</w:t>
            </w:r>
          </w:p>
        </w:tc>
      </w:tr>
      <w:tr w:rsidR="000D2EA5" w:rsidRPr="009F314E" w14:paraId="4EC10AEA" w14:textId="1E4FE62B" w:rsidTr="00A76FB8">
        <w:trPr>
          <w:trHeight w:val="417"/>
          <w:tblHeader/>
        </w:trPr>
        <w:tc>
          <w:tcPr>
            <w:tcW w:w="1133" w:type="dxa"/>
          </w:tcPr>
          <w:p w14:paraId="59050A7E" w14:textId="3591CA7F" w:rsidR="000D2EA5" w:rsidRPr="00C667B4" w:rsidRDefault="000D2EA5" w:rsidP="00BA7B09">
            <w:pPr>
              <w:ind w:left="-45" w:right="-45"/>
              <w:jc w:val="center"/>
              <w:rPr>
                <w:sz w:val="22"/>
                <w:szCs w:val="22"/>
              </w:rPr>
            </w:pPr>
            <w:r w:rsidRPr="00C667B4">
              <w:rPr>
                <w:sz w:val="22"/>
                <w:szCs w:val="22"/>
              </w:rPr>
              <w:t>5.</w:t>
            </w:r>
            <w:r>
              <w:rPr>
                <w:sz w:val="22"/>
                <w:szCs w:val="22"/>
              </w:rPr>
              <w:t>9</w:t>
            </w:r>
            <w:r w:rsidRPr="00C667B4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</w:tcBorders>
          </w:tcPr>
          <w:p w14:paraId="317069FA" w14:textId="70DD3895" w:rsidR="000D2EA5" w:rsidRPr="009F314E" w:rsidRDefault="000D2EA5" w:rsidP="00BA7B09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Мед</w:t>
            </w:r>
          </w:p>
        </w:tc>
        <w:tc>
          <w:tcPr>
            <w:tcW w:w="1418" w:type="dxa"/>
          </w:tcPr>
          <w:p w14:paraId="409E6C5E" w14:textId="16B499ED" w:rsidR="000D2EA5" w:rsidRPr="00C0084C" w:rsidRDefault="000D2EA5" w:rsidP="00BA7B09">
            <w:pPr>
              <w:shd w:val="clear" w:color="auto" w:fill="FFFFFF"/>
              <w:spacing w:line="209" w:lineRule="auto"/>
              <w:jc w:val="both"/>
              <w:rPr>
                <w:sz w:val="22"/>
                <w:szCs w:val="22"/>
              </w:rPr>
            </w:pPr>
            <w:r w:rsidRPr="00C0084C">
              <w:rPr>
                <w:sz w:val="22"/>
                <w:szCs w:val="22"/>
              </w:rPr>
              <w:t>01.49/08.133</w:t>
            </w:r>
          </w:p>
        </w:tc>
        <w:tc>
          <w:tcPr>
            <w:tcW w:w="2693" w:type="dxa"/>
          </w:tcPr>
          <w:p w14:paraId="18B0361B" w14:textId="66A14805" w:rsidR="000D2EA5" w:rsidRPr="00DD6740" w:rsidRDefault="000D2EA5" w:rsidP="00BF6B45">
            <w:pPr>
              <w:suppressAutoHyphens/>
              <w:jc w:val="both"/>
              <w:rPr>
                <w:sz w:val="22"/>
                <w:szCs w:val="22"/>
              </w:rPr>
            </w:pPr>
            <w:r w:rsidRPr="00DD6740">
              <w:rPr>
                <w:sz w:val="22"/>
                <w:szCs w:val="22"/>
              </w:rPr>
              <w:t>массовая доля воды</w:t>
            </w:r>
          </w:p>
        </w:tc>
        <w:tc>
          <w:tcPr>
            <w:tcW w:w="2551" w:type="dxa"/>
            <w:vMerge w:val="restart"/>
            <w:tcBorders>
              <w:bottom w:val="single" w:sz="4" w:space="0" w:color="auto"/>
            </w:tcBorders>
          </w:tcPr>
          <w:p w14:paraId="3B186920" w14:textId="3BF3D4B0" w:rsidR="000D2EA5" w:rsidRPr="009F314E" w:rsidRDefault="000D2EA5" w:rsidP="00BA7B09">
            <w:pPr>
              <w:suppressAutoHyphen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19792-2017</w:t>
            </w:r>
          </w:p>
        </w:tc>
        <w:tc>
          <w:tcPr>
            <w:tcW w:w="2552" w:type="dxa"/>
          </w:tcPr>
          <w:p w14:paraId="3285B6C2" w14:textId="06D787EF" w:rsidR="000D2EA5" w:rsidRPr="009F314E" w:rsidRDefault="000D2EA5" w:rsidP="00BA7B09">
            <w:pPr>
              <w:suppressAutoHyphens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 xml:space="preserve">ГОСТ 31774-2012 </w:t>
            </w:r>
          </w:p>
        </w:tc>
        <w:tc>
          <w:tcPr>
            <w:tcW w:w="2127" w:type="dxa"/>
            <w:vMerge/>
          </w:tcPr>
          <w:p w14:paraId="7A3DB8B7" w14:textId="77777777" w:rsidR="000D2EA5" w:rsidRPr="009F314E" w:rsidRDefault="000D2EA5" w:rsidP="00BA7B09">
            <w:pPr>
              <w:suppressAutoHyphens/>
              <w:jc w:val="both"/>
              <w:rPr>
                <w:sz w:val="22"/>
                <w:szCs w:val="22"/>
              </w:rPr>
            </w:pPr>
          </w:p>
        </w:tc>
      </w:tr>
      <w:tr w:rsidR="000D2EA5" w:rsidRPr="009F314E" w14:paraId="4A4DE936" w14:textId="2CE42E0E" w:rsidTr="00A76FB8">
        <w:trPr>
          <w:trHeight w:val="276"/>
          <w:tblHeader/>
        </w:trPr>
        <w:tc>
          <w:tcPr>
            <w:tcW w:w="1133" w:type="dxa"/>
          </w:tcPr>
          <w:p w14:paraId="78955F84" w14:textId="78473145" w:rsidR="000D2EA5" w:rsidRPr="00C667B4" w:rsidRDefault="000D2EA5" w:rsidP="00BA7B09">
            <w:pPr>
              <w:ind w:left="-45" w:right="-45"/>
              <w:jc w:val="center"/>
              <w:rPr>
                <w:sz w:val="22"/>
                <w:szCs w:val="22"/>
              </w:rPr>
            </w:pPr>
            <w:r w:rsidRPr="00C667B4">
              <w:rPr>
                <w:sz w:val="22"/>
                <w:szCs w:val="22"/>
              </w:rPr>
              <w:t>5.</w:t>
            </w:r>
            <w:r>
              <w:rPr>
                <w:sz w:val="22"/>
                <w:szCs w:val="22"/>
              </w:rPr>
              <w:t>10</w:t>
            </w:r>
            <w:r w:rsidRPr="00C667B4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157E48E9" w14:textId="77777777" w:rsidR="000D2EA5" w:rsidRPr="009F314E" w:rsidRDefault="000D2EA5" w:rsidP="00BA7B09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28BFD329" w14:textId="0F7E8109" w:rsidR="000D2EA5" w:rsidRPr="00C0084C" w:rsidRDefault="000D2EA5" w:rsidP="00BA7B09">
            <w:pPr>
              <w:shd w:val="clear" w:color="auto" w:fill="FFFFFF"/>
              <w:spacing w:line="216" w:lineRule="auto"/>
              <w:jc w:val="both"/>
              <w:rPr>
                <w:sz w:val="22"/>
                <w:szCs w:val="22"/>
              </w:rPr>
            </w:pPr>
            <w:r w:rsidRPr="00C0084C">
              <w:rPr>
                <w:sz w:val="22"/>
                <w:szCs w:val="22"/>
              </w:rPr>
              <w:t>01.49/08.156</w:t>
            </w:r>
          </w:p>
        </w:tc>
        <w:tc>
          <w:tcPr>
            <w:tcW w:w="2693" w:type="dxa"/>
          </w:tcPr>
          <w:p w14:paraId="62148E6E" w14:textId="120806F3" w:rsidR="000D2EA5" w:rsidRPr="00DD6740" w:rsidRDefault="000D2EA5" w:rsidP="00BA7B09">
            <w:pPr>
              <w:suppressAutoHyphens/>
              <w:jc w:val="both"/>
              <w:rPr>
                <w:sz w:val="22"/>
                <w:szCs w:val="22"/>
              </w:rPr>
            </w:pPr>
            <w:proofErr w:type="spellStart"/>
            <w:r w:rsidRPr="00DD6740">
              <w:rPr>
                <w:sz w:val="22"/>
                <w:szCs w:val="22"/>
              </w:rPr>
              <w:t>диастазное</w:t>
            </w:r>
            <w:proofErr w:type="spellEnd"/>
            <w:r w:rsidRPr="00DD6740">
              <w:rPr>
                <w:sz w:val="22"/>
                <w:szCs w:val="22"/>
              </w:rPr>
              <w:t xml:space="preserve"> число</w:t>
            </w:r>
          </w:p>
        </w:tc>
        <w:tc>
          <w:tcPr>
            <w:tcW w:w="2551" w:type="dxa"/>
            <w:vMerge/>
            <w:tcBorders>
              <w:bottom w:val="single" w:sz="4" w:space="0" w:color="auto"/>
            </w:tcBorders>
          </w:tcPr>
          <w:p w14:paraId="49A8F730" w14:textId="77777777" w:rsidR="000D2EA5" w:rsidRPr="009F314E" w:rsidRDefault="000D2EA5" w:rsidP="00BA7B09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721FD57C" w14:textId="4659E288" w:rsidR="000D2EA5" w:rsidRPr="009F314E" w:rsidRDefault="000D2EA5" w:rsidP="00BA7B09">
            <w:pPr>
              <w:suppressAutoHyphens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34232-2017 р.7</w:t>
            </w:r>
          </w:p>
        </w:tc>
        <w:tc>
          <w:tcPr>
            <w:tcW w:w="2127" w:type="dxa"/>
            <w:vMerge/>
          </w:tcPr>
          <w:p w14:paraId="48C7A661" w14:textId="77777777" w:rsidR="000D2EA5" w:rsidRPr="009F314E" w:rsidRDefault="000D2EA5" w:rsidP="00BA7B09">
            <w:pPr>
              <w:suppressAutoHyphens/>
              <w:jc w:val="both"/>
              <w:rPr>
                <w:sz w:val="22"/>
                <w:szCs w:val="22"/>
              </w:rPr>
            </w:pPr>
          </w:p>
        </w:tc>
      </w:tr>
      <w:tr w:rsidR="000D2EA5" w:rsidRPr="009F314E" w14:paraId="442F60F4" w14:textId="2E46A22B" w:rsidTr="00A76FB8">
        <w:trPr>
          <w:trHeight w:val="957"/>
          <w:tblHeader/>
        </w:trPr>
        <w:tc>
          <w:tcPr>
            <w:tcW w:w="1133" w:type="dxa"/>
          </w:tcPr>
          <w:p w14:paraId="4EE14D15" w14:textId="73978A8A" w:rsidR="000D2EA5" w:rsidRPr="00C667B4" w:rsidRDefault="000D2EA5" w:rsidP="00BA7B09">
            <w:pPr>
              <w:ind w:left="-45" w:right="-45"/>
              <w:jc w:val="center"/>
              <w:rPr>
                <w:sz w:val="22"/>
                <w:szCs w:val="22"/>
              </w:rPr>
            </w:pPr>
            <w:r w:rsidRPr="00C667B4">
              <w:rPr>
                <w:sz w:val="22"/>
                <w:szCs w:val="22"/>
              </w:rPr>
              <w:t>5.1</w:t>
            </w:r>
            <w:r>
              <w:rPr>
                <w:sz w:val="22"/>
                <w:szCs w:val="22"/>
              </w:rPr>
              <w:t>1</w:t>
            </w:r>
            <w:r w:rsidRPr="00C667B4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  <w:tcBorders>
              <w:bottom w:val="single" w:sz="4" w:space="0" w:color="auto"/>
            </w:tcBorders>
          </w:tcPr>
          <w:p w14:paraId="34570C66" w14:textId="77777777" w:rsidR="000D2EA5" w:rsidRPr="009F314E" w:rsidRDefault="000D2EA5" w:rsidP="00BA7B09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0A8382DE" w14:textId="0B14E7DA" w:rsidR="000D2EA5" w:rsidRPr="00C0084C" w:rsidRDefault="000D2EA5" w:rsidP="00BA7B09">
            <w:pPr>
              <w:shd w:val="clear" w:color="auto" w:fill="FFFFFF"/>
              <w:spacing w:line="216" w:lineRule="auto"/>
              <w:jc w:val="both"/>
              <w:rPr>
                <w:sz w:val="22"/>
                <w:szCs w:val="22"/>
              </w:rPr>
            </w:pPr>
            <w:r w:rsidRPr="00C0084C">
              <w:rPr>
                <w:sz w:val="22"/>
                <w:szCs w:val="22"/>
              </w:rPr>
              <w:t>01.49/12.042</w:t>
            </w:r>
          </w:p>
        </w:tc>
        <w:tc>
          <w:tcPr>
            <w:tcW w:w="2693" w:type="dxa"/>
          </w:tcPr>
          <w:p w14:paraId="72404202" w14:textId="79BAEFF7" w:rsidR="000D2EA5" w:rsidRPr="00DD6740" w:rsidRDefault="000D2EA5" w:rsidP="00BF6B45">
            <w:pPr>
              <w:suppressAutoHyphens/>
              <w:jc w:val="both"/>
              <w:rPr>
                <w:sz w:val="22"/>
                <w:szCs w:val="22"/>
              </w:rPr>
            </w:pPr>
            <w:r w:rsidRPr="00DD6740">
              <w:rPr>
                <w:sz w:val="22"/>
                <w:szCs w:val="22"/>
              </w:rPr>
              <w:t xml:space="preserve">качественная реакция на </w:t>
            </w:r>
            <w:proofErr w:type="spellStart"/>
            <w:r w:rsidRPr="00DD6740">
              <w:rPr>
                <w:sz w:val="22"/>
                <w:szCs w:val="22"/>
              </w:rPr>
              <w:t>гидроксиметил-фурфураль</w:t>
            </w:r>
            <w:proofErr w:type="spellEnd"/>
            <w:r w:rsidRPr="00DD6740">
              <w:rPr>
                <w:sz w:val="22"/>
                <w:szCs w:val="22"/>
              </w:rPr>
              <w:t xml:space="preserve">  </w:t>
            </w:r>
          </w:p>
        </w:tc>
        <w:tc>
          <w:tcPr>
            <w:tcW w:w="2551" w:type="dxa"/>
            <w:vMerge/>
            <w:tcBorders>
              <w:bottom w:val="single" w:sz="4" w:space="0" w:color="auto"/>
            </w:tcBorders>
          </w:tcPr>
          <w:p w14:paraId="26312BE2" w14:textId="77777777" w:rsidR="000D2EA5" w:rsidRPr="009F314E" w:rsidRDefault="000D2EA5" w:rsidP="00BA7B09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62EFF7DE" w14:textId="77777777" w:rsidR="000D2EA5" w:rsidRPr="009F314E" w:rsidRDefault="000D2EA5" w:rsidP="00BA7B09">
            <w:pPr>
              <w:suppressAutoHyphens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31768-2012 п.3.4</w:t>
            </w:r>
          </w:p>
          <w:p w14:paraId="476D38F8" w14:textId="77777777" w:rsidR="000D2EA5" w:rsidRPr="009F314E" w:rsidRDefault="000D2EA5" w:rsidP="00BA7B09">
            <w:pPr>
              <w:suppressAutoHyphens/>
              <w:jc w:val="both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</w:tcPr>
          <w:p w14:paraId="66C817AC" w14:textId="77777777" w:rsidR="000D2EA5" w:rsidRPr="009F314E" w:rsidRDefault="000D2EA5" w:rsidP="00BA7B09">
            <w:pPr>
              <w:suppressAutoHyphens/>
              <w:jc w:val="both"/>
              <w:rPr>
                <w:sz w:val="22"/>
                <w:szCs w:val="22"/>
              </w:rPr>
            </w:pPr>
          </w:p>
        </w:tc>
      </w:tr>
      <w:tr w:rsidR="000D2EA5" w:rsidRPr="009F314E" w14:paraId="77ABDD5C" w14:textId="25410956" w:rsidTr="00A76FB8">
        <w:trPr>
          <w:trHeight w:val="276"/>
          <w:tblHeader/>
        </w:trPr>
        <w:tc>
          <w:tcPr>
            <w:tcW w:w="1133" w:type="dxa"/>
          </w:tcPr>
          <w:p w14:paraId="319D8658" w14:textId="0C84756F" w:rsidR="000D2EA5" w:rsidRPr="009F314E" w:rsidRDefault="000D2EA5" w:rsidP="00BA7B09">
            <w:pPr>
              <w:ind w:left="-45" w:right="-45"/>
              <w:jc w:val="center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5.</w:t>
            </w:r>
            <w:r>
              <w:rPr>
                <w:sz w:val="22"/>
                <w:szCs w:val="22"/>
              </w:rPr>
              <w:t>12</w:t>
            </w:r>
            <w:r w:rsidRPr="009F314E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</w:tcBorders>
          </w:tcPr>
          <w:p w14:paraId="6B7927A3" w14:textId="77777777" w:rsidR="000D2EA5" w:rsidRPr="000C75BE" w:rsidRDefault="000D2EA5" w:rsidP="000C75BE">
            <w:pPr>
              <w:tabs>
                <w:tab w:val="num" w:pos="462"/>
                <w:tab w:val="num" w:pos="1440"/>
              </w:tabs>
              <w:ind w:right="72"/>
              <w:jc w:val="both"/>
              <w:rPr>
                <w:sz w:val="22"/>
                <w:szCs w:val="22"/>
              </w:rPr>
            </w:pPr>
            <w:r>
              <w:rPr>
                <w:color w:val="EE0000"/>
                <w:sz w:val="22"/>
                <w:szCs w:val="22"/>
              </w:rPr>
              <w:t xml:space="preserve"> </w:t>
            </w:r>
            <w:r w:rsidRPr="000C75BE">
              <w:rPr>
                <w:sz w:val="22"/>
                <w:szCs w:val="22"/>
              </w:rPr>
              <w:t xml:space="preserve">Сахар. Какао, шоколад и кондитерские изделия </w:t>
            </w:r>
          </w:p>
          <w:p w14:paraId="342070A7" w14:textId="21F2998B" w:rsidR="000D2EA5" w:rsidRPr="00A43137" w:rsidRDefault="000D2EA5" w:rsidP="00A43137">
            <w:pPr>
              <w:tabs>
                <w:tab w:val="num" w:pos="386"/>
              </w:tabs>
              <w:ind w:right="72"/>
              <w:jc w:val="both"/>
              <w:rPr>
                <w:color w:val="EE0000"/>
                <w:sz w:val="22"/>
                <w:szCs w:val="22"/>
              </w:rPr>
            </w:pPr>
          </w:p>
          <w:p w14:paraId="7B8EB39B" w14:textId="77777777" w:rsidR="000D2EA5" w:rsidRPr="00A43137" w:rsidRDefault="000D2EA5" w:rsidP="00BA7B09">
            <w:pPr>
              <w:tabs>
                <w:tab w:val="num" w:pos="386"/>
              </w:tabs>
              <w:ind w:right="72"/>
              <w:jc w:val="both"/>
              <w:rPr>
                <w:color w:val="EE0000"/>
                <w:sz w:val="22"/>
                <w:szCs w:val="22"/>
              </w:rPr>
            </w:pPr>
            <w:r>
              <w:rPr>
                <w:color w:val="EE0000"/>
                <w:sz w:val="22"/>
                <w:szCs w:val="22"/>
              </w:rPr>
              <w:t xml:space="preserve"> </w:t>
            </w:r>
          </w:p>
          <w:p w14:paraId="2C8D3094" w14:textId="77777777" w:rsidR="000D2EA5" w:rsidRPr="00A43137" w:rsidRDefault="000D2EA5" w:rsidP="00BA7B09">
            <w:pPr>
              <w:tabs>
                <w:tab w:val="num" w:pos="386"/>
              </w:tabs>
              <w:ind w:right="72"/>
              <w:jc w:val="both"/>
              <w:rPr>
                <w:color w:val="EE0000"/>
                <w:sz w:val="22"/>
                <w:szCs w:val="22"/>
              </w:rPr>
            </w:pPr>
          </w:p>
          <w:p w14:paraId="3F8D6D91" w14:textId="77777777" w:rsidR="000D2EA5" w:rsidRPr="00A43137" w:rsidRDefault="000D2EA5" w:rsidP="00BA7B09">
            <w:pPr>
              <w:tabs>
                <w:tab w:val="num" w:pos="386"/>
              </w:tabs>
              <w:ind w:right="72"/>
              <w:jc w:val="both"/>
              <w:rPr>
                <w:color w:val="EE0000"/>
                <w:sz w:val="22"/>
                <w:szCs w:val="22"/>
              </w:rPr>
            </w:pPr>
          </w:p>
          <w:p w14:paraId="2FB11850" w14:textId="77777777" w:rsidR="000D2EA5" w:rsidRPr="00A43137" w:rsidRDefault="000D2EA5" w:rsidP="00BA7B09">
            <w:pPr>
              <w:tabs>
                <w:tab w:val="num" w:pos="386"/>
              </w:tabs>
              <w:ind w:right="72"/>
              <w:jc w:val="both"/>
              <w:rPr>
                <w:color w:val="EE0000"/>
                <w:sz w:val="22"/>
                <w:szCs w:val="22"/>
              </w:rPr>
            </w:pPr>
          </w:p>
          <w:p w14:paraId="0337B903" w14:textId="77777777" w:rsidR="000D2EA5" w:rsidRPr="009F314E" w:rsidRDefault="000D2EA5" w:rsidP="00BA7B09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60DDA8DE" w14:textId="16B29119" w:rsidR="000D2EA5" w:rsidRPr="00C0084C" w:rsidRDefault="000D2EA5" w:rsidP="00BA7B09">
            <w:pPr>
              <w:shd w:val="clear" w:color="auto" w:fill="FFFFFF"/>
              <w:spacing w:line="209" w:lineRule="auto"/>
              <w:jc w:val="both"/>
              <w:rPr>
                <w:sz w:val="22"/>
                <w:szCs w:val="22"/>
              </w:rPr>
            </w:pPr>
            <w:r w:rsidRPr="00C0084C">
              <w:rPr>
                <w:sz w:val="22"/>
                <w:szCs w:val="22"/>
              </w:rPr>
              <w:lastRenderedPageBreak/>
              <w:t>10.71/08.156</w:t>
            </w:r>
          </w:p>
          <w:p w14:paraId="0BC14FCE" w14:textId="21678FBD" w:rsidR="000D2EA5" w:rsidRPr="00C0084C" w:rsidRDefault="000D2EA5" w:rsidP="00BA7B09">
            <w:pPr>
              <w:shd w:val="clear" w:color="auto" w:fill="FFFFFF"/>
              <w:spacing w:line="209" w:lineRule="auto"/>
              <w:jc w:val="both"/>
              <w:rPr>
                <w:sz w:val="22"/>
                <w:szCs w:val="22"/>
              </w:rPr>
            </w:pPr>
            <w:r w:rsidRPr="00C0084C">
              <w:rPr>
                <w:sz w:val="22"/>
                <w:szCs w:val="22"/>
              </w:rPr>
              <w:t>10.82/08.156</w:t>
            </w:r>
          </w:p>
        </w:tc>
        <w:tc>
          <w:tcPr>
            <w:tcW w:w="2693" w:type="dxa"/>
          </w:tcPr>
          <w:p w14:paraId="121F4FA8" w14:textId="29F75904" w:rsidR="000D2EA5" w:rsidRPr="00DD6740" w:rsidRDefault="000D2EA5" w:rsidP="00BA7B09">
            <w:pPr>
              <w:suppressAutoHyphens/>
              <w:jc w:val="both"/>
              <w:rPr>
                <w:sz w:val="22"/>
                <w:szCs w:val="22"/>
              </w:rPr>
            </w:pPr>
            <w:r w:rsidRPr="00DD6740">
              <w:rPr>
                <w:sz w:val="22"/>
                <w:szCs w:val="22"/>
              </w:rPr>
              <w:t>массовая доля сорбиновой кислоты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01546835" w14:textId="0614412D" w:rsidR="000D2EA5" w:rsidRPr="00E9046B" w:rsidRDefault="000D2EA5" w:rsidP="00BA7B09">
            <w:pPr>
              <w:rPr>
                <w:sz w:val="22"/>
                <w:szCs w:val="22"/>
              </w:rPr>
            </w:pPr>
            <w:r w:rsidRPr="00E9046B">
              <w:rPr>
                <w:sz w:val="22"/>
                <w:szCs w:val="22"/>
              </w:rPr>
              <w:t>СТБ 961-2005</w:t>
            </w:r>
          </w:p>
          <w:p w14:paraId="73F70810" w14:textId="2B39BE70" w:rsidR="000D2EA5" w:rsidRPr="00E9046B" w:rsidRDefault="000D2EA5" w:rsidP="0039316E">
            <w:pPr>
              <w:jc w:val="both"/>
              <w:rPr>
                <w:bCs/>
                <w:color w:val="000000"/>
                <w:sz w:val="22"/>
                <w:szCs w:val="22"/>
                <w:shd w:val="clear" w:color="auto" w:fill="FFFFFF"/>
              </w:rPr>
            </w:pPr>
            <w:proofErr w:type="gramStart"/>
            <w:r w:rsidRPr="00E9046B">
              <w:rPr>
                <w:bCs/>
                <w:color w:val="000000"/>
                <w:sz w:val="22"/>
                <w:szCs w:val="22"/>
                <w:shd w:val="clear" w:color="auto" w:fill="FFFFFF"/>
              </w:rPr>
              <w:t>ГН ,</w:t>
            </w:r>
            <w:proofErr w:type="gramEnd"/>
            <w:r w:rsidRPr="00E9046B">
              <w:rPr>
                <w:bCs/>
                <w:color w:val="000000"/>
                <w:sz w:val="22"/>
                <w:szCs w:val="22"/>
                <w:shd w:val="clear" w:color="auto" w:fill="FFFFFF"/>
              </w:rPr>
              <w:t xml:space="preserve"> утв. постановлением Совета Министров Республики Беларусь от 25.01.2021 № 37 ТНПА и другая документация</w:t>
            </w:r>
          </w:p>
          <w:p w14:paraId="1708BCE3" w14:textId="77777777" w:rsidR="000D2EA5" w:rsidRPr="00E9046B" w:rsidRDefault="000D2EA5" w:rsidP="001D66B1">
            <w:pPr>
              <w:jc w:val="both"/>
              <w:rPr>
                <w:bCs/>
                <w:color w:val="000000"/>
                <w:sz w:val="22"/>
                <w:szCs w:val="22"/>
                <w:shd w:val="clear" w:color="auto" w:fill="FFFFFF"/>
              </w:rPr>
            </w:pPr>
          </w:p>
          <w:p w14:paraId="29CD2B6C" w14:textId="77777777" w:rsidR="000D2EA5" w:rsidRPr="00E9046B" w:rsidRDefault="000D2EA5" w:rsidP="001D66B1">
            <w:pPr>
              <w:jc w:val="both"/>
              <w:rPr>
                <w:bCs/>
                <w:color w:val="000000"/>
                <w:sz w:val="22"/>
                <w:szCs w:val="22"/>
                <w:shd w:val="clear" w:color="auto" w:fill="FFFFFF"/>
              </w:rPr>
            </w:pPr>
          </w:p>
          <w:p w14:paraId="3B552301" w14:textId="614B88D5" w:rsidR="000D2EA5" w:rsidRPr="00E9046B" w:rsidRDefault="000D2EA5" w:rsidP="001D66B1">
            <w:pPr>
              <w:jc w:val="both"/>
              <w:rPr>
                <w:bCs/>
                <w:color w:val="000000"/>
                <w:sz w:val="22"/>
                <w:szCs w:val="22"/>
                <w:shd w:val="clear" w:color="auto" w:fill="FFFFFF"/>
              </w:rPr>
            </w:pPr>
            <w:r w:rsidRPr="00E9046B">
              <w:rPr>
                <w:bCs/>
                <w:color w:val="000000"/>
                <w:sz w:val="22"/>
                <w:szCs w:val="22"/>
                <w:shd w:val="clear" w:color="auto" w:fill="FFFFFF"/>
              </w:rPr>
              <w:t>СанПиН и ГН, утв. постановлением Министерства Здравоохранения Республики Беларусь от 21.06.2013 № 52</w:t>
            </w:r>
          </w:p>
          <w:p w14:paraId="4C2CBED8" w14:textId="77777777" w:rsidR="000D2EA5" w:rsidRPr="00E9046B" w:rsidRDefault="000D2EA5" w:rsidP="001D66B1">
            <w:pPr>
              <w:jc w:val="both"/>
              <w:rPr>
                <w:bCs/>
                <w:color w:val="000000"/>
                <w:sz w:val="22"/>
                <w:szCs w:val="22"/>
                <w:shd w:val="clear" w:color="auto" w:fill="FFFFFF"/>
              </w:rPr>
            </w:pPr>
            <w:r w:rsidRPr="00E9046B">
              <w:rPr>
                <w:bCs/>
                <w:color w:val="000000"/>
                <w:sz w:val="22"/>
                <w:szCs w:val="22"/>
                <w:shd w:val="clear" w:color="auto" w:fill="FFFFFF"/>
              </w:rPr>
              <w:t>ГН «Показатели безопасности и безвредности продовольственного сырья и пищевых продуктов», утв. постановлением Совета Министров Республики Беларусь от 25.01.2021 № 37</w:t>
            </w:r>
          </w:p>
          <w:p w14:paraId="563FA4E1" w14:textId="6BA24A5E" w:rsidR="000D2EA5" w:rsidRPr="00E9046B" w:rsidRDefault="000D2EA5" w:rsidP="001D66B1">
            <w:pPr>
              <w:pStyle w:val="6"/>
              <w:rPr>
                <w:sz w:val="22"/>
                <w:szCs w:val="22"/>
              </w:rPr>
            </w:pPr>
            <w:r w:rsidRPr="00E9046B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shd w:val="clear" w:color="auto" w:fill="FFFFFF"/>
              </w:rPr>
              <w:t>ТНПА и другая документация</w:t>
            </w:r>
            <w:r w:rsidRPr="00E9046B">
              <w:rPr>
                <w:rFonts w:asciiTheme="majorHAnsi" w:hAnsiTheme="majorHAnsi" w:cs="Arial"/>
                <w:sz w:val="22"/>
                <w:szCs w:val="22"/>
              </w:rPr>
              <w:t xml:space="preserve"> </w:t>
            </w:r>
          </w:p>
        </w:tc>
        <w:tc>
          <w:tcPr>
            <w:tcW w:w="2552" w:type="dxa"/>
          </w:tcPr>
          <w:p w14:paraId="62A539EB" w14:textId="64D15899" w:rsidR="000D2EA5" w:rsidRPr="00213766" w:rsidRDefault="000D2EA5" w:rsidP="00BA7B09">
            <w:pPr>
              <w:suppressAutoHyphens/>
              <w:jc w:val="both"/>
            </w:pPr>
            <w:r w:rsidRPr="00213766">
              <w:lastRenderedPageBreak/>
              <w:t>ГОСТ 26181-84 р.4</w:t>
            </w:r>
          </w:p>
        </w:tc>
        <w:tc>
          <w:tcPr>
            <w:tcW w:w="2127" w:type="dxa"/>
            <w:vMerge/>
          </w:tcPr>
          <w:p w14:paraId="4B0FF8A4" w14:textId="77777777" w:rsidR="000D2EA5" w:rsidRPr="00213766" w:rsidRDefault="000D2EA5" w:rsidP="00BA7B09">
            <w:pPr>
              <w:suppressAutoHyphens/>
              <w:jc w:val="both"/>
            </w:pPr>
          </w:p>
        </w:tc>
      </w:tr>
      <w:tr w:rsidR="000D2EA5" w:rsidRPr="009F314E" w14:paraId="2230601B" w14:textId="3EC28199" w:rsidTr="00A76FB8">
        <w:trPr>
          <w:trHeight w:val="276"/>
          <w:tblHeader/>
        </w:trPr>
        <w:tc>
          <w:tcPr>
            <w:tcW w:w="1133" w:type="dxa"/>
          </w:tcPr>
          <w:p w14:paraId="556FF17C" w14:textId="20F43BBD" w:rsidR="000D2EA5" w:rsidRPr="009F314E" w:rsidRDefault="000D2EA5" w:rsidP="00BA7B09">
            <w:pPr>
              <w:ind w:left="-45" w:right="-4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</w:t>
            </w:r>
            <w:r w:rsidRPr="009F314E">
              <w:rPr>
                <w:sz w:val="22"/>
                <w:szCs w:val="22"/>
              </w:rPr>
              <w:t>5.</w:t>
            </w:r>
            <w:r>
              <w:rPr>
                <w:sz w:val="22"/>
                <w:szCs w:val="22"/>
              </w:rPr>
              <w:t>13</w:t>
            </w:r>
            <w:r w:rsidRPr="009F314E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428FF49E" w14:textId="77777777" w:rsidR="000D2EA5" w:rsidRPr="00A43137" w:rsidRDefault="000D2EA5" w:rsidP="00BA7B09">
            <w:pPr>
              <w:tabs>
                <w:tab w:val="num" w:pos="386"/>
              </w:tabs>
              <w:ind w:right="72"/>
              <w:jc w:val="both"/>
              <w:rPr>
                <w:color w:val="EE0000"/>
                <w:sz w:val="22"/>
                <w:szCs w:val="22"/>
              </w:rPr>
            </w:pPr>
          </w:p>
        </w:tc>
        <w:tc>
          <w:tcPr>
            <w:tcW w:w="1418" w:type="dxa"/>
          </w:tcPr>
          <w:p w14:paraId="6D7F8235" w14:textId="3830AE75" w:rsidR="000D2EA5" w:rsidRPr="00C0084C" w:rsidRDefault="000D2EA5" w:rsidP="00BA7B09">
            <w:pPr>
              <w:shd w:val="clear" w:color="auto" w:fill="FFFFFF"/>
              <w:spacing w:line="209" w:lineRule="auto"/>
              <w:jc w:val="both"/>
              <w:rPr>
                <w:sz w:val="22"/>
                <w:szCs w:val="22"/>
              </w:rPr>
            </w:pPr>
            <w:r w:rsidRPr="00C0084C">
              <w:rPr>
                <w:sz w:val="22"/>
                <w:szCs w:val="22"/>
              </w:rPr>
              <w:t>10.81/08.149</w:t>
            </w:r>
          </w:p>
          <w:p w14:paraId="35F8130E" w14:textId="726E867A" w:rsidR="000D2EA5" w:rsidRPr="00C0084C" w:rsidRDefault="000D2EA5" w:rsidP="00BA7B09">
            <w:pPr>
              <w:shd w:val="clear" w:color="auto" w:fill="FFFFFF"/>
              <w:spacing w:line="209" w:lineRule="auto"/>
              <w:jc w:val="both"/>
              <w:rPr>
                <w:sz w:val="22"/>
                <w:szCs w:val="22"/>
              </w:rPr>
            </w:pPr>
            <w:r w:rsidRPr="00C0084C">
              <w:rPr>
                <w:sz w:val="22"/>
                <w:szCs w:val="22"/>
              </w:rPr>
              <w:t>10.82/08.149</w:t>
            </w:r>
          </w:p>
          <w:p w14:paraId="27A831AF" w14:textId="076BF357" w:rsidR="000D2EA5" w:rsidRPr="00C0084C" w:rsidRDefault="000D2EA5" w:rsidP="00C667B4">
            <w:pPr>
              <w:pStyle w:val="af6"/>
              <w:rPr>
                <w:color w:val="EE0000"/>
                <w:lang w:val="ru-RU"/>
              </w:rPr>
            </w:pPr>
            <w:r w:rsidRPr="00C0084C">
              <w:rPr>
                <w:lang w:val="ru-RU"/>
              </w:rPr>
              <w:t xml:space="preserve">  </w:t>
            </w:r>
          </w:p>
        </w:tc>
        <w:tc>
          <w:tcPr>
            <w:tcW w:w="2693" w:type="dxa"/>
          </w:tcPr>
          <w:p w14:paraId="7A86C9B5" w14:textId="77E157D4" w:rsidR="000D2EA5" w:rsidRPr="00DD6740" w:rsidRDefault="000D2EA5" w:rsidP="00BA7B09">
            <w:pPr>
              <w:suppressAutoHyphens/>
              <w:jc w:val="both"/>
              <w:rPr>
                <w:sz w:val="22"/>
                <w:szCs w:val="22"/>
              </w:rPr>
            </w:pPr>
            <w:r w:rsidRPr="00DD6740">
              <w:rPr>
                <w:sz w:val="22"/>
                <w:szCs w:val="22"/>
              </w:rPr>
              <w:t>массовая доля общей сернистой кислоты, сернистая кислота (диоксид серы Е220) и соли</w:t>
            </w:r>
          </w:p>
        </w:tc>
        <w:tc>
          <w:tcPr>
            <w:tcW w:w="2551" w:type="dxa"/>
            <w:vMerge/>
            <w:tcBorders>
              <w:bottom w:val="single" w:sz="4" w:space="0" w:color="auto"/>
            </w:tcBorders>
          </w:tcPr>
          <w:p w14:paraId="1FF51B5E" w14:textId="0282CCF7" w:rsidR="000D2EA5" w:rsidRPr="009F314E" w:rsidRDefault="000D2EA5" w:rsidP="001D66B1">
            <w:pPr>
              <w:pStyle w:val="6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2552" w:type="dxa"/>
          </w:tcPr>
          <w:p w14:paraId="644E8DF6" w14:textId="77777777" w:rsidR="000D2EA5" w:rsidRPr="00213766" w:rsidRDefault="000D2EA5" w:rsidP="00BA7B09">
            <w:pPr>
              <w:suppressAutoHyphens/>
              <w:jc w:val="both"/>
            </w:pPr>
            <w:r w:rsidRPr="00213766">
              <w:t>ГОСТ 26811-2014</w:t>
            </w:r>
          </w:p>
          <w:p w14:paraId="1927AD4F" w14:textId="77777777" w:rsidR="000D2EA5" w:rsidRPr="00213766" w:rsidRDefault="000D2EA5" w:rsidP="00BA7B09">
            <w:pPr>
              <w:suppressAutoHyphens/>
              <w:jc w:val="both"/>
            </w:pPr>
          </w:p>
        </w:tc>
        <w:tc>
          <w:tcPr>
            <w:tcW w:w="2127" w:type="dxa"/>
            <w:vMerge/>
          </w:tcPr>
          <w:p w14:paraId="46F29223" w14:textId="77777777" w:rsidR="000D2EA5" w:rsidRPr="00213766" w:rsidRDefault="000D2EA5" w:rsidP="00BA7B09">
            <w:pPr>
              <w:suppressAutoHyphens/>
              <w:jc w:val="both"/>
            </w:pPr>
          </w:p>
        </w:tc>
      </w:tr>
      <w:tr w:rsidR="000D2EA5" w:rsidRPr="009F314E" w14:paraId="172E244D" w14:textId="62DD3476" w:rsidTr="00A76FB8">
        <w:trPr>
          <w:trHeight w:val="276"/>
          <w:tblHeader/>
        </w:trPr>
        <w:tc>
          <w:tcPr>
            <w:tcW w:w="1133" w:type="dxa"/>
          </w:tcPr>
          <w:p w14:paraId="34A90BB5" w14:textId="56099560" w:rsidR="000D2EA5" w:rsidRPr="009F314E" w:rsidRDefault="000D2EA5" w:rsidP="00BA7B09">
            <w:pPr>
              <w:ind w:left="-45" w:right="-45"/>
              <w:jc w:val="center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lastRenderedPageBreak/>
              <w:t>5.</w:t>
            </w:r>
            <w:r>
              <w:rPr>
                <w:sz w:val="22"/>
                <w:szCs w:val="22"/>
              </w:rPr>
              <w:t>14</w:t>
            </w:r>
            <w:r w:rsidRPr="009F314E">
              <w:rPr>
                <w:sz w:val="22"/>
                <w:szCs w:val="22"/>
              </w:rPr>
              <w:t>*</w:t>
            </w:r>
          </w:p>
          <w:p w14:paraId="5C808140" w14:textId="77777777" w:rsidR="000D2EA5" w:rsidRPr="009F314E" w:rsidRDefault="000D2EA5" w:rsidP="00BA7B09">
            <w:pPr>
              <w:ind w:left="-45" w:right="-45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</w:tcPr>
          <w:p w14:paraId="48EB4E17" w14:textId="77777777" w:rsidR="000D2EA5" w:rsidRPr="009F314E" w:rsidRDefault="000D2EA5" w:rsidP="00BA7B09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</w:tcPr>
          <w:p w14:paraId="309A7D64" w14:textId="1B66F505" w:rsidR="000D2EA5" w:rsidRPr="00C0084C" w:rsidRDefault="000D2EA5" w:rsidP="00BA7B09">
            <w:pPr>
              <w:shd w:val="clear" w:color="auto" w:fill="FFFFFF"/>
              <w:spacing w:line="209" w:lineRule="auto"/>
              <w:jc w:val="both"/>
              <w:rPr>
                <w:sz w:val="22"/>
                <w:szCs w:val="22"/>
              </w:rPr>
            </w:pPr>
            <w:r w:rsidRPr="00C0084C">
              <w:rPr>
                <w:sz w:val="22"/>
                <w:szCs w:val="22"/>
              </w:rPr>
              <w:t xml:space="preserve"> 10.81/08.032</w:t>
            </w:r>
          </w:p>
          <w:p w14:paraId="1FC51D39" w14:textId="4836DA76" w:rsidR="000D2EA5" w:rsidRPr="00C0084C" w:rsidRDefault="000D2EA5" w:rsidP="00BA7B09">
            <w:pPr>
              <w:shd w:val="clear" w:color="auto" w:fill="FFFFFF"/>
              <w:spacing w:line="209" w:lineRule="auto"/>
              <w:jc w:val="both"/>
              <w:rPr>
                <w:sz w:val="22"/>
                <w:szCs w:val="22"/>
              </w:rPr>
            </w:pPr>
            <w:r w:rsidRPr="00C0084C">
              <w:rPr>
                <w:sz w:val="22"/>
                <w:szCs w:val="22"/>
              </w:rPr>
              <w:t>10.82/08.032</w:t>
            </w:r>
          </w:p>
          <w:p w14:paraId="40F2EA23" w14:textId="77777777" w:rsidR="000D2EA5" w:rsidRPr="00C0084C" w:rsidRDefault="000D2EA5" w:rsidP="00C667B4">
            <w:pPr>
              <w:pStyle w:val="af6"/>
              <w:spacing w:line="276" w:lineRule="auto"/>
              <w:rPr>
                <w:lang w:val="ru-RU"/>
              </w:rPr>
            </w:pPr>
            <w:r w:rsidRPr="00C0084C">
              <w:rPr>
                <w:color w:val="EE0000"/>
                <w:lang w:val="ru-RU"/>
              </w:rPr>
              <w:t xml:space="preserve"> </w:t>
            </w:r>
            <w:r w:rsidRPr="00C0084C">
              <w:rPr>
                <w:lang w:val="ru-RU"/>
              </w:rPr>
              <w:t xml:space="preserve"> </w:t>
            </w:r>
          </w:p>
          <w:p w14:paraId="420D1070" w14:textId="77777777" w:rsidR="000D2EA5" w:rsidRPr="00C0084C" w:rsidRDefault="000D2EA5" w:rsidP="00BA7B09">
            <w:pPr>
              <w:shd w:val="clear" w:color="auto" w:fill="FFFFFF"/>
              <w:spacing w:line="209" w:lineRule="auto"/>
              <w:jc w:val="both"/>
              <w:rPr>
                <w:sz w:val="22"/>
                <w:szCs w:val="22"/>
              </w:rPr>
            </w:pPr>
            <w:r w:rsidRPr="00C0084C">
              <w:rPr>
                <w:sz w:val="22"/>
                <w:szCs w:val="22"/>
              </w:rPr>
              <w:t xml:space="preserve"> </w:t>
            </w:r>
          </w:p>
          <w:p w14:paraId="0A3C7CB8" w14:textId="77777777" w:rsidR="000D2EA5" w:rsidRPr="00C0084C" w:rsidRDefault="000D2EA5" w:rsidP="00BA7B09">
            <w:pPr>
              <w:shd w:val="clear" w:color="auto" w:fill="FFFFFF"/>
              <w:spacing w:line="209" w:lineRule="auto"/>
              <w:jc w:val="both"/>
              <w:rPr>
                <w:sz w:val="22"/>
                <w:szCs w:val="22"/>
              </w:rPr>
            </w:pPr>
            <w:r w:rsidRPr="00C0084C">
              <w:rPr>
                <w:sz w:val="22"/>
                <w:szCs w:val="22"/>
              </w:rPr>
              <w:t>10.81/08.082</w:t>
            </w:r>
          </w:p>
          <w:p w14:paraId="4D896520" w14:textId="77777777" w:rsidR="000D2EA5" w:rsidRPr="00C0084C" w:rsidRDefault="000D2EA5" w:rsidP="00BA7B09">
            <w:pPr>
              <w:spacing w:line="209" w:lineRule="auto"/>
              <w:rPr>
                <w:sz w:val="22"/>
                <w:szCs w:val="22"/>
              </w:rPr>
            </w:pPr>
            <w:r w:rsidRPr="00C0084C">
              <w:rPr>
                <w:sz w:val="22"/>
                <w:szCs w:val="22"/>
              </w:rPr>
              <w:t>10.82/08.082</w:t>
            </w:r>
          </w:p>
          <w:p w14:paraId="2AF96500" w14:textId="77777777" w:rsidR="000D2EA5" w:rsidRPr="00C0084C" w:rsidRDefault="000D2EA5" w:rsidP="00BA7B09">
            <w:pPr>
              <w:shd w:val="clear" w:color="auto" w:fill="FFFFFF"/>
              <w:spacing w:line="209" w:lineRule="auto"/>
              <w:jc w:val="both"/>
              <w:rPr>
                <w:sz w:val="22"/>
                <w:szCs w:val="22"/>
              </w:rPr>
            </w:pPr>
            <w:r w:rsidRPr="00C0084C">
              <w:rPr>
                <w:sz w:val="22"/>
                <w:szCs w:val="22"/>
              </w:rPr>
              <w:t xml:space="preserve"> </w:t>
            </w:r>
          </w:p>
          <w:p w14:paraId="3CA48BD0" w14:textId="77777777" w:rsidR="000D2EA5" w:rsidRPr="00C0084C" w:rsidRDefault="000D2EA5" w:rsidP="00BA7B09">
            <w:pPr>
              <w:shd w:val="clear" w:color="auto" w:fill="FFFFFF"/>
              <w:spacing w:line="209" w:lineRule="auto"/>
              <w:jc w:val="both"/>
              <w:rPr>
                <w:sz w:val="22"/>
                <w:szCs w:val="22"/>
              </w:rPr>
            </w:pPr>
            <w:r w:rsidRPr="00C0084C">
              <w:rPr>
                <w:sz w:val="22"/>
                <w:szCs w:val="22"/>
              </w:rPr>
              <w:t>10.81/08.156</w:t>
            </w:r>
          </w:p>
          <w:p w14:paraId="0F948A19" w14:textId="77777777" w:rsidR="000D2EA5" w:rsidRPr="00C0084C" w:rsidRDefault="000D2EA5" w:rsidP="00BA7B09">
            <w:pPr>
              <w:spacing w:line="209" w:lineRule="auto"/>
              <w:rPr>
                <w:sz w:val="22"/>
                <w:szCs w:val="22"/>
              </w:rPr>
            </w:pPr>
            <w:r w:rsidRPr="00C0084C">
              <w:rPr>
                <w:sz w:val="22"/>
                <w:szCs w:val="22"/>
              </w:rPr>
              <w:t>10.82/08.156</w:t>
            </w:r>
          </w:p>
          <w:p w14:paraId="5082AB43" w14:textId="397877C3" w:rsidR="000D2EA5" w:rsidRPr="00C0084C" w:rsidRDefault="000D2EA5" w:rsidP="00BA7B09">
            <w:pPr>
              <w:shd w:val="clear" w:color="auto" w:fill="FFFFFF"/>
              <w:spacing w:line="209" w:lineRule="auto"/>
              <w:jc w:val="both"/>
              <w:rPr>
                <w:sz w:val="22"/>
                <w:szCs w:val="22"/>
              </w:rPr>
            </w:pPr>
            <w:r w:rsidRPr="00C0084C">
              <w:rPr>
                <w:sz w:val="22"/>
                <w:szCs w:val="22"/>
              </w:rPr>
              <w:t>10.86/08.156</w:t>
            </w:r>
          </w:p>
          <w:p w14:paraId="3FF0FC70" w14:textId="77777777" w:rsidR="000D2EA5" w:rsidRPr="00C0084C" w:rsidRDefault="000D2EA5" w:rsidP="00BA7B09">
            <w:pPr>
              <w:shd w:val="clear" w:color="auto" w:fill="FFFFFF"/>
              <w:spacing w:line="209" w:lineRule="auto"/>
              <w:jc w:val="both"/>
              <w:rPr>
                <w:sz w:val="22"/>
                <w:szCs w:val="22"/>
              </w:rPr>
            </w:pPr>
          </w:p>
          <w:p w14:paraId="061F9A08" w14:textId="1B111906" w:rsidR="000D2EA5" w:rsidRPr="00C0084C" w:rsidRDefault="000D2EA5" w:rsidP="00BA7B09">
            <w:pPr>
              <w:shd w:val="clear" w:color="auto" w:fill="FFFFFF"/>
              <w:spacing w:line="209" w:lineRule="auto"/>
              <w:jc w:val="both"/>
            </w:pPr>
            <w:r w:rsidRPr="00C0084C">
              <w:rPr>
                <w:sz w:val="22"/>
                <w:szCs w:val="22"/>
              </w:rPr>
              <w:t xml:space="preserve"> </w:t>
            </w:r>
          </w:p>
        </w:tc>
        <w:tc>
          <w:tcPr>
            <w:tcW w:w="2693" w:type="dxa"/>
          </w:tcPr>
          <w:p w14:paraId="00E52389" w14:textId="77777777" w:rsidR="000D2EA5" w:rsidRPr="009F314E" w:rsidRDefault="000D2EA5" w:rsidP="00BA7B09">
            <w:pPr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 xml:space="preserve">Токсичные элементы: </w:t>
            </w:r>
          </w:p>
          <w:p w14:paraId="0564D7F0" w14:textId="7190FD8F" w:rsidR="000D2EA5" w:rsidRPr="009F314E" w:rsidRDefault="000D2EA5" w:rsidP="00BA7B09">
            <w:pPr>
              <w:suppressAutoHyphens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свинец</w:t>
            </w:r>
          </w:p>
        </w:tc>
        <w:tc>
          <w:tcPr>
            <w:tcW w:w="2551" w:type="dxa"/>
            <w:vMerge/>
            <w:tcBorders>
              <w:bottom w:val="single" w:sz="4" w:space="0" w:color="auto"/>
            </w:tcBorders>
          </w:tcPr>
          <w:p w14:paraId="08BCBA0E" w14:textId="77777777" w:rsidR="000D2EA5" w:rsidRPr="009F314E" w:rsidRDefault="000D2EA5" w:rsidP="00BA7B09">
            <w:pPr>
              <w:pStyle w:val="6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2552" w:type="dxa"/>
          </w:tcPr>
          <w:p w14:paraId="625C3908" w14:textId="77777777" w:rsidR="000D2EA5" w:rsidRPr="009F314E" w:rsidRDefault="000D2EA5" w:rsidP="00BA7B09">
            <w:pPr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26929-94</w:t>
            </w:r>
          </w:p>
          <w:p w14:paraId="4B3A507A" w14:textId="5CF10967" w:rsidR="000D2EA5" w:rsidRPr="009F314E" w:rsidRDefault="000D2EA5" w:rsidP="00BA7B09">
            <w:pPr>
              <w:suppressAutoHyphens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30178-96</w:t>
            </w:r>
          </w:p>
        </w:tc>
        <w:tc>
          <w:tcPr>
            <w:tcW w:w="2127" w:type="dxa"/>
            <w:vMerge/>
          </w:tcPr>
          <w:p w14:paraId="5B327459" w14:textId="77777777" w:rsidR="000D2EA5" w:rsidRPr="009F314E" w:rsidRDefault="000D2EA5" w:rsidP="00BA7B09">
            <w:pPr>
              <w:jc w:val="both"/>
              <w:rPr>
                <w:sz w:val="22"/>
                <w:szCs w:val="22"/>
              </w:rPr>
            </w:pPr>
          </w:p>
        </w:tc>
      </w:tr>
      <w:tr w:rsidR="00E9046B" w:rsidRPr="009F314E" w14:paraId="69CEEB31" w14:textId="39A6603C" w:rsidTr="00A76FB8">
        <w:trPr>
          <w:trHeight w:val="276"/>
          <w:tblHeader/>
        </w:trPr>
        <w:tc>
          <w:tcPr>
            <w:tcW w:w="1133" w:type="dxa"/>
          </w:tcPr>
          <w:p w14:paraId="44F91644" w14:textId="65089ED8" w:rsidR="00E9046B" w:rsidRPr="009F314E" w:rsidRDefault="00E9046B" w:rsidP="00BA7B09">
            <w:pPr>
              <w:ind w:left="-45" w:right="-45"/>
              <w:jc w:val="center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5.</w:t>
            </w:r>
            <w:r>
              <w:rPr>
                <w:sz w:val="22"/>
                <w:szCs w:val="22"/>
              </w:rPr>
              <w:t>15</w:t>
            </w:r>
            <w:r w:rsidRPr="009F314E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22D8180E" w14:textId="77777777" w:rsidR="00E9046B" w:rsidRPr="009F314E" w:rsidRDefault="00E9046B" w:rsidP="00BA7B09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571F9365" w14:textId="45C8BC77" w:rsidR="00E9046B" w:rsidRPr="00C0084C" w:rsidRDefault="00E9046B" w:rsidP="00BA7B09">
            <w:pPr>
              <w:shd w:val="clear" w:color="auto" w:fill="FFFFFF"/>
              <w:spacing w:line="209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52ADEF6B" w14:textId="77777777" w:rsidR="00E9046B" w:rsidRPr="009F314E" w:rsidRDefault="00E9046B" w:rsidP="00BA7B09">
            <w:pPr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кадмий</w:t>
            </w:r>
          </w:p>
          <w:p w14:paraId="71668060" w14:textId="77777777" w:rsidR="00E9046B" w:rsidRPr="009F314E" w:rsidRDefault="00E9046B" w:rsidP="00BA7B0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bottom w:val="single" w:sz="4" w:space="0" w:color="auto"/>
            </w:tcBorders>
          </w:tcPr>
          <w:p w14:paraId="0457D84B" w14:textId="77777777" w:rsidR="00E9046B" w:rsidRPr="009F314E" w:rsidRDefault="00E9046B" w:rsidP="00BA7B09">
            <w:pPr>
              <w:pStyle w:val="6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2552" w:type="dxa"/>
          </w:tcPr>
          <w:p w14:paraId="75C6B7A8" w14:textId="77777777" w:rsidR="00E9046B" w:rsidRPr="009F314E" w:rsidRDefault="00E9046B" w:rsidP="00BA7B09">
            <w:pPr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26929-94</w:t>
            </w:r>
          </w:p>
          <w:p w14:paraId="39115AA3" w14:textId="56F157EE" w:rsidR="00E9046B" w:rsidRPr="009F314E" w:rsidRDefault="00E9046B" w:rsidP="00BA7B09">
            <w:pPr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30178-96</w:t>
            </w:r>
          </w:p>
        </w:tc>
        <w:tc>
          <w:tcPr>
            <w:tcW w:w="2127" w:type="dxa"/>
            <w:vMerge w:val="restart"/>
          </w:tcPr>
          <w:p w14:paraId="531D3CD2" w14:textId="77777777" w:rsidR="00E9046B" w:rsidRDefault="00E9046B" w:rsidP="00E9046B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Лабораторный </w:t>
            </w:r>
          </w:p>
          <w:p w14:paraId="23B331C3" w14:textId="77777777" w:rsidR="00E9046B" w:rsidRDefault="00E9046B" w:rsidP="00E9046B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отдел, группа санитарно-гигиенических исследований </w:t>
            </w:r>
          </w:p>
          <w:p w14:paraId="2C88C7C7" w14:textId="77777777" w:rsidR="00E9046B" w:rsidRDefault="00E9046B" w:rsidP="00E9046B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(ул.Октябрьская,33,</w:t>
            </w:r>
          </w:p>
          <w:p w14:paraId="3EC6B8D6" w14:textId="1664F124" w:rsidR="00E9046B" w:rsidRPr="009F314E" w:rsidRDefault="00E9046B" w:rsidP="00E9046B">
            <w:pPr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г.Рогачёв</w:t>
            </w:r>
            <w:proofErr w:type="spellEnd"/>
            <w:r>
              <w:rPr>
                <w:sz w:val="22"/>
                <w:szCs w:val="22"/>
              </w:rPr>
              <w:t>, Гомельская область</w:t>
            </w:r>
          </w:p>
        </w:tc>
      </w:tr>
      <w:tr w:rsidR="00E9046B" w:rsidRPr="009F314E" w14:paraId="0A3A9139" w14:textId="68ADB7D1" w:rsidTr="00A76FB8">
        <w:trPr>
          <w:trHeight w:val="276"/>
          <w:tblHeader/>
        </w:trPr>
        <w:tc>
          <w:tcPr>
            <w:tcW w:w="1133" w:type="dxa"/>
          </w:tcPr>
          <w:p w14:paraId="6D74D6A6" w14:textId="275643F5" w:rsidR="00E9046B" w:rsidRPr="009F314E" w:rsidRDefault="00E9046B" w:rsidP="0039316E">
            <w:pPr>
              <w:ind w:left="-45" w:right="-45"/>
              <w:jc w:val="center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5.</w:t>
            </w:r>
            <w:r>
              <w:rPr>
                <w:sz w:val="22"/>
                <w:szCs w:val="22"/>
              </w:rPr>
              <w:t>16</w:t>
            </w:r>
            <w:r w:rsidRPr="009F314E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  <w:tcBorders>
              <w:bottom w:val="nil"/>
            </w:tcBorders>
          </w:tcPr>
          <w:p w14:paraId="365B8F86" w14:textId="77777777" w:rsidR="00E9046B" w:rsidRPr="009F314E" w:rsidRDefault="00E9046B" w:rsidP="00BA7B09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719DCCD6" w14:textId="05A46B09" w:rsidR="00E9046B" w:rsidRPr="00C0084C" w:rsidRDefault="00E9046B" w:rsidP="00BA7B09">
            <w:pPr>
              <w:shd w:val="clear" w:color="auto" w:fill="FFFFFF"/>
              <w:spacing w:line="209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7B979443" w14:textId="77777777" w:rsidR="00E9046B" w:rsidRPr="009F314E" w:rsidRDefault="00E9046B" w:rsidP="00BA7B09">
            <w:pPr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ртуть</w:t>
            </w:r>
          </w:p>
          <w:p w14:paraId="4DC820AF" w14:textId="77777777" w:rsidR="00E9046B" w:rsidRPr="009F314E" w:rsidRDefault="00E9046B" w:rsidP="00BA7B0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bottom w:val="single" w:sz="4" w:space="0" w:color="auto"/>
            </w:tcBorders>
          </w:tcPr>
          <w:p w14:paraId="119AA5A1" w14:textId="1408D066" w:rsidR="00E9046B" w:rsidRPr="009F314E" w:rsidRDefault="00E9046B" w:rsidP="00BA7B09">
            <w:pPr>
              <w:pStyle w:val="6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2552" w:type="dxa"/>
          </w:tcPr>
          <w:p w14:paraId="038A078E" w14:textId="77777777" w:rsidR="00E9046B" w:rsidRPr="009F314E" w:rsidRDefault="00E9046B" w:rsidP="00BA7B09">
            <w:pPr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 xml:space="preserve">ГОСТ 26927-86 </w:t>
            </w:r>
          </w:p>
          <w:p w14:paraId="74D0D2F9" w14:textId="61508370" w:rsidR="00E9046B" w:rsidRPr="009F314E" w:rsidRDefault="00E9046B" w:rsidP="00BA7B09">
            <w:pPr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 xml:space="preserve"> </w:t>
            </w:r>
          </w:p>
        </w:tc>
        <w:tc>
          <w:tcPr>
            <w:tcW w:w="2127" w:type="dxa"/>
            <w:vMerge/>
          </w:tcPr>
          <w:p w14:paraId="6B71B11A" w14:textId="77777777" w:rsidR="00E9046B" w:rsidRPr="009F314E" w:rsidRDefault="00E9046B" w:rsidP="00BA7B09">
            <w:pPr>
              <w:jc w:val="both"/>
              <w:rPr>
                <w:sz w:val="22"/>
                <w:szCs w:val="22"/>
              </w:rPr>
            </w:pPr>
          </w:p>
        </w:tc>
      </w:tr>
      <w:tr w:rsidR="00E9046B" w:rsidRPr="009F314E" w14:paraId="149F6C3D" w14:textId="03A42D08" w:rsidTr="00A76FB8">
        <w:trPr>
          <w:trHeight w:val="276"/>
          <w:tblHeader/>
        </w:trPr>
        <w:tc>
          <w:tcPr>
            <w:tcW w:w="1133" w:type="dxa"/>
          </w:tcPr>
          <w:p w14:paraId="3556A81D" w14:textId="02136736" w:rsidR="00E9046B" w:rsidRPr="009F314E" w:rsidRDefault="00E9046B" w:rsidP="00BA7B09">
            <w:pPr>
              <w:ind w:left="-45" w:right="-45"/>
              <w:jc w:val="center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5.</w:t>
            </w:r>
            <w:r>
              <w:rPr>
                <w:sz w:val="22"/>
                <w:szCs w:val="22"/>
              </w:rPr>
              <w:t>17</w:t>
            </w:r>
            <w:r w:rsidRPr="009F314E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587C331B" w14:textId="77777777" w:rsidR="00E9046B" w:rsidRPr="009F314E" w:rsidRDefault="00E9046B" w:rsidP="00BA7B09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2FC18A19" w14:textId="651B9122" w:rsidR="00E9046B" w:rsidRPr="00C0084C" w:rsidRDefault="00E9046B" w:rsidP="00BA7B09">
            <w:pPr>
              <w:shd w:val="clear" w:color="auto" w:fill="FFFFFF"/>
              <w:spacing w:line="209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2EDB9B27" w14:textId="53965122" w:rsidR="00E9046B" w:rsidRPr="009F314E" w:rsidRDefault="00E9046B" w:rsidP="00BA7B09">
            <w:pPr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мышьяк</w:t>
            </w:r>
          </w:p>
        </w:tc>
        <w:tc>
          <w:tcPr>
            <w:tcW w:w="2551" w:type="dxa"/>
            <w:vMerge/>
            <w:tcBorders>
              <w:bottom w:val="single" w:sz="4" w:space="0" w:color="auto"/>
            </w:tcBorders>
          </w:tcPr>
          <w:p w14:paraId="39DBF83E" w14:textId="77777777" w:rsidR="00E9046B" w:rsidRPr="009F314E" w:rsidRDefault="00E9046B" w:rsidP="00BA7B09">
            <w:pPr>
              <w:pStyle w:val="6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2552" w:type="dxa"/>
          </w:tcPr>
          <w:p w14:paraId="48B37046" w14:textId="77777777" w:rsidR="00E9046B" w:rsidRPr="009F314E" w:rsidRDefault="00E9046B" w:rsidP="00BA7B09">
            <w:pPr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 xml:space="preserve">ГОСТ 26929-94 </w:t>
            </w:r>
          </w:p>
          <w:p w14:paraId="46CF2A88" w14:textId="26E70EFD" w:rsidR="00E9046B" w:rsidRPr="009F314E" w:rsidRDefault="00E9046B" w:rsidP="00BA7B09">
            <w:pPr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 xml:space="preserve">ГОСТ 26930-86 </w:t>
            </w:r>
          </w:p>
        </w:tc>
        <w:tc>
          <w:tcPr>
            <w:tcW w:w="2127" w:type="dxa"/>
            <w:vMerge/>
          </w:tcPr>
          <w:p w14:paraId="4C6045AD" w14:textId="77777777" w:rsidR="00E9046B" w:rsidRPr="009F314E" w:rsidRDefault="00E9046B" w:rsidP="00BA7B09">
            <w:pPr>
              <w:jc w:val="both"/>
              <w:rPr>
                <w:sz w:val="22"/>
                <w:szCs w:val="22"/>
              </w:rPr>
            </w:pPr>
          </w:p>
        </w:tc>
      </w:tr>
      <w:tr w:rsidR="00E9046B" w:rsidRPr="009F314E" w14:paraId="4F6E1B7E" w14:textId="245DD969" w:rsidTr="00A76FB8">
        <w:trPr>
          <w:trHeight w:val="276"/>
          <w:tblHeader/>
        </w:trPr>
        <w:tc>
          <w:tcPr>
            <w:tcW w:w="1133" w:type="dxa"/>
          </w:tcPr>
          <w:p w14:paraId="38F0A425" w14:textId="04EDBB08" w:rsidR="00E9046B" w:rsidRPr="009F314E" w:rsidRDefault="00E9046B" w:rsidP="00BA7B09">
            <w:pPr>
              <w:ind w:left="-45" w:right="-45"/>
              <w:jc w:val="center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5.</w:t>
            </w:r>
            <w:r>
              <w:rPr>
                <w:sz w:val="22"/>
                <w:szCs w:val="22"/>
              </w:rPr>
              <w:t>18</w:t>
            </w:r>
            <w:r w:rsidRPr="009F314E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02D60413" w14:textId="77777777" w:rsidR="00E9046B" w:rsidRPr="009F314E" w:rsidRDefault="00E9046B" w:rsidP="00BA7B09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6766FE34" w14:textId="284439EF" w:rsidR="00E9046B" w:rsidRPr="00C0084C" w:rsidRDefault="00E9046B" w:rsidP="00BA7B09">
            <w:pPr>
              <w:shd w:val="clear" w:color="auto" w:fill="FFFFFF"/>
              <w:spacing w:line="209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7532FEA9" w14:textId="6BE65080" w:rsidR="00E9046B" w:rsidRPr="009F314E" w:rsidRDefault="00E9046B" w:rsidP="00BA7B09">
            <w:pPr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цинк</w:t>
            </w:r>
          </w:p>
        </w:tc>
        <w:tc>
          <w:tcPr>
            <w:tcW w:w="2551" w:type="dxa"/>
            <w:vMerge/>
            <w:tcBorders>
              <w:bottom w:val="single" w:sz="4" w:space="0" w:color="auto"/>
            </w:tcBorders>
          </w:tcPr>
          <w:p w14:paraId="40608E35" w14:textId="77777777" w:rsidR="00E9046B" w:rsidRPr="009F314E" w:rsidRDefault="00E9046B" w:rsidP="00BA7B09">
            <w:pPr>
              <w:pStyle w:val="6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2552" w:type="dxa"/>
          </w:tcPr>
          <w:p w14:paraId="7DAB2526" w14:textId="77777777" w:rsidR="00E9046B" w:rsidRPr="009F314E" w:rsidRDefault="00E9046B" w:rsidP="00BA7B09">
            <w:pPr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26929-94</w:t>
            </w:r>
          </w:p>
          <w:p w14:paraId="533C67FC" w14:textId="571A5F4D" w:rsidR="00E9046B" w:rsidRPr="009F314E" w:rsidRDefault="00E9046B" w:rsidP="00BA7B09">
            <w:pPr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30178-96</w:t>
            </w:r>
          </w:p>
        </w:tc>
        <w:tc>
          <w:tcPr>
            <w:tcW w:w="2127" w:type="dxa"/>
            <w:vMerge/>
          </w:tcPr>
          <w:p w14:paraId="3F6A69A3" w14:textId="77777777" w:rsidR="00E9046B" w:rsidRPr="009F314E" w:rsidRDefault="00E9046B" w:rsidP="00BA7B09">
            <w:pPr>
              <w:jc w:val="both"/>
              <w:rPr>
                <w:sz w:val="22"/>
                <w:szCs w:val="22"/>
              </w:rPr>
            </w:pPr>
          </w:p>
        </w:tc>
      </w:tr>
      <w:tr w:rsidR="00E9046B" w:rsidRPr="009F314E" w14:paraId="7233F753" w14:textId="7063598B" w:rsidTr="00A76FB8">
        <w:trPr>
          <w:trHeight w:val="276"/>
          <w:tblHeader/>
        </w:trPr>
        <w:tc>
          <w:tcPr>
            <w:tcW w:w="1133" w:type="dxa"/>
            <w:tcBorders>
              <w:bottom w:val="single" w:sz="4" w:space="0" w:color="auto"/>
            </w:tcBorders>
          </w:tcPr>
          <w:p w14:paraId="3CB4ED0C" w14:textId="517A86C6" w:rsidR="00E9046B" w:rsidRPr="009F314E" w:rsidRDefault="00E9046B" w:rsidP="00BA7B09">
            <w:pPr>
              <w:ind w:left="-45" w:right="-45"/>
              <w:jc w:val="center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5.</w:t>
            </w:r>
            <w:r>
              <w:rPr>
                <w:sz w:val="22"/>
                <w:szCs w:val="22"/>
              </w:rPr>
              <w:t>19</w:t>
            </w:r>
            <w:r w:rsidRPr="009F314E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 w:val="restart"/>
            <w:tcBorders>
              <w:top w:val="nil"/>
              <w:bottom w:val="single" w:sz="4" w:space="0" w:color="auto"/>
            </w:tcBorders>
          </w:tcPr>
          <w:p w14:paraId="4DA2D948" w14:textId="77777777" w:rsidR="00E9046B" w:rsidRDefault="00E9046B" w:rsidP="00BA7B09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</w:p>
          <w:p w14:paraId="0AF2C17A" w14:textId="77777777" w:rsidR="00E9046B" w:rsidRDefault="00E9046B" w:rsidP="00BA7B09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</w:p>
          <w:p w14:paraId="5E85DEA0" w14:textId="77777777" w:rsidR="00E9046B" w:rsidRDefault="00E9046B" w:rsidP="00BA7B09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</w:p>
          <w:p w14:paraId="1EEB3320" w14:textId="77777777" w:rsidR="00E9046B" w:rsidRDefault="00E9046B" w:rsidP="00BA7B09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</w:p>
          <w:p w14:paraId="0557F9ED" w14:textId="77777777" w:rsidR="00E9046B" w:rsidRDefault="00E9046B" w:rsidP="00BA7B09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</w:p>
          <w:p w14:paraId="10594DD6" w14:textId="77777777" w:rsidR="00E9046B" w:rsidRDefault="00E9046B" w:rsidP="00BA7B09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</w:p>
          <w:p w14:paraId="5664FDD3" w14:textId="77777777" w:rsidR="00E9046B" w:rsidRDefault="00E9046B" w:rsidP="00BA7B09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</w:p>
          <w:p w14:paraId="3DFF4FDB" w14:textId="77777777" w:rsidR="00E9046B" w:rsidRDefault="00E9046B" w:rsidP="00BA7B09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</w:p>
          <w:p w14:paraId="5D6A45E6" w14:textId="77777777" w:rsidR="00E9046B" w:rsidRDefault="00E9046B" w:rsidP="00BA7B09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</w:p>
          <w:p w14:paraId="4B573B7B" w14:textId="77777777" w:rsidR="00E9046B" w:rsidRDefault="00E9046B" w:rsidP="00BA7B09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</w:p>
          <w:p w14:paraId="2EFACD2E" w14:textId="77777777" w:rsidR="00E9046B" w:rsidRDefault="00E9046B" w:rsidP="00BA7B09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</w:p>
          <w:p w14:paraId="5A5F2097" w14:textId="77777777" w:rsidR="00E9046B" w:rsidRDefault="00E9046B" w:rsidP="00BA7B09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</w:p>
          <w:p w14:paraId="4B06A9DF" w14:textId="77777777" w:rsidR="00E9046B" w:rsidRDefault="00E9046B" w:rsidP="00BA7B09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</w:p>
          <w:p w14:paraId="40E07B37" w14:textId="77777777" w:rsidR="00E9046B" w:rsidRDefault="00E9046B" w:rsidP="00BA7B09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</w:p>
          <w:p w14:paraId="038E751F" w14:textId="77777777" w:rsidR="00E9046B" w:rsidRDefault="00E9046B" w:rsidP="00BA7B09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</w:p>
          <w:p w14:paraId="1B1E94DD" w14:textId="77777777" w:rsidR="00E9046B" w:rsidRDefault="00E9046B" w:rsidP="00BA7B09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</w:p>
          <w:p w14:paraId="11DBEE5C" w14:textId="77777777" w:rsidR="00E9046B" w:rsidRDefault="00E9046B" w:rsidP="00BA7B09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</w:p>
          <w:p w14:paraId="5A9F9BF2" w14:textId="77777777" w:rsidR="00E9046B" w:rsidRDefault="00E9046B" w:rsidP="00BA7B09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</w:p>
          <w:p w14:paraId="6BCF0E97" w14:textId="77777777" w:rsidR="00E9046B" w:rsidRDefault="00E9046B" w:rsidP="00BA7B09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</w:p>
          <w:p w14:paraId="573D59AF" w14:textId="77777777" w:rsidR="00E9046B" w:rsidRDefault="00E9046B" w:rsidP="00BA7B09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</w:p>
          <w:p w14:paraId="5F306FCB" w14:textId="77777777" w:rsidR="00E9046B" w:rsidRPr="00A43137" w:rsidRDefault="00E9046B" w:rsidP="00605978">
            <w:pPr>
              <w:tabs>
                <w:tab w:val="num" w:pos="386"/>
              </w:tabs>
              <w:ind w:right="72"/>
              <w:jc w:val="both"/>
              <w:rPr>
                <w:color w:val="EE0000"/>
                <w:sz w:val="22"/>
                <w:szCs w:val="22"/>
              </w:rPr>
            </w:pPr>
          </w:p>
          <w:p w14:paraId="30AFC72B" w14:textId="77777777" w:rsidR="00E9046B" w:rsidRDefault="00E9046B" w:rsidP="00BA7B09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</w:p>
          <w:p w14:paraId="48141FD3" w14:textId="77777777" w:rsidR="00E9046B" w:rsidRDefault="00E9046B" w:rsidP="00BA7B09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</w:p>
          <w:p w14:paraId="03F6AE32" w14:textId="77777777" w:rsidR="00E9046B" w:rsidRPr="009F314E" w:rsidRDefault="00E9046B" w:rsidP="00C667B4">
            <w:pPr>
              <w:tabs>
                <w:tab w:val="num" w:pos="462"/>
                <w:tab w:val="num" w:pos="1440"/>
              </w:tabs>
              <w:ind w:right="72"/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14:paraId="2985568F" w14:textId="4D17EF44" w:rsidR="00E9046B" w:rsidRPr="00C0084C" w:rsidRDefault="00E9046B" w:rsidP="00BA7B09">
            <w:pPr>
              <w:shd w:val="clear" w:color="auto" w:fill="FFFFFF"/>
              <w:spacing w:line="209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7B566DBC" w14:textId="099155A2" w:rsidR="00E9046B" w:rsidRPr="009F314E" w:rsidRDefault="00E9046B" w:rsidP="00BA7B09">
            <w:pPr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медь</w:t>
            </w:r>
          </w:p>
        </w:tc>
        <w:tc>
          <w:tcPr>
            <w:tcW w:w="2551" w:type="dxa"/>
            <w:vMerge/>
            <w:tcBorders>
              <w:bottom w:val="single" w:sz="4" w:space="0" w:color="auto"/>
            </w:tcBorders>
          </w:tcPr>
          <w:p w14:paraId="3DBCB192" w14:textId="77777777" w:rsidR="00E9046B" w:rsidRPr="009F314E" w:rsidRDefault="00E9046B" w:rsidP="00BA7B09">
            <w:pPr>
              <w:pStyle w:val="6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2552" w:type="dxa"/>
          </w:tcPr>
          <w:p w14:paraId="278EE2D2" w14:textId="77777777" w:rsidR="00E9046B" w:rsidRPr="009F314E" w:rsidRDefault="00E9046B" w:rsidP="00BA7B09">
            <w:pPr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26929-94</w:t>
            </w:r>
          </w:p>
          <w:p w14:paraId="0AF4F3A7" w14:textId="351BA970" w:rsidR="00E9046B" w:rsidRPr="009F314E" w:rsidRDefault="00E9046B" w:rsidP="0039316E">
            <w:pPr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30178-96</w:t>
            </w:r>
          </w:p>
        </w:tc>
        <w:tc>
          <w:tcPr>
            <w:tcW w:w="2127" w:type="dxa"/>
            <w:vMerge/>
          </w:tcPr>
          <w:p w14:paraId="2E6F26B4" w14:textId="77777777" w:rsidR="00E9046B" w:rsidRPr="009F314E" w:rsidRDefault="00E9046B" w:rsidP="00BA7B09">
            <w:pPr>
              <w:jc w:val="both"/>
              <w:rPr>
                <w:sz w:val="22"/>
                <w:szCs w:val="22"/>
              </w:rPr>
            </w:pPr>
          </w:p>
        </w:tc>
      </w:tr>
      <w:tr w:rsidR="00E9046B" w:rsidRPr="009F314E" w14:paraId="0925907E" w14:textId="792C8EF2" w:rsidTr="00A76FB8">
        <w:trPr>
          <w:trHeight w:val="1048"/>
          <w:tblHeader/>
        </w:trPr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14:paraId="7929CCA3" w14:textId="303FAC77" w:rsidR="00E9046B" w:rsidRPr="00210BB5" w:rsidRDefault="00E9046B" w:rsidP="00BA7B09">
            <w:pPr>
              <w:ind w:left="-45" w:right="-45"/>
              <w:jc w:val="center"/>
              <w:rPr>
                <w:sz w:val="22"/>
                <w:szCs w:val="22"/>
              </w:rPr>
            </w:pPr>
            <w:r w:rsidRPr="00210BB5">
              <w:rPr>
                <w:sz w:val="22"/>
                <w:szCs w:val="22"/>
              </w:rPr>
              <w:t>5.20*</w:t>
            </w:r>
          </w:p>
        </w:tc>
        <w:tc>
          <w:tcPr>
            <w:tcW w:w="1984" w:type="dxa"/>
            <w:vMerge/>
            <w:tcBorders>
              <w:bottom w:val="single" w:sz="4" w:space="0" w:color="auto"/>
            </w:tcBorders>
          </w:tcPr>
          <w:p w14:paraId="539C6FA4" w14:textId="77777777" w:rsidR="00E9046B" w:rsidRPr="00210BB5" w:rsidRDefault="00E9046B" w:rsidP="00BA7B09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467EB732" w14:textId="14826950" w:rsidR="00E9046B" w:rsidRPr="00210BB5" w:rsidRDefault="00E9046B" w:rsidP="00BA7B09">
            <w:pPr>
              <w:shd w:val="clear" w:color="auto" w:fill="FFFFFF"/>
              <w:spacing w:line="209" w:lineRule="auto"/>
              <w:jc w:val="both"/>
              <w:rPr>
                <w:sz w:val="22"/>
                <w:szCs w:val="22"/>
              </w:rPr>
            </w:pPr>
            <w:r w:rsidRPr="00210BB5">
              <w:rPr>
                <w:sz w:val="22"/>
                <w:szCs w:val="22"/>
              </w:rPr>
              <w:t>10.81/08.161</w:t>
            </w:r>
          </w:p>
          <w:p w14:paraId="2A60CDC9" w14:textId="549CFF8E" w:rsidR="00E9046B" w:rsidRPr="00210BB5" w:rsidRDefault="00E9046B" w:rsidP="00BA7B09">
            <w:pPr>
              <w:spacing w:line="209" w:lineRule="auto"/>
              <w:rPr>
                <w:sz w:val="22"/>
                <w:szCs w:val="22"/>
              </w:rPr>
            </w:pPr>
            <w:r w:rsidRPr="00210BB5">
              <w:rPr>
                <w:sz w:val="22"/>
                <w:szCs w:val="22"/>
              </w:rPr>
              <w:t>10.82/08.161</w:t>
            </w:r>
          </w:p>
          <w:p w14:paraId="3373CC1B" w14:textId="0EC96977" w:rsidR="00E9046B" w:rsidRPr="00210BB5" w:rsidRDefault="00E9046B" w:rsidP="00BA7B09">
            <w:pPr>
              <w:shd w:val="clear" w:color="auto" w:fill="FFFFFF"/>
              <w:spacing w:line="209" w:lineRule="auto"/>
              <w:jc w:val="both"/>
              <w:rPr>
                <w:sz w:val="22"/>
                <w:szCs w:val="22"/>
              </w:rPr>
            </w:pPr>
            <w:r w:rsidRPr="00210BB5">
              <w:rPr>
                <w:sz w:val="22"/>
                <w:szCs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608FCBC8" w14:textId="77777777" w:rsidR="00E9046B" w:rsidRPr="00210BB5" w:rsidRDefault="00E9046B" w:rsidP="00BA7B09">
            <w:pPr>
              <w:jc w:val="both"/>
              <w:rPr>
                <w:sz w:val="22"/>
                <w:szCs w:val="22"/>
              </w:rPr>
            </w:pPr>
            <w:r w:rsidRPr="00210BB5">
              <w:rPr>
                <w:sz w:val="22"/>
                <w:szCs w:val="22"/>
              </w:rPr>
              <w:t>Микотоксины:</w:t>
            </w:r>
          </w:p>
          <w:p w14:paraId="7C6A065D" w14:textId="07899745" w:rsidR="00E9046B" w:rsidRPr="00210BB5" w:rsidRDefault="00E9046B" w:rsidP="00BA7B09">
            <w:pPr>
              <w:jc w:val="both"/>
              <w:rPr>
                <w:sz w:val="22"/>
                <w:szCs w:val="22"/>
              </w:rPr>
            </w:pPr>
            <w:r w:rsidRPr="00210BB5">
              <w:rPr>
                <w:sz w:val="22"/>
                <w:szCs w:val="22"/>
              </w:rPr>
              <w:t>афлатоксин В1</w:t>
            </w:r>
          </w:p>
        </w:tc>
        <w:tc>
          <w:tcPr>
            <w:tcW w:w="2551" w:type="dxa"/>
            <w:vMerge/>
            <w:tcBorders>
              <w:bottom w:val="single" w:sz="4" w:space="0" w:color="auto"/>
            </w:tcBorders>
          </w:tcPr>
          <w:p w14:paraId="0A8326D5" w14:textId="77777777" w:rsidR="00E9046B" w:rsidRPr="00210BB5" w:rsidRDefault="00E9046B" w:rsidP="00BA7B09">
            <w:pPr>
              <w:pStyle w:val="6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64757565" w14:textId="19738E5A" w:rsidR="00E9046B" w:rsidRPr="00210BB5" w:rsidRDefault="00E9046B" w:rsidP="00A43137">
            <w:pPr>
              <w:jc w:val="both"/>
              <w:rPr>
                <w:sz w:val="22"/>
                <w:szCs w:val="22"/>
              </w:rPr>
            </w:pPr>
            <w:r w:rsidRPr="00210BB5">
              <w:rPr>
                <w:sz w:val="22"/>
                <w:szCs w:val="22"/>
              </w:rPr>
              <w:t>ГОСТ 30711-2001 р.3</w:t>
            </w:r>
          </w:p>
        </w:tc>
        <w:tc>
          <w:tcPr>
            <w:tcW w:w="2127" w:type="dxa"/>
            <w:vMerge/>
            <w:tcBorders>
              <w:bottom w:val="single" w:sz="4" w:space="0" w:color="auto"/>
            </w:tcBorders>
          </w:tcPr>
          <w:p w14:paraId="3D74C5A9" w14:textId="77777777" w:rsidR="00E9046B" w:rsidRPr="009F314E" w:rsidRDefault="00E9046B" w:rsidP="00A43137">
            <w:pPr>
              <w:jc w:val="both"/>
              <w:rPr>
                <w:sz w:val="22"/>
                <w:szCs w:val="22"/>
              </w:rPr>
            </w:pPr>
          </w:p>
        </w:tc>
      </w:tr>
      <w:tr w:rsidR="00E9046B" w:rsidRPr="009F314E" w14:paraId="28B63FC9" w14:textId="43CFC607" w:rsidTr="00A76FB8">
        <w:trPr>
          <w:trHeight w:val="276"/>
          <w:tblHeader/>
        </w:trPr>
        <w:tc>
          <w:tcPr>
            <w:tcW w:w="1133" w:type="dxa"/>
          </w:tcPr>
          <w:p w14:paraId="536F01D1" w14:textId="32C2CEAD" w:rsidR="00E9046B" w:rsidRPr="00210BB5" w:rsidRDefault="00E9046B" w:rsidP="00BA7B09">
            <w:pPr>
              <w:ind w:left="-45" w:right="-45"/>
              <w:jc w:val="center"/>
              <w:rPr>
                <w:sz w:val="22"/>
                <w:szCs w:val="22"/>
              </w:rPr>
            </w:pPr>
            <w:r w:rsidRPr="00210BB5">
              <w:rPr>
                <w:sz w:val="22"/>
                <w:szCs w:val="22"/>
              </w:rPr>
              <w:t>5.21*</w:t>
            </w:r>
          </w:p>
        </w:tc>
        <w:tc>
          <w:tcPr>
            <w:tcW w:w="1984" w:type="dxa"/>
            <w:vMerge/>
          </w:tcPr>
          <w:p w14:paraId="64A58218" w14:textId="77777777" w:rsidR="00E9046B" w:rsidRPr="00210BB5" w:rsidRDefault="00E9046B" w:rsidP="00BA7B09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</w:tcPr>
          <w:p w14:paraId="47E9C65A" w14:textId="7CC521F3" w:rsidR="00E9046B" w:rsidRPr="00210BB5" w:rsidRDefault="00E9046B" w:rsidP="004A42F2">
            <w:pPr>
              <w:shd w:val="clear" w:color="auto" w:fill="FFFFFF"/>
              <w:spacing w:line="209" w:lineRule="auto"/>
              <w:jc w:val="both"/>
              <w:rPr>
                <w:sz w:val="22"/>
                <w:szCs w:val="22"/>
              </w:rPr>
            </w:pPr>
            <w:r w:rsidRPr="00210BB5">
              <w:rPr>
                <w:sz w:val="22"/>
                <w:szCs w:val="22"/>
              </w:rPr>
              <w:t>10.81/01.086 10.82/01.086</w:t>
            </w:r>
          </w:p>
          <w:p w14:paraId="3C7CC463" w14:textId="3F015565" w:rsidR="00E9046B" w:rsidRPr="00210BB5" w:rsidRDefault="00E9046B" w:rsidP="00605978">
            <w:pPr>
              <w:pStyle w:val="ab"/>
              <w:rPr>
                <w:sz w:val="22"/>
                <w:szCs w:val="22"/>
              </w:rPr>
            </w:pPr>
            <w:r w:rsidRPr="00210BB5">
              <w:rPr>
                <w:sz w:val="22"/>
                <w:szCs w:val="22"/>
              </w:rPr>
              <w:t xml:space="preserve"> </w:t>
            </w:r>
          </w:p>
        </w:tc>
        <w:tc>
          <w:tcPr>
            <w:tcW w:w="2693" w:type="dxa"/>
          </w:tcPr>
          <w:p w14:paraId="1986D280" w14:textId="2BA8A15A" w:rsidR="00E9046B" w:rsidRPr="00210BB5" w:rsidRDefault="00E9046B" w:rsidP="00BA7B09">
            <w:pPr>
              <w:spacing w:line="209" w:lineRule="auto"/>
              <w:jc w:val="both"/>
              <w:rPr>
                <w:sz w:val="22"/>
                <w:szCs w:val="22"/>
              </w:rPr>
            </w:pPr>
            <w:proofErr w:type="spellStart"/>
            <w:r w:rsidRPr="00210BB5">
              <w:rPr>
                <w:sz w:val="22"/>
                <w:szCs w:val="22"/>
              </w:rPr>
              <w:t>КМАФАнМ</w:t>
            </w:r>
            <w:proofErr w:type="spellEnd"/>
          </w:p>
        </w:tc>
        <w:tc>
          <w:tcPr>
            <w:tcW w:w="2551" w:type="dxa"/>
            <w:vMerge/>
            <w:tcBorders>
              <w:bottom w:val="single" w:sz="4" w:space="0" w:color="auto"/>
            </w:tcBorders>
          </w:tcPr>
          <w:p w14:paraId="64462561" w14:textId="77777777" w:rsidR="00E9046B" w:rsidRPr="00210BB5" w:rsidRDefault="00E9046B" w:rsidP="00BA7B09">
            <w:pPr>
              <w:pStyle w:val="6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2552" w:type="dxa"/>
          </w:tcPr>
          <w:p w14:paraId="7F42B410" w14:textId="77777777" w:rsidR="00E9046B" w:rsidRPr="00210BB5" w:rsidRDefault="00E9046B" w:rsidP="00BA7B09">
            <w:pPr>
              <w:jc w:val="both"/>
              <w:rPr>
                <w:sz w:val="22"/>
                <w:szCs w:val="22"/>
              </w:rPr>
            </w:pPr>
            <w:r w:rsidRPr="00210BB5">
              <w:rPr>
                <w:sz w:val="22"/>
                <w:szCs w:val="22"/>
              </w:rPr>
              <w:t xml:space="preserve">ГОСТ 10444.15-94 </w:t>
            </w:r>
          </w:p>
          <w:p w14:paraId="7214F2DF" w14:textId="0128C8B9" w:rsidR="00E9046B" w:rsidRPr="00210BB5" w:rsidRDefault="00E9046B" w:rsidP="00A43137">
            <w:pPr>
              <w:jc w:val="both"/>
              <w:rPr>
                <w:sz w:val="22"/>
                <w:szCs w:val="22"/>
              </w:rPr>
            </w:pPr>
            <w:r w:rsidRPr="00210BB5">
              <w:rPr>
                <w:sz w:val="22"/>
                <w:szCs w:val="22"/>
              </w:rPr>
              <w:t>ГОСТ 26968-86</w:t>
            </w:r>
          </w:p>
        </w:tc>
        <w:tc>
          <w:tcPr>
            <w:tcW w:w="2127" w:type="dxa"/>
            <w:vMerge w:val="restart"/>
          </w:tcPr>
          <w:p w14:paraId="3978CEF7" w14:textId="77777777" w:rsidR="00E9046B" w:rsidRDefault="00E9046B" w:rsidP="00E9046B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Лабораторный </w:t>
            </w:r>
          </w:p>
          <w:p w14:paraId="6AA8BE35" w14:textId="766EAE63" w:rsidR="00E9046B" w:rsidRDefault="00E9046B" w:rsidP="00E9046B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отдел, группа микробиологических исследований </w:t>
            </w:r>
          </w:p>
          <w:p w14:paraId="6695E758" w14:textId="77777777" w:rsidR="00E9046B" w:rsidRDefault="00E9046B" w:rsidP="00E9046B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(ул.Октябрьская,33,</w:t>
            </w:r>
          </w:p>
          <w:p w14:paraId="14ECC806" w14:textId="1FD910FC" w:rsidR="00E9046B" w:rsidRPr="00213766" w:rsidRDefault="00E9046B" w:rsidP="00E9046B">
            <w:pPr>
              <w:jc w:val="both"/>
            </w:pPr>
            <w:proofErr w:type="spellStart"/>
            <w:r>
              <w:rPr>
                <w:sz w:val="22"/>
                <w:szCs w:val="22"/>
              </w:rPr>
              <w:t>г.Рогачёв</w:t>
            </w:r>
            <w:proofErr w:type="spellEnd"/>
            <w:r>
              <w:rPr>
                <w:sz w:val="22"/>
                <w:szCs w:val="22"/>
              </w:rPr>
              <w:t>, Гомельская область</w:t>
            </w:r>
          </w:p>
        </w:tc>
      </w:tr>
      <w:tr w:rsidR="00E9046B" w:rsidRPr="009F314E" w14:paraId="4FA686DD" w14:textId="5AC23A9C" w:rsidTr="00A76FB8">
        <w:trPr>
          <w:trHeight w:val="276"/>
          <w:tblHeader/>
        </w:trPr>
        <w:tc>
          <w:tcPr>
            <w:tcW w:w="1133" w:type="dxa"/>
          </w:tcPr>
          <w:p w14:paraId="78EEE2CD" w14:textId="018C7751" w:rsidR="00E9046B" w:rsidRPr="00210BB5" w:rsidRDefault="00E9046B" w:rsidP="00BA7B09">
            <w:pPr>
              <w:ind w:left="-45" w:right="-45"/>
              <w:jc w:val="center"/>
              <w:rPr>
                <w:sz w:val="22"/>
                <w:szCs w:val="22"/>
              </w:rPr>
            </w:pPr>
            <w:r w:rsidRPr="00210BB5">
              <w:rPr>
                <w:sz w:val="22"/>
                <w:szCs w:val="22"/>
              </w:rPr>
              <w:t>5.22*</w:t>
            </w:r>
          </w:p>
        </w:tc>
        <w:tc>
          <w:tcPr>
            <w:tcW w:w="1984" w:type="dxa"/>
            <w:vMerge/>
          </w:tcPr>
          <w:p w14:paraId="7F7FD8BE" w14:textId="77777777" w:rsidR="00E9046B" w:rsidRPr="00210BB5" w:rsidRDefault="00E9046B" w:rsidP="00BA7B09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66AADE0B" w14:textId="6AC5F8E1" w:rsidR="00E9046B" w:rsidRPr="00210BB5" w:rsidRDefault="00E9046B" w:rsidP="00605978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441530ED" w14:textId="57C1D4AF" w:rsidR="00E9046B" w:rsidRPr="00210BB5" w:rsidRDefault="00E9046B" w:rsidP="00BA7B09">
            <w:pPr>
              <w:spacing w:line="209" w:lineRule="auto"/>
              <w:jc w:val="both"/>
              <w:rPr>
                <w:sz w:val="22"/>
                <w:szCs w:val="22"/>
              </w:rPr>
            </w:pPr>
            <w:proofErr w:type="gramStart"/>
            <w:r w:rsidRPr="00210BB5">
              <w:rPr>
                <w:sz w:val="22"/>
                <w:szCs w:val="22"/>
              </w:rPr>
              <w:t xml:space="preserve">БГКП( </w:t>
            </w:r>
            <w:proofErr w:type="spellStart"/>
            <w:r w:rsidRPr="00210BB5">
              <w:rPr>
                <w:sz w:val="22"/>
                <w:szCs w:val="22"/>
              </w:rPr>
              <w:t>колиформы</w:t>
            </w:r>
            <w:proofErr w:type="spellEnd"/>
            <w:proofErr w:type="gramEnd"/>
            <w:r w:rsidRPr="00210BB5">
              <w:rPr>
                <w:sz w:val="22"/>
                <w:szCs w:val="22"/>
              </w:rPr>
              <w:t>)</w:t>
            </w:r>
          </w:p>
        </w:tc>
        <w:tc>
          <w:tcPr>
            <w:tcW w:w="2551" w:type="dxa"/>
            <w:vMerge/>
            <w:tcBorders>
              <w:bottom w:val="single" w:sz="4" w:space="0" w:color="auto"/>
            </w:tcBorders>
          </w:tcPr>
          <w:p w14:paraId="7C02C145" w14:textId="77777777" w:rsidR="00E9046B" w:rsidRPr="00210BB5" w:rsidRDefault="00E9046B" w:rsidP="00BA7B09">
            <w:pPr>
              <w:pStyle w:val="6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2552" w:type="dxa"/>
          </w:tcPr>
          <w:p w14:paraId="10BD77B8" w14:textId="42091371" w:rsidR="00E9046B" w:rsidRPr="00210BB5" w:rsidRDefault="00E9046B" w:rsidP="00BA7B09">
            <w:pPr>
              <w:jc w:val="both"/>
              <w:rPr>
                <w:sz w:val="22"/>
                <w:szCs w:val="22"/>
              </w:rPr>
            </w:pPr>
            <w:r w:rsidRPr="00210BB5">
              <w:rPr>
                <w:sz w:val="22"/>
                <w:szCs w:val="22"/>
              </w:rPr>
              <w:t>ГОСТ 31747-2012</w:t>
            </w:r>
          </w:p>
        </w:tc>
        <w:tc>
          <w:tcPr>
            <w:tcW w:w="2127" w:type="dxa"/>
            <w:vMerge/>
          </w:tcPr>
          <w:p w14:paraId="684F67DC" w14:textId="77777777" w:rsidR="00E9046B" w:rsidRPr="00213766" w:rsidRDefault="00E9046B" w:rsidP="00BA7B09">
            <w:pPr>
              <w:jc w:val="both"/>
            </w:pPr>
          </w:p>
        </w:tc>
      </w:tr>
      <w:tr w:rsidR="00E9046B" w:rsidRPr="009F314E" w14:paraId="140D59D6" w14:textId="4950400F" w:rsidTr="00A76FB8">
        <w:trPr>
          <w:trHeight w:val="276"/>
          <w:tblHeader/>
        </w:trPr>
        <w:tc>
          <w:tcPr>
            <w:tcW w:w="1133" w:type="dxa"/>
          </w:tcPr>
          <w:p w14:paraId="37AA022D" w14:textId="68671337" w:rsidR="00E9046B" w:rsidRPr="00210BB5" w:rsidRDefault="00E9046B" w:rsidP="00BA7B09">
            <w:pPr>
              <w:ind w:left="-45" w:right="-45"/>
              <w:jc w:val="center"/>
              <w:rPr>
                <w:sz w:val="22"/>
                <w:szCs w:val="22"/>
              </w:rPr>
            </w:pPr>
            <w:r w:rsidRPr="00210BB5">
              <w:rPr>
                <w:sz w:val="22"/>
                <w:szCs w:val="22"/>
              </w:rPr>
              <w:t>5.23*</w:t>
            </w:r>
          </w:p>
        </w:tc>
        <w:tc>
          <w:tcPr>
            <w:tcW w:w="1984" w:type="dxa"/>
            <w:vMerge/>
          </w:tcPr>
          <w:p w14:paraId="10225ACF" w14:textId="77777777" w:rsidR="00E9046B" w:rsidRPr="00210BB5" w:rsidRDefault="00E9046B" w:rsidP="00BA7B09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11025E3D" w14:textId="5507DEE1" w:rsidR="00E9046B" w:rsidRPr="00210BB5" w:rsidRDefault="00E9046B" w:rsidP="00605978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22E615FD" w14:textId="76DF4F10" w:rsidR="00E9046B" w:rsidRPr="00210BB5" w:rsidRDefault="00E9046B" w:rsidP="00BA7B09">
            <w:pPr>
              <w:spacing w:line="209" w:lineRule="auto"/>
              <w:jc w:val="both"/>
              <w:rPr>
                <w:sz w:val="22"/>
                <w:szCs w:val="22"/>
              </w:rPr>
            </w:pPr>
            <w:r w:rsidRPr="00210BB5">
              <w:rPr>
                <w:sz w:val="22"/>
                <w:szCs w:val="22"/>
              </w:rPr>
              <w:t>Патогенные в т.ч сальмонеллы</w:t>
            </w:r>
          </w:p>
        </w:tc>
        <w:tc>
          <w:tcPr>
            <w:tcW w:w="2551" w:type="dxa"/>
            <w:vMerge/>
            <w:tcBorders>
              <w:bottom w:val="single" w:sz="4" w:space="0" w:color="auto"/>
            </w:tcBorders>
          </w:tcPr>
          <w:p w14:paraId="6FE65DDA" w14:textId="77777777" w:rsidR="00E9046B" w:rsidRPr="00210BB5" w:rsidRDefault="00E9046B" w:rsidP="00BA7B09">
            <w:pPr>
              <w:pStyle w:val="6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2552" w:type="dxa"/>
          </w:tcPr>
          <w:p w14:paraId="6FE9048F" w14:textId="77777777" w:rsidR="00E9046B" w:rsidRPr="00210BB5" w:rsidRDefault="00E9046B" w:rsidP="00BA7B09">
            <w:pPr>
              <w:jc w:val="both"/>
              <w:rPr>
                <w:sz w:val="22"/>
                <w:szCs w:val="22"/>
              </w:rPr>
            </w:pPr>
            <w:r w:rsidRPr="00210BB5">
              <w:rPr>
                <w:sz w:val="22"/>
                <w:szCs w:val="22"/>
              </w:rPr>
              <w:t>ГОСТ 31659-2012</w:t>
            </w:r>
          </w:p>
          <w:p w14:paraId="73AB7751" w14:textId="5960C394" w:rsidR="00E9046B" w:rsidRPr="00210BB5" w:rsidRDefault="00E9046B" w:rsidP="00BA7B09">
            <w:pPr>
              <w:jc w:val="both"/>
              <w:rPr>
                <w:sz w:val="22"/>
                <w:szCs w:val="22"/>
              </w:rPr>
            </w:pPr>
            <w:r w:rsidRPr="00210BB5">
              <w:rPr>
                <w:sz w:val="22"/>
                <w:szCs w:val="22"/>
              </w:rPr>
              <w:t>ГОСТ 30519-97</w:t>
            </w:r>
          </w:p>
        </w:tc>
        <w:tc>
          <w:tcPr>
            <w:tcW w:w="2127" w:type="dxa"/>
            <w:vMerge/>
          </w:tcPr>
          <w:p w14:paraId="26B650D3" w14:textId="77777777" w:rsidR="00E9046B" w:rsidRPr="00213766" w:rsidRDefault="00E9046B" w:rsidP="00BA7B09">
            <w:pPr>
              <w:jc w:val="both"/>
            </w:pPr>
          </w:p>
        </w:tc>
      </w:tr>
      <w:tr w:rsidR="00E9046B" w:rsidRPr="009F314E" w14:paraId="40DDD5ED" w14:textId="3B476C2B" w:rsidTr="00A76FB8">
        <w:trPr>
          <w:trHeight w:val="276"/>
          <w:tblHeader/>
        </w:trPr>
        <w:tc>
          <w:tcPr>
            <w:tcW w:w="1133" w:type="dxa"/>
          </w:tcPr>
          <w:p w14:paraId="4E8799DF" w14:textId="2CA0A08B" w:rsidR="00E9046B" w:rsidRPr="00210BB5" w:rsidRDefault="00E9046B" w:rsidP="00BA7B09">
            <w:pPr>
              <w:ind w:left="-45" w:right="-45"/>
              <w:jc w:val="center"/>
              <w:rPr>
                <w:sz w:val="22"/>
                <w:szCs w:val="22"/>
              </w:rPr>
            </w:pPr>
            <w:r w:rsidRPr="00210BB5">
              <w:rPr>
                <w:sz w:val="22"/>
                <w:szCs w:val="22"/>
              </w:rPr>
              <w:t>5.24*</w:t>
            </w:r>
          </w:p>
        </w:tc>
        <w:tc>
          <w:tcPr>
            <w:tcW w:w="1984" w:type="dxa"/>
            <w:vMerge/>
          </w:tcPr>
          <w:p w14:paraId="4326DC2C" w14:textId="77777777" w:rsidR="00E9046B" w:rsidRPr="00210BB5" w:rsidRDefault="00E9046B" w:rsidP="00BA7B09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44D96DDC" w14:textId="35F074D8" w:rsidR="00E9046B" w:rsidRPr="00210BB5" w:rsidRDefault="00E9046B" w:rsidP="00605978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64585DA6" w14:textId="057A7958" w:rsidR="00E9046B" w:rsidRPr="00210BB5" w:rsidRDefault="00E9046B" w:rsidP="00BA7B09">
            <w:pPr>
              <w:spacing w:line="209" w:lineRule="auto"/>
              <w:jc w:val="both"/>
              <w:rPr>
                <w:sz w:val="22"/>
                <w:szCs w:val="22"/>
              </w:rPr>
            </w:pPr>
            <w:r w:rsidRPr="00210BB5">
              <w:rPr>
                <w:sz w:val="22"/>
                <w:szCs w:val="22"/>
              </w:rPr>
              <w:t xml:space="preserve">Дрожжи </w:t>
            </w:r>
          </w:p>
        </w:tc>
        <w:tc>
          <w:tcPr>
            <w:tcW w:w="2551" w:type="dxa"/>
            <w:vMerge/>
            <w:tcBorders>
              <w:bottom w:val="single" w:sz="4" w:space="0" w:color="auto"/>
            </w:tcBorders>
          </w:tcPr>
          <w:p w14:paraId="2D0D8325" w14:textId="77777777" w:rsidR="00E9046B" w:rsidRPr="00210BB5" w:rsidRDefault="00E9046B" w:rsidP="00BA7B09">
            <w:pPr>
              <w:pStyle w:val="6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2552" w:type="dxa"/>
          </w:tcPr>
          <w:p w14:paraId="468DE9AE" w14:textId="77777777" w:rsidR="00E9046B" w:rsidRPr="00210BB5" w:rsidRDefault="00E9046B" w:rsidP="00BA7B09">
            <w:pPr>
              <w:rPr>
                <w:sz w:val="22"/>
                <w:szCs w:val="22"/>
              </w:rPr>
            </w:pPr>
            <w:r w:rsidRPr="00210BB5">
              <w:rPr>
                <w:sz w:val="22"/>
                <w:szCs w:val="22"/>
              </w:rPr>
              <w:t xml:space="preserve">ГОСТ 10444.12-2013 </w:t>
            </w:r>
          </w:p>
          <w:p w14:paraId="7A6CF41C" w14:textId="4D4A8157" w:rsidR="00E9046B" w:rsidRPr="00210BB5" w:rsidRDefault="00E9046B" w:rsidP="00BA7B09">
            <w:pPr>
              <w:jc w:val="both"/>
              <w:rPr>
                <w:sz w:val="22"/>
                <w:szCs w:val="22"/>
              </w:rPr>
            </w:pPr>
            <w:r w:rsidRPr="00210BB5">
              <w:rPr>
                <w:sz w:val="22"/>
                <w:szCs w:val="22"/>
              </w:rPr>
              <w:t>ГОСТ 26968-86</w:t>
            </w:r>
          </w:p>
        </w:tc>
        <w:tc>
          <w:tcPr>
            <w:tcW w:w="2127" w:type="dxa"/>
            <w:vMerge/>
          </w:tcPr>
          <w:p w14:paraId="3E0D8C55" w14:textId="77777777" w:rsidR="00E9046B" w:rsidRPr="00213766" w:rsidRDefault="00E9046B" w:rsidP="00BA7B09"/>
        </w:tc>
      </w:tr>
      <w:tr w:rsidR="00E9046B" w:rsidRPr="009F314E" w14:paraId="71368FFF" w14:textId="28CD6322" w:rsidTr="00A76FB8">
        <w:trPr>
          <w:trHeight w:val="745"/>
          <w:tblHeader/>
        </w:trPr>
        <w:tc>
          <w:tcPr>
            <w:tcW w:w="1133" w:type="dxa"/>
          </w:tcPr>
          <w:p w14:paraId="6CFB697D" w14:textId="374E8042" w:rsidR="00E9046B" w:rsidRPr="00210BB5" w:rsidRDefault="00E9046B" w:rsidP="00BA7B09">
            <w:pPr>
              <w:ind w:left="-45" w:right="-45"/>
              <w:jc w:val="center"/>
              <w:rPr>
                <w:sz w:val="22"/>
                <w:szCs w:val="22"/>
              </w:rPr>
            </w:pPr>
            <w:r w:rsidRPr="00210BB5">
              <w:rPr>
                <w:sz w:val="22"/>
                <w:szCs w:val="22"/>
              </w:rPr>
              <w:t>5.25*</w:t>
            </w:r>
          </w:p>
        </w:tc>
        <w:tc>
          <w:tcPr>
            <w:tcW w:w="1984" w:type="dxa"/>
            <w:vMerge/>
          </w:tcPr>
          <w:p w14:paraId="040AD394" w14:textId="77777777" w:rsidR="00E9046B" w:rsidRPr="00210BB5" w:rsidRDefault="00E9046B" w:rsidP="00BA7B09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2E638F49" w14:textId="51DAE9DA" w:rsidR="00E9046B" w:rsidRPr="00210BB5" w:rsidRDefault="00E9046B" w:rsidP="00605978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3C7CB80A" w14:textId="5603687F" w:rsidR="00E9046B" w:rsidRPr="00210BB5" w:rsidRDefault="00E9046B" w:rsidP="00BA7B09">
            <w:pPr>
              <w:spacing w:line="209" w:lineRule="auto"/>
              <w:jc w:val="both"/>
              <w:rPr>
                <w:sz w:val="22"/>
                <w:szCs w:val="22"/>
              </w:rPr>
            </w:pPr>
            <w:r w:rsidRPr="00210BB5">
              <w:rPr>
                <w:sz w:val="22"/>
                <w:szCs w:val="22"/>
              </w:rPr>
              <w:t>Плесени</w:t>
            </w:r>
          </w:p>
        </w:tc>
        <w:tc>
          <w:tcPr>
            <w:tcW w:w="2551" w:type="dxa"/>
            <w:vMerge/>
            <w:tcBorders>
              <w:bottom w:val="single" w:sz="4" w:space="0" w:color="auto"/>
            </w:tcBorders>
          </w:tcPr>
          <w:p w14:paraId="17AD2D47" w14:textId="77777777" w:rsidR="00E9046B" w:rsidRPr="00210BB5" w:rsidRDefault="00E9046B" w:rsidP="00BA7B09">
            <w:pPr>
              <w:pStyle w:val="6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2552" w:type="dxa"/>
          </w:tcPr>
          <w:p w14:paraId="5BCCA494" w14:textId="77777777" w:rsidR="00E9046B" w:rsidRPr="00210BB5" w:rsidRDefault="00E9046B" w:rsidP="00BA7B09">
            <w:pPr>
              <w:rPr>
                <w:sz w:val="22"/>
                <w:szCs w:val="22"/>
              </w:rPr>
            </w:pPr>
            <w:r w:rsidRPr="00210BB5">
              <w:rPr>
                <w:sz w:val="22"/>
                <w:szCs w:val="22"/>
              </w:rPr>
              <w:t xml:space="preserve">ГОСТ 10444.12-2013 </w:t>
            </w:r>
          </w:p>
          <w:p w14:paraId="69AEC7DE" w14:textId="54D2B6CD" w:rsidR="00E9046B" w:rsidRPr="00210BB5" w:rsidRDefault="00E9046B" w:rsidP="00BA7B09">
            <w:pPr>
              <w:rPr>
                <w:sz w:val="22"/>
                <w:szCs w:val="22"/>
              </w:rPr>
            </w:pPr>
            <w:r w:rsidRPr="00210BB5">
              <w:rPr>
                <w:sz w:val="22"/>
                <w:szCs w:val="22"/>
              </w:rPr>
              <w:t>ГОСТ 26968-86</w:t>
            </w:r>
          </w:p>
        </w:tc>
        <w:tc>
          <w:tcPr>
            <w:tcW w:w="2127" w:type="dxa"/>
            <w:vMerge/>
          </w:tcPr>
          <w:p w14:paraId="6A60E96A" w14:textId="77777777" w:rsidR="00E9046B" w:rsidRPr="00213766" w:rsidRDefault="00E9046B" w:rsidP="00BA7B09"/>
        </w:tc>
      </w:tr>
      <w:tr w:rsidR="00E9046B" w:rsidRPr="009F314E" w14:paraId="4A64255A" w14:textId="22E76E16" w:rsidTr="00A76FB8">
        <w:trPr>
          <w:trHeight w:val="276"/>
          <w:tblHeader/>
        </w:trPr>
        <w:tc>
          <w:tcPr>
            <w:tcW w:w="1133" w:type="dxa"/>
          </w:tcPr>
          <w:p w14:paraId="7A29F285" w14:textId="77777777" w:rsidR="00E9046B" w:rsidRPr="00210BB5" w:rsidRDefault="00E9046B" w:rsidP="00BA7B09">
            <w:pPr>
              <w:ind w:left="-45" w:right="-45"/>
              <w:jc w:val="center"/>
              <w:rPr>
                <w:sz w:val="22"/>
                <w:szCs w:val="22"/>
              </w:rPr>
            </w:pPr>
            <w:r w:rsidRPr="00210BB5">
              <w:rPr>
                <w:sz w:val="22"/>
                <w:szCs w:val="22"/>
              </w:rPr>
              <w:lastRenderedPageBreak/>
              <w:t>5.26*</w:t>
            </w:r>
          </w:p>
          <w:p w14:paraId="688DB832" w14:textId="77777777" w:rsidR="00E9046B" w:rsidRDefault="00E9046B" w:rsidP="00BA7B09">
            <w:pPr>
              <w:ind w:left="-45" w:right="-45"/>
              <w:jc w:val="center"/>
              <w:rPr>
                <w:sz w:val="22"/>
                <w:szCs w:val="22"/>
              </w:rPr>
            </w:pPr>
          </w:p>
          <w:p w14:paraId="1FE0431D" w14:textId="77777777" w:rsidR="00E9046B" w:rsidRDefault="00E9046B" w:rsidP="00BA7B09">
            <w:pPr>
              <w:ind w:left="-45" w:right="-45"/>
              <w:jc w:val="center"/>
              <w:rPr>
                <w:sz w:val="22"/>
                <w:szCs w:val="22"/>
              </w:rPr>
            </w:pPr>
          </w:p>
          <w:p w14:paraId="797B670E" w14:textId="77777777" w:rsidR="00E9046B" w:rsidRDefault="00E9046B" w:rsidP="00BA7B09">
            <w:pPr>
              <w:ind w:left="-45" w:right="-45"/>
              <w:jc w:val="center"/>
              <w:rPr>
                <w:sz w:val="22"/>
                <w:szCs w:val="22"/>
              </w:rPr>
            </w:pPr>
          </w:p>
          <w:p w14:paraId="0E2D74C8" w14:textId="77777777" w:rsidR="00E9046B" w:rsidRDefault="00E9046B" w:rsidP="00BA7B09">
            <w:pPr>
              <w:ind w:left="-45" w:right="-45"/>
              <w:jc w:val="center"/>
              <w:rPr>
                <w:sz w:val="22"/>
                <w:szCs w:val="22"/>
              </w:rPr>
            </w:pPr>
          </w:p>
          <w:p w14:paraId="00E5D754" w14:textId="77777777" w:rsidR="00E9046B" w:rsidRDefault="00E9046B" w:rsidP="00BA7B09">
            <w:pPr>
              <w:ind w:left="-45" w:right="-45"/>
              <w:jc w:val="center"/>
              <w:rPr>
                <w:sz w:val="22"/>
                <w:szCs w:val="22"/>
              </w:rPr>
            </w:pPr>
          </w:p>
          <w:p w14:paraId="0C826D9D" w14:textId="77777777" w:rsidR="00E9046B" w:rsidRDefault="00E9046B" w:rsidP="00BA7B09">
            <w:pPr>
              <w:ind w:left="-45" w:right="-45"/>
              <w:jc w:val="center"/>
              <w:rPr>
                <w:sz w:val="22"/>
                <w:szCs w:val="22"/>
              </w:rPr>
            </w:pPr>
          </w:p>
          <w:p w14:paraId="02B3C714" w14:textId="77777777" w:rsidR="00E9046B" w:rsidRDefault="00E9046B" w:rsidP="00BA7B09">
            <w:pPr>
              <w:ind w:left="-45" w:right="-45"/>
              <w:jc w:val="center"/>
              <w:rPr>
                <w:sz w:val="22"/>
                <w:szCs w:val="22"/>
              </w:rPr>
            </w:pPr>
          </w:p>
          <w:p w14:paraId="45E8FB3B" w14:textId="77777777" w:rsidR="00E9046B" w:rsidRDefault="00E9046B" w:rsidP="00BA7B09">
            <w:pPr>
              <w:ind w:left="-45" w:right="-45"/>
              <w:jc w:val="center"/>
              <w:rPr>
                <w:sz w:val="22"/>
                <w:szCs w:val="22"/>
              </w:rPr>
            </w:pPr>
          </w:p>
          <w:p w14:paraId="15FAE808" w14:textId="77777777" w:rsidR="00E9046B" w:rsidRDefault="00E9046B" w:rsidP="00BA7B09">
            <w:pPr>
              <w:ind w:left="-45" w:right="-45"/>
              <w:jc w:val="center"/>
              <w:rPr>
                <w:sz w:val="22"/>
                <w:szCs w:val="22"/>
              </w:rPr>
            </w:pPr>
          </w:p>
          <w:p w14:paraId="5CF5F935" w14:textId="2695E038" w:rsidR="00E9046B" w:rsidRPr="00210BB5" w:rsidRDefault="00E9046B" w:rsidP="00BA7B09">
            <w:pPr>
              <w:ind w:left="-45" w:right="-45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</w:tcPr>
          <w:p w14:paraId="63664197" w14:textId="77777777" w:rsidR="00E9046B" w:rsidRPr="00210BB5" w:rsidRDefault="00E9046B" w:rsidP="00BA7B09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64EF27CD" w14:textId="28B89525" w:rsidR="00E9046B" w:rsidRPr="00210BB5" w:rsidRDefault="00E9046B" w:rsidP="00605978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45D6DD88" w14:textId="7201B929" w:rsidR="00E9046B" w:rsidRPr="00210BB5" w:rsidRDefault="00E9046B" w:rsidP="00BA7B09">
            <w:pPr>
              <w:spacing w:line="209" w:lineRule="auto"/>
              <w:jc w:val="both"/>
              <w:rPr>
                <w:sz w:val="22"/>
                <w:szCs w:val="22"/>
              </w:rPr>
            </w:pPr>
            <w:proofErr w:type="spellStart"/>
            <w:proofErr w:type="gramStart"/>
            <w:r w:rsidRPr="00210BB5">
              <w:rPr>
                <w:sz w:val="22"/>
                <w:szCs w:val="22"/>
                <w:lang w:val="en-US"/>
              </w:rPr>
              <w:t>S.aureus</w:t>
            </w:r>
            <w:proofErr w:type="spellEnd"/>
            <w:proofErr w:type="gramEnd"/>
          </w:p>
        </w:tc>
        <w:tc>
          <w:tcPr>
            <w:tcW w:w="2551" w:type="dxa"/>
            <w:vMerge/>
            <w:tcBorders>
              <w:bottom w:val="single" w:sz="4" w:space="0" w:color="auto"/>
            </w:tcBorders>
          </w:tcPr>
          <w:p w14:paraId="5EFD801F" w14:textId="77777777" w:rsidR="00E9046B" w:rsidRPr="00210BB5" w:rsidRDefault="00E9046B" w:rsidP="00BA7B09">
            <w:pPr>
              <w:pStyle w:val="6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2552" w:type="dxa"/>
          </w:tcPr>
          <w:p w14:paraId="4729614A" w14:textId="77777777" w:rsidR="00E9046B" w:rsidRPr="00210BB5" w:rsidRDefault="00E9046B" w:rsidP="00BA7B09">
            <w:pPr>
              <w:jc w:val="both"/>
              <w:rPr>
                <w:sz w:val="22"/>
                <w:szCs w:val="22"/>
              </w:rPr>
            </w:pPr>
            <w:proofErr w:type="gramStart"/>
            <w:r w:rsidRPr="00210BB5">
              <w:rPr>
                <w:sz w:val="22"/>
                <w:szCs w:val="22"/>
              </w:rPr>
              <w:t xml:space="preserve">ГОСТ </w:t>
            </w:r>
            <w:r w:rsidRPr="00210BB5">
              <w:rPr>
                <w:sz w:val="22"/>
                <w:szCs w:val="22"/>
                <w:lang w:val="en-US"/>
              </w:rPr>
              <w:t xml:space="preserve"> 10444</w:t>
            </w:r>
            <w:r w:rsidRPr="00210BB5">
              <w:rPr>
                <w:sz w:val="22"/>
                <w:szCs w:val="22"/>
              </w:rPr>
              <w:t>.</w:t>
            </w:r>
            <w:r w:rsidRPr="00210BB5">
              <w:rPr>
                <w:sz w:val="22"/>
                <w:szCs w:val="22"/>
                <w:lang w:val="en-US"/>
              </w:rPr>
              <w:t>2</w:t>
            </w:r>
            <w:proofErr w:type="gramEnd"/>
            <w:r w:rsidRPr="00210BB5">
              <w:rPr>
                <w:sz w:val="22"/>
                <w:szCs w:val="22"/>
                <w:lang w:val="en-US"/>
              </w:rPr>
              <w:t>-94</w:t>
            </w:r>
          </w:p>
          <w:p w14:paraId="3E291DAC" w14:textId="1986366B" w:rsidR="00E9046B" w:rsidRPr="00210BB5" w:rsidRDefault="00E9046B" w:rsidP="00BA7B09">
            <w:pPr>
              <w:rPr>
                <w:sz w:val="22"/>
                <w:szCs w:val="22"/>
              </w:rPr>
            </w:pPr>
            <w:r w:rsidRPr="00210BB5">
              <w:rPr>
                <w:sz w:val="22"/>
                <w:szCs w:val="22"/>
              </w:rPr>
              <w:t>ГОСТ 31746-2012</w:t>
            </w:r>
          </w:p>
        </w:tc>
        <w:tc>
          <w:tcPr>
            <w:tcW w:w="2127" w:type="dxa"/>
            <w:vMerge/>
          </w:tcPr>
          <w:p w14:paraId="23770F05" w14:textId="77777777" w:rsidR="00E9046B" w:rsidRPr="00213766" w:rsidRDefault="00E9046B" w:rsidP="00BA7B09">
            <w:pPr>
              <w:jc w:val="both"/>
            </w:pPr>
          </w:p>
        </w:tc>
      </w:tr>
      <w:tr w:rsidR="00210BB5" w:rsidRPr="009F314E" w14:paraId="751C4082" w14:textId="2988022B" w:rsidTr="006922EE">
        <w:trPr>
          <w:trHeight w:val="18234"/>
          <w:tblHeader/>
        </w:trPr>
        <w:tc>
          <w:tcPr>
            <w:tcW w:w="1133" w:type="dxa"/>
          </w:tcPr>
          <w:p w14:paraId="215842C4" w14:textId="48039369" w:rsidR="00210BB5" w:rsidRPr="00210BB5" w:rsidRDefault="00210BB5" w:rsidP="00213766">
            <w:pPr>
              <w:ind w:left="-45" w:right="-45"/>
              <w:jc w:val="center"/>
              <w:rPr>
                <w:sz w:val="22"/>
                <w:szCs w:val="22"/>
              </w:rPr>
            </w:pPr>
            <w:r w:rsidRPr="00210BB5">
              <w:rPr>
                <w:sz w:val="22"/>
                <w:szCs w:val="22"/>
              </w:rPr>
              <w:t>5.27</w:t>
            </w:r>
          </w:p>
          <w:p w14:paraId="73C90682" w14:textId="52061E96" w:rsidR="00210BB5" w:rsidRPr="00210BB5" w:rsidRDefault="00210BB5" w:rsidP="00213766">
            <w:pPr>
              <w:ind w:left="-45" w:right="-45"/>
              <w:jc w:val="center"/>
              <w:rPr>
                <w:sz w:val="22"/>
                <w:szCs w:val="22"/>
              </w:rPr>
            </w:pPr>
            <w:r w:rsidRPr="00210BB5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020B986D" w14:textId="77777777" w:rsidR="00210BB5" w:rsidRPr="00210BB5" w:rsidRDefault="00210BB5" w:rsidP="00213766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11E32FFE" w14:textId="7AF2E70B" w:rsidR="00210BB5" w:rsidRPr="00210BB5" w:rsidRDefault="00210BB5" w:rsidP="00E9046B">
            <w:pPr>
              <w:pStyle w:val="ab"/>
              <w:rPr>
                <w:sz w:val="22"/>
                <w:szCs w:val="22"/>
              </w:rPr>
            </w:pPr>
            <w:r w:rsidRPr="00210BB5">
              <w:rPr>
                <w:color w:val="EE0000"/>
                <w:sz w:val="22"/>
                <w:szCs w:val="22"/>
              </w:rPr>
              <w:t xml:space="preserve"> </w:t>
            </w:r>
            <w:r w:rsidRPr="00210BB5">
              <w:rPr>
                <w:sz w:val="22"/>
                <w:szCs w:val="22"/>
              </w:rPr>
              <w:t xml:space="preserve">0.81/04.125 10.82/04.125  </w:t>
            </w:r>
          </w:p>
        </w:tc>
        <w:tc>
          <w:tcPr>
            <w:tcW w:w="2693" w:type="dxa"/>
          </w:tcPr>
          <w:p w14:paraId="53B4E510" w14:textId="4875F796" w:rsidR="00210BB5" w:rsidRPr="00210BB5" w:rsidRDefault="00210BB5" w:rsidP="00213766">
            <w:pPr>
              <w:spacing w:line="209" w:lineRule="auto"/>
              <w:jc w:val="both"/>
              <w:rPr>
                <w:sz w:val="22"/>
                <w:szCs w:val="22"/>
                <w:lang w:val="en-US"/>
              </w:rPr>
            </w:pPr>
            <w:r w:rsidRPr="00210BB5">
              <w:rPr>
                <w:sz w:val="22"/>
                <w:szCs w:val="22"/>
              </w:rPr>
              <w:t xml:space="preserve">Удельная активность радионуклида цезий-137 </w:t>
            </w:r>
          </w:p>
        </w:tc>
        <w:tc>
          <w:tcPr>
            <w:tcW w:w="2551" w:type="dxa"/>
          </w:tcPr>
          <w:p w14:paraId="5377EF6D" w14:textId="77777777" w:rsidR="00210BB5" w:rsidRPr="00210BB5" w:rsidRDefault="00210BB5" w:rsidP="00213766">
            <w:pPr>
              <w:suppressAutoHyphens/>
              <w:jc w:val="both"/>
              <w:rPr>
                <w:sz w:val="22"/>
                <w:szCs w:val="22"/>
              </w:rPr>
            </w:pPr>
            <w:r w:rsidRPr="00210BB5">
              <w:rPr>
                <w:sz w:val="22"/>
                <w:szCs w:val="22"/>
              </w:rPr>
              <w:t xml:space="preserve"> ГН 10-117-99 (РДУ-99)</w:t>
            </w:r>
          </w:p>
          <w:p w14:paraId="3B290463" w14:textId="77777777" w:rsidR="00210BB5" w:rsidRPr="00210BB5" w:rsidRDefault="00210BB5" w:rsidP="00213766">
            <w:pPr>
              <w:suppressAutoHyphens/>
              <w:jc w:val="both"/>
              <w:rPr>
                <w:sz w:val="22"/>
                <w:szCs w:val="22"/>
              </w:rPr>
            </w:pPr>
            <w:r w:rsidRPr="00210BB5">
              <w:rPr>
                <w:sz w:val="22"/>
                <w:szCs w:val="22"/>
              </w:rPr>
              <w:t xml:space="preserve">Республиканские допустимые уровни </w:t>
            </w:r>
            <w:proofErr w:type="gramStart"/>
            <w:r w:rsidRPr="00210BB5">
              <w:rPr>
                <w:sz w:val="22"/>
                <w:szCs w:val="22"/>
              </w:rPr>
              <w:t>со-держания</w:t>
            </w:r>
            <w:proofErr w:type="gramEnd"/>
            <w:r w:rsidRPr="00210BB5">
              <w:rPr>
                <w:sz w:val="22"/>
                <w:szCs w:val="22"/>
              </w:rPr>
              <w:t xml:space="preserve"> цезия-137 и стронция-90 в </w:t>
            </w:r>
            <w:proofErr w:type="spellStart"/>
            <w:proofErr w:type="gramStart"/>
            <w:r w:rsidRPr="00210BB5">
              <w:rPr>
                <w:sz w:val="22"/>
                <w:szCs w:val="22"/>
              </w:rPr>
              <w:t>сельскохозяйст</w:t>
            </w:r>
            <w:proofErr w:type="spellEnd"/>
            <w:r w:rsidRPr="00210BB5">
              <w:rPr>
                <w:sz w:val="22"/>
                <w:szCs w:val="22"/>
              </w:rPr>
              <w:t>-венном</w:t>
            </w:r>
            <w:proofErr w:type="gramEnd"/>
            <w:r w:rsidRPr="00210BB5">
              <w:rPr>
                <w:sz w:val="22"/>
                <w:szCs w:val="22"/>
              </w:rPr>
              <w:t xml:space="preserve"> сырье и кормах, утв. Минсельхозпродом РБ 03.08.1999</w:t>
            </w:r>
          </w:p>
          <w:p w14:paraId="5DC473B9" w14:textId="67117442" w:rsidR="00210BB5" w:rsidRPr="00210BB5" w:rsidRDefault="00210BB5" w:rsidP="00213766">
            <w:pPr>
              <w:suppressAutoHyphens/>
              <w:jc w:val="both"/>
              <w:rPr>
                <w:bCs/>
                <w:sz w:val="22"/>
                <w:szCs w:val="22"/>
              </w:rPr>
            </w:pPr>
            <w:r w:rsidRPr="00210BB5">
              <w:rPr>
                <w:sz w:val="22"/>
                <w:szCs w:val="22"/>
              </w:rPr>
              <w:t xml:space="preserve"> ГН, утв. постановлением Совета Министров Республики Беларусь от 25.01.2021 № 37</w:t>
            </w:r>
          </w:p>
        </w:tc>
        <w:tc>
          <w:tcPr>
            <w:tcW w:w="2552" w:type="dxa"/>
          </w:tcPr>
          <w:p w14:paraId="54986309" w14:textId="448AE7F8" w:rsidR="00210BB5" w:rsidRPr="00210BB5" w:rsidRDefault="00210BB5" w:rsidP="00213766">
            <w:pPr>
              <w:jc w:val="both"/>
              <w:rPr>
                <w:sz w:val="22"/>
                <w:szCs w:val="22"/>
              </w:rPr>
            </w:pPr>
            <w:r w:rsidRPr="00210BB5">
              <w:rPr>
                <w:sz w:val="22"/>
                <w:szCs w:val="22"/>
              </w:rPr>
              <w:t>МВИ.МН. 1181-2011</w:t>
            </w:r>
          </w:p>
        </w:tc>
        <w:tc>
          <w:tcPr>
            <w:tcW w:w="2127" w:type="dxa"/>
          </w:tcPr>
          <w:p w14:paraId="0F24F4DE" w14:textId="77777777" w:rsidR="00E9046B" w:rsidRDefault="00E9046B" w:rsidP="00E9046B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Лабораторный </w:t>
            </w:r>
          </w:p>
          <w:p w14:paraId="17D2A784" w14:textId="77777777" w:rsidR="00E9046B" w:rsidRDefault="00E9046B" w:rsidP="00E9046B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отдел, группа санитарно-гигиенических исследований </w:t>
            </w:r>
          </w:p>
          <w:p w14:paraId="077135A5" w14:textId="77777777" w:rsidR="00E9046B" w:rsidRDefault="00E9046B" w:rsidP="00E9046B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(ул.Октябрьская,33,</w:t>
            </w:r>
          </w:p>
          <w:p w14:paraId="61C7ECCF" w14:textId="1D23A162" w:rsidR="00210BB5" w:rsidRPr="009F314E" w:rsidRDefault="00E9046B" w:rsidP="00E9046B">
            <w:pPr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г.Рогачёв</w:t>
            </w:r>
            <w:proofErr w:type="spellEnd"/>
            <w:r>
              <w:rPr>
                <w:sz w:val="22"/>
                <w:szCs w:val="22"/>
              </w:rPr>
              <w:t>, Гомельская область</w:t>
            </w:r>
          </w:p>
        </w:tc>
      </w:tr>
      <w:tr w:rsidR="00A76FB8" w:rsidRPr="009F314E" w14:paraId="600B6D04" w14:textId="4E887432" w:rsidTr="00A76FB8">
        <w:trPr>
          <w:trHeight w:val="276"/>
          <w:tblHeader/>
        </w:trPr>
        <w:tc>
          <w:tcPr>
            <w:tcW w:w="1133" w:type="dxa"/>
          </w:tcPr>
          <w:p w14:paraId="3E24AD13" w14:textId="77777777" w:rsidR="00A76FB8" w:rsidRPr="00CE3863" w:rsidRDefault="00A76FB8" w:rsidP="00213766">
            <w:pPr>
              <w:jc w:val="both"/>
              <w:rPr>
                <w:sz w:val="22"/>
                <w:szCs w:val="22"/>
              </w:rPr>
            </w:pPr>
            <w:r w:rsidRPr="00CE3863">
              <w:rPr>
                <w:sz w:val="22"/>
                <w:szCs w:val="22"/>
              </w:rPr>
              <w:lastRenderedPageBreak/>
              <w:t xml:space="preserve">6.1 </w:t>
            </w:r>
          </w:p>
          <w:p w14:paraId="20108872" w14:textId="77777777" w:rsidR="00A76FB8" w:rsidRPr="00CE3863" w:rsidRDefault="00A76FB8" w:rsidP="00213766">
            <w:pPr>
              <w:jc w:val="both"/>
              <w:rPr>
                <w:sz w:val="22"/>
                <w:szCs w:val="22"/>
              </w:rPr>
            </w:pPr>
            <w:r w:rsidRPr="00CE3863">
              <w:rPr>
                <w:sz w:val="22"/>
                <w:szCs w:val="22"/>
              </w:rPr>
              <w:t>***</w:t>
            </w:r>
          </w:p>
          <w:p w14:paraId="354F4F63" w14:textId="77777777" w:rsidR="00A76FB8" w:rsidRPr="00CE3863" w:rsidRDefault="00A76FB8" w:rsidP="00213766">
            <w:pPr>
              <w:jc w:val="both"/>
              <w:rPr>
                <w:sz w:val="22"/>
                <w:szCs w:val="22"/>
              </w:rPr>
            </w:pPr>
          </w:p>
          <w:p w14:paraId="3EA557DD" w14:textId="77777777" w:rsidR="00A76FB8" w:rsidRPr="00CE3863" w:rsidRDefault="00A76FB8" w:rsidP="00213766">
            <w:pPr>
              <w:jc w:val="both"/>
              <w:rPr>
                <w:sz w:val="22"/>
                <w:szCs w:val="22"/>
              </w:rPr>
            </w:pPr>
          </w:p>
          <w:p w14:paraId="68289D63" w14:textId="77777777" w:rsidR="00A76FB8" w:rsidRPr="00CE3863" w:rsidRDefault="00A76FB8" w:rsidP="00213766">
            <w:pPr>
              <w:jc w:val="both"/>
              <w:rPr>
                <w:sz w:val="22"/>
                <w:szCs w:val="22"/>
              </w:rPr>
            </w:pPr>
          </w:p>
          <w:p w14:paraId="792AD293" w14:textId="77777777" w:rsidR="00A76FB8" w:rsidRPr="00CE3863" w:rsidRDefault="00A76FB8" w:rsidP="00213766">
            <w:pPr>
              <w:jc w:val="both"/>
              <w:rPr>
                <w:sz w:val="22"/>
                <w:szCs w:val="22"/>
              </w:rPr>
            </w:pPr>
          </w:p>
          <w:p w14:paraId="7ADD5C04" w14:textId="77777777" w:rsidR="00A76FB8" w:rsidRPr="00CE3863" w:rsidRDefault="00A76FB8" w:rsidP="00213766">
            <w:pPr>
              <w:jc w:val="both"/>
              <w:rPr>
                <w:sz w:val="22"/>
                <w:szCs w:val="22"/>
              </w:rPr>
            </w:pPr>
          </w:p>
          <w:p w14:paraId="19200728" w14:textId="77777777" w:rsidR="00A76FB8" w:rsidRPr="00CE3863" w:rsidRDefault="00A76FB8" w:rsidP="00213766">
            <w:pPr>
              <w:jc w:val="both"/>
              <w:rPr>
                <w:sz w:val="22"/>
                <w:szCs w:val="22"/>
              </w:rPr>
            </w:pPr>
          </w:p>
          <w:p w14:paraId="7CBF4D30" w14:textId="77777777" w:rsidR="00A76FB8" w:rsidRPr="00CE3863" w:rsidRDefault="00A76FB8" w:rsidP="00213766">
            <w:pPr>
              <w:jc w:val="both"/>
              <w:rPr>
                <w:sz w:val="22"/>
                <w:szCs w:val="22"/>
              </w:rPr>
            </w:pPr>
          </w:p>
          <w:p w14:paraId="52012B77" w14:textId="77777777" w:rsidR="00A76FB8" w:rsidRPr="00CE3863" w:rsidRDefault="00A76FB8" w:rsidP="00213766">
            <w:pPr>
              <w:jc w:val="both"/>
              <w:rPr>
                <w:sz w:val="22"/>
                <w:szCs w:val="22"/>
              </w:rPr>
            </w:pPr>
          </w:p>
          <w:p w14:paraId="11ED45FB" w14:textId="77777777" w:rsidR="00A76FB8" w:rsidRPr="00CE3863" w:rsidRDefault="00A76FB8" w:rsidP="00213766">
            <w:pPr>
              <w:jc w:val="both"/>
              <w:rPr>
                <w:sz w:val="22"/>
                <w:szCs w:val="22"/>
              </w:rPr>
            </w:pPr>
          </w:p>
          <w:p w14:paraId="56A2682D" w14:textId="77777777" w:rsidR="00A76FB8" w:rsidRPr="00CE3863" w:rsidRDefault="00A76FB8" w:rsidP="00213766">
            <w:pPr>
              <w:jc w:val="both"/>
              <w:rPr>
                <w:sz w:val="22"/>
                <w:szCs w:val="22"/>
              </w:rPr>
            </w:pPr>
          </w:p>
          <w:p w14:paraId="2F8376D1" w14:textId="77777777" w:rsidR="00A76FB8" w:rsidRPr="00CE3863" w:rsidRDefault="00A76FB8" w:rsidP="00213766">
            <w:pPr>
              <w:jc w:val="both"/>
              <w:rPr>
                <w:sz w:val="22"/>
                <w:szCs w:val="22"/>
              </w:rPr>
            </w:pPr>
          </w:p>
          <w:p w14:paraId="6171FC0D" w14:textId="77777777" w:rsidR="00A76FB8" w:rsidRPr="00CE3863" w:rsidRDefault="00A76FB8" w:rsidP="00213766">
            <w:pPr>
              <w:jc w:val="both"/>
              <w:rPr>
                <w:sz w:val="22"/>
                <w:szCs w:val="22"/>
              </w:rPr>
            </w:pPr>
          </w:p>
          <w:p w14:paraId="6CDF6D8A" w14:textId="77777777" w:rsidR="00A76FB8" w:rsidRPr="00CE3863" w:rsidRDefault="00A76FB8" w:rsidP="00213766">
            <w:pPr>
              <w:jc w:val="both"/>
              <w:rPr>
                <w:sz w:val="22"/>
                <w:szCs w:val="22"/>
              </w:rPr>
            </w:pPr>
          </w:p>
          <w:p w14:paraId="527A39C6" w14:textId="77777777" w:rsidR="00A76FB8" w:rsidRPr="00CE3863" w:rsidRDefault="00A76FB8" w:rsidP="00213766">
            <w:pPr>
              <w:jc w:val="both"/>
              <w:rPr>
                <w:sz w:val="22"/>
                <w:szCs w:val="22"/>
              </w:rPr>
            </w:pPr>
          </w:p>
          <w:p w14:paraId="36073779" w14:textId="77777777" w:rsidR="00A76FB8" w:rsidRPr="00CE3863" w:rsidRDefault="00A76FB8" w:rsidP="00213766">
            <w:pPr>
              <w:jc w:val="both"/>
              <w:rPr>
                <w:sz w:val="22"/>
                <w:szCs w:val="22"/>
              </w:rPr>
            </w:pPr>
          </w:p>
          <w:p w14:paraId="4DE7EEEE" w14:textId="77777777" w:rsidR="00A76FB8" w:rsidRPr="00CE3863" w:rsidRDefault="00A76FB8" w:rsidP="00213766">
            <w:pPr>
              <w:jc w:val="both"/>
              <w:rPr>
                <w:sz w:val="22"/>
                <w:szCs w:val="22"/>
              </w:rPr>
            </w:pPr>
          </w:p>
          <w:p w14:paraId="55C5EF5C" w14:textId="77777777" w:rsidR="00A76FB8" w:rsidRPr="00CE3863" w:rsidRDefault="00A76FB8" w:rsidP="00213766">
            <w:pPr>
              <w:jc w:val="both"/>
              <w:rPr>
                <w:sz w:val="22"/>
                <w:szCs w:val="22"/>
              </w:rPr>
            </w:pPr>
          </w:p>
          <w:p w14:paraId="257C8087" w14:textId="77777777" w:rsidR="00A76FB8" w:rsidRPr="00CE3863" w:rsidRDefault="00A76FB8" w:rsidP="00213766">
            <w:pPr>
              <w:jc w:val="both"/>
              <w:rPr>
                <w:sz w:val="22"/>
                <w:szCs w:val="22"/>
              </w:rPr>
            </w:pPr>
          </w:p>
          <w:p w14:paraId="345B884C" w14:textId="77777777" w:rsidR="00A76FB8" w:rsidRPr="00CE3863" w:rsidRDefault="00A76FB8" w:rsidP="00213766">
            <w:pPr>
              <w:jc w:val="both"/>
              <w:rPr>
                <w:sz w:val="22"/>
                <w:szCs w:val="22"/>
              </w:rPr>
            </w:pPr>
          </w:p>
          <w:p w14:paraId="36888980" w14:textId="77777777" w:rsidR="00A76FB8" w:rsidRPr="00CE3863" w:rsidRDefault="00A76FB8" w:rsidP="00213766">
            <w:pPr>
              <w:jc w:val="both"/>
              <w:rPr>
                <w:sz w:val="22"/>
                <w:szCs w:val="22"/>
              </w:rPr>
            </w:pPr>
          </w:p>
          <w:p w14:paraId="2F0FCEB0" w14:textId="77777777" w:rsidR="00A76FB8" w:rsidRPr="00CE3863" w:rsidRDefault="00A76FB8" w:rsidP="00213766">
            <w:pPr>
              <w:jc w:val="both"/>
              <w:rPr>
                <w:sz w:val="22"/>
                <w:szCs w:val="22"/>
              </w:rPr>
            </w:pPr>
          </w:p>
          <w:p w14:paraId="0C7911F4" w14:textId="77777777" w:rsidR="00A76FB8" w:rsidRPr="00CE3863" w:rsidRDefault="00A76FB8" w:rsidP="00213766">
            <w:pPr>
              <w:jc w:val="both"/>
              <w:rPr>
                <w:sz w:val="22"/>
                <w:szCs w:val="22"/>
              </w:rPr>
            </w:pPr>
          </w:p>
          <w:p w14:paraId="1BB27338" w14:textId="77777777" w:rsidR="00A76FB8" w:rsidRPr="00CE3863" w:rsidRDefault="00A76FB8" w:rsidP="00213766">
            <w:pPr>
              <w:jc w:val="both"/>
              <w:rPr>
                <w:sz w:val="22"/>
                <w:szCs w:val="22"/>
              </w:rPr>
            </w:pPr>
          </w:p>
          <w:p w14:paraId="27FAD9F3" w14:textId="77777777" w:rsidR="00A76FB8" w:rsidRPr="00CE3863" w:rsidRDefault="00A76FB8" w:rsidP="00213766">
            <w:pPr>
              <w:jc w:val="both"/>
              <w:rPr>
                <w:sz w:val="22"/>
                <w:szCs w:val="22"/>
              </w:rPr>
            </w:pPr>
          </w:p>
          <w:p w14:paraId="04E19E82" w14:textId="77777777" w:rsidR="00A76FB8" w:rsidRPr="00CE3863" w:rsidRDefault="00A76FB8" w:rsidP="00213766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D88185E" w14:textId="0E9008EF" w:rsidR="00A76FB8" w:rsidRPr="00CE3863" w:rsidRDefault="00A76FB8" w:rsidP="00213766">
            <w:pPr>
              <w:jc w:val="both"/>
              <w:rPr>
                <w:sz w:val="22"/>
                <w:szCs w:val="22"/>
              </w:rPr>
            </w:pPr>
            <w:r w:rsidRPr="00CE3863">
              <w:rPr>
                <w:sz w:val="22"/>
                <w:szCs w:val="22"/>
              </w:rPr>
              <w:t>Плодоовощная продукция</w:t>
            </w:r>
            <w:r>
              <w:rPr>
                <w:sz w:val="22"/>
                <w:szCs w:val="22"/>
              </w:rPr>
              <w:t xml:space="preserve">. Фрукты и </w:t>
            </w:r>
            <w:proofErr w:type="gramStart"/>
            <w:r>
              <w:rPr>
                <w:sz w:val="22"/>
                <w:szCs w:val="22"/>
              </w:rPr>
              <w:t>овощи</w:t>
            </w:r>
            <w:proofErr w:type="gramEnd"/>
            <w:r>
              <w:rPr>
                <w:sz w:val="22"/>
                <w:szCs w:val="22"/>
              </w:rPr>
              <w:t xml:space="preserve"> переработанные и консервированные. Соки фруктовые и овощные</w:t>
            </w:r>
          </w:p>
          <w:p w14:paraId="491BA6DD" w14:textId="77777777" w:rsidR="00A76FB8" w:rsidRPr="00CE3863" w:rsidRDefault="00A76FB8" w:rsidP="00213766">
            <w:pPr>
              <w:jc w:val="both"/>
              <w:rPr>
                <w:sz w:val="22"/>
                <w:szCs w:val="22"/>
              </w:rPr>
            </w:pPr>
          </w:p>
          <w:p w14:paraId="44DD4886" w14:textId="77777777" w:rsidR="00A76FB8" w:rsidRPr="00CE3863" w:rsidRDefault="00A76FB8" w:rsidP="00213766">
            <w:pPr>
              <w:jc w:val="both"/>
              <w:rPr>
                <w:sz w:val="22"/>
                <w:szCs w:val="22"/>
              </w:rPr>
            </w:pPr>
          </w:p>
          <w:p w14:paraId="78340728" w14:textId="77777777" w:rsidR="00A76FB8" w:rsidRPr="00CE3863" w:rsidRDefault="00A76FB8" w:rsidP="00213766">
            <w:pPr>
              <w:jc w:val="both"/>
              <w:rPr>
                <w:sz w:val="22"/>
                <w:szCs w:val="22"/>
              </w:rPr>
            </w:pPr>
          </w:p>
          <w:p w14:paraId="7F03787F" w14:textId="77777777" w:rsidR="00A76FB8" w:rsidRPr="00CE3863" w:rsidRDefault="00A76FB8" w:rsidP="00213766">
            <w:pPr>
              <w:jc w:val="both"/>
              <w:rPr>
                <w:sz w:val="22"/>
                <w:szCs w:val="22"/>
              </w:rPr>
            </w:pPr>
          </w:p>
          <w:p w14:paraId="4332A0CA" w14:textId="77777777" w:rsidR="00A76FB8" w:rsidRPr="00CE3863" w:rsidRDefault="00A76FB8" w:rsidP="00213766">
            <w:pPr>
              <w:jc w:val="both"/>
              <w:rPr>
                <w:sz w:val="22"/>
                <w:szCs w:val="22"/>
              </w:rPr>
            </w:pPr>
          </w:p>
          <w:p w14:paraId="084F3A94" w14:textId="77777777" w:rsidR="00A76FB8" w:rsidRPr="00CE3863" w:rsidRDefault="00A76FB8" w:rsidP="00213766">
            <w:pPr>
              <w:jc w:val="both"/>
              <w:rPr>
                <w:sz w:val="22"/>
                <w:szCs w:val="22"/>
              </w:rPr>
            </w:pPr>
          </w:p>
          <w:p w14:paraId="62870765" w14:textId="77777777" w:rsidR="00A76FB8" w:rsidRPr="00CE3863" w:rsidRDefault="00A76FB8" w:rsidP="00213766">
            <w:pPr>
              <w:jc w:val="both"/>
              <w:rPr>
                <w:sz w:val="22"/>
                <w:szCs w:val="22"/>
              </w:rPr>
            </w:pPr>
          </w:p>
          <w:p w14:paraId="7133A067" w14:textId="77777777" w:rsidR="00A76FB8" w:rsidRPr="00CE3863" w:rsidRDefault="00A76FB8" w:rsidP="00213766">
            <w:pPr>
              <w:jc w:val="both"/>
              <w:rPr>
                <w:sz w:val="22"/>
                <w:szCs w:val="22"/>
              </w:rPr>
            </w:pPr>
          </w:p>
          <w:p w14:paraId="649D9324" w14:textId="77777777" w:rsidR="00A76FB8" w:rsidRPr="00CE3863" w:rsidRDefault="00A76FB8" w:rsidP="00213766">
            <w:pPr>
              <w:jc w:val="both"/>
              <w:rPr>
                <w:sz w:val="22"/>
                <w:szCs w:val="22"/>
              </w:rPr>
            </w:pPr>
          </w:p>
          <w:p w14:paraId="0C22B282" w14:textId="77777777" w:rsidR="00A76FB8" w:rsidRPr="00CE3863" w:rsidRDefault="00A76FB8" w:rsidP="00213766">
            <w:pPr>
              <w:jc w:val="both"/>
              <w:rPr>
                <w:sz w:val="22"/>
                <w:szCs w:val="22"/>
              </w:rPr>
            </w:pPr>
          </w:p>
          <w:p w14:paraId="2A26E451" w14:textId="77777777" w:rsidR="00A76FB8" w:rsidRPr="00CE3863" w:rsidRDefault="00A76FB8" w:rsidP="00213766">
            <w:pPr>
              <w:jc w:val="both"/>
              <w:rPr>
                <w:sz w:val="22"/>
                <w:szCs w:val="22"/>
              </w:rPr>
            </w:pPr>
          </w:p>
          <w:p w14:paraId="3111CF05" w14:textId="77777777" w:rsidR="00A76FB8" w:rsidRPr="00CE3863" w:rsidRDefault="00A76FB8" w:rsidP="00213766">
            <w:pPr>
              <w:jc w:val="both"/>
              <w:rPr>
                <w:sz w:val="22"/>
                <w:szCs w:val="22"/>
              </w:rPr>
            </w:pPr>
          </w:p>
          <w:p w14:paraId="133FB342" w14:textId="77777777" w:rsidR="00A76FB8" w:rsidRPr="00CE3863" w:rsidRDefault="00A76FB8" w:rsidP="00213766">
            <w:pPr>
              <w:jc w:val="both"/>
              <w:rPr>
                <w:sz w:val="22"/>
                <w:szCs w:val="22"/>
              </w:rPr>
            </w:pPr>
          </w:p>
          <w:p w14:paraId="0DCCA68C" w14:textId="77777777" w:rsidR="00A76FB8" w:rsidRPr="00CE3863" w:rsidRDefault="00A76FB8" w:rsidP="00213766">
            <w:pPr>
              <w:jc w:val="both"/>
              <w:rPr>
                <w:sz w:val="22"/>
                <w:szCs w:val="22"/>
              </w:rPr>
            </w:pPr>
          </w:p>
          <w:p w14:paraId="7F1E0BD7" w14:textId="77777777" w:rsidR="00A76FB8" w:rsidRPr="00CE3863" w:rsidRDefault="00A76FB8" w:rsidP="00213766">
            <w:pPr>
              <w:jc w:val="both"/>
              <w:rPr>
                <w:sz w:val="22"/>
                <w:szCs w:val="22"/>
              </w:rPr>
            </w:pPr>
          </w:p>
          <w:p w14:paraId="3EB94625" w14:textId="77777777" w:rsidR="00A76FB8" w:rsidRPr="00CE3863" w:rsidRDefault="00A76FB8" w:rsidP="00213766">
            <w:pPr>
              <w:jc w:val="both"/>
              <w:rPr>
                <w:sz w:val="22"/>
                <w:szCs w:val="22"/>
              </w:rPr>
            </w:pPr>
          </w:p>
          <w:p w14:paraId="64C4C9D6" w14:textId="77777777" w:rsidR="00A76FB8" w:rsidRPr="00CE3863" w:rsidRDefault="00A76FB8" w:rsidP="00213766">
            <w:pPr>
              <w:jc w:val="both"/>
              <w:rPr>
                <w:sz w:val="22"/>
                <w:szCs w:val="22"/>
              </w:rPr>
            </w:pPr>
          </w:p>
          <w:p w14:paraId="6C80131F" w14:textId="77777777" w:rsidR="00A76FB8" w:rsidRPr="00CE3863" w:rsidRDefault="00A76FB8" w:rsidP="00213766">
            <w:pPr>
              <w:jc w:val="both"/>
              <w:rPr>
                <w:sz w:val="22"/>
                <w:szCs w:val="22"/>
              </w:rPr>
            </w:pPr>
          </w:p>
          <w:p w14:paraId="086A7A2F" w14:textId="77777777" w:rsidR="00A76FB8" w:rsidRPr="00CE3863" w:rsidRDefault="00A76FB8" w:rsidP="00213766">
            <w:pPr>
              <w:jc w:val="both"/>
              <w:rPr>
                <w:sz w:val="22"/>
                <w:szCs w:val="22"/>
              </w:rPr>
            </w:pPr>
          </w:p>
          <w:p w14:paraId="5E8A8EDB" w14:textId="77777777" w:rsidR="00A76FB8" w:rsidRPr="00CE3863" w:rsidRDefault="00A76FB8" w:rsidP="00213766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5D662D7E" w14:textId="39965E4D" w:rsidR="00A76FB8" w:rsidRPr="00C0084C" w:rsidRDefault="00A76FB8" w:rsidP="00213766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C0084C">
              <w:rPr>
                <w:sz w:val="22"/>
                <w:szCs w:val="22"/>
              </w:rPr>
              <w:t>01.13/42.000</w:t>
            </w:r>
          </w:p>
          <w:p w14:paraId="04B70780" w14:textId="58AC93ED" w:rsidR="00A76FB8" w:rsidRPr="00C0084C" w:rsidRDefault="00A76FB8" w:rsidP="00213766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C0084C">
              <w:rPr>
                <w:sz w:val="22"/>
                <w:szCs w:val="22"/>
              </w:rPr>
              <w:t>10.39/42.000</w:t>
            </w:r>
          </w:p>
          <w:p w14:paraId="1CA8C8F5" w14:textId="77777777" w:rsidR="00A76FB8" w:rsidRPr="00C0084C" w:rsidRDefault="00A76FB8" w:rsidP="00213766">
            <w:pPr>
              <w:pStyle w:val="ab"/>
              <w:spacing w:after="0"/>
              <w:ind w:right="-1"/>
              <w:jc w:val="center"/>
              <w:rPr>
                <w:sz w:val="22"/>
                <w:szCs w:val="22"/>
              </w:rPr>
            </w:pPr>
            <w:r w:rsidRPr="00C0084C">
              <w:rPr>
                <w:sz w:val="22"/>
                <w:szCs w:val="22"/>
              </w:rPr>
              <w:t>01.21/42.000</w:t>
            </w:r>
          </w:p>
          <w:p w14:paraId="123212DB" w14:textId="77777777" w:rsidR="00A76FB8" w:rsidRPr="00C0084C" w:rsidRDefault="00A76FB8" w:rsidP="00213766">
            <w:pPr>
              <w:pStyle w:val="ab"/>
              <w:spacing w:after="0"/>
              <w:ind w:right="-1"/>
              <w:jc w:val="center"/>
              <w:rPr>
                <w:sz w:val="22"/>
                <w:szCs w:val="22"/>
              </w:rPr>
            </w:pPr>
            <w:r w:rsidRPr="00C0084C">
              <w:rPr>
                <w:sz w:val="22"/>
                <w:szCs w:val="22"/>
              </w:rPr>
              <w:t>01.22/42.000</w:t>
            </w:r>
          </w:p>
          <w:p w14:paraId="260A29B6" w14:textId="77777777" w:rsidR="00A76FB8" w:rsidRPr="00C0084C" w:rsidRDefault="00A76FB8" w:rsidP="00213766">
            <w:pPr>
              <w:pStyle w:val="ab"/>
              <w:spacing w:after="0"/>
              <w:ind w:right="-1"/>
              <w:jc w:val="center"/>
              <w:rPr>
                <w:sz w:val="22"/>
                <w:szCs w:val="22"/>
              </w:rPr>
            </w:pPr>
            <w:r w:rsidRPr="00C0084C">
              <w:rPr>
                <w:sz w:val="22"/>
                <w:szCs w:val="22"/>
              </w:rPr>
              <w:t>01.23/42.000</w:t>
            </w:r>
          </w:p>
          <w:p w14:paraId="6EEEEFE6" w14:textId="77777777" w:rsidR="00A76FB8" w:rsidRPr="00C0084C" w:rsidRDefault="00A76FB8" w:rsidP="00213766">
            <w:pPr>
              <w:pStyle w:val="ab"/>
              <w:spacing w:after="0"/>
              <w:ind w:right="-1"/>
              <w:jc w:val="center"/>
              <w:rPr>
                <w:sz w:val="22"/>
                <w:szCs w:val="22"/>
              </w:rPr>
            </w:pPr>
            <w:r w:rsidRPr="00C0084C">
              <w:rPr>
                <w:sz w:val="22"/>
                <w:szCs w:val="22"/>
              </w:rPr>
              <w:t>01.24/42.000</w:t>
            </w:r>
          </w:p>
          <w:p w14:paraId="5F764104" w14:textId="77777777" w:rsidR="00A76FB8" w:rsidRPr="00C0084C" w:rsidRDefault="00A76FB8" w:rsidP="00213766">
            <w:pPr>
              <w:pStyle w:val="ab"/>
              <w:spacing w:after="0"/>
              <w:ind w:right="-1"/>
              <w:jc w:val="center"/>
              <w:rPr>
                <w:sz w:val="22"/>
                <w:szCs w:val="22"/>
              </w:rPr>
            </w:pPr>
            <w:r w:rsidRPr="00C0084C">
              <w:rPr>
                <w:sz w:val="22"/>
                <w:szCs w:val="22"/>
              </w:rPr>
              <w:t>01.25/42.000</w:t>
            </w:r>
          </w:p>
          <w:p w14:paraId="2FE59348" w14:textId="0F2622C8" w:rsidR="00A76FB8" w:rsidRPr="00C0084C" w:rsidRDefault="00A76FB8" w:rsidP="00213766">
            <w:pPr>
              <w:pStyle w:val="ab"/>
              <w:tabs>
                <w:tab w:val="left" w:pos="125"/>
              </w:tabs>
              <w:spacing w:after="0"/>
              <w:ind w:right="-1"/>
              <w:jc w:val="center"/>
              <w:rPr>
                <w:sz w:val="22"/>
                <w:szCs w:val="22"/>
              </w:rPr>
            </w:pPr>
            <w:r w:rsidRPr="00C0084C">
              <w:rPr>
                <w:sz w:val="22"/>
                <w:szCs w:val="22"/>
              </w:rPr>
              <w:t>10.32/42.000</w:t>
            </w:r>
          </w:p>
          <w:p w14:paraId="3DFDB8B5" w14:textId="6F94B8DF" w:rsidR="00A76FB8" w:rsidRPr="00C0084C" w:rsidRDefault="00A76FB8" w:rsidP="00213766">
            <w:pPr>
              <w:pStyle w:val="ab"/>
              <w:tabs>
                <w:tab w:val="left" w:pos="125"/>
              </w:tabs>
              <w:spacing w:after="0"/>
              <w:ind w:right="-1"/>
              <w:jc w:val="center"/>
              <w:rPr>
                <w:sz w:val="22"/>
                <w:szCs w:val="22"/>
              </w:rPr>
            </w:pPr>
            <w:r w:rsidRPr="00C0084C">
              <w:rPr>
                <w:sz w:val="22"/>
                <w:szCs w:val="22"/>
              </w:rPr>
              <w:t>10.83/42.000</w:t>
            </w:r>
          </w:p>
          <w:p w14:paraId="0B82288F" w14:textId="1CBFA790" w:rsidR="00A76FB8" w:rsidRPr="00C0084C" w:rsidRDefault="00A76FB8" w:rsidP="00213766">
            <w:pPr>
              <w:pStyle w:val="ab"/>
              <w:tabs>
                <w:tab w:val="left" w:pos="125"/>
              </w:tabs>
              <w:spacing w:after="0"/>
              <w:ind w:right="-1"/>
              <w:jc w:val="center"/>
              <w:rPr>
                <w:sz w:val="22"/>
                <w:szCs w:val="22"/>
              </w:rPr>
            </w:pPr>
            <w:r w:rsidRPr="00C0084C">
              <w:rPr>
                <w:sz w:val="22"/>
                <w:szCs w:val="22"/>
              </w:rPr>
              <w:t>10.84/42.000</w:t>
            </w:r>
          </w:p>
          <w:p w14:paraId="51C4A404" w14:textId="6F22F70D" w:rsidR="00A76FB8" w:rsidRPr="00C0084C" w:rsidRDefault="00A76FB8" w:rsidP="00213766">
            <w:pPr>
              <w:pStyle w:val="ab"/>
              <w:tabs>
                <w:tab w:val="left" w:pos="125"/>
              </w:tabs>
              <w:spacing w:after="0"/>
              <w:ind w:right="-1"/>
              <w:jc w:val="center"/>
              <w:rPr>
                <w:sz w:val="22"/>
                <w:szCs w:val="22"/>
              </w:rPr>
            </w:pPr>
            <w:r w:rsidRPr="00C0084C">
              <w:rPr>
                <w:sz w:val="22"/>
                <w:szCs w:val="22"/>
              </w:rPr>
              <w:t xml:space="preserve">  </w:t>
            </w:r>
          </w:p>
          <w:p w14:paraId="05F33F5B" w14:textId="77777777" w:rsidR="00A76FB8" w:rsidRPr="00C0084C" w:rsidRDefault="00A76FB8" w:rsidP="00213766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  <w:p w14:paraId="7CA77B35" w14:textId="77777777" w:rsidR="00A76FB8" w:rsidRPr="00C0084C" w:rsidRDefault="00A76FB8" w:rsidP="00213766">
            <w:pPr>
              <w:jc w:val="both"/>
              <w:rPr>
                <w:sz w:val="22"/>
                <w:szCs w:val="22"/>
              </w:rPr>
            </w:pPr>
          </w:p>
          <w:p w14:paraId="402EABEC" w14:textId="77777777" w:rsidR="00A76FB8" w:rsidRPr="00C0084C" w:rsidRDefault="00A76FB8" w:rsidP="00213766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  <w:p w14:paraId="59864663" w14:textId="77777777" w:rsidR="00A76FB8" w:rsidRPr="00C0084C" w:rsidRDefault="00A76FB8" w:rsidP="00213766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  <w:p w14:paraId="0F473303" w14:textId="77777777" w:rsidR="00A76FB8" w:rsidRPr="00C0084C" w:rsidRDefault="00A76FB8" w:rsidP="00213766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  <w:p w14:paraId="397CB4E9" w14:textId="77777777" w:rsidR="00A76FB8" w:rsidRPr="00C0084C" w:rsidRDefault="00A76FB8" w:rsidP="00213766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  <w:p w14:paraId="003518AE" w14:textId="77777777" w:rsidR="00A76FB8" w:rsidRPr="00C0084C" w:rsidRDefault="00A76FB8" w:rsidP="00213766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  <w:p w14:paraId="10006A02" w14:textId="77777777" w:rsidR="00A76FB8" w:rsidRPr="00C0084C" w:rsidRDefault="00A76FB8" w:rsidP="00213766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  <w:p w14:paraId="7AEF9B4D" w14:textId="77777777" w:rsidR="00A76FB8" w:rsidRPr="00C0084C" w:rsidRDefault="00A76FB8" w:rsidP="00213766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  <w:p w14:paraId="5525D99B" w14:textId="77777777" w:rsidR="00A76FB8" w:rsidRPr="00C0084C" w:rsidRDefault="00A76FB8" w:rsidP="00213766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  <w:p w14:paraId="2819EC4C" w14:textId="77777777" w:rsidR="00A76FB8" w:rsidRPr="00C0084C" w:rsidRDefault="00A76FB8" w:rsidP="00213766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  <w:p w14:paraId="058AE30C" w14:textId="77777777" w:rsidR="00A76FB8" w:rsidRPr="00C0084C" w:rsidRDefault="00A76FB8" w:rsidP="00213766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  <w:p w14:paraId="3C35091E" w14:textId="77777777" w:rsidR="00A76FB8" w:rsidRPr="00C0084C" w:rsidRDefault="00A76FB8" w:rsidP="00213766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  <w:p w14:paraId="59ABA1DB" w14:textId="77777777" w:rsidR="00A76FB8" w:rsidRPr="00C0084C" w:rsidRDefault="00A76FB8" w:rsidP="00213766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  <w:p w14:paraId="286D4639" w14:textId="77777777" w:rsidR="00A76FB8" w:rsidRPr="00C0084C" w:rsidRDefault="00A76FB8" w:rsidP="00213766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  <w:p w14:paraId="04975927" w14:textId="77777777" w:rsidR="00A76FB8" w:rsidRPr="00C0084C" w:rsidRDefault="00A76FB8" w:rsidP="00213766">
            <w:pPr>
              <w:shd w:val="clear" w:color="auto" w:fill="FFFFFF"/>
              <w:spacing w:line="209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2D8CC664" w14:textId="77777777" w:rsidR="00A76FB8" w:rsidRPr="00CE3863" w:rsidRDefault="00A76FB8" w:rsidP="00213766">
            <w:pPr>
              <w:suppressAutoHyphens/>
              <w:jc w:val="both"/>
              <w:rPr>
                <w:sz w:val="22"/>
                <w:szCs w:val="22"/>
              </w:rPr>
            </w:pPr>
            <w:r w:rsidRPr="00CE3863">
              <w:rPr>
                <w:sz w:val="22"/>
                <w:szCs w:val="22"/>
              </w:rPr>
              <w:t>Отбор проб</w:t>
            </w:r>
          </w:p>
          <w:p w14:paraId="0CA3BFFA" w14:textId="77777777" w:rsidR="00A76FB8" w:rsidRPr="00CE3863" w:rsidRDefault="00A76FB8" w:rsidP="00213766">
            <w:pPr>
              <w:suppressAutoHyphens/>
              <w:jc w:val="both"/>
              <w:rPr>
                <w:sz w:val="22"/>
                <w:szCs w:val="22"/>
              </w:rPr>
            </w:pPr>
          </w:p>
          <w:p w14:paraId="01087E8A" w14:textId="77777777" w:rsidR="00A76FB8" w:rsidRPr="00CE3863" w:rsidRDefault="00A76FB8" w:rsidP="00213766">
            <w:pPr>
              <w:suppressAutoHyphens/>
              <w:jc w:val="both"/>
              <w:rPr>
                <w:sz w:val="22"/>
                <w:szCs w:val="22"/>
              </w:rPr>
            </w:pPr>
          </w:p>
          <w:p w14:paraId="3DEB27C2" w14:textId="77777777" w:rsidR="00A76FB8" w:rsidRPr="00CE3863" w:rsidRDefault="00A76FB8" w:rsidP="00213766">
            <w:pPr>
              <w:suppressAutoHyphens/>
              <w:jc w:val="both"/>
              <w:rPr>
                <w:sz w:val="22"/>
                <w:szCs w:val="22"/>
              </w:rPr>
            </w:pPr>
          </w:p>
          <w:p w14:paraId="01611D17" w14:textId="77777777" w:rsidR="00A76FB8" w:rsidRPr="00CE3863" w:rsidRDefault="00A76FB8" w:rsidP="00213766">
            <w:pPr>
              <w:suppressAutoHyphens/>
              <w:jc w:val="both"/>
              <w:rPr>
                <w:sz w:val="22"/>
                <w:szCs w:val="22"/>
              </w:rPr>
            </w:pPr>
          </w:p>
          <w:p w14:paraId="05A5B19C" w14:textId="77777777" w:rsidR="00A76FB8" w:rsidRPr="00CE3863" w:rsidRDefault="00A76FB8" w:rsidP="00213766">
            <w:pPr>
              <w:suppressAutoHyphens/>
              <w:jc w:val="both"/>
              <w:rPr>
                <w:sz w:val="22"/>
                <w:szCs w:val="22"/>
              </w:rPr>
            </w:pPr>
          </w:p>
          <w:p w14:paraId="409B4E44" w14:textId="77777777" w:rsidR="00A76FB8" w:rsidRPr="00CE3863" w:rsidRDefault="00A76FB8" w:rsidP="00213766">
            <w:pPr>
              <w:suppressAutoHyphens/>
              <w:jc w:val="both"/>
              <w:rPr>
                <w:sz w:val="22"/>
                <w:szCs w:val="22"/>
              </w:rPr>
            </w:pPr>
          </w:p>
          <w:p w14:paraId="21166C91" w14:textId="77777777" w:rsidR="00A76FB8" w:rsidRPr="00CE3863" w:rsidRDefault="00A76FB8" w:rsidP="00213766">
            <w:pPr>
              <w:suppressAutoHyphens/>
              <w:jc w:val="both"/>
              <w:rPr>
                <w:sz w:val="22"/>
                <w:szCs w:val="22"/>
              </w:rPr>
            </w:pPr>
          </w:p>
          <w:p w14:paraId="744FB371" w14:textId="77777777" w:rsidR="00A76FB8" w:rsidRPr="00CE3863" w:rsidRDefault="00A76FB8" w:rsidP="00213766">
            <w:pPr>
              <w:suppressAutoHyphens/>
              <w:jc w:val="both"/>
              <w:rPr>
                <w:sz w:val="22"/>
                <w:szCs w:val="22"/>
              </w:rPr>
            </w:pPr>
          </w:p>
          <w:p w14:paraId="30A3DBCE" w14:textId="77777777" w:rsidR="00A76FB8" w:rsidRPr="00CE3863" w:rsidRDefault="00A76FB8" w:rsidP="00213766">
            <w:pPr>
              <w:suppressAutoHyphens/>
              <w:jc w:val="both"/>
              <w:rPr>
                <w:sz w:val="22"/>
                <w:szCs w:val="22"/>
              </w:rPr>
            </w:pPr>
          </w:p>
          <w:p w14:paraId="19343B17" w14:textId="77777777" w:rsidR="00A76FB8" w:rsidRPr="00CE3863" w:rsidRDefault="00A76FB8" w:rsidP="00213766">
            <w:pPr>
              <w:suppressAutoHyphens/>
              <w:jc w:val="both"/>
              <w:rPr>
                <w:sz w:val="22"/>
                <w:szCs w:val="22"/>
              </w:rPr>
            </w:pPr>
          </w:p>
          <w:p w14:paraId="03CB9F40" w14:textId="77777777" w:rsidR="00A76FB8" w:rsidRPr="00CE3863" w:rsidRDefault="00A76FB8" w:rsidP="00213766">
            <w:pPr>
              <w:suppressAutoHyphens/>
              <w:jc w:val="both"/>
              <w:rPr>
                <w:sz w:val="22"/>
                <w:szCs w:val="22"/>
              </w:rPr>
            </w:pPr>
          </w:p>
          <w:p w14:paraId="35A90F13" w14:textId="77777777" w:rsidR="00A76FB8" w:rsidRPr="00CE3863" w:rsidRDefault="00A76FB8" w:rsidP="00213766">
            <w:pPr>
              <w:suppressAutoHyphens/>
              <w:jc w:val="both"/>
              <w:rPr>
                <w:sz w:val="22"/>
                <w:szCs w:val="22"/>
              </w:rPr>
            </w:pPr>
          </w:p>
          <w:p w14:paraId="31B427EA" w14:textId="77777777" w:rsidR="00A76FB8" w:rsidRPr="00CE3863" w:rsidRDefault="00A76FB8" w:rsidP="00213766">
            <w:pPr>
              <w:suppressAutoHyphens/>
              <w:jc w:val="both"/>
              <w:rPr>
                <w:sz w:val="22"/>
                <w:szCs w:val="22"/>
              </w:rPr>
            </w:pPr>
          </w:p>
          <w:p w14:paraId="676C17F1" w14:textId="77777777" w:rsidR="00A76FB8" w:rsidRPr="00CE3863" w:rsidRDefault="00A76FB8" w:rsidP="00213766">
            <w:pPr>
              <w:suppressAutoHyphens/>
              <w:jc w:val="both"/>
              <w:rPr>
                <w:sz w:val="22"/>
                <w:szCs w:val="22"/>
              </w:rPr>
            </w:pPr>
          </w:p>
          <w:p w14:paraId="38DF73E2" w14:textId="77777777" w:rsidR="00A76FB8" w:rsidRPr="00CE3863" w:rsidRDefault="00A76FB8" w:rsidP="00213766">
            <w:pPr>
              <w:suppressAutoHyphens/>
              <w:jc w:val="both"/>
              <w:rPr>
                <w:sz w:val="22"/>
                <w:szCs w:val="22"/>
              </w:rPr>
            </w:pPr>
          </w:p>
          <w:p w14:paraId="6F6D7E30" w14:textId="77777777" w:rsidR="00A76FB8" w:rsidRPr="00CE3863" w:rsidRDefault="00A76FB8" w:rsidP="00213766">
            <w:pPr>
              <w:suppressAutoHyphens/>
              <w:jc w:val="both"/>
              <w:rPr>
                <w:sz w:val="22"/>
                <w:szCs w:val="22"/>
              </w:rPr>
            </w:pPr>
          </w:p>
          <w:p w14:paraId="568EF684" w14:textId="77777777" w:rsidR="00A76FB8" w:rsidRPr="00CE3863" w:rsidRDefault="00A76FB8" w:rsidP="00213766">
            <w:pPr>
              <w:suppressAutoHyphens/>
              <w:jc w:val="both"/>
              <w:rPr>
                <w:sz w:val="22"/>
                <w:szCs w:val="22"/>
              </w:rPr>
            </w:pPr>
          </w:p>
          <w:p w14:paraId="45940231" w14:textId="77777777" w:rsidR="00A76FB8" w:rsidRPr="00CE3863" w:rsidRDefault="00A76FB8" w:rsidP="00213766">
            <w:pPr>
              <w:suppressAutoHyphens/>
              <w:jc w:val="both"/>
              <w:rPr>
                <w:sz w:val="22"/>
                <w:szCs w:val="22"/>
              </w:rPr>
            </w:pPr>
          </w:p>
          <w:p w14:paraId="5A24DC47" w14:textId="77777777" w:rsidR="00A76FB8" w:rsidRPr="00CE3863" w:rsidRDefault="00A76FB8" w:rsidP="00213766">
            <w:pPr>
              <w:suppressAutoHyphens/>
              <w:jc w:val="both"/>
              <w:rPr>
                <w:sz w:val="22"/>
                <w:szCs w:val="22"/>
              </w:rPr>
            </w:pPr>
          </w:p>
          <w:p w14:paraId="53237EC3" w14:textId="77777777" w:rsidR="00A76FB8" w:rsidRPr="00CE3863" w:rsidRDefault="00A76FB8" w:rsidP="00213766">
            <w:pPr>
              <w:suppressAutoHyphens/>
              <w:jc w:val="both"/>
              <w:rPr>
                <w:sz w:val="22"/>
                <w:szCs w:val="22"/>
              </w:rPr>
            </w:pPr>
          </w:p>
          <w:p w14:paraId="13C2D90E" w14:textId="77777777" w:rsidR="00A76FB8" w:rsidRPr="00CE3863" w:rsidRDefault="00A76FB8" w:rsidP="00213766">
            <w:pPr>
              <w:suppressAutoHyphens/>
              <w:jc w:val="both"/>
              <w:rPr>
                <w:sz w:val="22"/>
                <w:szCs w:val="22"/>
              </w:rPr>
            </w:pPr>
          </w:p>
          <w:p w14:paraId="350DBC3D" w14:textId="77777777" w:rsidR="00A76FB8" w:rsidRPr="00CE3863" w:rsidRDefault="00A76FB8" w:rsidP="00213766">
            <w:pPr>
              <w:suppressAutoHyphens/>
              <w:jc w:val="both"/>
              <w:rPr>
                <w:sz w:val="22"/>
                <w:szCs w:val="22"/>
              </w:rPr>
            </w:pPr>
          </w:p>
          <w:p w14:paraId="6AFB34F1" w14:textId="77777777" w:rsidR="00A76FB8" w:rsidRPr="00CE3863" w:rsidRDefault="00A76FB8" w:rsidP="00213766">
            <w:pPr>
              <w:suppressAutoHyphens/>
              <w:jc w:val="both"/>
              <w:rPr>
                <w:sz w:val="22"/>
                <w:szCs w:val="22"/>
              </w:rPr>
            </w:pPr>
          </w:p>
          <w:p w14:paraId="422AF803" w14:textId="77777777" w:rsidR="00A76FB8" w:rsidRPr="00CE3863" w:rsidRDefault="00A76FB8" w:rsidP="00213766">
            <w:pPr>
              <w:suppressAutoHyphens/>
              <w:jc w:val="both"/>
              <w:rPr>
                <w:sz w:val="22"/>
                <w:szCs w:val="22"/>
              </w:rPr>
            </w:pPr>
          </w:p>
          <w:p w14:paraId="3D43EEBB" w14:textId="77777777" w:rsidR="00A76FB8" w:rsidRPr="00CE3863" w:rsidRDefault="00A76FB8" w:rsidP="00213766">
            <w:pPr>
              <w:spacing w:line="209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14:paraId="05796BAD" w14:textId="77777777" w:rsidR="00A76FB8" w:rsidRPr="00CE3863" w:rsidRDefault="00A76FB8" w:rsidP="00213766">
            <w:pPr>
              <w:tabs>
                <w:tab w:val="left" w:pos="284"/>
              </w:tabs>
              <w:ind w:left="-57" w:right="-38"/>
              <w:rPr>
                <w:sz w:val="22"/>
                <w:szCs w:val="22"/>
              </w:rPr>
            </w:pPr>
            <w:r w:rsidRPr="00CE3863">
              <w:rPr>
                <w:sz w:val="22"/>
                <w:szCs w:val="22"/>
              </w:rPr>
              <w:t xml:space="preserve">ГОСТ 34125-2017 </w:t>
            </w:r>
          </w:p>
          <w:p w14:paraId="1E24847F" w14:textId="77777777" w:rsidR="00A76FB8" w:rsidRPr="00CE3863" w:rsidRDefault="00A76FB8" w:rsidP="00213766">
            <w:pPr>
              <w:tabs>
                <w:tab w:val="left" w:pos="284"/>
              </w:tabs>
              <w:ind w:left="-57" w:right="-38"/>
              <w:rPr>
                <w:sz w:val="22"/>
                <w:szCs w:val="22"/>
              </w:rPr>
            </w:pPr>
            <w:r w:rsidRPr="00CE3863">
              <w:rPr>
                <w:sz w:val="22"/>
                <w:szCs w:val="22"/>
              </w:rPr>
              <w:t>ГОСТ 34130-2017</w:t>
            </w:r>
          </w:p>
          <w:p w14:paraId="79FBBBE6" w14:textId="77777777" w:rsidR="00A76FB8" w:rsidRPr="00CE3863" w:rsidRDefault="00A76FB8" w:rsidP="00213766">
            <w:pPr>
              <w:suppressAutoHyphens/>
              <w:ind w:left="-57" w:right="-57"/>
              <w:rPr>
                <w:sz w:val="22"/>
                <w:szCs w:val="22"/>
              </w:rPr>
            </w:pPr>
            <w:r w:rsidRPr="00CE3863">
              <w:rPr>
                <w:sz w:val="22"/>
                <w:szCs w:val="22"/>
              </w:rPr>
              <w:t>ГОСТ 32170-2013</w:t>
            </w:r>
          </w:p>
          <w:p w14:paraId="4964567F" w14:textId="77777777" w:rsidR="00A76FB8" w:rsidRPr="00CE3863" w:rsidRDefault="00A76FB8" w:rsidP="00213766">
            <w:pPr>
              <w:ind w:left="-57" w:right="-57"/>
              <w:rPr>
                <w:sz w:val="22"/>
                <w:szCs w:val="22"/>
              </w:rPr>
            </w:pPr>
            <w:r w:rsidRPr="00CE3863">
              <w:rPr>
                <w:sz w:val="22"/>
                <w:szCs w:val="22"/>
              </w:rPr>
              <w:t>ГОСТ 10852-86</w:t>
            </w:r>
          </w:p>
          <w:p w14:paraId="29572E5D" w14:textId="77777777" w:rsidR="00A76FB8" w:rsidRPr="00CE3863" w:rsidRDefault="00A76FB8" w:rsidP="00213766">
            <w:pPr>
              <w:suppressAutoHyphens/>
              <w:ind w:left="-57" w:right="-57"/>
              <w:rPr>
                <w:sz w:val="22"/>
                <w:szCs w:val="22"/>
              </w:rPr>
            </w:pPr>
            <w:r w:rsidRPr="00CE3863">
              <w:rPr>
                <w:sz w:val="22"/>
                <w:szCs w:val="22"/>
              </w:rPr>
              <w:t>ГОСТ 12231-66</w:t>
            </w:r>
          </w:p>
          <w:p w14:paraId="109A72AA" w14:textId="77777777" w:rsidR="00A76FB8" w:rsidRPr="00CE3863" w:rsidRDefault="00A76FB8" w:rsidP="00213766">
            <w:pPr>
              <w:ind w:left="-57" w:right="-57"/>
              <w:rPr>
                <w:sz w:val="22"/>
                <w:szCs w:val="22"/>
              </w:rPr>
            </w:pPr>
            <w:r w:rsidRPr="00CE3863">
              <w:rPr>
                <w:sz w:val="22"/>
                <w:szCs w:val="22"/>
              </w:rPr>
              <w:t xml:space="preserve">ГОСТ 14618.0-78 </w:t>
            </w:r>
          </w:p>
          <w:p w14:paraId="102DA52C" w14:textId="77777777" w:rsidR="00A76FB8" w:rsidRPr="00CE3863" w:rsidRDefault="00A76FB8" w:rsidP="00213766">
            <w:pPr>
              <w:ind w:left="-57" w:right="-57"/>
              <w:rPr>
                <w:sz w:val="22"/>
                <w:szCs w:val="22"/>
              </w:rPr>
            </w:pPr>
            <w:r w:rsidRPr="00CE3863">
              <w:rPr>
                <w:sz w:val="22"/>
                <w:szCs w:val="22"/>
              </w:rPr>
              <w:t>ГОСТ 15113.0-77</w:t>
            </w:r>
          </w:p>
          <w:p w14:paraId="4226526A" w14:textId="77777777" w:rsidR="00A76FB8" w:rsidRPr="00CE3863" w:rsidRDefault="00A76FB8" w:rsidP="00213766">
            <w:pPr>
              <w:ind w:left="-57" w:right="-57"/>
              <w:rPr>
                <w:sz w:val="22"/>
                <w:szCs w:val="22"/>
              </w:rPr>
            </w:pPr>
            <w:r w:rsidRPr="00CE3863">
              <w:rPr>
                <w:sz w:val="22"/>
                <w:szCs w:val="22"/>
              </w:rPr>
              <w:t xml:space="preserve">ГОСТ 16830-71  </w:t>
            </w:r>
          </w:p>
          <w:p w14:paraId="533486A5" w14:textId="77777777" w:rsidR="00A76FB8" w:rsidRPr="00CE3863" w:rsidRDefault="00A76FB8" w:rsidP="00213766">
            <w:pPr>
              <w:ind w:left="-57" w:right="-57"/>
              <w:rPr>
                <w:sz w:val="22"/>
                <w:szCs w:val="22"/>
              </w:rPr>
            </w:pPr>
            <w:r w:rsidRPr="00CE3863">
              <w:rPr>
                <w:sz w:val="22"/>
                <w:szCs w:val="22"/>
              </w:rPr>
              <w:t xml:space="preserve">ГОСТ 16831-71 </w:t>
            </w:r>
          </w:p>
          <w:p w14:paraId="211E557D" w14:textId="77777777" w:rsidR="00A76FB8" w:rsidRPr="00CE3863" w:rsidRDefault="00A76FB8" w:rsidP="00213766">
            <w:pPr>
              <w:ind w:left="-57" w:right="-57"/>
              <w:rPr>
                <w:sz w:val="22"/>
                <w:szCs w:val="22"/>
              </w:rPr>
            </w:pPr>
            <w:r w:rsidRPr="00CE3863">
              <w:rPr>
                <w:sz w:val="22"/>
                <w:szCs w:val="22"/>
              </w:rPr>
              <w:t xml:space="preserve">ГОСТ 16832-71 </w:t>
            </w:r>
          </w:p>
          <w:p w14:paraId="23C26551" w14:textId="77777777" w:rsidR="00A76FB8" w:rsidRPr="00CE3863" w:rsidRDefault="00A76FB8" w:rsidP="00213766">
            <w:pPr>
              <w:ind w:left="-57" w:right="-57"/>
              <w:rPr>
                <w:sz w:val="22"/>
                <w:szCs w:val="22"/>
              </w:rPr>
            </w:pPr>
            <w:r w:rsidRPr="00CE3863">
              <w:rPr>
                <w:sz w:val="22"/>
                <w:szCs w:val="22"/>
              </w:rPr>
              <w:t>ГОСТ 16833-2014</w:t>
            </w:r>
          </w:p>
          <w:p w14:paraId="7E39A3F6" w14:textId="76902F02" w:rsidR="00A76FB8" w:rsidRPr="00CE3863" w:rsidRDefault="00A76FB8" w:rsidP="00213766">
            <w:pPr>
              <w:ind w:left="-57" w:right="-57"/>
              <w:rPr>
                <w:sz w:val="22"/>
                <w:szCs w:val="22"/>
              </w:rPr>
            </w:pPr>
            <w:r w:rsidRPr="00CE3863">
              <w:rPr>
                <w:sz w:val="22"/>
                <w:szCs w:val="22"/>
              </w:rPr>
              <w:t>ГОСТ 32287-2013</w:t>
            </w:r>
          </w:p>
          <w:p w14:paraId="25C05827" w14:textId="1468610E" w:rsidR="00A76FB8" w:rsidRPr="00CE3863" w:rsidRDefault="00A76FB8" w:rsidP="00213766">
            <w:pPr>
              <w:ind w:left="-57" w:right="-57"/>
              <w:rPr>
                <w:sz w:val="22"/>
                <w:szCs w:val="22"/>
              </w:rPr>
            </w:pPr>
            <w:r w:rsidRPr="00CE3863">
              <w:rPr>
                <w:sz w:val="22"/>
                <w:szCs w:val="22"/>
              </w:rPr>
              <w:t>ГОСТ 17594-81</w:t>
            </w:r>
          </w:p>
          <w:p w14:paraId="19F5A5D7" w14:textId="03601D59" w:rsidR="00A76FB8" w:rsidRPr="00CE3863" w:rsidRDefault="00A76FB8" w:rsidP="00213766">
            <w:pPr>
              <w:ind w:left="-57" w:right="-57"/>
              <w:rPr>
                <w:sz w:val="22"/>
                <w:szCs w:val="22"/>
              </w:rPr>
            </w:pPr>
            <w:r w:rsidRPr="00CE3863">
              <w:rPr>
                <w:sz w:val="22"/>
                <w:szCs w:val="22"/>
              </w:rPr>
              <w:t>ГОСТ 26313-2014</w:t>
            </w:r>
          </w:p>
          <w:p w14:paraId="6F865B47" w14:textId="195288D8" w:rsidR="00A76FB8" w:rsidRPr="00CE3863" w:rsidRDefault="00A76FB8" w:rsidP="00213766">
            <w:pPr>
              <w:ind w:left="-57" w:right="-57"/>
              <w:rPr>
                <w:sz w:val="22"/>
                <w:szCs w:val="22"/>
              </w:rPr>
            </w:pPr>
            <w:r w:rsidRPr="00CE3863">
              <w:rPr>
                <w:sz w:val="22"/>
                <w:szCs w:val="22"/>
              </w:rPr>
              <w:t>ГОСТ 31904-2012</w:t>
            </w:r>
          </w:p>
          <w:p w14:paraId="3F70A501" w14:textId="0E589213" w:rsidR="00A76FB8" w:rsidRPr="00CE3863" w:rsidRDefault="00A76FB8" w:rsidP="00213766">
            <w:pPr>
              <w:suppressAutoHyphens/>
              <w:ind w:left="-57" w:right="-57"/>
              <w:rPr>
                <w:sz w:val="22"/>
                <w:szCs w:val="22"/>
              </w:rPr>
            </w:pPr>
            <w:r w:rsidRPr="00CE3863">
              <w:rPr>
                <w:sz w:val="22"/>
                <w:szCs w:val="22"/>
              </w:rPr>
              <w:t>ГОСТ 34129-2017</w:t>
            </w:r>
          </w:p>
          <w:p w14:paraId="225FC5EA" w14:textId="76E8A0F1" w:rsidR="00A76FB8" w:rsidRPr="00CE3863" w:rsidRDefault="00A76FB8" w:rsidP="00213766">
            <w:pPr>
              <w:suppressAutoHyphens/>
              <w:ind w:left="-57" w:right="-57"/>
              <w:rPr>
                <w:sz w:val="22"/>
                <w:szCs w:val="22"/>
              </w:rPr>
            </w:pPr>
            <w:r w:rsidRPr="00CE3863">
              <w:rPr>
                <w:sz w:val="22"/>
                <w:szCs w:val="22"/>
              </w:rPr>
              <w:t xml:space="preserve">ГОСТ 28875-90 </w:t>
            </w:r>
          </w:p>
          <w:p w14:paraId="013DF6E1" w14:textId="557326AD" w:rsidR="00A76FB8" w:rsidRPr="00CE3863" w:rsidRDefault="00A76FB8" w:rsidP="00213766">
            <w:pPr>
              <w:suppressAutoHyphens/>
              <w:ind w:left="-57" w:right="-57"/>
              <w:rPr>
                <w:sz w:val="22"/>
                <w:szCs w:val="22"/>
              </w:rPr>
            </w:pPr>
            <w:r w:rsidRPr="00CE3863">
              <w:rPr>
                <w:sz w:val="22"/>
                <w:szCs w:val="22"/>
              </w:rPr>
              <w:t xml:space="preserve">ГОСТ 33823-2016 </w:t>
            </w:r>
          </w:p>
          <w:p w14:paraId="1726BF3E" w14:textId="77777777" w:rsidR="00A76FB8" w:rsidRPr="00CE3863" w:rsidRDefault="00A76FB8" w:rsidP="00213766">
            <w:pPr>
              <w:suppressAutoHyphens/>
              <w:ind w:left="-57" w:right="-57"/>
              <w:rPr>
                <w:sz w:val="22"/>
                <w:szCs w:val="22"/>
              </w:rPr>
            </w:pPr>
            <w:r w:rsidRPr="00CE3863">
              <w:rPr>
                <w:sz w:val="22"/>
                <w:szCs w:val="22"/>
              </w:rPr>
              <w:t>ГОСТ 33954-</w:t>
            </w:r>
          </w:p>
          <w:p w14:paraId="422A5011" w14:textId="3D9F8EB1" w:rsidR="00A76FB8" w:rsidRPr="00CE3863" w:rsidRDefault="00A76FB8" w:rsidP="00213766">
            <w:pPr>
              <w:suppressAutoHyphens/>
              <w:ind w:left="-57" w:right="-57"/>
              <w:rPr>
                <w:sz w:val="22"/>
                <w:szCs w:val="22"/>
              </w:rPr>
            </w:pPr>
            <w:r w:rsidRPr="00CE3863">
              <w:rPr>
                <w:sz w:val="22"/>
                <w:szCs w:val="22"/>
              </w:rPr>
              <w:t xml:space="preserve">2016 </w:t>
            </w:r>
          </w:p>
          <w:p w14:paraId="283B96C5" w14:textId="2D31FFF5" w:rsidR="00A76FB8" w:rsidRPr="00CE3863" w:rsidRDefault="00A76FB8" w:rsidP="00213766">
            <w:pPr>
              <w:ind w:left="-57" w:right="-57"/>
              <w:rPr>
                <w:sz w:val="22"/>
                <w:szCs w:val="22"/>
              </w:rPr>
            </w:pPr>
            <w:r w:rsidRPr="00CE3863">
              <w:rPr>
                <w:sz w:val="22"/>
                <w:szCs w:val="22"/>
              </w:rPr>
              <w:t>СТБ 986-95</w:t>
            </w:r>
          </w:p>
          <w:p w14:paraId="563A299F" w14:textId="723523CE" w:rsidR="00A76FB8" w:rsidRPr="00CE3863" w:rsidRDefault="00A76FB8" w:rsidP="00213766">
            <w:pPr>
              <w:suppressAutoHyphens/>
              <w:ind w:left="-57" w:right="-57"/>
              <w:rPr>
                <w:sz w:val="22"/>
                <w:szCs w:val="22"/>
              </w:rPr>
            </w:pPr>
            <w:r w:rsidRPr="00CE3863">
              <w:rPr>
                <w:sz w:val="22"/>
                <w:szCs w:val="22"/>
              </w:rPr>
              <w:t xml:space="preserve">СТБ 1036-97 </w:t>
            </w:r>
          </w:p>
          <w:p w14:paraId="451645C1" w14:textId="7BAB92D0" w:rsidR="00A76FB8" w:rsidRPr="00CE3863" w:rsidRDefault="00A76FB8" w:rsidP="00213766">
            <w:pPr>
              <w:suppressAutoHyphens/>
              <w:ind w:left="-57" w:right="-57"/>
              <w:rPr>
                <w:sz w:val="22"/>
                <w:szCs w:val="22"/>
              </w:rPr>
            </w:pPr>
            <w:r w:rsidRPr="00CE3863">
              <w:rPr>
                <w:sz w:val="22"/>
                <w:szCs w:val="22"/>
              </w:rPr>
              <w:t>СТБ 1053-2015</w:t>
            </w:r>
          </w:p>
          <w:p w14:paraId="033E06E5" w14:textId="002C34DF" w:rsidR="00A76FB8" w:rsidRPr="00CE3863" w:rsidRDefault="00A76FB8" w:rsidP="00213766">
            <w:pPr>
              <w:suppressAutoHyphens/>
              <w:ind w:left="-57" w:right="-57"/>
              <w:rPr>
                <w:sz w:val="22"/>
                <w:szCs w:val="22"/>
              </w:rPr>
            </w:pPr>
            <w:r w:rsidRPr="00CE3863">
              <w:rPr>
                <w:sz w:val="22"/>
                <w:szCs w:val="22"/>
              </w:rPr>
              <w:t xml:space="preserve">СТБ 1054-2012 </w:t>
            </w:r>
          </w:p>
          <w:p w14:paraId="7EE984FA" w14:textId="3AF4F381" w:rsidR="00A76FB8" w:rsidRPr="00CE3863" w:rsidRDefault="00A76FB8" w:rsidP="00213766">
            <w:pPr>
              <w:ind w:left="-57" w:right="-57"/>
              <w:rPr>
                <w:sz w:val="22"/>
                <w:szCs w:val="22"/>
              </w:rPr>
            </w:pPr>
            <w:r w:rsidRPr="00CE3863">
              <w:rPr>
                <w:sz w:val="22"/>
                <w:szCs w:val="22"/>
              </w:rPr>
              <w:t>СТБ 1055-2012</w:t>
            </w:r>
          </w:p>
          <w:p w14:paraId="03DF54A0" w14:textId="622E60F2" w:rsidR="00A76FB8" w:rsidRPr="00CE3863" w:rsidRDefault="00A76FB8" w:rsidP="00213766">
            <w:pPr>
              <w:ind w:left="-57" w:right="-57"/>
              <w:rPr>
                <w:sz w:val="22"/>
                <w:szCs w:val="22"/>
              </w:rPr>
            </w:pPr>
            <w:r w:rsidRPr="00CE3863">
              <w:rPr>
                <w:sz w:val="22"/>
                <w:szCs w:val="22"/>
              </w:rPr>
              <w:t>СТБ 1056-2016</w:t>
            </w:r>
          </w:p>
          <w:p w14:paraId="722A534C" w14:textId="47525E7F" w:rsidR="00A76FB8" w:rsidRPr="00CE3863" w:rsidRDefault="00A76FB8" w:rsidP="00213766">
            <w:pPr>
              <w:rPr>
                <w:sz w:val="22"/>
                <w:szCs w:val="22"/>
              </w:rPr>
            </w:pPr>
            <w:r w:rsidRPr="00CE3863">
              <w:rPr>
                <w:sz w:val="22"/>
                <w:szCs w:val="22"/>
              </w:rPr>
              <w:t>СТБ 2415-2015</w:t>
            </w:r>
          </w:p>
        </w:tc>
        <w:tc>
          <w:tcPr>
            <w:tcW w:w="2552" w:type="dxa"/>
          </w:tcPr>
          <w:p w14:paraId="2BDE2D82" w14:textId="77777777" w:rsidR="00A76FB8" w:rsidRPr="00CE3863" w:rsidRDefault="00A76FB8" w:rsidP="00213766">
            <w:pPr>
              <w:pStyle w:val="af6"/>
              <w:rPr>
                <w:lang w:val="ru-RU"/>
              </w:rPr>
            </w:pPr>
            <w:r w:rsidRPr="00CE3863">
              <w:rPr>
                <w:lang w:val="ru-RU"/>
              </w:rPr>
              <w:t>ГОСТ 34125-2017</w:t>
            </w:r>
          </w:p>
          <w:p w14:paraId="0584AE25" w14:textId="77777777" w:rsidR="00A76FB8" w:rsidRPr="00CE3863" w:rsidRDefault="00A76FB8" w:rsidP="00213766">
            <w:pPr>
              <w:suppressAutoHyphens/>
              <w:spacing w:line="17" w:lineRule="atLeast"/>
              <w:ind w:left="-57" w:right="-57"/>
              <w:rPr>
                <w:sz w:val="22"/>
                <w:szCs w:val="22"/>
              </w:rPr>
            </w:pPr>
            <w:r w:rsidRPr="00CE3863">
              <w:rPr>
                <w:sz w:val="22"/>
                <w:szCs w:val="22"/>
              </w:rPr>
              <w:t>ГОСТ 32170-2013</w:t>
            </w:r>
          </w:p>
          <w:p w14:paraId="4E1973B8" w14:textId="77777777" w:rsidR="00A76FB8" w:rsidRPr="00CE3863" w:rsidRDefault="00A76FB8" w:rsidP="00213766">
            <w:pPr>
              <w:spacing w:line="17" w:lineRule="atLeast"/>
              <w:ind w:left="-57" w:right="-57"/>
              <w:rPr>
                <w:sz w:val="22"/>
                <w:szCs w:val="22"/>
              </w:rPr>
            </w:pPr>
            <w:r w:rsidRPr="00CE3863">
              <w:rPr>
                <w:sz w:val="22"/>
                <w:szCs w:val="22"/>
              </w:rPr>
              <w:t>ГОСТ 10852-86</w:t>
            </w:r>
          </w:p>
          <w:p w14:paraId="41792F1D" w14:textId="77777777" w:rsidR="00A76FB8" w:rsidRPr="00CE3863" w:rsidRDefault="00A76FB8" w:rsidP="00213766">
            <w:pPr>
              <w:suppressAutoHyphens/>
              <w:spacing w:line="17" w:lineRule="atLeast"/>
              <w:ind w:left="-57" w:right="-57"/>
              <w:rPr>
                <w:sz w:val="22"/>
                <w:szCs w:val="22"/>
              </w:rPr>
            </w:pPr>
            <w:r w:rsidRPr="00CE3863">
              <w:rPr>
                <w:sz w:val="22"/>
                <w:szCs w:val="22"/>
              </w:rPr>
              <w:t>ГОСТ 12231-66</w:t>
            </w:r>
          </w:p>
          <w:p w14:paraId="6CF018F1" w14:textId="77777777" w:rsidR="00A76FB8" w:rsidRPr="00CE3863" w:rsidRDefault="00A76FB8" w:rsidP="00213766">
            <w:pPr>
              <w:spacing w:line="17" w:lineRule="atLeast"/>
              <w:ind w:left="-57" w:right="-57"/>
              <w:rPr>
                <w:sz w:val="22"/>
                <w:szCs w:val="22"/>
              </w:rPr>
            </w:pPr>
            <w:r w:rsidRPr="00CE3863">
              <w:rPr>
                <w:sz w:val="22"/>
                <w:szCs w:val="22"/>
              </w:rPr>
              <w:t>ГОСТ 15113.0-77</w:t>
            </w:r>
          </w:p>
          <w:p w14:paraId="51F9D9A6" w14:textId="77777777" w:rsidR="00A76FB8" w:rsidRPr="00CE3863" w:rsidRDefault="00A76FB8" w:rsidP="00213766">
            <w:pPr>
              <w:spacing w:line="17" w:lineRule="atLeast"/>
              <w:ind w:left="-57" w:right="-57"/>
              <w:rPr>
                <w:sz w:val="22"/>
                <w:szCs w:val="22"/>
              </w:rPr>
            </w:pPr>
            <w:r w:rsidRPr="00CE3863">
              <w:rPr>
                <w:sz w:val="22"/>
                <w:szCs w:val="22"/>
              </w:rPr>
              <w:t xml:space="preserve">ГОСТ 16830-71 </w:t>
            </w:r>
          </w:p>
          <w:p w14:paraId="791F9822" w14:textId="77777777" w:rsidR="00A76FB8" w:rsidRPr="00CE3863" w:rsidRDefault="00A76FB8" w:rsidP="00213766">
            <w:pPr>
              <w:spacing w:line="17" w:lineRule="atLeast"/>
              <w:ind w:left="-57" w:right="-57"/>
              <w:rPr>
                <w:sz w:val="22"/>
                <w:szCs w:val="22"/>
              </w:rPr>
            </w:pPr>
            <w:r w:rsidRPr="00CE3863">
              <w:rPr>
                <w:sz w:val="22"/>
                <w:szCs w:val="22"/>
              </w:rPr>
              <w:t xml:space="preserve">ГОСТ 16831-71 </w:t>
            </w:r>
          </w:p>
          <w:p w14:paraId="4C1C4098" w14:textId="77777777" w:rsidR="00A76FB8" w:rsidRPr="00CE3863" w:rsidRDefault="00A76FB8" w:rsidP="00213766">
            <w:pPr>
              <w:spacing w:line="17" w:lineRule="atLeast"/>
              <w:ind w:left="-57" w:right="-57"/>
              <w:rPr>
                <w:sz w:val="22"/>
                <w:szCs w:val="22"/>
              </w:rPr>
            </w:pPr>
            <w:r w:rsidRPr="00CE3863">
              <w:rPr>
                <w:sz w:val="22"/>
                <w:szCs w:val="22"/>
              </w:rPr>
              <w:t xml:space="preserve">ГОСТ 16832-71 </w:t>
            </w:r>
          </w:p>
          <w:p w14:paraId="72E6E4F4" w14:textId="77777777" w:rsidR="00A76FB8" w:rsidRPr="00CE3863" w:rsidRDefault="00A76FB8" w:rsidP="00213766">
            <w:pPr>
              <w:spacing w:line="17" w:lineRule="atLeast"/>
              <w:ind w:left="-57" w:right="-57"/>
              <w:rPr>
                <w:sz w:val="22"/>
                <w:szCs w:val="22"/>
              </w:rPr>
            </w:pPr>
            <w:r w:rsidRPr="00CE3863">
              <w:rPr>
                <w:sz w:val="22"/>
                <w:szCs w:val="22"/>
              </w:rPr>
              <w:t xml:space="preserve">ГОСТ 16833-2014 </w:t>
            </w:r>
          </w:p>
          <w:p w14:paraId="1EEA4766" w14:textId="77777777" w:rsidR="00A76FB8" w:rsidRPr="00CE3863" w:rsidRDefault="00A76FB8" w:rsidP="00213766">
            <w:pPr>
              <w:spacing w:line="17" w:lineRule="atLeast"/>
              <w:ind w:left="-57" w:right="-57"/>
              <w:rPr>
                <w:sz w:val="22"/>
                <w:szCs w:val="22"/>
              </w:rPr>
            </w:pPr>
            <w:r w:rsidRPr="00CE3863">
              <w:rPr>
                <w:sz w:val="22"/>
                <w:szCs w:val="22"/>
              </w:rPr>
              <w:t>ГОСТ 32287-2013</w:t>
            </w:r>
          </w:p>
          <w:p w14:paraId="1CC1D71E" w14:textId="77777777" w:rsidR="00A76FB8" w:rsidRPr="00CE3863" w:rsidRDefault="00A76FB8" w:rsidP="00213766">
            <w:pPr>
              <w:spacing w:line="17" w:lineRule="atLeast"/>
              <w:ind w:left="-57" w:right="-57"/>
              <w:rPr>
                <w:sz w:val="22"/>
                <w:szCs w:val="22"/>
              </w:rPr>
            </w:pPr>
            <w:r w:rsidRPr="00CE3863">
              <w:rPr>
                <w:sz w:val="22"/>
                <w:szCs w:val="22"/>
              </w:rPr>
              <w:t xml:space="preserve">ГОСТ 17594-81 </w:t>
            </w:r>
          </w:p>
          <w:p w14:paraId="5366632D" w14:textId="77777777" w:rsidR="00A76FB8" w:rsidRPr="00CE3863" w:rsidRDefault="00A76FB8" w:rsidP="00213766">
            <w:pPr>
              <w:spacing w:line="17" w:lineRule="atLeast"/>
              <w:ind w:left="-57" w:right="-57"/>
              <w:rPr>
                <w:sz w:val="22"/>
                <w:szCs w:val="22"/>
              </w:rPr>
            </w:pPr>
            <w:r w:rsidRPr="00CE3863">
              <w:rPr>
                <w:sz w:val="22"/>
                <w:szCs w:val="22"/>
              </w:rPr>
              <w:t>ГОСТ 26313-2014</w:t>
            </w:r>
          </w:p>
          <w:p w14:paraId="19F7A7EA" w14:textId="77777777" w:rsidR="00A76FB8" w:rsidRPr="00CE3863" w:rsidRDefault="00A76FB8" w:rsidP="00213766">
            <w:pPr>
              <w:spacing w:line="17" w:lineRule="atLeast"/>
              <w:ind w:left="-57" w:right="-57"/>
              <w:rPr>
                <w:sz w:val="22"/>
                <w:szCs w:val="22"/>
              </w:rPr>
            </w:pPr>
            <w:r w:rsidRPr="00CE3863">
              <w:rPr>
                <w:sz w:val="22"/>
                <w:szCs w:val="22"/>
              </w:rPr>
              <w:t>ГОСТ 31904-2012</w:t>
            </w:r>
          </w:p>
          <w:p w14:paraId="4CF18B6E" w14:textId="77777777" w:rsidR="00A76FB8" w:rsidRPr="00CE3863" w:rsidRDefault="00A76FB8" w:rsidP="00213766">
            <w:pPr>
              <w:suppressAutoHyphens/>
              <w:ind w:left="-57" w:right="-57"/>
              <w:rPr>
                <w:sz w:val="22"/>
                <w:szCs w:val="22"/>
              </w:rPr>
            </w:pPr>
            <w:r w:rsidRPr="00CE3863">
              <w:rPr>
                <w:sz w:val="22"/>
                <w:szCs w:val="22"/>
              </w:rPr>
              <w:t>ГОСТ 34129-2017</w:t>
            </w:r>
          </w:p>
          <w:p w14:paraId="697EE97A" w14:textId="77777777" w:rsidR="00A76FB8" w:rsidRPr="00CE3863" w:rsidRDefault="00A76FB8" w:rsidP="00213766">
            <w:pPr>
              <w:suppressAutoHyphens/>
              <w:spacing w:line="17" w:lineRule="atLeast"/>
              <w:ind w:left="-57" w:right="-57"/>
              <w:rPr>
                <w:sz w:val="22"/>
                <w:szCs w:val="22"/>
              </w:rPr>
            </w:pPr>
            <w:r w:rsidRPr="00CE3863">
              <w:rPr>
                <w:sz w:val="22"/>
                <w:szCs w:val="22"/>
              </w:rPr>
              <w:t xml:space="preserve">ГОСТ 28875-90 </w:t>
            </w:r>
          </w:p>
          <w:p w14:paraId="44CFEA73" w14:textId="77777777" w:rsidR="00A76FB8" w:rsidRPr="00CE3863" w:rsidRDefault="00A76FB8" w:rsidP="00213766">
            <w:pPr>
              <w:suppressAutoHyphens/>
              <w:spacing w:line="17" w:lineRule="atLeast"/>
              <w:ind w:left="-57" w:right="-57"/>
              <w:rPr>
                <w:sz w:val="22"/>
                <w:szCs w:val="22"/>
              </w:rPr>
            </w:pPr>
            <w:r w:rsidRPr="00CE3863">
              <w:rPr>
                <w:sz w:val="22"/>
                <w:szCs w:val="22"/>
              </w:rPr>
              <w:t xml:space="preserve">ГОСТ 33823-2016 </w:t>
            </w:r>
          </w:p>
          <w:p w14:paraId="776224A7" w14:textId="77777777" w:rsidR="00A76FB8" w:rsidRPr="00CE3863" w:rsidRDefault="00A76FB8" w:rsidP="00213766">
            <w:pPr>
              <w:suppressAutoHyphens/>
              <w:spacing w:line="17" w:lineRule="atLeast"/>
              <w:ind w:left="-57" w:right="-57"/>
              <w:rPr>
                <w:sz w:val="22"/>
                <w:szCs w:val="22"/>
              </w:rPr>
            </w:pPr>
            <w:r w:rsidRPr="00CE3863">
              <w:rPr>
                <w:sz w:val="22"/>
                <w:szCs w:val="22"/>
              </w:rPr>
              <w:t xml:space="preserve">ГОСТ 33954-2016 </w:t>
            </w:r>
          </w:p>
          <w:p w14:paraId="0B250392" w14:textId="77777777" w:rsidR="00A76FB8" w:rsidRPr="00CE3863" w:rsidRDefault="00A76FB8" w:rsidP="00213766">
            <w:pPr>
              <w:spacing w:line="17" w:lineRule="atLeast"/>
              <w:ind w:left="-57" w:right="-57"/>
              <w:rPr>
                <w:sz w:val="22"/>
                <w:szCs w:val="22"/>
              </w:rPr>
            </w:pPr>
            <w:r w:rsidRPr="00CE3863">
              <w:rPr>
                <w:sz w:val="22"/>
                <w:szCs w:val="22"/>
              </w:rPr>
              <w:t xml:space="preserve">СТБ 986-95 </w:t>
            </w:r>
          </w:p>
          <w:p w14:paraId="2606B6E8" w14:textId="77777777" w:rsidR="00A76FB8" w:rsidRPr="00CE3863" w:rsidRDefault="00A76FB8" w:rsidP="00213766">
            <w:pPr>
              <w:suppressAutoHyphens/>
              <w:spacing w:line="17" w:lineRule="atLeast"/>
              <w:ind w:left="-57" w:right="-57"/>
              <w:rPr>
                <w:sz w:val="22"/>
                <w:szCs w:val="22"/>
              </w:rPr>
            </w:pPr>
            <w:r w:rsidRPr="00CE3863">
              <w:rPr>
                <w:sz w:val="22"/>
                <w:szCs w:val="22"/>
              </w:rPr>
              <w:t xml:space="preserve">СТБ 1036-97 </w:t>
            </w:r>
          </w:p>
          <w:p w14:paraId="6AA3A4F7" w14:textId="77777777" w:rsidR="00A76FB8" w:rsidRPr="00CE3863" w:rsidRDefault="00A76FB8" w:rsidP="00213766">
            <w:pPr>
              <w:suppressAutoHyphens/>
              <w:spacing w:line="17" w:lineRule="atLeast"/>
              <w:ind w:left="-57" w:right="-57"/>
              <w:rPr>
                <w:sz w:val="22"/>
                <w:szCs w:val="22"/>
              </w:rPr>
            </w:pPr>
            <w:r w:rsidRPr="00CE3863">
              <w:rPr>
                <w:sz w:val="22"/>
                <w:szCs w:val="22"/>
              </w:rPr>
              <w:t>СТБ 1053-2015</w:t>
            </w:r>
          </w:p>
          <w:p w14:paraId="22FC8AE6" w14:textId="77777777" w:rsidR="00A76FB8" w:rsidRPr="00CE3863" w:rsidRDefault="00A76FB8" w:rsidP="00213766">
            <w:pPr>
              <w:suppressAutoHyphens/>
              <w:spacing w:line="17" w:lineRule="atLeast"/>
              <w:ind w:left="-57" w:right="-57"/>
              <w:rPr>
                <w:sz w:val="22"/>
                <w:szCs w:val="22"/>
              </w:rPr>
            </w:pPr>
            <w:r w:rsidRPr="00CE3863">
              <w:rPr>
                <w:sz w:val="22"/>
                <w:szCs w:val="22"/>
              </w:rPr>
              <w:t xml:space="preserve">СТБ 1054-2012 </w:t>
            </w:r>
          </w:p>
          <w:p w14:paraId="4D695400" w14:textId="77777777" w:rsidR="00A76FB8" w:rsidRPr="00CE3863" w:rsidRDefault="00A76FB8" w:rsidP="00213766">
            <w:pPr>
              <w:spacing w:line="17" w:lineRule="atLeast"/>
              <w:ind w:left="-57" w:right="-57"/>
              <w:rPr>
                <w:sz w:val="22"/>
                <w:szCs w:val="22"/>
              </w:rPr>
            </w:pPr>
            <w:r w:rsidRPr="00CE3863">
              <w:rPr>
                <w:sz w:val="22"/>
                <w:szCs w:val="22"/>
              </w:rPr>
              <w:t>СТБ 1055-2012</w:t>
            </w:r>
          </w:p>
          <w:p w14:paraId="5CC8518D" w14:textId="77777777" w:rsidR="00A76FB8" w:rsidRPr="00CE3863" w:rsidRDefault="00A76FB8" w:rsidP="00213766">
            <w:pPr>
              <w:spacing w:line="17" w:lineRule="atLeast"/>
              <w:ind w:left="-57" w:right="-57"/>
              <w:rPr>
                <w:sz w:val="22"/>
                <w:szCs w:val="22"/>
              </w:rPr>
            </w:pPr>
            <w:r w:rsidRPr="00CE3863">
              <w:rPr>
                <w:sz w:val="22"/>
                <w:szCs w:val="22"/>
              </w:rPr>
              <w:t>СТБ 1056-2016</w:t>
            </w:r>
          </w:p>
          <w:p w14:paraId="0BED67FE" w14:textId="77777777" w:rsidR="00A76FB8" w:rsidRPr="00CE3863" w:rsidRDefault="00A76FB8" w:rsidP="00213766">
            <w:pPr>
              <w:spacing w:line="17" w:lineRule="atLeast"/>
              <w:ind w:left="-57" w:right="-57"/>
              <w:rPr>
                <w:sz w:val="22"/>
                <w:szCs w:val="22"/>
              </w:rPr>
            </w:pPr>
            <w:r w:rsidRPr="00CE3863">
              <w:rPr>
                <w:sz w:val="22"/>
                <w:szCs w:val="22"/>
              </w:rPr>
              <w:t>СТБ 2415-2015</w:t>
            </w:r>
          </w:p>
          <w:p w14:paraId="27C6A453" w14:textId="77777777" w:rsidR="00A76FB8" w:rsidRPr="00CE3863" w:rsidRDefault="00A76FB8" w:rsidP="00213766">
            <w:pPr>
              <w:rPr>
                <w:sz w:val="22"/>
                <w:szCs w:val="22"/>
              </w:rPr>
            </w:pPr>
            <w:r w:rsidRPr="00CE3863">
              <w:rPr>
                <w:sz w:val="22"/>
                <w:szCs w:val="22"/>
              </w:rPr>
              <w:t>ГОСТ 34668-2020</w:t>
            </w:r>
          </w:p>
          <w:p w14:paraId="5CCA82DE" w14:textId="41A8D066" w:rsidR="00A76FB8" w:rsidRPr="00CE3863" w:rsidRDefault="00A76FB8" w:rsidP="00213766">
            <w:pPr>
              <w:rPr>
                <w:sz w:val="22"/>
                <w:szCs w:val="22"/>
              </w:rPr>
            </w:pPr>
            <w:r w:rsidRPr="00CE3863">
              <w:rPr>
                <w:sz w:val="22"/>
                <w:szCs w:val="22"/>
              </w:rPr>
              <w:t xml:space="preserve"> </w:t>
            </w:r>
            <w:r w:rsidRPr="00CE3863">
              <w:rPr>
                <w:bCs/>
                <w:shd w:val="clear" w:color="auto" w:fill="FFFFFF"/>
              </w:rPr>
              <w:t>ТНПА и другая документация</w:t>
            </w:r>
          </w:p>
        </w:tc>
        <w:tc>
          <w:tcPr>
            <w:tcW w:w="2127" w:type="dxa"/>
          </w:tcPr>
          <w:p w14:paraId="5CB375DB" w14:textId="77777777" w:rsidR="00BC715C" w:rsidRDefault="00BC715C" w:rsidP="00BC715C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Лабораторный </w:t>
            </w:r>
          </w:p>
          <w:p w14:paraId="6BBD341D" w14:textId="77777777" w:rsidR="00BC715C" w:rsidRDefault="00BC715C" w:rsidP="00BC715C">
            <w:pPr>
              <w:spacing w:line="216" w:lineRule="auto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отдел ,</w:t>
            </w:r>
            <w:proofErr w:type="gramEnd"/>
            <w:r>
              <w:rPr>
                <w:sz w:val="22"/>
                <w:szCs w:val="22"/>
              </w:rPr>
              <w:t xml:space="preserve"> отдел гигиены, отдел эпидемиологии</w:t>
            </w:r>
          </w:p>
          <w:p w14:paraId="54852968" w14:textId="77777777" w:rsidR="00BC715C" w:rsidRDefault="00BC715C" w:rsidP="00BC715C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(ул.Октябрьская,33,</w:t>
            </w:r>
          </w:p>
          <w:p w14:paraId="63DE75B5" w14:textId="139251C7" w:rsidR="00A76FB8" w:rsidRPr="00CE3863" w:rsidRDefault="00BC715C" w:rsidP="00BC715C">
            <w:pPr>
              <w:pStyle w:val="af6"/>
              <w:rPr>
                <w:lang w:val="ru-RU"/>
              </w:rPr>
            </w:pPr>
            <w:proofErr w:type="spellStart"/>
            <w:r w:rsidRPr="00AE208E">
              <w:rPr>
                <w:lang w:val="ru-RU"/>
              </w:rPr>
              <w:t>г.Рогачёв</w:t>
            </w:r>
            <w:proofErr w:type="spellEnd"/>
            <w:r w:rsidRPr="00AE208E">
              <w:rPr>
                <w:lang w:val="ru-RU"/>
              </w:rPr>
              <w:t>, Гомельская область)</w:t>
            </w:r>
          </w:p>
        </w:tc>
      </w:tr>
      <w:tr w:rsidR="00A76FB8" w:rsidRPr="009F314E" w14:paraId="0F4BC429" w14:textId="68568EE5" w:rsidTr="00A76FB8">
        <w:trPr>
          <w:trHeight w:val="276"/>
          <w:tblHeader/>
        </w:trPr>
        <w:tc>
          <w:tcPr>
            <w:tcW w:w="1133" w:type="dxa"/>
          </w:tcPr>
          <w:p w14:paraId="08CDF059" w14:textId="77777777" w:rsidR="00A76FB8" w:rsidRPr="009F314E" w:rsidRDefault="00A76FB8" w:rsidP="00213766">
            <w:pPr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lastRenderedPageBreak/>
              <w:t>6.2*</w:t>
            </w:r>
          </w:p>
          <w:p w14:paraId="5F8A329D" w14:textId="77777777" w:rsidR="00A76FB8" w:rsidRPr="009F314E" w:rsidRDefault="00A76FB8" w:rsidP="00213766">
            <w:pPr>
              <w:jc w:val="both"/>
              <w:rPr>
                <w:sz w:val="22"/>
                <w:szCs w:val="22"/>
              </w:rPr>
            </w:pPr>
          </w:p>
          <w:p w14:paraId="53C49849" w14:textId="77777777" w:rsidR="00A76FB8" w:rsidRPr="009F314E" w:rsidRDefault="00A76FB8" w:rsidP="00213766">
            <w:pPr>
              <w:jc w:val="both"/>
              <w:rPr>
                <w:sz w:val="22"/>
                <w:szCs w:val="22"/>
              </w:rPr>
            </w:pPr>
          </w:p>
          <w:p w14:paraId="38130DE6" w14:textId="77777777" w:rsidR="00A76FB8" w:rsidRPr="009F314E" w:rsidRDefault="00A76FB8" w:rsidP="00213766">
            <w:pPr>
              <w:jc w:val="both"/>
              <w:rPr>
                <w:sz w:val="22"/>
                <w:szCs w:val="22"/>
              </w:rPr>
            </w:pPr>
          </w:p>
          <w:p w14:paraId="4E09012D" w14:textId="77777777" w:rsidR="00A76FB8" w:rsidRPr="009F314E" w:rsidRDefault="00A76FB8" w:rsidP="00213766">
            <w:pPr>
              <w:jc w:val="both"/>
              <w:rPr>
                <w:sz w:val="22"/>
                <w:szCs w:val="22"/>
              </w:rPr>
            </w:pPr>
          </w:p>
          <w:p w14:paraId="4A7F0645" w14:textId="77777777" w:rsidR="00A76FB8" w:rsidRPr="009F314E" w:rsidRDefault="00A76FB8" w:rsidP="00213766">
            <w:pPr>
              <w:jc w:val="both"/>
              <w:rPr>
                <w:sz w:val="22"/>
                <w:szCs w:val="22"/>
              </w:rPr>
            </w:pPr>
          </w:p>
          <w:p w14:paraId="062066A0" w14:textId="77777777" w:rsidR="00A76FB8" w:rsidRPr="009F314E" w:rsidRDefault="00A76FB8" w:rsidP="00213766">
            <w:pPr>
              <w:jc w:val="both"/>
              <w:rPr>
                <w:sz w:val="22"/>
                <w:szCs w:val="22"/>
              </w:rPr>
            </w:pPr>
          </w:p>
          <w:p w14:paraId="240DCEA2" w14:textId="77777777" w:rsidR="00A76FB8" w:rsidRPr="009F314E" w:rsidRDefault="00A76FB8" w:rsidP="00213766">
            <w:pPr>
              <w:jc w:val="both"/>
              <w:rPr>
                <w:sz w:val="22"/>
                <w:szCs w:val="22"/>
              </w:rPr>
            </w:pPr>
          </w:p>
          <w:p w14:paraId="40BCF3C5" w14:textId="77777777" w:rsidR="00A76FB8" w:rsidRPr="009F314E" w:rsidRDefault="00A76FB8" w:rsidP="00213766">
            <w:pPr>
              <w:jc w:val="both"/>
              <w:rPr>
                <w:sz w:val="22"/>
                <w:szCs w:val="22"/>
              </w:rPr>
            </w:pPr>
          </w:p>
          <w:p w14:paraId="2BE09B05" w14:textId="77777777" w:rsidR="00A76FB8" w:rsidRPr="009F314E" w:rsidRDefault="00A76FB8" w:rsidP="00213766">
            <w:pPr>
              <w:jc w:val="both"/>
              <w:rPr>
                <w:sz w:val="22"/>
                <w:szCs w:val="22"/>
              </w:rPr>
            </w:pPr>
          </w:p>
          <w:p w14:paraId="62A7C91C" w14:textId="77777777" w:rsidR="00A76FB8" w:rsidRPr="009F314E" w:rsidRDefault="00A76FB8" w:rsidP="00213766">
            <w:pPr>
              <w:jc w:val="both"/>
              <w:rPr>
                <w:sz w:val="22"/>
                <w:szCs w:val="22"/>
              </w:rPr>
            </w:pPr>
          </w:p>
          <w:p w14:paraId="59DB1D26" w14:textId="77777777" w:rsidR="00A76FB8" w:rsidRPr="009F314E" w:rsidRDefault="00A76FB8" w:rsidP="00213766">
            <w:pPr>
              <w:jc w:val="both"/>
              <w:rPr>
                <w:sz w:val="22"/>
                <w:szCs w:val="22"/>
              </w:rPr>
            </w:pPr>
          </w:p>
          <w:p w14:paraId="45FA1CD0" w14:textId="77777777" w:rsidR="00A76FB8" w:rsidRPr="009F314E" w:rsidRDefault="00A76FB8" w:rsidP="00213766">
            <w:pPr>
              <w:jc w:val="both"/>
              <w:rPr>
                <w:sz w:val="22"/>
                <w:szCs w:val="22"/>
              </w:rPr>
            </w:pPr>
          </w:p>
          <w:p w14:paraId="27302185" w14:textId="77777777" w:rsidR="00A76FB8" w:rsidRPr="009F314E" w:rsidRDefault="00A76FB8" w:rsidP="00213766">
            <w:pPr>
              <w:jc w:val="both"/>
              <w:rPr>
                <w:sz w:val="22"/>
                <w:szCs w:val="22"/>
              </w:rPr>
            </w:pPr>
          </w:p>
          <w:p w14:paraId="7C82A981" w14:textId="77777777" w:rsidR="00A76FB8" w:rsidRPr="009F314E" w:rsidRDefault="00A76FB8" w:rsidP="00213766">
            <w:pPr>
              <w:jc w:val="both"/>
              <w:rPr>
                <w:sz w:val="22"/>
                <w:szCs w:val="22"/>
              </w:rPr>
            </w:pPr>
          </w:p>
          <w:p w14:paraId="3BADB0ED" w14:textId="77777777" w:rsidR="00A76FB8" w:rsidRPr="009F314E" w:rsidRDefault="00A76FB8" w:rsidP="00213766">
            <w:pPr>
              <w:jc w:val="both"/>
              <w:rPr>
                <w:sz w:val="22"/>
                <w:szCs w:val="22"/>
              </w:rPr>
            </w:pPr>
          </w:p>
          <w:p w14:paraId="11693FB4" w14:textId="77777777" w:rsidR="00A76FB8" w:rsidRPr="009F314E" w:rsidRDefault="00A76FB8" w:rsidP="00213766">
            <w:pPr>
              <w:jc w:val="both"/>
              <w:rPr>
                <w:sz w:val="22"/>
                <w:szCs w:val="22"/>
              </w:rPr>
            </w:pPr>
          </w:p>
          <w:p w14:paraId="0DBD9A6F" w14:textId="77777777" w:rsidR="00A76FB8" w:rsidRPr="009F314E" w:rsidRDefault="00A76FB8" w:rsidP="00213766">
            <w:pPr>
              <w:jc w:val="both"/>
              <w:rPr>
                <w:sz w:val="22"/>
                <w:szCs w:val="22"/>
              </w:rPr>
            </w:pPr>
          </w:p>
          <w:p w14:paraId="3DDA5716" w14:textId="77777777" w:rsidR="00A76FB8" w:rsidRPr="009F314E" w:rsidRDefault="00A76FB8" w:rsidP="00213766">
            <w:pPr>
              <w:jc w:val="both"/>
              <w:rPr>
                <w:sz w:val="22"/>
                <w:szCs w:val="22"/>
              </w:rPr>
            </w:pPr>
          </w:p>
          <w:p w14:paraId="7C4BBAC2" w14:textId="77777777" w:rsidR="00A76FB8" w:rsidRPr="009F314E" w:rsidRDefault="00A76FB8" w:rsidP="00213766">
            <w:pPr>
              <w:jc w:val="both"/>
              <w:rPr>
                <w:sz w:val="22"/>
                <w:szCs w:val="22"/>
              </w:rPr>
            </w:pPr>
          </w:p>
          <w:p w14:paraId="0048A788" w14:textId="77777777" w:rsidR="00A76FB8" w:rsidRPr="009F314E" w:rsidRDefault="00A76FB8" w:rsidP="00213766">
            <w:pPr>
              <w:jc w:val="both"/>
              <w:rPr>
                <w:sz w:val="22"/>
                <w:szCs w:val="22"/>
              </w:rPr>
            </w:pPr>
          </w:p>
          <w:p w14:paraId="7E4FB40A" w14:textId="77777777" w:rsidR="00A76FB8" w:rsidRPr="009F314E" w:rsidRDefault="00A76FB8" w:rsidP="00213766">
            <w:pPr>
              <w:jc w:val="both"/>
              <w:rPr>
                <w:sz w:val="22"/>
                <w:szCs w:val="22"/>
              </w:rPr>
            </w:pPr>
          </w:p>
          <w:p w14:paraId="52BAE735" w14:textId="77777777" w:rsidR="00A76FB8" w:rsidRPr="009F314E" w:rsidRDefault="00A76FB8" w:rsidP="00213766">
            <w:pPr>
              <w:jc w:val="both"/>
              <w:rPr>
                <w:sz w:val="22"/>
                <w:szCs w:val="22"/>
              </w:rPr>
            </w:pPr>
          </w:p>
          <w:p w14:paraId="6744C2FB" w14:textId="77777777" w:rsidR="00A76FB8" w:rsidRPr="009F314E" w:rsidRDefault="00A76FB8" w:rsidP="00213766">
            <w:pPr>
              <w:jc w:val="both"/>
              <w:rPr>
                <w:sz w:val="22"/>
                <w:szCs w:val="22"/>
              </w:rPr>
            </w:pPr>
          </w:p>
          <w:p w14:paraId="53F8F225" w14:textId="77777777" w:rsidR="00A76FB8" w:rsidRPr="009F314E" w:rsidRDefault="00A76FB8" w:rsidP="00213766">
            <w:pPr>
              <w:jc w:val="both"/>
              <w:rPr>
                <w:sz w:val="22"/>
                <w:szCs w:val="22"/>
              </w:rPr>
            </w:pPr>
          </w:p>
          <w:p w14:paraId="106E62EA" w14:textId="77777777" w:rsidR="00A76FB8" w:rsidRPr="009F314E" w:rsidRDefault="00A76FB8" w:rsidP="00213766">
            <w:pPr>
              <w:jc w:val="both"/>
              <w:rPr>
                <w:sz w:val="22"/>
                <w:szCs w:val="22"/>
              </w:rPr>
            </w:pPr>
          </w:p>
          <w:p w14:paraId="75D56CF1" w14:textId="77777777" w:rsidR="00A76FB8" w:rsidRPr="009F314E" w:rsidRDefault="00A76FB8" w:rsidP="00213766">
            <w:pPr>
              <w:jc w:val="both"/>
              <w:rPr>
                <w:sz w:val="22"/>
                <w:szCs w:val="22"/>
              </w:rPr>
            </w:pPr>
          </w:p>
          <w:p w14:paraId="17C153C3" w14:textId="77777777" w:rsidR="00A76FB8" w:rsidRPr="009F314E" w:rsidRDefault="00A76FB8" w:rsidP="00213766">
            <w:pPr>
              <w:jc w:val="both"/>
              <w:rPr>
                <w:sz w:val="22"/>
                <w:szCs w:val="22"/>
              </w:rPr>
            </w:pPr>
          </w:p>
          <w:p w14:paraId="6EB71D34" w14:textId="77777777" w:rsidR="00A76FB8" w:rsidRPr="009F314E" w:rsidRDefault="00A76FB8" w:rsidP="00213766">
            <w:pPr>
              <w:jc w:val="both"/>
              <w:rPr>
                <w:sz w:val="22"/>
                <w:szCs w:val="22"/>
              </w:rPr>
            </w:pPr>
          </w:p>
          <w:p w14:paraId="01E84B08" w14:textId="77777777" w:rsidR="00A76FB8" w:rsidRPr="009F314E" w:rsidRDefault="00A76FB8" w:rsidP="00213766">
            <w:pPr>
              <w:jc w:val="both"/>
              <w:rPr>
                <w:sz w:val="22"/>
                <w:szCs w:val="22"/>
              </w:rPr>
            </w:pPr>
          </w:p>
          <w:p w14:paraId="7D83765C" w14:textId="77777777" w:rsidR="00A76FB8" w:rsidRPr="009F314E" w:rsidRDefault="00A76FB8" w:rsidP="0021376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7931E30" w14:textId="28F36707" w:rsidR="00A76FB8" w:rsidRPr="009F314E" w:rsidRDefault="00A76FB8" w:rsidP="0021376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CE3863">
              <w:rPr>
                <w:sz w:val="22"/>
                <w:szCs w:val="22"/>
              </w:rPr>
              <w:t>Плодоовощная продукция</w:t>
            </w:r>
            <w:r>
              <w:rPr>
                <w:sz w:val="22"/>
                <w:szCs w:val="22"/>
              </w:rPr>
              <w:t xml:space="preserve">. Фрукты и </w:t>
            </w:r>
            <w:proofErr w:type="gramStart"/>
            <w:r>
              <w:rPr>
                <w:sz w:val="22"/>
                <w:szCs w:val="22"/>
              </w:rPr>
              <w:t>овощи</w:t>
            </w:r>
            <w:proofErr w:type="gramEnd"/>
            <w:r>
              <w:rPr>
                <w:sz w:val="22"/>
                <w:szCs w:val="22"/>
              </w:rPr>
              <w:t xml:space="preserve"> переработанные и консервированные. Соки фруктовые и овощные</w:t>
            </w:r>
          </w:p>
          <w:p w14:paraId="3760A6CD" w14:textId="77777777" w:rsidR="00A76FB8" w:rsidRPr="009F314E" w:rsidRDefault="00A76FB8" w:rsidP="0021376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1EACA252" w14:textId="0278AC04" w:rsidR="00A76FB8" w:rsidRPr="00C0084C" w:rsidRDefault="00A76FB8" w:rsidP="00213766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C0084C">
              <w:rPr>
                <w:sz w:val="22"/>
                <w:szCs w:val="22"/>
              </w:rPr>
              <w:t>01.13/11.116</w:t>
            </w:r>
          </w:p>
          <w:p w14:paraId="55C18192" w14:textId="6A6BD8A9" w:rsidR="00A76FB8" w:rsidRPr="00C0084C" w:rsidRDefault="00A76FB8" w:rsidP="00213766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C0084C">
              <w:rPr>
                <w:sz w:val="22"/>
                <w:szCs w:val="22"/>
              </w:rPr>
              <w:t>10.39/11.116</w:t>
            </w:r>
          </w:p>
          <w:p w14:paraId="0FBE56F7" w14:textId="77777777" w:rsidR="00A76FB8" w:rsidRPr="00C0084C" w:rsidRDefault="00A76FB8" w:rsidP="00213766">
            <w:pPr>
              <w:pStyle w:val="ab"/>
              <w:spacing w:after="0"/>
              <w:ind w:right="-1"/>
              <w:rPr>
                <w:sz w:val="22"/>
                <w:szCs w:val="22"/>
              </w:rPr>
            </w:pPr>
            <w:r w:rsidRPr="00C0084C">
              <w:rPr>
                <w:sz w:val="22"/>
                <w:szCs w:val="22"/>
              </w:rPr>
              <w:t>01.21/11.116</w:t>
            </w:r>
          </w:p>
          <w:p w14:paraId="141AEE51" w14:textId="77777777" w:rsidR="00A76FB8" w:rsidRPr="00C0084C" w:rsidRDefault="00A76FB8" w:rsidP="00213766">
            <w:pPr>
              <w:pStyle w:val="ab"/>
              <w:spacing w:after="0"/>
              <w:ind w:right="-1"/>
              <w:rPr>
                <w:sz w:val="22"/>
                <w:szCs w:val="22"/>
              </w:rPr>
            </w:pPr>
            <w:r w:rsidRPr="00C0084C">
              <w:rPr>
                <w:sz w:val="22"/>
                <w:szCs w:val="22"/>
              </w:rPr>
              <w:t>01.22/11.116</w:t>
            </w:r>
          </w:p>
          <w:p w14:paraId="68354FD2" w14:textId="77777777" w:rsidR="00A76FB8" w:rsidRPr="00C0084C" w:rsidRDefault="00A76FB8" w:rsidP="00213766">
            <w:pPr>
              <w:pStyle w:val="ab"/>
              <w:spacing w:after="0"/>
              <w:ind w:right="-1"/>
              <w:rPr>
                <w:sz w:val="22"/>
                <w:szCs w:val="22"/>
              </w:rPr>
            </w:pPr>
            <w:r w:rsidRPr="00C0084C">
              <w:rPr>
                <w:sz w:val="22"/>
                <w:szCs w:val="22"/>
              </w:rPr>
              <w:t>01.23/11.116</w:t>
            </w:r>
          </w:p>
          <w:p w14:paraId="6044268B" w14:textId="77777777" w:rsidR="00A76FB8" w:rsidRPr="00C0084C" w:rsidRDefault="00A76FB8" w:rsidP="00213766">
            <w:pPr>
              <w:pStyle w:val="ab"/>
              <w:spacing w:after="0"/>
              <w:ind w:right="-1"/>
              <w:rPr>
                <w:sz w:val="22"/>
                <w:szCs w:val="22"/>
              </w:rPr>
            </w:pPr>
            <w:r w:rsidRPr="00C0084C">
              <w:rPr>
                <w:sz w:val="22"/>
                <w:szCs w:val="22"/>
              </w:rPr>
              <w:t>01.24/11.116</w:t>
            </w:r>
          </w:p>
          <w:p w14:paraId="31879AFB" w14:textId="77777777" w:rsidR="00A76FB8" w:rsidRPr="00C0084C" w:rsidRDefault="00A76FB8" w:rsidP="00213766">
            <w:pPr>
              <w:pStyle w:val="ab"/>
              <w:spacing w:after="0"/>
              <w:ind w:right="-1"/>
              <w:rPr>
                <w:sz w:val="22"/>
                <w:szCs w:val="22"/>
              </w:rPr>
            </w:pPr>
            <w:r w:rsidRPr="00C0084C">
              <w:rPr>
                <w:sz w:val="22"/>
                <w:szCs w:val="22"/>
              </w:rPr>
              <w:t>01.25/11.116</w:t>
            </w:r>
          </w:p>
          <w:p w14:paraId="3A516C05" w14:textId="77777777" w:rsidR="00A76FB8" w:rsidRPr="00C0084C" w:rsidRDefault="00A76FB8" w:rsidP="00213766">
            <w:pPr>
              <w:pStyle w:val="ab"/>
              <w:spacing w:after="0"/>
              <w:ind w:right="-1"/>
              <w:rPr>
                <w:sz w:val="22"/>
                <w:szCs w:val="22"/>
              </w:rPr>
            </w:pPr>
            <w:r w:rsidRPr="00C0084C">
              <w:rPr>
                <w:sz w:val="22"/>
                <w:szCs w:val="22"/>
              </w:rPr>
              <w:t>10.31/11.116</w:t>
            </w:r>
          </w:p>
          <w:p w14:paraId="60A9D7AD" w14:textId="77777777" w:rsidR="00A76FB8" w:rsidRPr="00C0084C" w:rsidRDefault="00A76FB8" w:rsidP="00213766">
            <w:pPr>
              <w:pStyle w:val="ab"/>
              <w:spacing w:after="0"/>
              <w:ind w:right="-1"/>
              <w:rPr>
                <w:sz w:val="22"/>
                <w:szCs w:val="22"/>
              </w:rPr>
            </w:pPr>
            <w:r w:rsidRPr="00C0084C">
              <w:rPr>
                <w:sz w:val="22"/>
                <w:szCs w:val="22"/>
              </w:rPr>
              <w:t>10.32/11.116</w:t>
            </w:r>
          </w:p>
          <w:p w14:paraId="5BE90BE4" w14:textId="6E155B15" w:rsidR="00A76FB8" w:rsidRPr="00C0084C" w:rsidRDefault="00A76FB8" w:rsidP="00213766">
            <w:pPr>
              <w:pStyle w:val="ab"/>
              <w:spacing w:after="0"/>
              <w:ind w:right="-1"/>
              <w:rPr>
                <w:sz w:val="22"/>
                <w:szCs w:val="22"/>
              </w:rPr>
            </w:pPr>
            <w:r w:rsidRPr="00C0084C">
              <w:rPr>
                <w:color w:val="EE0000"/>
                <w:sz w:val="22"/>
                <w:szCs w:val="22"/>
              </w:rPr>
              <w:t xml:space="preserve"> </w:t>
            </w:r>
          </w:p>
          <w:p w14:paraId="11EBD839" w14:textId="12E07AB8" w:rsidR="00A76FB8" w:rsidRPr="00C0084C" w:rsidRDefault="00A76FB8" w:rsidP="00213766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314CE01B" w14:textId="5D1AF4BF" w:rsidR="00A76FB8" w:rsidRPr="009F314E" w:rsidRDefault="00A76FB8" w:rsidP="00213766">
            <w:pPr>
              <w:suppressAutoHyphens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Органолептические показатели (внешний вид, консистенция, минеральные примеси, запах, аромат, вкус, однородность, зрелость, наличие вредителей, цвет, посторонние примеси, форма, равномерность, зараженность, прозрачность)</w:t>
            </w:r>
          </w:p>
          <w:p w14:paraId="6D3E39E2" w14:textId="77777777" w:rsidR="00A76FB8" w:rsidRPr="009F314E" w:rsidRDefault="00A76FB8" w:rsidP="00213766">
            <w:pPr>
              <w:suppressAutoHyphens/>
              <w:jc w:val="both"/>
              <w:rPr>
                <w:sz w:val="22"/>
                <w:szCs w:val="22"/>
              </w:rPr>
            </w:pPr>
          </w:p>
          <w:p w14:paraId="073F7749" w14:textId="77777777" w:rsidR="00A76FB8" w:rsidRPr="009F314E" w:rsidRDefault="00A76FB8" w:rsidP="00213766">
            <w:pPr>
              <w:suppressAutoHyphens/>
              <w:jc w:val="both"/>
              <w:rPr>
                <w:sz w:val="22"/>
                <w:szCs w:val="22"/>
              </w:rPr>
            </w:pPr>
          </w:p>
          <w:p w14:paraId="28CFD974" w14:textId="77777777" w:rsidR="00A76FB8" w:rsidRPr="009F314E" w:rsidRDefault="00A76FB8" w:rsidP="00213766">
            <w:pPr>
              <w:suppressAutoHyphens/>
              <w:jc w:val="both"/>
              <w:rPr>
                <w:sz w:val="22"/>
                <w:szCs w:val="22"/>
              </w:rPr>
            </w:pPr>
          </w:p>
          <w:p w14:paraId="48D5F7E1" w14:textId="77777777" w:rsidR="00A76FB8" w:rsidRPr="009F314E" w:rsidRDefault="00A76FB8" w:rsidP="00213766">
            <w:pPr>
              <w:suppressAutoHyphens/>
              <w:jc w:val="both"/>
              <w:rPr>
                <w:sz w:val="22"/>
                <w:szCs w:val="22"/>
              </w:rPr>
            </w:pPr>
          </w:p>
          <w:p w14:paraId="53934A2E" w14:textId="77777777" w:rsidR="00A76FB8" w:rsidRPr="009F314E" w:rsidRDefault="00A76FB8" w:rsidP="00213766">
            <w:pPr>
              <w:suppressAutoHyphens/>
              <w:jc w:val="both"/>
              <w:rPr>
                <w:sz w:val="22"/>
                <w:szCs w:val="22"/>
              </w:rPr>
            </w:pPr>
          </w:p>
          <w:p w14:paraId="54919F93" w14:textId="77777777" w:rsidR="00A76FB8" w:rsidRPr="009F314E" w:rsidRDefault="00A76FB8" w:rsidP="00213766">
            <w:pPr>
              <w:suppressAutoHyphens/>
              <w:jc w:val="both"/>
              <w:rPr>
                <w:sz w:val="22"/>
                <w:szCs w:val="22"/>
              </w:rPr>
            </w:pPr>
          </w:p>
          <w:p w14:paraId="71A3B493" w14:textId="77777777" w:rsidR="00A76FB8" w:rsidRPr="009F314E" w:rsidRDefault="00A76FB8" w:rsidP="00213766">
            <w:pPr>
              <w:suppressAutoHyphens/>
              <w:jc w:val="both"/>
              <w:rPr>
                <w:sz w:val="22"/>
                <w:szCs w:val="22"/>
              </w:rPr>
            </w:pPr>
          </w:p>
          <w:p w14:paraId="30535401" w14:textId="77777777" w:rsidR="00A76FB8" w:rsidRPr="009F314E" w:rsidRDefault="00A76FB8" w:rsidP="00213766">
            <w:pPr>
              <w:suppressAutoHyphens/>
              <w:jc w:val="both"/>
              <w:rPr>
                <w:sz w:val="22"/>
                <w:szCs w:val="22"/>
              </w:rPr>
            </w:pPr>
          </w:p>
          <w:p w14:paraId="07CA73B9" w14:textId="77777777" w:rsidR="00A76FB8" w:rsidRPr="009F314E" w:rsidRDefault="00A76FB8" w:rsidP="00213766">
            <w:pPr>
              <w:suppressAutoHyphens/>
              <w:jc w:val="both"/>
              <w:rPr>
                <w:sz w:val="22"/>
                <w:szCs w:val="22"/>
              </w:rPr>
            </w:pPr>
          </w:p>
          <w:p w14:paraId="7CC62D03" w14:textId="77777777" w:rsidR="00A76FB8" w:rsidRPr="009F314E" w:rsidRDefault="00A76FB8" w:rsidP="00213766">
            <w:pPr>
              <w:suppressAutoHyphens/>
              <w:jc w:val="both"/>
              <w:rPr>
                <w:sz w:val="22"/>
                <w:szCs w:val="22"/>
              </w:rPr>
            </w:pPr>
          </w:p>
          <w:p w14:paraId="59B9BDC1" w14:textId="77777777" w:rsidR="00A76FB8" w:rsidRPr="009F314E" w:rsidRDefault="00A76FB8" w:rsidP="00213766">
            <w:pPr>
              <w:suppressAutoHyphens/>
              <w:jc w:val="both"/>
              <w:rPr>
                <w:sz w:val="22"/>
                <w:szCs w:val="22"/>
              </w:rPr>
            </w:pPr>
          </w:p>
          <w:p w14:paraId="45B18415" w14:textId="77777777" w:rsidR="00A76FB8" w:rsidRPr="009F314E" w:rsidRDefault="00A76FB8" w:rsidP="00213766">
            <w:pPr>
              <w:suppressAutoHyphens/>
              <w:jc w:val="both"/>
              <w:rPr>
                <w:sz w:val="22"/>
                <w:szCs w:val="22"/>
              </w:rPr>
            </w:pPr>
          </w:p>
          <w:p w14:paraId="4624F3D8" w14:textId="77777777" w:rsidR="00A76FB8" w:rsidRPr="009F314E" w:rsidRDefault="00A76FB8" w:rsidP="00213766">
            <w:pPr>
              <w:suppressAutoHyphens/>
              <w:jc w:val="both"/>
              <w:rPr>
                <w:sz w:val="22"/>
                <w:szCs w:val="22"/>
              </w:rPr>
            </w:pPr>
          </w:p>
          <w:p w14:paraId="12AB739F" w14:textId="77777777" w:rsidR="00A76FB8" w:rsidRPr="009F314E" w:rsidRDefault="00A76FB8" w:rsidP="00213766">
            <w:pPr>
              <w:suppressAutoHyphens/>
              <w:jc w:val="both"/>
              <w:rPr>
                <w:sz w:val="22"/>
                <w:szCs w:val="22"/>
              </w:rPr>
            </w:pPr>
          </w:p>
          <w:p w14:paraId="567F5F8B" w14:textId="77777777" w:rsidR="00A76FB8" w:rsidRPr="009F314E" w:rsidRDefault="00A76FB8" w:rsidP="00213766">
            <w:pPr>
              <w:suppressAutoHyphens/>
              <w:jc w:val="right"/>
              <w:rPr>
                <w:sz w:val="22"/>
                <w:szCs w:val="22"/>
              </w:rPr>
            </w:pPr>
          </w:p>
          <w:p w14:paraId="6F814DF5" w14:textId="77777777" w:rsidR="00A76FB8" w:rsidRPr="009F314E" w:rsidRDefault="00A76FB8" w:rsidP="00213766">
            <w:pPr>
              <w:suppressAutoHyphens/>
              <w:jc w:val="both"/>
              <w:rPr>
                <w:sz w:val="22"/>
                <w:szCs w:val="22"/>
              </w:rPr>
            </w:pPr>
          </w:p>
          <w:p w14:paraId="1FD2BCB4" w14:textId="77777777" w:rsidR="00A76FB8" w:rsidRPr="009F314E" w:rsidRDefault="00A76FB8" w:rsidP="00213766">
            <w:pPr>
              <w:suppressAutoHyphens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14:paraId="1CAB9947" w14:textId="77777777" w:rsidR="00A76FB8" w:rsidRPr="009F314E" w:rsidRDefault="00A76FB8" w:rsidP="00213766">
            <w:pPr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СТБ 39-95</w:t>
            </w:r>
          </w:p>
          <w:p w14:paraId="7E23F974" w14:textId="77777777" w:rsidR="00A76FB8" w:rsidRPr="009F314E" w:rsidRDefault="00A76FB8" w:rsidP="00213766">
            <w:pPr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СТБ 337-98</w:t>
            </w:r>
          </w:p>
          <w:p w14:paraId="4525CDFA" w14:textId="77777777" w:rsidR="00A76FB8" w:rsidRPr="009F314E" w:rsidRDefault="00A76FB8" w:rsidP="00213766">
            <w:pPr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СТБ 425-98</w:t>
            </w:r>
          </w:p>
          <w:p w14:paraId="565BCCF5" w14:textId="77777777" w:rsidR="00A76FB8" w:rsidRPr="009F314E" w:rsidRDefault="00A76FB8" w:rsidP="00213766">
            <w:pPr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СТБ 684-93</w:t>
            </w:r>
          </w:p>
          <w:p w14:paraId="1AD2A461" w14:textId="77777777" w:rsidR="00A76FB8" w:rsidRPr="009F314E" w:rsidRDefault="00A76FB8" w:rsidP="00213766">
            <w:pPr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 xml:space="preserve">СТБ 719-94 </w:t>
            </w:r>
          </w:p>
          <w:p w14:paraId="1DF8DAC2" w14:textId="77777777" w:rsidR="00A76FB8" w:rsidRPr="009F314E" w:rsidRDefault="00A76FB8" w:rsidP="00213766">
            <w:pPr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СТБ 787-2003</w:t>
            </w:r>
          </w:p>
          <w:p w14:paraId="6EECFCD2" w14:textId="77777777" w:rsidR="00A76FB8" w:rsidRPr="009F314E" w:rsidRDefault="00A76FB8" w:rsidP="00213766">
            <w:pPr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 xml:space="preserve">СТБ 819-93 </w:t>
            </w:r>
          </w:p>
          <w:p w14:paraId="14ABF4E9" w14:textId="77777777" w:rsidR="00A76FB8" w:rsidRPr="009F314E" w:rsidRDefault="00A76FB8" w:rsidP="00213766">
            <w:pPr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СТБ 829-2008</w:t>
            </w:r>
          </w:p>
          <w:p w14:paraId="4703F06B" w14:textId="77777777" w:rsidR="00A76FB8" w:rsidRPr="009F314E" w:rsidRDefault="00A76FB8" w:rsidP="00213766">
            <w:pPr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 xml:space="preserve">СТБ 905-95 </w:t>
            </w:r>
          </w:p>
          <w:p w14:paraId="7D2B01C6" w14:textId="77777777" w:rsidR="00A76FB8" w:rsidRPr="009F314E" w:rsidRDefault="00A76FB8" w:rsidP="00213766">
            <w:pPr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СТБ 962-95</w:t>
            </w:r>
          </w:p>
          <w:p w14:paraId="75EFFF04" w14:textId="77777777" w:rsidR="00A76FB8" w:rsidRPr="009F314E" w:rsidRDefault="00A76FB8" w:rsidP="00213766">
            <w:pPr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СТБ 964-94</w:t>
            </w:r>
          </w:p>
          <w:p w14:paraId="1317207C" w14:textId="77777777" w:rsidR="00A76FB8" w:rsidRPr="009F314E" w:rsidRDefault="00A76FB8" w:rsidP="00213766">
            <w:pPr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 xml:space="preserve">СТБ 986-95 </w:t>
            </w:r>
          </w:p>
          <w:p w14:paraId="7945FB67" w14:textId="77777777" w:rsidR="00A76FB8" w:rsidRPr="009F314E" w:rsidRDefault="00A76FB8" w:rsidP="00213766">
            <w:pPr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 xml:space="preserve">СТБ 998-95 </w:t>
            </w:r>
          </w:p>
          <w:p w14:paraId="0CCA8DC4" w14:textId="77777777" w:rsidR="00A76FB8" w:rsidRPr="009F314E" w:rsidRDefault="00A76FB8" w:rsidP="00213766">
            <w:pPr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СТБ 999-95</w:t>
            </w:r>
          </w:p>
          <w:p w14:paraId="51AD48AE" w14:textId="77777777" w:rsidR="00A76FB8" w:rsidRPr="009F314E" w:rsidRDefault="00A76FB8" w:rsidP="00213766">
            <w:pPr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СТБ 1000-96</w:t>
            </w:r>
          </w:p>
          <w:p w14:paraId="7FCA290D" w14:textId="77777777" w:rsidR="00A76FB8" w:rsidRPr="009F314E" w:rsidRDefault="00A76FB8" w:rsidP="00213766">
            <w:pPr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СТБ 1037-97</w:t>
            </w:r>
          </w:p>
          <w:p w14:paraId="0995E2DE" w14:textId="77777777" w:rsidR="00A76FB8" w:rsidRPr="009F314E" w:rsidRDefault="00A76FB8" w:rsidP="00213766">
            <w:pPr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СТБ 1082-97</w:t>
            </w:r>
          </w:p>
          <w:p w14:paraId="562D1DF6" w14:textId="77777777" w:rsidR="00A76FB8" w:rsidRPr="009F314E" w:rsidRDefault="00A76FB8" w:rsidP="00213766">
            <w:pPr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 xml:space="preserve">СТБ 1083-97 </w:t>
            </w:r>
          </w:p>
          <w:p w14:paraId="1BE352DE" w14:textId="77777777" w:rsidR="00A76FB8" w:rsidRPr="009F314E" w:rsidRDefault="00A76FB8" w:rsidP="00213766">
            <w:pPr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СТБ 1084-97</w:t>
            </w:r>
          </w:p>
          <w:p w14:paraId="7AEEC2B8" w14:textId="77777777" w:rsidR="00A76FB8" w:rsidRPr="009F314E" w:rsidRDefault="00A76FB8" w:rsidP="00213766">
            <w:pPr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СТБ 1131-98</w:t>
            </w:r>
          </w:p>
          <w:p w14:paraId="34B11643" w14:textId="77777777" w:rsidR="00A76FB8" w:rsidRPr="009F314E" w:rsidRDefault="00A76FB8" w:rsidP="00213766">
            <w:pPr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СТБ 1189-99</w:t>
            </w:r>
          </w:p>
          <w:p w14:paraId="08AFE747" w14:textId="77777777" w:rsidR="00A76FB8" w:rsidRPr="009F314E" w:rsidRDefault="00A76FB8" w:rsidP="00213766">
            <w:pPr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СТБ 1190-99</w:t>
            </w:r>
          </w:p>
          <w:p w14:paraId="5F484796" w14:textId="77777777" w:rsidR="00A76FB8" w:rsidRPr="009F314E" w:rsidRDefault="00A76FB8" w:rsidP="00213766">
            <w:pPr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СТБ 1297-2001</w:t>
            </w:r>
          </w:p>
          <w:p w14:paraId="72EF398E" w14:textId="77777777" w:rsidR="00A76FB8" w:rsidRPr="009F314E" w:rsidRDefault="00A76FB8" w:rsidP="00213766">
            <w:pPr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СТБ 1427-2003</w:t>
            </w:r>
          </w:p>
          <w:p w14:paraId="5E7FE449" w14:textId="77777777" w:rsidR="00A76FB8" w:rsidRPr="009F314E" w:rsidRDefault="00A76FB8" w:rsidP="00213766">
            <w:pPr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СТБ 1449-2008</w:t>
            </w:r>
          </w:p>
          <w:p w14:paraId="6B65AD58" w14:textId="77777777" w:rsidR="00A76FB8" w:rsidRPr="009F314E" w:rsidRDefault="00A76FB8" w:rsidP="00213766">
            <w:pPr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СТБ 1636-2006</w:t>
            </w:r>
          </w:p>
          <w:p w14:paraId="729E0F7E" w14:textId="4A2E3C9C" w:rsidR="00A76FB8" w:rsidRPr="009F314E" w:rsidRDefault="00A76FB8" w:rsidP="00213766">
            <w:pPr>
              <w:tabs>
                <w:tab w:val="left" w:pos="284"/>
              </w:tabs>
              <w:spacing w:line="23" w:lineRule="atLeast"/>
              <w:ind w:left="-57" w:right="-38"/>
              <w:rPr>
                <w:sz w:val="22"/>
                <w:szCs w:val="22"/>
              </w:rPr>
            </w:pPr>
            <w:proofErr w:type="gramStart"/>
            <w:r w:rsidRPr="009F314E">
              <w:rPr>
                <w:sz w:val="22"/>
                <w:szCs w:val="22"/>
              </w:rPr>
              <w:t>ТНПА  и</w:t>
            </w:r>
            <w:proofErr w:type="gramEnd"/>
            <w:r w:rsidRPr="009F314E">
              <w:rPr>
                <w:sz w:val="22"/>
                <w:szCs w:val="22"/>
              </w:rPr>
              <w:t xml:space="preserve"> другая документация </w:t>
            </w:r>
          </w:p>
        </w:tc>
        <w:tc>
          <w:tcPr>
            <w:tcW w:w="2552" w:type="dxa"/>
          </w:tcPr>
          <w:p w14:paraId="482E8964" w14:textId="77777777" w:rsidR="00A76FB8" w:rsidRPr="009F314E" w:rsidRDefault="00A76FB8" w:rsidP="00213766">
            <w:pPr>
              <w:suppressAutoHyphens/>
              <w:spacing w:line="228" w:lineRule="auto"/>
              <w:ind w:left="-57" w:right="-57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33540-2015 п.6.3.4</w:t>
            </w:r>
          </w:p>
          <w:p w14:paraId="3C599BB1" w14:textId="77777777" w:rsidR="00A76FB8" w:rsidRPr="009F314E" w:rsidRDefault="00A76FB8" w:rsidP="00213766">
            <w:pPr>
              <w:suppressAutoHyphens/>
              <w:spacing w:line="228" w:lineRule="auto"/>
              <w:ind w:left="-57" w:right="-57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 xml:space="preserve">ГОСТ 1723-2015 п.6.2.5 </w:t>
            </w:r>
          </w:p>
          <w:p w14:paraId="54B6B163" w14:textId="70DF621F" w:rsidR="00A76FB8" w:rsidRPr="009F314E" w:rsidRDefault="00A76FB8" w:rsidP="00213766">
            <w:pPr>
              <w:suppressAutoHyphens/>
              <w:spacing w:line="228" w:lineRule="auto"/>
              <w:ind w:left="-57" w:right="-57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34306-2017 п. 7.2.4</w:t>
            </w:r>
          </w:p>
          <w:p w14:paraId="7FC005DE" w14:textId="77777777" w:rsidR="00A76FB8" w:rsidRPr="009F314E" w:rsidRDefault="00A76FB8" w:rsidP="00213766">
            <w:pPr>
              <w:suppressAutoHyphens/>
              <w:spacing w:line="228" w:lineRule="auto"/>
              <w:ind w:left="-57" w:right="-57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1724-85 п.3.2</w:t>
            </w:r>
          </w:p>
          <w:p w14:paraId="04AE0CDD" w14:textId="77777777" w:rsidR="00A76FB8" w:rsidRPr="009F314E" w:rsidRDefault="00A76FB8" w:rsidP="00213766">
            <w:pPr>
              <w:suppressAutoHyphens/>
              <w:spacing w:line="228" w:lineRule="auto"/>
              <w:ind w:left="-57" w:right="-57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33494-2015 п.6.3.4</w:t>
            </w:r>
          </w:p>
          <w:p w14:paraId="24302D77" w14:textId="77777777" w:rsidR="00A76FB8" w:rsidRPr="009F314E" w:rsidRDefault="00A76FB8" w:rsidP="00213766">
            <w:pPr>
              <w:suppressAutoHyphens/>
              <w:spacing w:line="228" w:lineRule="auto"/>
              <w:ind w:left="-57" w:right="-57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 xml:space="preserve">ГОСТ 1725-2019 п.7.6 </w:t>
            </w:r>
          </w:p>
          <w:p w14:paraId="674CE407" w14:textId="77777777" w:rsidR="00A76FB8" w:rsidRPr="009F314E" w:rsidRDefault="00A76FB8" w:rsidP="00213766">
            <w:pPr>
              <w:suppressAutoHyphens/>
              <w:spacing w:line="228" w:lineRule="auto"/>
              <w:ind w:left="-57" w:right="-57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34298-2017 п.7.2.4</w:t>
            </w:r>
          </w:p>
          <w:p w14:paraId="0BD4CA6C" w14:textId="77777777" w:rsidR="00A76FB8" w:rsidRPr="009F314E" w:rsidRDefault="00A76FB8" w:rsidP="00213766">
            <w:pPr>
              <w:suppressAutoHyphens/>
              <w:spacing w:line="228" w:lineRule="auto"/>
              <w:ind w:left="-57" w:right="-57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1726-2019 п.7.6</w:t>
            </w:r>
          </w:p>
          <w:p w14:paraId="7D663798" w14:textId="77777777" w:rsidR="00A76FB8" w:rsidRPr="009F314E" w:rsidRDefault="00A76FB8" w:rsidP="00213766">
            <w:pPr>
              <w:suppressAutoHyphens/>
              <w:spacing w:line="228" w:lineRule="auto"/>
              <w:ind w:left="-57" w:right="-57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33932-2016 п.7.2.4</w:t>
            </w:r>
          </w:p>
          <w:p w14:paraId="556FC26C" w14:textId="77777777" w:rsidR="00A76FB8" w:rsidRPr="009F314E" w:rsidRDefault="00A76FB8" w:rsidP="00213766">
            <w:pPr>
              <w:suppressAutoHyphens/>
              <w:spacing w:line="228" w:lineRule="auto"/>
              <w:ind w:left="-57" w:right="-57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4427-82 п.4.2</w:t>
            </w:r>
          </w:p>
          <w:p w14:paraId="3B827AFB" w14:textId="77777777" w:rsidR="00A76FB8" w:rsidRPr="009F314E" w:rsidRDefault="00A76FB8" w:rsidP="00213766">
            <w:pPr>
              <w:suppressAutoHyphens/>
              <w:spacing w:line="228" w:lineRule="auto"/>
              <w:ind w:left="-57" w:right="-57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 xml:space="preserve">ГОСТ 4428-82 п.3.2 </w:t>
            </w:r>
          </w:p>
          <w:p w14:paraId="17B4CF8B" w14:textId="77777777" w:rsidR="00A76FB8" w:rsidRPr="009F314E" w:rsidRDefault="00A76FB8" w:rsidP="00213766">
            <w:pPr>
              <w:suppressAutoHyphens/>
              <w:spacing w:line="228" w:lineRule="auto"/>
              <w:ind w:left="-57" w:right="-57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4429-82 п.3.2</w:t>
            </w:r>
          </w:p>
          <w:p w14:paraId="0E8AD19B" w14:textId="77777777" w:rsidR="00A76FB8" w:rsidRPr="009F314E" w:rsidRDefault="00A76FB8" w:rsidP="00213766">
            <w:pPr>
              <w:suppressAutoHyphens/>
              <w:spacing w:line="228" w:lineRule="auto"/>
              <w:ind w:left="-57" w:right="-57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34307-2017п.7.8</w:t>
            </w:r>
          </w:p>
          <w:p w14:paraId="7E97CD12" w14:textId="77777777" w:rsidR="00A76FB8" w:rsidRPr="009F314E" w:rsidRDefault="00A76FB8" w:rsidP="00213766">
            <w:pPr>
              <w:suppressAutoHyphens/>
              <w:spacing w:line="228" w:lineRule="auto"/>
              <w:ind w:left="-57" w:right="-57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6828-89 3.2.2</w:t>
            </w:r>
          </w:p>
          <w:p w14:paraId="20A31A5C" w14:textId="77777777" w:rsidR="00A76FB8" w:rsidRPr="009F314E" w:rsidRDefault="00A76FB8" w:rsidP="00213766">
            <w:pPr>
              <w:suppressAutoHyphens/>
              <w:spacing w:line="228" w:lineRule="auto"/>
              <w:ind w:left="-57" w:right="-57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33953-2016 п.7.7</w:t>
            </w:r>
          </w:p>
          <w:p w14:paraId="5CC71788" w14:textId="77777777" w:rsidR="00A76FB8" w:rsidRPr="009F314E" w:rsidRDefault="00A76FB8" w:rsidP="00213766">
            <w:pPr>
              <w:suppressAutoHyphens/>
              <w:spacing w:line="228" w:lineRule="auto"/>
              <w:ind w:left="-57" w:right="-57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 xml:space="preserve">ГОСТ 7176-2017 п.6.2.4 </w:t>
            </w:r>
          </w:p>
          <w:p w14:paraId="2C3707C6" w14:textId="7A42D2EA" w:rsidR="00A76FB8" w:rsidRPr="009F314E" w:rsidRDefault="00A76FB8" w:rsidP="00213766">
            <w:pPr>
              <w:suppressAutoHyphens/>
              <w:spacing w:line="228" w:lineRule="auto"/>
              <w:ind w:left="-57" w:right="-57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7177-2015 п.7.2.4</w:t>
            </w:r>
          </w:p>
          <w:p w14:paraId="5632144A" w14:textId="77777777" w:rsidR="00A76FB8" w:rsidRPr="009F314E" w:rsidRDefault="00A76FB8" w:rsidP="00213766">
            <w:pPr>
              <w:suppressAutoHyphens/>
              <w:spacing w:line="228" w:lineRule="auto"/>
              <w:ind w:left="-57" w:right="-57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 xml:space="preserve">ГОСТ 7178-2015 п.7.2.4 </w:t>
            </w:r>
          </w:p>
          <w:p w14:paraId="70A242A2" w14:textId="77777777" w:rsidR="00A76FB8" w:rsidRPr="009F314E" w:rsidRDefault="00A76FB8" w:rsidP="00213766">
            <w:pPr>
              <w:suppressAutoHyphens/>
              <w:spacing w:line="228" w:lineRule="auto"/>
              <w:ind w:left="-57" w:right="-57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7968-89 п.3.2.2</w:t>
            </w:r>
          </w:p>
          <w:p w14:paraId="5A414129" w14:textId="73BA3C14" w:rsidR="00A76FB8" w:rsidRPr="009F314E" w:rsidRDefault="00A76FB8" w:rsidP="00213766">
            <w:pPr>
              <w:suppressAutoHyphens/>
              <w:spacing w:line="228" w:lineRule="auto"/>
              <w:ind w:left="-57" w:right="-57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 xml:space="preserve">ГОСТ 33952-2016 п.7.2.4 </w:t>
            </w:r>
          </w:p>
          <w:p w14:paraId="146D996A" w14:textId="77777777" w:rsidR="00A76FB8" w:rsidRPr="009F314E" w:rsidRDefault="00A76FB8" w:rsidP="00213766">
            <w:pPr>
              <w:suppressAutoHyphens/>
              <w:spacing w:line="228" w:lineRule="auto"/>
              <w:ind w:left="-57" w:right="-57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7977-87п. 3.2.2</w:t>
            </w:r>
          </w:p>
          <w:p w14:paraId="4BA330FA" w14:textId="77777777" w:rsidR="00A76FB8" w:rsidRPr="009F314E" w:rsidRDefault="00A76FB8" w:rsidP="00213766">
            <w:pPr>
              <w:suppressAutoHyphens/>
              <w:spacing w:line="228" w:lineRule="auto"/>
              <w:ind w:left="-57" w:right="-57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33562-2015 п.7.2.4</w:t>
            </w:r>
          </w:p>
          <w:p w14:paraId="4E9ACCDF" w14:textId="77777777" w:rsidR="00A76FB8" w:rsidRPr="009F314E" w:rsidRDefault="00A76FB8" w:rsidP="00213766">
            <w:pPr>
              <w:suppressAutoHyphens/>
              <w:spacing w:line="228" w:lineRule="auto"/>
              <w:ind w:left="-57" w:right="-57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27569-87 п.3.2.2</w:t>
            </w:r>
          </w:p>
          <w:p w14:paraId="23B26FFD" w14:textId="77777777" w:rsidR="00A76FB8" w:rsidRPr="009F314E" w:rsidRDefault="00A76FB8" w:rsidP="00213766">
            <w:pPr>
              <w:suppressAutoHyphens/>
              <w:spacing w:line="228" w:lineRule="auto"/>
              <w:ind w:left="-57" w:right="-57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13908-68 п 3.3</w:t>
            </w:r>
          </w:p>
          <w:p w14:paraId="0F7F02BF" w14:textId="77777777" w:rsidR="00A76FB8" w:rsidRPr="009F314E" w:rsidRDefault="00A76FB8" w:rsidP="00213766">
            <w:pPr>
              <w:suppressAutoHyphens/>
              <w:spacing w:line="228" w:lineRule="auto"/>
              <w:ind w:left="-57" w:right="-57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34325-2017 п.7.2.5</w:t>
            </w:r>
          </w:p>
          <w:p w14:paraId="169917F4" w14:textId="77777777" w:rsidR="00A76FB8" w:rsidRPr="009F314E" w:rsidRDefault="00A76FB8" w:rsidP="00213766">
            <w:pPr>
              <w:suppressAutoHyphens/>
              <w:spacing w:line="228" w:lineRule="auto"/>
              <w:ind w:left="-57" w:right="-57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20450-2019 п.7.7 ГОСТ 27572-2017п.7.2.3</w:t>
            </w:r>
          </w:p>
          <w:p w14:paraId="0A38B8D2" w14:textId="6CD248FE" w:rsidR="00A76FB8" w:rsidRPr="009F314E" w:rsidRDefault="00A76FB8" w:rsidP="00213766">
            <w:pPr>
              <w:suppressAutoHyphens/>
              <w:spacing w:line="228" w:lineRule="auto"/>
              <w:ind w:left="-57" w:right="-57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34130-2017 р.10</w:t>
            </w:r>
          </w:p>
          <w:p w14:paraId="3D170736" w14:textId="090C4699" w:rsidR="00A76FB8" w:rsidRPr="009F314E" w:rsidRDefault="00A76FB8" w:rsidP="00213766">
            <w:pPr>
              <w:suppressAutoHyphens/>
              <w:spacing w:line="228" w:lineRule="auto"/>
              <w:ind w:left="-57" w:right="-57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21833-76 п.3.4</w:t>
            </w:r>
          </w:p>
          <w:p w14:paraId="377C81ED" w14:textId="77777777" w:rsidR="00A76FB8" w:rsidRPr="009F314E" w:rsidRDefault="00A76FB8" w:rsidP="00213766">
            <w:pPr>
              <w:suppressAutoHyphens/>
              <w:spacing w:line="228" w:lineRule="auto"/>
              <w:ind w:left="-57" w:right="-57"/>
            </w:pPr>
            <w:r w:rsidRPr="009F314E">
              <w:t>ГОСТ 34340-2017 п.7.7</w:t>
            </w:r>
          </w:p>
          <w:p w14:paraId="34C54744" w14:textId="79D58C0F" w:rsidR="00A76FB8" w:rsidRPr="009F314E" w:rsidRDefault="00A76FB8" w:rsidP="00213766">
            <w:pPr>
              <w:pStyle w:val="af6"/>
              <w:spacing w:line="228" w:lineRule="auto"/>
              <w:rPr>
                <w:lang w:val="ru-RU"/>
              </w:rPr>
            </w:pPr>
            <w:r w:rsidRPr="009F314E">
              <w:rPr>
                <w:sz w:val="20"/>
                <w:szCs w:val="20"/>
                <w:lang w:val="ru-RU"/>
              </w:rPr>
              <w:t>ГОСТ 8756.1-2017 р.5</w:t>
            </w:r>
          </w:p>
        </w:tc>
        <w:tc>
          <w:tcPr>
            <w:tcW w:w="2127" w:type="dxa"/>
          </w:tcPr>
          <w:p w14:paraId="4057A88E" w14:textId="77777777" w:rsidR="008B75E6" w:rsidRDefault="008B75E6" w:rsidP="008B75E6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Лабораторный </w:t>
            </w:r>
          </w:p>
          <w:p w14:paraId="7DEA20E1" w14:textId="77777777" w:rsidR="008B75E6" w:rsidRDefault="008B75E6" w:rsidP="008B75E6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отдел, группа санитарно-гигиенических исследований </w:t>
            </w:r>
          </w:p>
          <w:p w14:paraId="19FC5B04" w14:textId="77777777" w:rsidR="008B75E6" w:rsidRDefault="008B75E6" w:rsidP="008B75E6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(ул.Октябрьская,33,</w:t>
            </w:r>
          </w:p>
          <w:p w14:paraId="5BB4E7D8" w14:textId="013C64ED" w:rsidR="00A76FB8" w:rsidRPr="009F314E" w:rsidRDefault="008B75E6" w:rsidP="008B75E6">
            <w:pPr>
              <w:suppressAutoHyphens/>
              <w:spacing w:line="228" w:lineRule="auto"/>
              <w:ind w:left="-57" w:right="-57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г.Рогачёв</w:t>
            </w:r>
            <w:proofErr w:type="spellEnd"/>
            <w:r>
              <w:rPr>
                <w:sz w:val="22"/>
                <w:szCs w:val="22"/>
              </w:rPr>
              <w:t>, Гомельская область</w:t>
            </w:r>
          </w:p>
        </w:tc>
      </w:tr>
    </w:tbl>
    <w:p w14:paraId="40089D02" w14:textId="77777777" w:rsidR="00FC457B" w:rsidRDefault="00FC457B" w:rsidP="00D50B4E">
      <w:pPr>
        <w:rPr>
          <w:sz w:val="22"/>
          <w:szCs w:val="22"/>
        </w:rPr>
      </w:pPr>
    </w:p>
    <w:p w14:paraId="4493B231" w14:textId="77777777" w:rsidR="00DD6740" w:rsidRDefault="00DD6740" w:rsidP="00D50B4E">
      <w:pPr>
        <w:rPr>
          <w:sz w:val="22"/>
          <w:szCs w:val="22"/>
        </w:rPr>
      </w:pPr>
    </w:p>
    <w:p w14:paraId="231BDD7E" w14:textId="77777777" w:rsidR="00DD6740" w:rsidRDefault="00DD6740" w:rsidP="00D50B4E">
      <w:pPr>
        <w:rPr>
          <w:sz w:val="22"/>
          <w:szCs w:val="22"/>
        </w:rPr>
      </w:pPr>
    </w:p>
    <w:p w14:paraId="2C35893C" w14:textId="77777777" w:rsidR="00DD6740" w:rsidRPr="009F314E" w:rsidRDefault="00DD6740" w:rsidP="00D50B4E">
      <w:pPr>
        <w:rPr>
          <w:sz w:val="22"/>
          <w:szCs w:val="22"/>
        </w:rPr>
      </w:pPr>
    </w:p>
    <w:tbl>
      <w:tblPr>
        <w:tblpPr w:leftFromText="180" w:rightFromText="180" w:vertAnchor="text" w:tblpXSpec="right" w:tblpY="1"/>
        <w:tblOverlap w:val="never"/>
        <w:tblW w:w="1418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43"/>
        <w:gridCol w:w="2000"/>
        <w:gridCol w:w="1418"/>
        <w:gridCol w:w="2693"/>
        <w:gridCol w:w="2551"/>
        <w:gridCol w:w="2661"/>
        <w:gridCol w:w="1718"/>
      </w:tblGrid>
      <w:tr w:rsidR="008B75E6" w:rsidRPr="009F314E" w14:paraId="0B0CC5B7" w14:textId="77777777" w:rsidTr="006770B2">
        <w:trPr>
          <w:trHeight w:val="269"/>
        </w:trPr>
        <w:tc>
          <w:tcPr>
            <w:tcW w:w="1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1EDFA9" w14:textId="77777777" w:rsidR="008B75E6" w:rsidRPr="009F314E" w:rsidRDefault="008B75E6" w:rsidP="00C67277">
            <w:pPr>
              <w:tabs>
                <w:tab w:val="num" w:pos="386"/>
              </w:tabs>
              <w:ind w:left="-334" w:right="72" w:firstLine="334"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6.3*</w:t>
            </w:r>
          </w:p>
        </w:tc>
        <w:tc>
          <w:tcPr>
            <w:tcW w:w="2000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14:paraId="2C6BD651" w14:textId="48A27109" w:rsidR="008B75E6" w:rsidRPr="009F314E" w:rsidRDefault="008B75E6" w:rsidP="00175312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  <w:r w:rsidRPr="00CE3863">
              <w:rPr>
                <w:sz w:val="22"/>
                <w:szCs w:val="22"/>
              </w:rPr>
              <w:t>Плодоовощная продукция</w:t>
            </w:r>
            <w:r>
              <w:rPr>
                <w:sz w:val="22"/>
                <w:szCs w:val="22"/>
              </w:rPr>
              <w:t xml:space="preserve">. Фрукты и </w:t>
            </w:r>
            <w:proofErr w:type="gramStart"/>
            <w:r>
              <w:rPr>
                <w:sz w:val="22"/>
                <w:szCs w:val="22"/>
              </w:rPr>
              <w:t>овощи</w:t>
            </w:r>
            <w:proofErr w:type="gramEnd"/>
            <w:r>
              <w:rPr>
                <w:sz w:val="22"/>
                <w:szCs w:val="22"/>
              </w:rPr>
              <w:t xml:space="preserve"> переработанные и консервированные. Соки фруктовые и овощные</w:t>
            </w:r>
          </w:p>
          <w:p w14:paraId="4E42A9D1" w14:textId="77777777" w:rsidR="008B75E6" w:rsidRPr="009F314E" w:rsidRDefault="008B75E6" w:rsidP="000822B5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3F0F11" w14:textId="1465C0F1" w:rsidR="008B75E6" w:rsidRPr="00595364" w:rsidRDefault="008B75E6" w:rsidP="00175312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595364">
              <w:rPr>
                <w:sz w:val="22"/>
                <w:szCs w:val="22"/>
              </w:rPr>
              <w:t>10.39/08.052</w:t>
            </w:r>
          </w:p>
          <w:p w14:paraId="649FBD82" w14:textId="0E64ECBB" w:rsidR="008B75E6" w:rsidRPr="00595364" w:rsidRDefault="008B75E6" w:rsidP="00004AF1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595364">
              <w:rPr>
                <w:sz w:val="22"/>
                <w:szCs w:val="22"/>
              </w:rPr>
              <w:t xml:space="preserve">10.32/08.052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DA19C5" w14:textId="1C5BFD35" w:rsidR="008B75E6" w:rsidRPr="009F314E" w:rsidRDefault="008B75E6" w:rsidP="00FC457B">
            <w:pPr>
              <w:suppressAutoHyphens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9F314E">
              <w:rPr>
                <w:sz w:val="22"/>
                <w:szCs w:val="22"/>
              </w:rPr>
              <w:t>массовая доля влаги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2C1B71EF" w14:textId="77777777" w:rsidR="008B75E6" w:rsidRPr="00E705FD" w:rsidRDefault="008B75E6" w:rsidP="00175312">
            <w:pPr>
              <w:suppressAutoHyphens/>
              <w:rPr>
                <w:sz w:val="22"/>
                <w:szCs w:val="22"/>
              </w:rPr>
            </w:pPr>
            <w:r w:rsidRPr="00E705FD">
              <w:rPr>
                <w:sz w:val="22"/>
                <w:szCs w:val="22"/>
              </w:rPr>
              <w:t>ГОСТ 33540-2015</w:t>
            </w:r>
          </w:p>
          <w:p w14:paraId="33EEAFB9" w14:textId="77777777" w:rsidR="008B75E6" w:rsidRPr="00E705FD" w:rsidRDefault="008B75E6" w:rsidP="00175312">
            <w:pPr>
              <w:suppressAutoHyphens/>
              <w:rPr>
                <w:sz w:val="22"/>
                <w:szCs w:val="22"/>
              </w:rPr>
            </w:pPr>
            <w:r w:rsidRPr="00E705FD">
              <w:rPr>
                <w:sz w:val="22"/>
                <w:szCs w:val="22"/>
              </w:rPr>
              <w:t>ГОСТ 1723-2015</w:t>
            </w:r>
          </w:p>
          <w:p w14:paraId="66D81423" w14:textId="77777777" w:rsidR="008B75E6" w:rsidRPr="00E705FD" w:rsidRDefault="008B75E6" w:rsidP="00175312">
            <w:pPr>
              <w:suppressAutoHyphens/>
              <w:rPr>
                <w:sz w:val="22"/>
                <w:szCs w:val="22"/>
              </w:rPr>
            </w:pPr>
            <w:r w:rsidRPr="00E705FD">
              <w:rPr>
                <w:sz w:val="22"/>
                <w:szCs w:val="22"/>
              </w:rPr>
              <w:t>ГОСТ 34306-2017</w:t>
            </w:r>
          </w:p>
          <w:p w14:paraId="0A896AF2" w14:textId="77777777" w:rsidR="008B75E6" w:rsidRPr="00E705FD" w:rsidRDefault="008B75E6" w:rsidP="00175312">
            <w:pPr>
              <w:suppressAutoHyphens/>
              <w:rPr>
                <w:sz w:val="22"/>
                <w:szCs w:val="22"/>
              </w:rPr>
            </w:pPr>
            <w:r w:rsidRPr="00E705FD">
              <w:rPr>
                <w:sz w:val="22"/>
                <w:szCs w:val="22"/>
              </w:rPr>
              <w:t xml:space="preserve">ГОСТ 1724-85 </w:t>
            </w:r>
          </w:p>
          <w:p w14:paraId="54D86C6D" w14:textId="77777777" w:rsidR="008B75E6" w:rsidRPr="00E705FD" w:rsidRDefault="008B75E6" w:rsidP="00175312">
            <w:pPr>
              <w:suppressAutoHyphens/>
              <w:rPr>
                <w:sz w:val="22"/>
                <w:szCs w:val="22"/>
              </w:rPr>
            </w:pPr>
            <w:r w:rsidRPr="00E705FD">
              <w:rPr>
                <w:sz w:val="22"/>
                <w:szCs w:val="22"/>
              </w:rPr>
              <w:t>ГОСТ 33494-2015</w:t>
            </w:r>
          </w:p>
          <w:p w14:paraId="0DC47960" w14:textId="77777777" w:rsidR="008B75E6" w:rsidRPr="00E705FD" w:rsidRDefault="008B75E6" w:rsidP="00175312">
            <w:pPr>
              <w:suppressAutoHyphens/>
              <w:rPr>
                <w:sz w:val="22"/>
                <w:szCs w:val="22"/>
              </w:rPr>
            </w:pPr>
            <w:r w:rsidRPr="00E705FD">
              <w:rPr>
                <w:sz w:val="22"/>
                <w:szCs w:val="22"/>
              </w:rPr>
              <w:t xml:space="preserve">ГОСТ 1725-2019 </w:t>
            </w:r>
          </w:p>
          <w:p w14:paraId="4571214E" w14:textId="77777777" w:rsidR="008B75E6" w:rsidRPr="00E705FD" w:rsidRDefault="008B75E6" w:rsidP="00175312">
            <w:pPr>
              <w:suppressAutoHyphens/>
              <w:rPr>
                <w:sz w:val="22"/>
                <w:szCs w:val="22"/>
              </w:rPr>
            </w:pPr>
            <w:r w:rsidRPr="00E705FD">
              <w:rPr>
                <w:sz w:val="22"/>
                <w:szCs w:val="22"/>
              </w:rPr>
              <w:t>ГОСТ 34298-2017</w:t>
            </w:r>
          </w:p>
          <w:p w14:paraId="2017877A" w14:textId="77777777" w:rsidR="008B75E6" w:rsidRPr="00E705FD" w:rsidRDefault="008B75E6" w:rsidP="00175312">
            <w:pPr>
              <w:suppressAutoHyphens/>
              <w:rPr>
                <w:sz w:val="22"/>
                <w:szCs w:val="22"/>
              </w:rPr>
            </w:pPr>
            <w:r w:rsidRPr="00E705FD">
              <w:rPr>
                <w:sz w:val="22"/>
                <w:szCs w:val="22"/>
              </w:rPr>
              <w:t>ГОСТ 1726-2019</w:t>
            </w:r>
          </w:p>
          <w:p w14:paraId="41B51A81" w14:textId="77777777" w:rsidR="008B75E6" w:rsidRPr="00E705FD" w:rsidRDefault="008B75E6" w:rsidP="00175312">
            <w:pPr>
              <w:suppressAutoHyphens/>
              <w:rPr>
                <w:sz w:val="22"/>
                <w:szCs w:val="22"/>
              </w:rPr>
            </w:pPr>
            <w:r w:rsidRPr="00E705FD">
              <w:rPr>
                <w:sz w:val="22"/>
                <w:szCs w:val="22"/>
              </w:rPr>
              <w:t>ГОСТ 33932-2016</w:t>
            </w:r>
          </w:p>
          <w:p w14:paraId="5BC68FC4" w14:textId="77777777" w:rsidR="008B75E6" w:rsidRPr="00E705FD" w:rsidRDefault="008B75E6" w:rsidP="00175312">
            <w:pPr>
              <w:suppressAutoHyphens/>
              <w:rPr>
                <w:sz w:val="22"/>
                <w:szCs w:val="22"/>
              </w:rPr>
            </w:pPr>
            <w:r w:rsidRPr="00E705FD">
              <w:rPr>
                <w:sz w:val="22"/>
                <w:szCs w:val="22"/>
              </w:rPr>
              <w:t>ГОСТ 2654-2017</w:t>
            </w:r>
          </w:p>
          <w:p w14:paraId="6B86484A" w14:textId="77777777" w:rsidR="008B75E6" w:rsidRPr="00E705FD" w:rsidRDefault="008B75E6" w:rsidP="00175312">
            <w:pPr>
              <w:suppressAutoHyphens/>
              <w:rPr>
                <w:sz w:val="22"/>
                <w:szCs w:val="22"/>
              </w:rPr>
            </w:pPr>
            <w:r w:rsidRPr="00E705FD">
              <w:rPr>
                <w:sz w:val="22"/>
                <w:szCs w:val="22"/>
              </w:rPr>
              <w:t>ГОСТ 3343-2017</w:t>
            </w:r>
          </w:p>
          <w:p w14:paraId="199022EA" w14:textId="77777777" w:rsidR="008B75E6" w:rsidRPr="00E705FD" w:rsidRDefault="008B75E6" w:rsidP="00175312">
            <w:pPr>
              <w:suppressAutoHyphens/>
              <w:rPr>
                <w:sz w:val="22"/>
                <w:szCs w:val="22"/>
              </w:rPr>
            </w:pPr>
            <w:r w:rsidRPr="00E705FD">
              <w:rPr>
                <w:sz w:val="22"/>
                <w:szCs w:val="22"/>
              </w:rPr>
              <w:t>ГОСТ 34220-2017</w:t>
            </w:r>
          </w:p>
          <w:p w14:paraId="4998315D" w14:textId="77777777" w:rsidR="008B75E6" w:rsidRPr="00E705FD" w:rsidRDefault="008B75E6" w:rsidP="00175312">
            <w:pPr>
              <w:suppressAutoHyphens/>
              <w:rPr>
                <w:sz w:val="22"/>
                <w:szCs w:val="22"/>
              </w:rPr>
            </w:pPr>
            <w:r w:rsidRPr="00E705FD">
              <w:rPr>
                <w:sz w:val="22"/>
                <w:szCs w:val="22"/>
              </w:rPr>
              <w:t>ГОСТ 4427-82</w:t>
            </w:r>
          </w:p>
          <w:p w14:paraId="6EAAAC20" w14:textId="77777777" w:rsidR="008B75E6" w:rsidRPr="00E705FD" w:rsidRDefault="008B75E6" w:rsidP="00175312">
            <w:pPr>
              <w:suppressAutoHyphens/>
              <w:rPr>
                <w:sz w:val="22"/>
                <w:szCs w:val="22"/>
              </w:rPr>
            </w:pPr>
            <w:r w:rsidRPr="00E705FD">
              <w:rPr>
                <w:sz w:val="22"/>
                <w:szCs w:val="22"/>
              </w:rPr>
              <w:t xml:space="preserve">ГОСТ 4428-82 </w:t>
            </w:r>
          </w:p>
          <w:p w14:paraId="249A44AF" w14:textId="77777777" w:rsidR="008B75E6" w:rsidRPr="00E705FD" w:rsidRDefault="008B75E6" w:rsidP="00175312">
            <w:pPr>
              <w:suppressAutoHyphens/>
              <w:rPr>
                <w:sz w:val="22"/>
                <w:szCs w:val="22"/>
              </w:rPr>
            </w:pPr>
            <w:r w:rsidRPr="00E705FD">
              <w:rPr>
                <w:sz w:val="22"/>
                <w:szCs w:val="22"/>
              </w:rPr>
              <w:t>ГОСТ 4429-82</w:t>
            </w:r>
          </w:p>
          <w:p w14:paraId="4D49A732" w14:textId="77777777" w:rsidR="008B75E6" w:rsidRPr="00E705FD" w:rsidRDefault="008B75E6" w:rsidP="00175312">
            <w:pPr>
              <w:suppressAutoHyphens/>
              <w:rPr>
                <w:sz w:val="22"/>
                <w:szCs w:val="22"/>
              </w:rPr>
            </w:pPr>
            <w:r w:rsidRPr="00E705FD">
              <w:rPr>
                <w:sz w:val="22"/>
                <w:szCs w:val="22"/>
              </w:rPr>
              <w:t>ГОСТ 34307-2017</w:t>
            </w:r>
          </w:p>
          <w:p w14:paraId="1D9FF6CB" w14:textId="77777777" w:rsidR="008B75E6" w:rsidRPr="00E705FD" w:rsidRDefault="008B75E6" w:rsidP="00175312">
            <w:pPr>
              <w:suppressAutoHyphens/>
              <w:rPr>
                <w:sz w:val="22"/>
                <w:szCs w:val="22"/>
              </w:rPr>
            </w:pPr>
            <w:r w:rsidRPr="00E705FD">
              <w:rPr>
                <w:sz w:val="22"/>
                <w:szCs w:val="22"/>
              </w:rPr>
              <w:t>ГОСТ 6828-89</w:t>
            </w:r>
          </w:p>
          <w:p w14:paraId="1CCB841E" w14:textId="77777777" w:rsidR="008B75E6" w:rsidRPr="00E705FD" w:rsidRDefault="008B75E6" w:rsidP="00175312">
            <w:pPr>
              <w:suppressAutoHyphens/>
              <w:rPr>
                <w:sz w:val="22"/>
                <w:szCs w:val="22"/>
              </w:rPr>
            </w:pPr>
            <w:r w:rsidRPr="00E705FD">
              <w:rPr>
                <w:sz w:val="22"/>
                <w:szCs w:val="22"/>
              </w:rPr>
              <w:t>ГОСТ 33953-2016</w:t>
            </w:r>
          </w:p>
          <w:p w14:paraId="4698397B" w14:textId="77777777" w:rsidR="008B75E6" w:rsidRPr="00E705FD" w:rsidRDefault="008B75E6" w:rsidP="00175312">
            <w:pPr>
              <w:suppressAutoHyphens/>
              <w:rPr>
                <w:sz w:val="22"/>
                <w:szCs w:val="22"/>
              </w:rPr>
            </w:pPr>
            <w:r w:rsidRPr="00E705FD">
              <w:rPr>
                <w:sz w:val="22"/>
                <w:szCs w:val="22"/>
              </w:rPr>
              <w:t xml:space="preserve">ГОСТ 7178-2015 </w:t>
            </w:r>
          </w:p>
          <w:p w14:paraId="58E20191" w14:textId="77777777" w:rsidR="008B75E6" w:rsidRPr="00E705FD" w:rsidRDefault="008B75E6" w:rsidP="00175312">
            <w:pPr>
              <w:suppressAutoHyphens/>
              <w:rPr>
                <w:sz w:val="22"/>
                <w:szCs w:val="22"/>
              </w:rPr>
            </w:pPr>
            <w:r w:rsidRPr="00E705FD">
              <w:rPr>
                <w:sz w:val="22"/>
                <w:szCs w:val="22"/>
              </w:rPr>
              <w:t>ГОСТ 7977-87</w:t>
            </w:r>
          </w:p>
          <w:p w14:paraId="7163085E" w14:textId="77777777" w:rsidR="008B75E6" w:rsidRPr="00E705FD" w:rsidRDefault="008B75E6" w:rsidP="00175312">
            <w:pPr>
              <w:suppressAutoHyphens/>
              <w:rPr>
                <w:sz w:val="22"/>
                <w:szCs w:val="22"/>
              </w:rPr>
            </w:pPr>
            <w:r w:rsidRPr="00E705FD">
              <w:rPr>
                <w:sz w:val="22"/>
                <w:szCs w:val="22"/>
              </w:rPr>
              <w:t xml:space="preserve">ГОСТ 13908-68 </w:t>
            </w:r>
          </w:p>
          <w:p w14:paraId="7F44DF2D" w14:textId="77777777" w:rsidR="008B75E6" w:rsidRPr="00E705FD" w:rsidRDefault="008B75E6" w:rsidP="00175312">
            <w:pPr>
              <w:suppressAutoHyphens/>
              <w:rPr>
                <w:sz w:val="22"/>
                <w:szCs w:val="22"/>
              </w:rPr>
            </w:pPr>
            <w:r w:rsidRPr="00E705FD">
              <w:rPr>
                <w:sz w:val="22"/>
                <w:szCs w:val="22"/>
              </w:rPr>
              <w:t xml:space="preserve">ГОСТ 34325-2017 </w:t>
            </w:r>
          </w:p>
          <w:p w14:paraId="1032CA3F" w14:textId="77777777" w:rsidR="008B75E6" w:rsidRPr="00E705FD" w:rsidRDefault="008B75E6" w:rsidP="00175312">
            <w:pPr>
              <w:suppressAutoHyphens/>
              <w:rPr>
                <w:sz w:val="22"/>
                <w:szCs w:val="22"/>
              </w:rPr>
            </w:pPr>
            <w:r w:rsidRPr="00E705FD">
              <w:rPr>
                <w:sz w:val="22"/>
                <w:szCs w:val="22"/>
              </w:rPr>
              <w:t>ГОСТ 34112-2017</w:t>
            </w:r>
          </w:p>
          <w:p w14:paraId="078580F9" w14:textId="77777777" w:rsidR="008B75E6" w:rsidRPr="00E705FD" w:rsidRDefault="008B75E6" w:rsidP="00175312">
            <w:pPr>
              <w:suppressAutoHyphens/>
              <w:rPr>
                <w:sz w:val="22"/>
                <w:szCs w:val="22"/>
              </w:rPr>
            </w:pPr>
            <w:r w:rsidRPr="00E705FD">
              <w:rPr>
                <w:sz w:val="22"/>
                <w:szCs w:val="22"/>
              </w:rPr>
              <w:t>ГОСТ 34114-2017</w:t>
            </w:r>
          </w:p>
          <w:p w14:paraId="27B178C5" w14:textId="77777777" w:rsidR="008B75E6" w:rsidRPr="00E705FD" w:rsidRDefault="008B75E6" w:rsidP="00175312">
            <w:pPr>
              <w:suppressAutoHyphens/>
              <w:rPr>
                <w:sz w:val="22"/>
                <w:szCs w:val="22"/>
              </w:rPr>
            </w:pPr>
            <w:r w:rsidRPr="00E705FD">
              <w:rPr>
                <w:sz w:val="22"/>
                <w:szCs w:val="22"/>
              </w:rPr>
              <w:t xml:space="preserve">ГОСТ 20450-2019 </w:t>
            </w:r>
          </w:p>
          <w:p w14:paraId="5E72ECC4" w14:textId="77777777" w:rsidR="008B75E6" w:rsidRPr="00E705FD" w:rsidRDefault="008B75E6" w:rsidP="00175312">
            <w:pPr>
              <w:suppressAutoHyphens/>
              <w:rPr>
                <w:sz w:val="22"/>
                <w:szCs w:val="22"/>
              </w:rPr>
            </w:pPr>
            <w:r w:rsidRPr="00E705FD">
              <w:rPr>
                <w:sz w:val="22"/>
                <w:szCs w:val="22"/>
              </w:rPr>
              <w:t>ГОСТ 27572-2017</w:t>
            </w:r>
          </w:p>
          <w:p w14:paraId="79F1F4D0" w14:textId="77777777" w:rsidR="008B75E6" w:rsidRPr="00E705FD" w:rsidRDefault="008B75E6" w:rsidP="00175312">
            <w:pPr>
              <w:suppressAutoHyphens/>
              <w:rPr>
                <w:sz w:val="22"/>
                <w:szCs w:val="22"/>
              </w:rPr>
            </w:pPr>
            <w:r w:rsidRPr="00E705FD">
              <w:rPr>
                <w:sz w:val="22"/>
                <w:szCs w:val="22"/>
              </w:rPr>
              <w:t>ГОСТ 21833-76</w:t>
            </w:r>
          </w:p>
          <w:p w14:paraId="5249D90E" w14:textId="77777777" w:rsidR="008B75E6" w:rsidRPr="00E705FD" w:rsidRDefault="008B75E6" w:rsidP="00175312">
            <w:pPr>
              <w:suppressAutoHyphens/>
              <w:rPr>
                <w:sz w:val="22"/>
                <w:szCs w:val="22"/>
              </w:rPr>
            </w:pPr>
            <w:r w:rsidRPr="00E705FD">
              <w:rPr>
                <w:sz w:val="22"/>
                <w:szCs w:val="22"/>
              </w:rPr>
              <w:t>ГОСТ 34340-2017</w:t>
            </w:r>
          </w:p>
          <w:p w14:paraId="11B8AD9D" w14:textId="24DEDB9C" w:rsidR="008B75E6" w:rsidRPr="00E705FD" w:rsidRDefault="008B75E6" w:rsidP="00503BD6">
            <w:pPr>
              <w:suppressAutoHyphens/>
              <w:rPr>
                <w:sz w:val="22"/>
                <w:szCs w:val="22"/>
              </w:rPr>
            </w:pPr>
            <w:proofErr w:type="gramStart"/>
            <w:r w:rsidRPr="00E705FD">
              <w:rPr>
                <w:sz w:val="22"/>
                <w:szCs w:val="22"/>
              </w:rPr>
              <w:t>ТНПА  и</w:t>
            </w:r>
            <w:proofErr w:type="gramEnd"/>
            <w:r w:rsidRPr="00E705FD">
              <w:rPr>
                <w:sz w:val="22"/>
                <w:szCs w:val="22"/>
              </w:rPr>
              <w:t xml:space="preserve"> другая документация  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EE0CB5C" w14:textId="77777777" w:rsidR="008B75E6" w:rsidRPr="009F314E" w:rsidRDefault="008B75E6" w:rsidP="00521E1C">
            <w:pPr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 xml:space="preserve">ГОСТ 33977-2016 р.5 </w:t>
            </w:r>
          </w:p>
        </w:tc>
        <w:tc>
          <w:tcPr>
            <w:tcW w:w="1718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667FDE39" w14:textId="77777777" w:rsidR="008B75E6" w:rsidRDefault="008B75E6" w:rsidP="008B75E6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Лабораторный </w:t>
            </w:r>
          </w:p>
          <w:p w14:paraId="527D315C" w14:textId="77777777" w:rsidR="008B75E6" w:rsidRDefault="008B75E6" w:rsidP="008B75E6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отдел, группа санитарно-гигиенических исследований </w:t>
            </w:r>
          </w:p>
          <w:p w14:paraId="27DB6B8B" w14:textId="77777777" w:rsidR="008B75E6" w:rsidRDefault="008B75E6" w:rsidP="008B75E6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(ул.Октябрьская,33,</w:t>
            </w:r>
          </w:p>
          <w:p w14:paraId="3BB788ED" w14:textId="27B97429" w:rsidR="008B75E6" w:rsidRPr="009F314E" w:rsidRDefault="008B75E6" w:rsidP="008B75E6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г.Рогачёв</w:t>
            </w:r>
            <w:proofErr w:type="spellEnd"/>
            <w:r>
              <w:rPr>
                <w:sz w:val="22"/>
                <w:szCs w:val="22"/>
              </w:rPr>
              <w:t>, Гомельская область</w:t>
            </w:r>
          </w:p>
        </w:tc>
      </w:tr>
      <w:tr w:rsidR="008B75E6" w:rsidRPr="009F314E" w14:paraId="3A7F83CB" w14:textId="77777777" w:rsidTr="006770B2">
        <w:trPr>
          <w:trHeight w:val="269"/>
        </w:trPr>
        <w:tc>
          <w:tcPr>
            <w:tcW w:w="1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09BA40" w14:textId="77777777" w:rsidR="008B75E6" w:rsidRPr="009F314E" w:rsidRDefault="008B75E6" w:rsidP="00175312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6.4*</w:t>
            </w:r>
          </w:p>
          <w:p w14:paraId="043AE8A5" w14:textId="77777777" w:rsidR="008B75E6" w:rsidRPr="009F314E" w:rsidRDefault="008B75E6" w:rsidP="00175312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</w:p>
        </w:tc>
        <w:tc>
          <w:tcPr>
            <w:tcW w:w="2000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14:paraId="62FBA8AD" w14:textId="77777777" w:rsidR="008B75E6" w:rsidRPr="009F314E" w:rsidRDefault="008B75E6" w:rsidP="00175312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9E55332" w14:textId="66D5B090" w:rsidR="008B75E6" w:rsidRPr="00595364" w:rsidRDefault="008B75E6" w:rsidP="00175312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595364">
              <w:rPr>
                <w:sz w:val="22"/>
                <w:szCs w:val="22"/>
              </w:rPr>
              <w:t>10.39/08.149</w:t>
            </w:r>
          </w:p>
          <w:p w14:paraId="338CD23F" w14:textId="77777777" w:rsidR="008B75E6" w:rsidRPr="00595364" w:rsidRDefault="008B75E6" w:rsidP="00004AF1">
            <w:pPr>
              <w:pStyle w:val="ab"/>
              <w:ind w:right="-1"/>
              <w:rPr>
                <w:sz w:val="22"/>
                <w:szCs w:val="22"/>
              </w:rPr>
            </w:pPr>
            <w:r w:rsidRPr="00595364">
              <w:rPr>
                <w:sz w:val="22"/>
                <w:szCs w:val="22"/>
              </w:rPr>
              <w:t>10.32/08.149</w:t>
            </w:r>
          </w:p>
          <w:p w14:paraId="2DB578DC" w14:textId="77777777" w:rsidR="008B75E6" w:rsidRPr="00595364" w:rsidRDefault="008B75E6" w:rsidP="00004AF1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5EA65A4" w14:textId="77777777" w:rsidR="008B75E6" w:rsidRPr="009F314E" w:rsidRDefault="008B75E6" w:rsidP="00175312">
            <w:pPr>
              <w:suppressAutoHyphens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массовая доля титруемых кислот в расчете на используемую кислоту</w:t>
            </w:r>
          </w:p>
        </w:tc>
        <w:tc>
          <w:tcPr>
            <w:tcW w:w="25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2C4A16A0" w14:textId="77777777" w:rsidR="008B75E6" w:rsidRPr="009F314E" w:rsidRDefault="008B75E6" w:rsidP="00175312">
            <w:pPr>
              <w:suppressAutoHyphens/>
              <w:jc w:val="both"/>
              <w:rPr>
                <w:sz w:val="22"/>
                <w:szCs w:val="22"/>
              </w:rPr>
            </w:pPr>
          </w:p>
        </w:tc>
        <w:tc>
          <w:tcPr>
            <w:tcW w:w="266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152CDFE" w14:textId="77777777" w:rsidR="008B75E6" w:rsidRPr="009F314E" w:rsidRDefault="008B75E6" w:rsidP="00175312">
            <w:pPr>
              <w:suppressAutoHyphens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ISO 750-2013</w:t>
            </w:r>
          </w:p>
          <w:p w14:paraId="43F15822" w14:textId="77777777" w:rsidR="008B75E6" w:rsidRPr="009F314E" w:rsidRDefault="008B75E6" w:rsidP="00175312">
            <w:pPr>
              <w:rPr>
                <w:sz w:val="22"/>
                <w:szCs w:val="22"/>
              </w:rPr>
            </w:pPr>
          </w:p>
        </w:tc>
        <w:tc>
          <w:tcPr>
            <w:tcW w:w="171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749CB2AD" w14:textId="77777777" w:rsidR="008B75E6" w:rsidRPr="009F314E" w:rsidRDefault="008B75E6" w:rsidP="00175312">
            <w:pPr>
              <w:suppressAutoHyphens/>
              <w:jc w:val="both"/>
              <w:rPr>
                <w:sz w:val="22"/>
                <w:szCs w:val="22"/>
              </w:rPr>
            </w:pPr>
          </w:p>
        </w:tc>
      </w:tr>
      <w:tr w:rsidR="008B75E6" w:rsidRPr="009F314E" w14:paraId="02E5B10C" w14:textId="77777777" w:rsidTr="006770B2">
        <w:trPr>
          <w:trHeight w:val="772"/>
        </w:trPr>
        <w:tc>
          <w:tcPr>
            <w:tcW w:w="1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EFE0C8" w14:textId="77777777" w:rsidR="008B75E6" w:rsidRPr="009F314E" w:rsidRDefault="008B75E6" w:rsidP="00175312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6.5*</w:t>
            </w:r>
          </w:p>
        </w:tc>
        <w:tc>
          <w:tcPr>
            <w:tcW w:w="2000" w:type="dxa"/>
            <w:vMerge/>
            <w:tcBorders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358F30EC" w14:textId="77777777" w:rsidR="008B75E6" w:rsidRPr="009F314E" w:rsidRDefault="008B75E6" w:rsidP="00175312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6FBC81C" w14:textId="66785E98" w:rsidR="008B75E6" w:rsidRPr="00595364" w:rsidRDefault="008B75E6" w:rsidP="00004AF1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595364">
              <w:rPr>
                <w:sz w:val="22"/>
                <w:szCs w:val="22"/>
              </w:rPr>
              <w:t xml:space="preserve">10.39/08.133 10.32/08.133 </w:t>
            </w:r>
          </w:p>
          <w:p w14:paraId="6438DA86" w14:textId="399D1FF5" w:rsidR="008B75E6" w:rsidRPr="00595364" w:rsidRDefault="008B75E6" w:rsidP="00521E1C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595364">
              <w:rPr>
                <w:sz w:val="22"/>
                <w:szCs w:val="22"/>
              </w:rPr>
              <w:t>10.39/08.052</w:t>
            </w:r>
          </w:p>
          <w:p w14:paraId="63BBF6A1" w14:textId="32D1CAA8" w:rsidR="008B75E6" w:rsidRPr="00595364" w:rsidRDefault="008B75E6" w:rsidP="00521E1C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595364">
              <w:rPr>
                <w:sz w:val="22"/>
                <w:szCs w:val="22"/>
              </w:rPr>
              <w:t xml:space="preserve"> 10.32/08.052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CF17B8B" w14:textId="1A719DD1" w:rsidR="008B75E6" w:rsidRPr="009F314E" w:rsidRDefault="008B75E6" w:rsidP="00175312">
            <w:pPr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массовая доля растворимых сухих веществ, массовая доля сухих веществ</w:t>
            </w:r>
          </w:p>
        </w:tc>
        <w:tc>
          <w:tcPr>
            <w:tcW w:w="25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171D6368" w14:textId="77777777" w:rsidR="008B75E6" w:rsidRPr="009F314E" w:rsidRDefault="008B75E6" w:rsidP="00175312">
            <w:pPr>
              <w:rPr>
                <w:sz w:val="22"/>
                <w:szCs w:val="22"/>
              </w:rPr>
            </w:pPr>
          </w:p>
        </w:tc>
        <w:tc>
          <w:tcPr>
            <w:tcW w:w="266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D7B5370" w14:textId="77777777" w:rsidR="008B75E6" w:rsidRPr="009F314E" w:rsidRDefault="008B75E6" w:rsidP="00175312">
            <w:pPr>
              <w:suppressAutoHyphens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 xml:space="preserve">ГОСТ </w:t>
            </w:r>
            <w:r w:rsidRPr="009F314E">
              <w:rPr>
                <w:sz w:val="22"/>
                <w:szCs w:val="22"/>
                <w:lang w:val="en-US"/>
              </w:rPr>
              <w:t>ISO</w:t>
            </w:r>
            <w:r w:rsidRPr="009F314E">
              <w:rPr>
                <w:sz w:val="22"/>
                <w:szCs w:val="22"/>
              </w:rPr>
              <w:t xml:space="preserve"> 2173-2013</w:t>
            </w:r>
          </w:p>
          <w:p w14:paraId="7C66F033" w14:textId="77777777" w:rsidR="008B75E6" w:rsidRDefault="008B75E6" w:rsidP="00175312">
            <w:pPr>
              <w:suppressAutoHyphens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33977-2016 р.5</w:t>
            </w:r>
          </w:p>
          <w:p w14:paraId="0BF8F8D9" w14:textId="1419E24B" w:rsidR="008B75E6" w:rsidRPr="009F314E" w:rsidRDefault="008B75E6" w:rsidP="00175312">
            <w:pPr>
              <w:suppressAutoHyphens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34128-2017</w:t>
            </w:r>
          </w:p>
        </w:tc>
        <w:tc>
          <w:tcPr>
            <w:tcW w:w="171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4E7F40CC" w14:textId="400B2433" w:rsidR="008B75E6" w:rsidRPr="009F314E" w:rsidRDefault="008B75E6" w:rsidP="00123B84">
            <w:pPr>
              <w:suppressAutoHyphens/>
              <w:rPr>
                <w:sz w:val="22"/>
                <w:szCs w:val="22"/>
              </w:rPr>
            </w:pPr>
          </w:p>
        </w:tc>
      </w:tr>
      <w:tr w:rsidR="008B75E6" w:rsidRPr="009F314E" w14:paraId="21B1D621" w14:textId="77777777" w:rsidTr="006770B2">
        <w:trPr>
          <w:trHeight w:val="269"/>
        </w:trPr>
        <w:tc>
          <w:tcPr>
            <w:tcW w:w="1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07DD3F" w14:textId="0E24DFEE" w:rsidR="008B75E6" w:rsidRPr="009F314E" w:rsidRDefault="008B75E6" w:rsidP="00175312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6.</w:t>
            </w:r>
            <w:r>
              <w:rPr>
                <w:sz w:val="22"/>
                <w:szCs w:val="22"/>
              </w:rPr>
              <w:t>6</w:t>
            </w:r>
            <w:r w:rsidRPr="009F314E">
              <w:rPr>
                <w:sz w:val="22"/>
                <w:szCs w:val="22"/>
              </w:rPr>
              <w:t>*</w:t>
            </w:r>
          </w:p>
        </w:tc>
        <w:tc>
          <w:tcPr>
            <w:tcW w:w="2000" w:type="dxa"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14:paraId="55BF9DEA" w14:textId="77777777" w:rsidR="008B75E6" w:rsidRPr="009F314E" w:rsidRDefault="008B75E6" w:rsidP="00175312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C15FD9B" w14:textId="61E2AD82" w:rsidR="008B75E6" w:rsidRPr="00595364" w:rsidRDefault="008B75E6" w:rsidP="00175312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595364">
              <w:rPr>
                <w:sz w:val="22"/>
                <w:szCs w:val="22"/>
              </w:rPr>
              <w:t>10.39/08.149</w:t>
            </w:r>
          </w:p>
          <w:p w14:paraId="032A79F1" w14:textId="54B19AF6" w:rsidR="008B75E6" w:rsidRPr="00595364" w:rsidRDefault="008B75E6" w:rsidP="00FC457B">
            <w:pPr>
              <w:pStyle w:val="ab"/>
              <w:tabs>
                <w:tab w:val="left" w:pos="0"/>
                <w:tab w:val="left" w:pos="225"/>
                <w:tab w:val="left" w:pos="284"/>
              </w:tabs>
              <w:spacing w:line="276" w:lineRule="auto"/>
              <w:rPr>
                <w:sz w:val="22"/>
                <w:szCs w:val="22"/>
              </w:rPr>
            </w:pPr>
            <w:r w:rsidRPr="00595364">
              <w:rPr>
                <w:sz w:val="22"/>
                <w:szCs w:val="22"/>
              </w:rPr>
              <w:t>10.32/08.149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F94B2D9" w14:textId="77777777" w:rsidR="008B75E6" w:rsidRPr="009F314E" w:rsidRDefault="008B75E6" w:rsidP="00175312">
            <w:pPr>
              <w:suppressAutoHyphens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массовая доля хлоридов</w:t>
            </w:r>
          </w:p>
        </w:tc>
        <w:tc>
          <w:tcPr>
            <w:tcW w:w="25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569DED53" w14:textId="77777777" w:rsidR="008B75E6" w:rsidRPr="009F314E" w:rsidRDefault="008B75E6" w:rsidP="00175312">
            <w:pPr>
              <w:suppressAutoHyphens/>
              <w:jc w:val="both"/>
              <w:rPr>
                <w:sz w:val="22"/>
                <w:szCs w:val="22"/>
              </w:rPr>
            </w:pPr>
          </w:p>
        </w:tc>
        <w:tc>
          <w:tcPr>
            <w:tcW w:w="2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0D99EFC" w14:textId="77777777" w:rsidR="008B75E6" w:rsidRPr="009F314E" w:rsidRDefault="008B75E6" w:rsidP="00521E1C">
            <w:pPr>
              <w:suppressAutoHyphens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26186-84 р.3</w:t>
            </w:r>
          </w:p>
        </w:tc>
        <w:tc>
          <w:tcPr>
            <w:tcW w:w="171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03A6665E" w14:textId="6B344F78" w:rsidR="008B75E6" w:rsidRPr="009F314E" w:rsidRDefault="008B75E6" w:rsidP="00521E1C">
            <w:pPr>
              <w:suppressAutoHyphens/>
              <w:jc w:val="both"/>
              <w:rPr>
                <w:sz w:val="22"/>
                <w:szCs w:val="22"/>
              </w:rPr>
            </w:pPr>
          </w:p>
        </w:tc>
      </w:tr>
      <w:tr w:rsidR="008B75E6" w:rsidRPr="009F314E" w14:paraId="3EFD71E4" w14:textId="77777777" w:rsidTr="006770B2">
        <w:trPr>
          <w:trHeight w:val="269"/>
        </w:trPr>
        <w:tc>
          <w:tcPr>
            <w:tcW w:w="1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706962" w14:textId="5DA82E8C" w:rsidR="008B75E6" w:rsidRPr="009F314E" w:rsidRDefault="008B75E6" w:rsidP="00175312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6.</w:t>
            </w:r>
            <w:r>
              <w:rPr>
                <w:sz w:val="22"/>
                <w:szCs w:val="22"/>
              </w:rPr>
              <w:t>7</w:t>
            </w:r>
            <w:r w:rsidRPr="009F314E">
              <w:rPr>
                <w:sz w:val="22"/>
                <w:szCs w:val="22"/>
              </w:rPr>
              <w:t>*</w:t>
            </w:r>
          </w:p>
        </w:tc>
        <w:tc>
          <w:tcPr>
            <w:tcW w:w="2000" w:type="dxa"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14:paraId="7987B3AF" w14:textId="77777777" w:rsidR="008B75E6" w:rsidRPr="009F314E" w:rsidRDefault="008B75E6" w:rsidP="00175312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DE413EE" w14:textId="4F5669F4" w:rsidR="008B75E6" w:rsidRPr="00595364" w:rsidRDefault="008B75E6" w:rsidP="00175312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595364">
              <w:rPr>
                <w:sz w:val="22"/>
                <w:szCs w:val="22"/>
              </w:rPr>
              <w:t>10.39/08.164</w:t>
            </w:r>
          </w:p>
          <w:p w14:paraId="62805613" w14:textId="18E4C568" w:rsidR="008B75E6" w:rsidRPr="00595364" w:rsidRDefault="008B75E6" w:rsidP="00004AF1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595364">
              <w:rPr>
                <w:sz w:val="22"/>
                <w:szCs w:val="22"/>
              </w:rPr>
              <w:t xml:space="preserve">10.31/08.164 10.32/08.164 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07308F1" w14:textId="77777777" w:rsidR="008B75E6" w:rsidRPr="009F314E" w:rsidRDefault="008B75E6" w:rsidP="00175312">
            <w:pPr>
              <w:suppressAutoHyphens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массовая доля жира</w:t>
            </w:r>
          </w:p>
        </w:tc>
        <w:tc>
          <w:tcPr>
            <w:tcW w:w="25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082AF0ED" w14:textId="77777777" w:rsidR="008B75E6" w:rsidRPr="009F314E" w:rsidRDefault="008B75E6" w:rsidP="00175312">
            <w:pPr>
              <w:suppressAutoHyphens/>
              <w:jc w:val="both"/>
              <w:rPr>
                <w:sz w:val="22"/>
                <w:szCs w:val="22"/>
              </w:rPr>
            </w:pPr>
          </w:p>
        </w:tc>
        <w:tc>
          <w:tcPr>
            <w:tcW w:w="2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BF2E498" w14:textId="77777777" w:rsidR="008B75E6" w:rsidRDefault="008B75E6" w:rsidP="00175312">
            <w:pPr>
              <w:suppressAutoHyphens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8756.21-89 р.2</w:t>
            </w:r>
          </w:p>
          <w:p w14:paraId="5CFC7993" w14:textId="10387510" w:rsidR="008B75E6" w:rsidRPr="009F314E" w:rsidRDefault="008B75E6" w:rsidP="00175312">
            <w:pPr>
              <w:suppressAutoHyphens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26183-84</w:t>
            </w:r>
          </w:p>
        </w:tc>
        <w:tc>
          <w:tcPr>
            <w:tcW w:w="171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526670AD" w14:textId="60EF921F" w:rsidR="008B75E6" w:rsidRPr="009F314E" w:rsidRDefault="008B75E6" w:rsidP="00175312">
            <w:pPr>
              <w:suppressAutoHyphens/>
              <w:jc w:val="both"/>
              <w:rPr>
                <w:sz w:val="22"/>
                <w:szCs w:val="22"/>
              </w:rPr>
            </w:pPr>
          </w:p>
        </w:tc>
      </w:tr>
      <w:tr w:rsidR="008B75E6" w:rsidRPr="009F314E" w14:paraId="1086C8AC" w14:textId="77777777" w:rsidTr="006770B2">
        <w:trPr>
          <w:trHeight w:val="269"/>
        </w:trPr>
        <w:tc>
          <w:tcPr>
            <w:tcW w:w="1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0717E4" w14:textId="0507D75F" w:rsidR="008B75E6" w:rsidRPr="009F314E" w:rsidRDefault="008B75E6" w:rsidP="00175312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6.</w:t>
            </w:r>
            <w:r>
              <w:rPr>
                <w:sz w:val="22"/>
                <w:szCs w:val="22"/>
              </w:rPr>
              <w:t>8</w:t>
            </w:r>
            <w:r w:rsidRPr="009F314E">
              <w:rPr>
                <w:sz w:val="22"/>
                <w:szCs w:val="22"/>
              </w:rPr>
              <w:t>*</w:t>
            </w:r>
          </w:p>
        </w:tc>
        <w:tc>
          <w:tcPr>
            <w:tcW w:w="2000" w:type="dxa"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14:paraId="572C340F" w14:textId="77777777" w:rsidR="008B75E6" w:rsidRPr="009F314E" w:rsidRDefault="008B75E6" w:rsidP="00175312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22A8EB" w14:textId="67705639" w:rsidR="008B75E6" w:rsidRPr="00595364" w:rsidRDefault="008B75E6" w:rsidP="00175312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595364">
              <w:rPr>
                <w:sz w:val="22"/>
                <w:szCs w:val="22"/>
              </w:rPr>
              <w:t>10.39/08.169</w:t>
            </w:r>
          </w:p>
          <w:p w14:paraId="6742958C" w14:textId="43038EF2" w:rsidR="008B75E6" w:rsidRPr="00595364" w:rsidRDefault="008B75E6" w:rsidP="00FC457B">
            <w:pPr>
              <w:pStyle w:val="af6"/>
              <w:spacing w:line="276" w:lineRule="auto"/>
            </w:pPr>
            <w:r w:rsidRPr="00595364">
              <w:rPr>
                <w:lang w:val="ru-RU"/>
              </w:rPr>
              <w:t xml:space="preserve"> </w:t>
            </w:r>
            <w:r w:rsidRPr="00595364">
              <w:t>10.32/08.169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06FFEC5" w14:textId="77777777" w:rsidR="008B75E6" w:rsidRPr="009F314E" w:rsidRDefault="008B75E6" w:rsidP="00175312">
            <w:pPr>
              <w:suppressAutoHyphens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рН</w:t>
            </w:r>
          </w:p>
          <w:p w14:paraId="638D760D" w14:textId="77777777" w:rsidR="008B75E6" w:rsidRPr="009F314E" w:rsidRDefault="008B75E6" w:rsidP="00175312">
            <w:pPr>
              <w:suppressAutoHyphens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44F6AA30" w14:textId="77777777" w:rsidR="008B75E6" w:rsidRPr="009F314E" w:rsidRDefault="008B75E6" w:rsidP="00175312">
            <w:pPr>
              <w:suppressAutoHyphens/>
              <w:jc w:val="both"/>
              <w:rPr>
                <w:sz w:val="22"/>
                <w:szCs w:val="22"/>
              </w:rPr>
            </w:pPr>
          </w:p>
        </w:tc>
        <w:tc>
          <w:tcPr>
            <w:tcW w:w="2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E727FD" w14:textId="77777777" w:rsidR="008B75E6" w:rsidRPr="009F314E" w:rsidRDefault="008B75E6" w:rsidP="00175312">
            <w:pPr>
              <w:suppressAutoHyphens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26188-2016</w:t>
            </w:r>
          </w:p>
        </w:tc>
        <w:tc>
          <w:tcPr>
            <w:tcW w:w="171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033482B3" w14:textId="7BD2A3E9" w:rsidR="008B75E6" w:rsidRPr="009F314E" w:rsidRDefault="008B75E6" w:rsidP="00175312">
            <w:pPr>
              <w:suppressAutoHyphens/>
              <w:jc w:val="both"/>
              <w:rPr>
                <w:sz w:val="22"/>
                <w:szCs w:val="22"/>
              </w:rPr>
            </w:pPr>
          </w:p>
        </w:tc>
      </w:tr>
      <w:tr w:rsidR="008B75E6" w:rsidRPr="009F314E" w14:paraId="77476C83" w14:textId="77777777" w:rsidTr="006770B2">
        <w:trPr>
          <w:trHeight w:val="269"/>
        </w:trPr>
        <w:tc>
          <w:tcPr>
            <w:tcW w:w="1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7F6548" w14:textId="0FD578E4" w:rsidR="008B75E6" w:rsidRPr="00503BD6" w:rsidRDefault="008B75E6" w:rsidP="00503BD6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  <w:r w:rsidRPr="00503BD6">
              <w:rPr>
                <w:sz w:val="22"/>
                <w:szCs w:val="22"/>
              </w:rPr>
              <w:t>6.</w:t>
            </w:r>
            <w:r>
              <w:rPr>
                <w:sz w:val="22"/>
                <w:szCs w:val="22"/>
              </w:rPr>
              <w:t>9</w:t>
            </w:r>
            <w:r w:rsidRPr="00503BD6">
              <w:rPr>
                <w:sz w:val="22"/>
                <w:szCs w:val="22"/>
              </w:rPr>
              <w:t>*</w:t>
            </w:r>
          </w:p>
          <w:p w14:paraId="082287EE" w14:textId="77777777" w:rsidR="008B75E6" w:rsidRPr="00503BD6" w:rsidRDefault="008B75E6" w:rsidP="00503BD6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</w:p>
        </w:tc>
        <w:tc>
          <w:tcPr>
            <w:tcW w:w="2000" w:type="dxa"/>
            <w:vMerge w:val="restart"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14:paraId="2058601C" w14:textId="77777777" w:rsidR="008B75E6" w:rsidRDefault="008B75E6" w:rsidP="00503BD6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</w:p>
          <w:p w14:paraId="361D07E4" w14:textId="77777777" w:rsidR="008B75E6" w:rsidRDefault="008B75E6" w:rsidP="00503BD6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</w:p>
          <w:p w14:paraId="1A2FE024" w14:textId="77777777" w:rsidR="008B75E6" w:rsidRDefault="008B75E6" w:rsidP="00503BD6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</w:p>
          <w:p w14:paraId="28EDE93E" w14:textId="77777777" w:rsidR="008B75E6" w:rsidRDefault="008B75E6" w:rsidP="00503BD6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</w:p>
          <w:p w14:paraId="2FC56CAF" w14:textId="77777777" w:rsidR="008B75E6" w:rsidRPr="009F314E" w:rsidRDefault="008B75E6" w:rsidP="00503BD6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53F75A0" w14:textId="77777777" w:rsidR="008B75E6" w:rsidRPr="00595364" w:rsidRDefault="008B75E6" w:rsidP="00503BD6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595364">
              <w:rPr>
                <w:sz w:val="22"/>
                <w:szCs w:val="22"/>
              </w:rPr>
              <w:t>10.39/08.052</w:t>
            </w:r>
          </w:p>
          <w:p w14:paraId="43E74A65" w14:textId="06BAB021" w:rsidR="008B75E6" w:rsidRPr="00595364" w:rsidRDefault="008B75E6" w:rsidP="00503BD6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595364">
              <w:rPr>
                <w:sz w:val="22"/>
                <w:szCs w:val="22"/>
              </w:rPr>
              <w:t xml:space="preserve">10.31/08.052 10.32/08.052 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1DCFD9" w14:textId="29258843" w:rsidR="008B75E6" w:rsidRPr="009F314E" w:rsidRDefault="008B75E6" w:rsidP="00503BD6">
            <w:pPr>
              <w:suppressAutoHyphens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массовая доля минеральных примесей</w:t>
            </w:r>
          </w:p>
        </w:tc>
        <w:tc>
          <w:tcPr>
            <w:tcW w:w="25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61BB726D" w14:textId="77777777" w:rsidR="008B75E6" w:rsidRPr="009F314E" w:rsidRDefault="008B75E6" w:rsidP="00503BD6">
            <w:pPr>
              <w:suppressAutoHyphens/>
              <w:jc w:val="both"/>
              <w:rPr>
                <w:sz w:val="22"/>
                <w:szCs w:val="22"/>
              </w:rPr>
            </w:pPr>
          </w:p>
        </w:tc>
        <w:tc>
          <w:tcPr>
            <w:tcW w:w="2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EAE7616" w14:textId="77777777" w:rsidR="008B75E6" w:rsidRPr="009F314E" w:rsidRDefault="008B75E6" w:rsidP="00503BD6">
            <w:pPr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 xml:space="preserve">ГОСТ </w:t>
            </w:r>
            <w:r w:rsidRPr="009F314E">
              <w:rPr>
                <w:sz w:val="22"/>
                <w:szCs w:val="22"/>
                <w:lang w:val="en-US"/>
              </w:rPr>
              <w:t>ISO</w:t>
            </w:r>
            <w:r w:rsidRPr="009F314E">
              <w:rPr>
                <w:sz w:val="22"/>
                <w:szCs w:val="22"/>
              </w:rPr>
              <w:t xml:space="preserve"> 762-2013</w:t>
            </w:r>
          </w:p>
        </w:tc>
        <w:tc>
          <w:tcPr>
            <w:tcW w:w="171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6F219B15" w14:textId="1411EC99" w:rsidR="008B75E6" w:rsidRPr="009F314E" w:rsidRDefault="008B75E6" w:rsidP="00503BD6">
            <w:pPr>
              <w:suppressAutoHyphens/>
              <w:jc w:val="both"/>
              <w:rPr>
                <w:sz w:val="22"/>
                <w:szCs w:val="22"/>
              </w:rPr>
            </w:pPr>
          </w:p>
        </w:tc>
      </w:tr>
      <w:tr w:rsidR="008B75E6" w:rsidRPr="009F314E" w14:paraId="462FB4B0" w14:textId="77777777" w:rsidTr="006770B2">
        <w:trPr>
          <w:trHeight w:val="269"/>
        </w:trPr>
        <w:tc>
          <w:tcPr>
            <w:tcW w:w="1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6F61A7" w14:textId="0099BC43" w:rsidR="008B75E6" w:rsidRPr="00503BD6" w:rsidRDefault="008B75E6" w:rsidP="00503BD6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  <w:r w:rsidRPr="00503BD6">
              <w:rPr>
                <w:sz w:val="22"/>
                <w:szCs w:val="22"/>
              </w:rPr>
              <w:t>6.1</w:t>
            </w:r>
            <w:r>
              <w:rPr>
                <w:sz w:val="22"/>
                <w:szCs w:val="22"/>
              </w:rPr>
              <w:t>0</w:t>
            </w:r>
            <w:r w:rsidRPr="00503BD6">
              <w:rPr>
                <w:sz w:val="22"/>
                <w:szCs w:val="22"/>
              </w:rPr>
              <w:t>*</w:t>
            </w:r>
          </w:p>
        </w:tc>
        <w:tc>
          <w:tcPr>
            <w:tcW w:w="2000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14:paraId="240206BB" w14:textId="77777777" w:rsidR="008B75E6" w:rsidRPr="009F314E" w:rsidRDefault="008B75E6" w:rsidP="00503BD6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FE94104" w14:textId="77777777" w:rsidR="008B75E6" w:rsidRPr="00595364" w:rsidRDefault="008B75E6" w:rsidP="00503BD6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595364">
              <w:rPr>
                <w:sz w:val="22"/>
                <w:szCs w:val="22"/>
              </w:rPr>
              <w:t>10.39/08.052</w:t>
            </w:r>
          </w:p>
          <w:p w14:paraId="7CC8FD36" w14:textId="7A8FB327" w:rsidR="008B75E6" w:rsidRPr="00595364" w:rsidRDefault="008B75E6" w:rsidP="00503BD6">
            <w:pPr>
              <w:shd w:val="clear" w:color="auto" w:fill="FFFFFF"/>
              <w:jc w:val="both"/>
              <w:rPr>
                <w:color w:val="EE0000"/>
                <w:sz w:val="22"/>
                <w:szCs w:val="22"/>
              </w:rPr>
            </w:pPr>
            <w:r w:rsidRPr="00595364">
              <w:rPr>
                <w:sz w:val="22"/>
                <w:szCs w:val="22"/>
              </w:rPr>
              <w:t>10.32/08.052 10.84/08.052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5A6F32F" w14:textId="2E95B149" w:rsidR="008B75E6" w:rsidRPr="009F314E" w:rsidRDefault="008B75E6" w:rsidP="00503BD6">
            <w:pPr>
              <w:suppressAutoHyphens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массовая доля примесей растительного происхождения</w:t>
            </w:r>
          </w:p>
        </w:tc>
        <w:tc>
          <w:tcPr>
            <w:tcW w:w="25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30CC2193" w14:textId="77777777" w:rsidR="008B75E6" w:rsidRPr="009F314E" w:rsidRDefault="008B75E6" w:rsidP="00503BD6">
            <w:pPr>
              <w:suppressAutoHyphens/>
              <w:jc w:val="both"/>
              <w:rPr>
                <w:sz w:val="22"/>
                <w:szCs w:val="22"/>
              </w:rPr>
            </w:pPr>
          </w:p>
        </w:tc>
        <w:tc>
          <w:tcPr>
            <w:tcW w:w="2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54024D" w14:textId="77777777" w:rsidR="008B75E6" w:rsidRPr="009F314E" w:rsidRDefault="008B75E6" w:rsidP="00503BD6">
            <w:pPr>
              <w:suppressAutoHyphens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26323-2014</w:t>
            </w:r>
          </w:p>
        </w:tc>
        <w:tc>
          <w:tcPr>
            <w:tcW w:w="171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2230D387" w14:textId="05BC6AA5" w:rsidR="008B75E6" w:rsidRPr="009F314E" w:rsidRDefault="008B75E6" w:rsidP="00503BD6">
            <w:pPr>
              <w:suppressAutoHyphens/>
              <w:jc w:val="both"/>
              <w:rPr>
                <w:sz w:val="22"/>
                <w:szCs w:val="22"/>
              </w:rPr>
            </w:pPr>
          </w:p>
        </w:tc>
      </w:tr>
      <w:tr w:rsidR="008B75E6" w:rsidRPr="009F314E" w14:paraId="54BC7D46" w14:textId="77777777" w:rsidTr="006770B2">
        <w:trPr>
          <w:trHeight w:val="269"/>
        </w:trPr>
        <w:tc>
          <w:tcPr>
            <w:tcW w:w="1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E04195" w14:textId="0E429102" w:rsidR="008B75E6" w:rsidRPr="00503BD6" w:rsidRDefault="008B75E6" w:rsidP="00503BD6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  <w:r w:rsidRPr="00503BD6">
              <w:rPr>
                <w:sz w:val="22"/>
                <w:szCs w:val="22"/>
              </w:rPr>
              <w:t>6.1</w:t>
            </w:r>
            <w:r>
              <w:rPr>
                <w:sz w:val="22"/>
                <w:szCs w:val="22"/>
              </w:rPr>
              <w:t>1</w:t>
            </w:r>
            <w:r w:rsidRPr="00503BD6">
              <w:rPr>
                <w:sz w:val="22"/>
                <w:szCs w:val="22"/>
              </w:rPr>
              <w:t>*</w:t>
            </w:r>
          </w:p>
        </w:tc>
        <w:tc>
          <w:tcPr>
            <w:tcW w:w="2000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14:paraId="0A40D8C2" w14:textId="77777777" w:rsidR="008B75E6" w:rsidRPr="009F314E" w:rsidRDefault="008B75E6" w:rsidP="00503BD6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0F7351F" w14:textId="77777777" w:rsidR="008B75E6" w:rsidRPr="00595364" w:rsidRDefault="008B75E6" w:rsidP="00503BD6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595364">
              <w:rPr>
                <w:sz w:val="22"/>
                <w:szCs w:val="22"/>
              </w:rPr>
              <w:t>10.39/08.052</w:t>
            </w:r>
          </w:p>
          <w:p w14:paraId="74C845F7" w14:textId="75D8C5D1" w:rsidR="008B75E6" w:rsidRPr="00595364" w:rsidRDefault="008B75E6" w:rsidP="00503BD6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595364">
              <w:rPr>
                <w:sz w:val="22"/>
                <w:szCs w:val="22"/>
              </w:rPr>
              <w:t>10.32/08.052 10.84/08.052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311D7A" w14:textId="7F162D39" w:rsidR="008B75E6" w:rsidRPr="009F314E" w:rsidRDefault="008B75E6" w:rsidP="00503BD6">
            <w:pPr>
              <w:suppressAutoHyphens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массовая доля составных частей</w:t>
            </w:r>
          </w:p>
        </w:tc>
        <w:tc>
          <w:tcPr>
            <w:tcW w:w="25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714497D3" w14:textId="77777777" w:rsidR="008B75E6" w:rsidRPr="009F314E" w:rsidRDefault="008B75E6" w:rsidP="00503BD6">
            <w:pPr>
              <w:suppressAutoHyphens/>
              <w:jc w:val="both"/>
              <w:rPr>
                <w:sz w:val="22"/>
                <w:szCs w:val="22"/>
              </w:rPr>
            </w:pPr>
          </w:p>
        </w:tc>
        <w:tc>
          <w:tcPr>
            <w:tcW w:w="2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90809F" w14:textId="77777777" w:rsidR="008B75E6" w:rsidRPr="009F314E" w:rsidRDefault="008B75E6" w:rsidP="00503BD6">
            <w:pPr>
              <w:suppressAutoHyphens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 xml:space="preserve">ГОСТ 8756.1-2017 р.7 </w:t>
            </w:r>
          </w:p>
        </w:tc>
        <w:tc>
          <w:tcPr>
            <w:tcW w:w="171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6F8176EE" w14:textId="01470B7E" w:rsidR="008B75E6" w:rsidRPr="009F314E" w:rsidRDefault="008B75E6" w:rsidP="00503BD6">
            <w:pPr>
              <w:suppressAutoHyphens/>
              <w:jc w:val="both"/>
              <w:rPr>
                <w:sz w:val="22"/>
                <w:szCs w:val="22"/>
              </w:rPr>
            </w:pPr>
          </w:p>
        </w:tc>
      </w:tr>
      <w:tr w:rsidR="008B75E6" w:rsidRPr="009F314E" w14:paraId="2498F114" w14:textId="77777777" w:rsidTr="006770B2">
        <w:trPr>
          <w:trHeight w:val="269"/>
        </w:trPr>
        <w:tc>
          <w:tcPr>
            <w:tcW w:w="1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437DF0" w14:textId="64AC93A6" w:rsidR="008B75E6" w:rsidRPr="00FC457B" w:rsidRDefault="008B75E6" w:rsidP="00503BD6">
            <w:pPr>
              <w:tabs>
                <w:tab w:val="num" w:pos="386"/>
              </w:tabs>
              <w:ind w:right="72"/>
              <w:jc w:val="both"/>
              <w:rPr>
                <w:color w:val="EE0000"/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6.1</w:t>
            </w:r>
            <w:r>
              <w:rPr>
                <w:sz w:val="22"/>
                <w:szCs w:val="22"/>
              </w:rPr>
              <w:t>2</w:t>
            </w:r>
            <w:r w:rsidRPr="009F314E">
              <w:rPr>
                <w:sz w:val="22"/>
                <w:szCs w:val="22"/>
              </w:rPr>
              <w:t>*</w:t>
            </w:r>
          </w:p>
        </w:tc>
        <w:tc>
          <w:tcPr>
            <w:tcW w:w="2000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14:paraId="7543511A" w14:textId="77777777" w:rsidR="008B75E6" w:rsidRPr="009F314E" w:rsidRDefault="008B75E6" w:rsidP="00503BD6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654143" w14:textId="77777777" w:rsidR="008B75E6" w:rsidRPr="00595364" w:rsidRDefault="008B75E6" w:rsidP="00503BD6">
            <w:pPr>
              <w:pStyle w:val="af6"/>
            </w:pPr>
            <w:r w:rsidRPr="00595364">
              <w:t>01.1</w:t>
            </w:r>
            <w:r w:rsidRPr="00595364">
              <w:rPr>
                <w:lang w:val="ru-RU"/>
              </w:rPr>
              <w:t>1</w:t>
            </w:r>
            <w:r w:rsidRPr="00595364">
              <w:t>/12.042</w:t>
            </w:r>
          </w:p>
          <w:p w14:paraId="328B4862" w14:textId="77777777" w:rsidR="008B75E6" w:rsidRPr="00595364" w:rsidRDefault="008B75E6" w:rsidP="00503BD6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CFFF16C" w14:textId="77777777" w:rsidR="008B75E6" w:rsidRDefault="008B75E6" w:rsidP="00503BD6">
            <w:pPr>
              <w:suppressAutoHyphens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 xml:space="preserve">наличие живых вредителей (насекомых или их личинок, клещей) </w:t>
            </w:r>
          </w:p>
          <w:p w14:paraId="2464ADD9" w14:textId="73EED9AF" w:rsidR="008B75E6" w:rsidRPr="009F314E" w:rsidRDefault="008B75E6" w:rsidP="00503BD6">
            <w:pPr>
              <w:suppressAutoHyphens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56E13EE" w14:textId="77777777" w:rsidR="008B75E6" w:rsidRPr="009F314E" w:rsidRDefault="008B75E6" w:rsidP="00503BD6">
            <w:pPr>
              <w:suppressAutoHyphens/>
              <w:jc w:val="both"/>
              <w:rPr>
                <w:sz w:val="22"/>
                <w:szCs w:val="22"/>
              </w:rPr>
            </w:pPr>
          </w:p>
        </w:tc>
        <w:tc>
          <w:tcPr>
            <w:tcW w:w="2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0802545" w14:textId="77777777" w:rsidR="008B75E6" w:rsidRPr="009F314E" w:rsidRDefault="008B75E6" w:rsidP="00503BD6">
            <w:pPr>
              <w:suppressAutoHyphens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10853-88</w:t>
            </w:r>
          </w:p>
        </w:tc>
        <w:tc>
          <w:tcPr>
            <w:tcW w:w="171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2AFF70D9" w14:textId="455106D6" w:rsidR="008B75E6" w:rsidRPr="009F314E" w:rsidRDefault="008B75E6" w:rsidP="00503BD6">
            <w:pPr>
              <w:suppressAutoHyphens/>
              <w:jc w:val="both"/>
              <w:rPr>
                <w:sz w:val="22"/>
                <w:szCs w:val="22"/>
              </w:rPr>
            </w:pPr>
          </w:p>
        </w:tc>
      </w:tr>
      <w:tr w:rsidR="008B75E6" w:rsidRPr="00E641F4" w14:paraId="238CBF5B" w14:textId="77777777" w:rsidTr="006770B2">
        <w:trPr>
          <w:trHeight w:val="269"/>
        </w:trPr>
        <w:tc>
          <w:tcPr>
            <w:tcW w:w="1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04A90C" w14:textId="0F637BBF" w:rsidR="008B75E6" w:rsidRPr="00E641F4" w:rsidRDefault="008B75E6" w:rsidP="00503BD6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  <w:r w:rsidRPr="00E641F4">
              <w:rPr>
                <w:sz w:val="22"/>
                <w:szCs w:val="22"/>
              </w:rPr>
              <w:t>6.13*</w:t>
            </w:r>
          </w:p>
        </w:tc>
        <w:tc>
          <w:tcPr>
            <w:tcW w:w="2000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14:paraId="70D6245F" w14:textId="77777777" w:rsidR="008B75E6" w:rsidRPr="00E641F4" w:rsidRDefault="008B75E6" w:rsidP="00503BD6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520274B" w14:textId="77777777" w:rsidR="008B75E6" w:rsidRPr="00E641F4" w:rsidRDefault="008B75E6" w:rsidP="00503BD6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E641F4">
              <w:rPr>
                <w:sz w:val="22"/>
                <w:szCs w:val="22"/>
              </w:rPr>
              <w:t>01.13/08.149</w:t>
            </w:r>
          </w:p>
          <w:p w14:paraId="6D906C91" w14:textId="77777777" w:rsidR="008B75E6" w:rsidRPr="00E641F4" w:rsidRDefault="008B75E6" w:rsidP="00503BD6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E641F4">
              <w:rPr>
                <w:sz w:val="22"/>
                <w:szCs w:val="22"/>
              </w:rPr>
              <w:t>10.39/08.149</w:t>
            </w:r>
          </w:p>
          <w:p w14:paraId="58A1EE7C" w14:textId="77777777" w:rsidR="008B75E6" w:rsidRPr="00E641F4" w:rsidRDefault="008B75E6" w:rsidP="00503BD6">
            <w:pPr>
              <w:pStyle w:val="ab"/>
              <w:spacing w:after="0"/>
              <w:ind w:right="-1"/>
              <w:rPr>
                <w:sz w:val="22"/>
                <w:szCs w:val="22"/>
              </w:rPr>
            </w:pPr>
            <w:r w:rsidRPr="00E641F4">
              <w:rPr>
                <w:sz w:val="22"/>
                <w:szCs w:val="22"/>
              </w:rPr>
              <w:lastRenderedPageBreak/>
              <w:t>01.21/08.149</w:t>
            </w:r>
          </w:p>
          <w:p w14:paraId="5746F5F8" w14:textId="77777777" w:rsidR="008B75E6" w:rsidRPr="00E641F4" w:rsidRDefault="008B75E6" w:rsidP="00503BD6">
            <w:pPr>
              <w:pStyle w:val="ab"/>
              <w:spacing w:after="0"/>
              <w:ind w:right="-1"/>
              <w:rPr>
                <w:sz w:val="22"/>
                <w:szCs w:val="22"/>
              </w:rPr>
            </w:pPr>
            <w:r w:rsidRPr="00E641F4">
              <w:rPr>
                <w:sz w:val="22"/>
                <w:szCs w:val="22"/>
              </w:rPr>
              <w:t>01.22/08.149</w:t>
            </w:r>
          </w:p>
          <w:p w14:paraId="58570CA6" w14:textId="77777777" w:rsidR="008B75E6" w:rsidRPr="00E641F4" w:rsidRDefault="008B75E6" w:rsidP="00503BD6">
            <w:pPr>
              <w:pStyle w:val="ab"/>
              <w:spacing w:after="0"/>
              <w:ind w:right="-1"/>
              <w:rPr>
                <w:sz w:val="22"/>
                <w:szCs w:val="22"/>
              </w:rPr>
            </w:pPr>
            <w:r w:rsidRPr="00E641F4">
              <w:rPr>
                <w:sz w:val="22"/>
                <w:szCs w:val="22"/>
              </w:rPr>
              <w:t>01.23/08.149</w:t>
            </w:r>
          </w:p>
          <w:p w14:paraId="1E8D292E" w14:textId="77777777" w:rsidR="008B75E6" w:rsidRPr="00E641F4" w:rsidRDefault="008B75E6" w:rsidP="00503BD6">
            <w:pPr>
              <w:pStyle w:val="ab"/>
              <w:spacing w:after="0"/>
              <w:ind w:right="-1"/>
              <w:rPr>
                <w:sz w:val="22"/>
                <w:szCs w:val="22"/>
              </w:rPr>
            </w:pPr>
            <w:r w:rsidRPr="00E641F4">
              <w:rPr>
                <w:sz w:val="22"/>
                <w:szCs w:val="22"/>
              </w:rPr>
              <w:t>01.24/08.149</w:t>
            </w:r>
          </w:p>
          <w:p w14:paraId="28717A44" w14:textId="77777777" w:rsidR="008B75E6" w:rsidRPr="00E641F4" w:rsidRDefault="008B75E6" w:rsidP="00503BD6">
            <w:pPr>
              <w:pStyle w:val="af6"/>
              <w:rPr>
                <w:lang w:val="ru-RU"/>
              </w:rPr>
            </w:pPr>
            <w:r w:rsidRPr="00E641F4">
              <w:t>01.25/</w:t>
            </w:r>
            <w:r w:rsidRPr="00E641F4">
              <w:rPr>
                <w:lang w:val="ru-RU"/>
              </w:rPr>
              <w:t>08</w:t>
            </w:r>
            <w:r w:rsidRPr="00E641F4">
              <w:t>.</w:t>
            </w:r>
            <w:r w:rsidRPr="00E641F4">
              <w:rPr>
                <w:lang w:val="ru-RU"/>
              </w:rPr>
              <w:t>149</w:t>
            </w:r>
          </w:p>
          <w:p w14:paraId="246C5128" w14:textId="1829DD70" w:rsidR="008B75E6" w:rsidRPr="00E641F4" w:rsidRDefault="008B75E6" w:rsidP="00503BD6">
            <w:pPr>
              <w:pStyle w:val="af6"/>
            </w:pPr>
            <w:r w:rsidRPr="00E641F4">
              <w:t>10.32/08.149</w:t>
            </w:r>
          </w:p>
          <w:p w14:paraId="623E49D2" w14:textId="1920C491" w:rsidR="008B75E6" w:rsidRPr="00E641F4" w:rsidRDefault="008B75E6" w:rsidP="00503BD6">
            <w:pPr>
              <w:pStyle w:val="af6"/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AA2DA21" w14:textId="3821F5A1" w:rsidR="008B75E6" w:rsidRPr="00E641F4" w:rsidRDefault="008B75E6" w:rsidP="00503BD6">
            <w:pPr>
              <w:suppressAutoHyphens/>
              <w:jc w:val="both"/>
              <w:rPr>
                <w:sz w:val="22"/>
                <w:szCs w:val="22"/>
              </w:rPr>
            </w:pPr>
            <w:r w:rsidRPr="00E641F4">
              <w:rPr>
                <w:sz w:val="22"/>
                <w:szCs w:val="22"/>
              </w:rPr>
              <w:lastRenderedPageBreak/>
              <w:t xml:space="preserve">массовая доля общего диоксида серы и сульфитов </w:t>
            </w:r>
            <w:r w:rsidRPr="00E641F4">
              <w:rPr>
                <w:sz w:val="22"/>
                <w:szCs w:val="22"/>
              </w:rPr>
              <w:lastRenderedPageBreak/>
              <w:t>(сернистой кислоты), сернистая кислота (диоксид серы Е220) и соли</w:t>
            </w:r>
          </w:p>
        </w:tc>
        <w:tc>
          <w:tcPr>
            <w:tcW w:w="2551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22623192" w14:textId="77777777" w:rsidR="008B75E6" w:rsidRPr="00E641F4" w:rsidRDefault="008B75E6" w:rsidP="00503BD6">
            <w:pPr>
              <w:jc w:val="both"/>
              <w:rPr>
                <w:bCs/>
                <w:color w:val="000000"/>
                <w:sz w:val="22"/>
                <w:szCs w:val="22"/>
                <w:shd w:val="clear" w:color="auto" w:fill="FFFFFF"/>
              </w:rPr>
            </w:pPr>
            <w:r w:rsidRPr="00E641F4">
              <w:rPr>
                <w:bCs/>
                <w:color w:val="000000"/>
                <w:sz w:val="22"/>
                <w:szCs w:val="22"/>
                <w:shd w:val="clear" w:color="auto" w:fill="FFFFFF"/>
              </w:rPr>
              <w:lastRenderedPageBreak/>
              <w:t xml:space="preserve">СанПиН и ГН, утв. постановлением Министерства </w:t>
            </w:r>
            <w:r w:rsidRPr="00E641F4">
              <w:rPr>
                <w:bCs/>
                <w:color w:val="000000"/>
                <w:sz w:val="22"/>
                <w:szCs w:val="22"/>
                <w:shd w:val="clear" w:color="auto" w:fill="FFFFFF"/>
              </w:rPr>
              <w:lastRenderedPageBreak/>
              <w:t>Здравоохранения Республики Беларусь от 21.06.2013 № 52</w:t>
            </w:r>
          </w:p>
          <w:p w14:paraId="2C146124" w14:textId="77777777" w:rsidR="008B75E6" w:rsidRPr="00E641F4" w:rsidRDefault="008B75E6" w:rsidP="00503BD6">
            <w:pPr>
              <w:jc w:val="both"/>
              <w:rPr>
                <w:bCs/>
                <w:sz w:val="22"/>
                <w:szCs w:val="22"/>
              </w:rPr>
            </w:pPr>
            <w:r w:rsidRPr="00E641F4">
              <w:rPr>
                <w:bCs/>
                <w:color w:val="000000"/>
                <w:sz w:val="22"/>
                <w:szCs w:val="22"/>
                <w:shd w:val="clear" w:color="auto" w:fill="FFFFFF"/>
              </w:rPr>
              <w:t>ГН «Показатели безопасности и безвредности продовольственного сырья и пищевых продуктов», утв. постановлением Совета Министров Республики Беларусь от 25.01.2021 № 37</w:t>
            </w:r>
          </w:p>
          <w:p w14:paraId="2496D97D" w14:textId="24DF7746" w:rsidR="008B75E6" w:rsidRPr="00E641F4" w:rsidRDefault="008B75E6" w:rsidP="00503BD6">
            <w:pPr>
              <w:suppressAutoHyphens/>
              <w:jc w:val="both"/>
              <w:rPr>
                <w:sz w:val="22"/>
                <w:szCs w:val="22"/>
              </w:rPr>
            </w:pPr>
            <w:r w:rsidRPr="00E641F4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2CAFE5" w14:textId="77777777" w:rsidR="008B75E6" w:rsidRPr="00E641F4" w:rsidRDefault="008B75E6" w:rsidP="00503BD6">
            <w:pPr>
              <w:suppressAutoHyphens/>
              <w:jc w:val="both"/>
              <w:rPr>
                <w:sz w:val="22"/>
                <w:szCs w:val="22"/>
              </w:rPr>
            </w:pPr>
            <w:r w:rsidRPr="00E641F4">
              <w:rPr>
                <w:sz w:val="22"/>
                <w:szCs w:val="22"/>
              </w:rPr>
              <w:lastRenderedPageBreak/>
              <w:t xml:space="preserve">ГОСТ 25555.5-2014 р.7 </w:t>
            </w:r>
          </w:p>
        </w:tc>
        <w:tc>
          <w:tcPr>
            <w:tcW w:w="171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225E69" w14:textId="4D53D55A" w:rsidR="008B75E6" w:rsidRPr="00E641F4" w:rsidRDefault="008B75E6" w:rsidP="00503BD6">
            <w:pPr>
              <w:suppressAutoHyphens/>
              <w:jc w:val="both"/>
              <w:rPr>
                <w:sz w:val="22"/>
                <w:szCs w:val="22"/>
              </w:rPr>
            </w:pPr>
          </w:p>
        </w:tc>
      </w:tr>
      <w:tr w:rsidR="0044711E" w:rsidRPr="00E641F4" w14:paraId="4D122BB4" w14:textId="77777777" w:rsidTr="006770B2">
        <w:trPr>
          <w:trHeight w:val="269"/>
        </w:trPr>
        <w:tc>
          <w:tcPr>
            <w:tcW w:w="1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025C4A" w14:textId="6DDD906E" w:rsidR="0044711E" w:rsidRPr="00E641F4" w:rsidRDefault="0044711E" w:rsidP="00C80747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.14</w:t>
            </w:r>
            <w:r w:rsidRPr="009F314E">
              <w:rPr>
                <w:sz w:val="22"/>
                <w:szCs w:val="22"/>
              </w:rPr>
              <w:t>*</w:t>
            </w:r>
          </w:p>
        </w:tc>
        <w:tc>
          <w:tcPr>
            <w:tcW w:w="2000" w:type="dxa"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14:paraId="67FAAFB0" w14:textId="77777777" w:rsidR="0044711E" w:rsidRDefault="0044711E" w:rsidP="00C80747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  <w:r>
              <w:rPr>
                <w:color w:val="EE0000"/>
                <w:sz w:val="22"/>
                <w:szCs w:val="22"/>
              </w:rPr>
              <w:t xml:space="preserve"> </w:t>
            </w:r>
            <w:r w:rsidRPr="00CE3863">
              <w:rPr>
                <w:sz w:val="22"/>
                <w:szCs w:val="22"/>
              </w:rPr>
              <w:t>Плодоовощная продукция</w:t>
            </w:r>
            <w:r>
              <w:rPr>
                <w:sz w:val="22"/>
                <w:szCs w:val="22"/>
              </w:rPr>
              <w:t xml:space="preserve">. Фрукты и </w:t>
            </w:r>
            <w:proofErr w:type="gramStart"/>
            <w:r>
              <w:rPr>
                <w:sz w:val="22"/>
                <w:szCs w:val="22"/>
              </w:rPr>
              <w:t>овощи</w:t>
            </w:r>
            <w:proofErr w:type="gramEnd"/>
            <w:r>
              <w:rPr>
                <w:sz w:val="22"/>
                <w:szCs w:val="22"/>
              </w:rPr>
              <w:t xml:space="preserve"> переработанные и консервированные. Соки фруктовые и овощные</w:t>
            </w:r>
          </w:p>
          <w:p w14:paraId="15742D06" w14:textId="77777777" w:rsidR="0044711E" w:rsidRDefault="0044711E" w:rsidP="00C80747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</w:p>
          <w:p w14:paraId="24EFF6A1" w14:textId="77777777" w:rsidR="0044711E" w:rsidRDefault="0044711E" w:rsidP="00C80747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</w:p>
          <w:p w14:paraId="24D541DA" w14:textId="77777777" w:rsidR="0044711E" w:rsidRDefault="0044711E" w:rsidP="00C80747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</w:p>
          <w:p w14:paraId="244C06FD" w14:textId="77777777" w:rsidR="0044711E" w:rsidRPr="009F314E" w:rsidRDefault="0044711E" w:rsidP="00C80747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</w:p>
          <w:p w14:paraId="5B9B577A" w14:textId="77777777" w:rsidR="0044711E" w:rsidRPr="00E641F4" w:rsidRDefault="0044711E" w:rsidP="00C80747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732EA27" w14:textId="77777777" w:rsidR="0044711E" w:rsidRPr="00343C9E" w:rsidRDefault="0044711E" w:rsidP="00C80747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343C9E">
              <w:rPr>
                <w:sz w:val="22"/>
                <w:szCs w:val="22"/>
              </w:rPr>
              <w:t>01.13/08.169</w:t>
            </w:r>
          </w:p>
          <w:p w14:paraId="174D8D46" w14:textId="77777777" w:rsidR="0044711E" w:rsidRPr="00343C9E" w:rsidRDefault="0044711E" w:rsidP="00C80747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343C9E">
              <w:rPr>
                <w:sz w:val="22"/>
                <w:szCs w:val="22"/>
              </w:rPr>
              <w:t>10.39/08.169</w:t>
            </w:r>
          </w:p>
          <w:p w14:paraId="15316543" w14:textId="77777777" w:rsidR="0044711E" w:rsidRPr="00343C9E" w:rsidRDefault="0044711E" w:rsidP="00C80747">
            <w:pPr>
              <w:pStyle w:val="ab"/>
              <w:spacing w:after="0"/>
              <w:rPr>
                <w:sz w:val="22"/>
                <w:szCs w:val="22"/>
              </w:rPr>
            </w:pPr>
            <w:r w:rsidRPr="00343C9E">
              <w:rPr>
                <w:sz w:val="22"/>
                <w:szCs w:val="22"/>
              </w:rPr>
              <w:t>01.21/08.169</w:t>
            </w:r>
          </w:p>
          <w:p w14:paraId="230682F9" w14:textId="77777777" w:rsidR="0044711E" w:rsidRPr="00343C9E" w:rsidRDefault="0044711E" w:rsidP="00C80747">
            <w:pPr>
              <w:pStyle w:val="ab"/>
              <w:spacing w:after="0"/>
              <w:rPr>
                <w:sz w:val="22"/>
                <w:szCs w:val="22"/>
              </w:rPr>
            </w:pPr>
            <w:r w:rsidRPr="00343C9E">
              <w:rPr>
                <w:sz w:val="22"/>
                <w:szCs w:val="22"/>
              </w:rPr>
              <w:t>01.22/08.169</w:t>
            </w:r>
          </w:p>
          <w:p w14:paraId="4BDB56CF" w14:textId="77777777" w:rsidR="0044711E" w:rsidRPr="00343C9E" w:rsidRDefault="0044711E" w:rsidP="00C80747">
            <w:pPr>
              <w:pStyle w:val="ab"/>
              <w:spacing w:after="0"/>
              <w:rPr>
                <w:sz w:val="22"/>
                <w:szCs w:val="22"/>
              </w:rPr>
            </w:pPr>
            <w:r w:rsidRPr="00343C9E">
              <w:rPr>
                <w:sz w:val="22"/>
                <w:szCs w:val="22"/>
              </w:rPr>
              <w:t>01.23/08.169</w:t>
            </w:r>
          </w:p>
          <w:p w14:paraId="389E2090" w14:textId="77777777" w:rsidR="0044711E" w:rsidRPr="00343C9E" w:rsidRDefault="0044711E" w:rsidP="00C80747">
            <w:pPr>
              <w:pStyle w:val="ab"/>
              <w:spacing w:after="0"/>
              <w:rPr>
                <w:sz w:val="22"/>
                <w:szCs w:val="22"/>
              </w:rPr>
            </w:pPr>
            <w:r w:rsidRPr="00343C9E">
              <w:rPr>
                <w:sz w:val="22"/>
                <w:szCs w:val="22"/>
              </w:rPr>
              <w:t>01.24/08.169</w:t>
            </w:r>
          </w:p>
          <w:p w14:paraId="2553F43A" w14:textId="77777777" w:rsidR="0044711E" w:rsidRPr="00343C9E" w:rsidRDefault="0044711E" w:rsidP="00C80747">
            <w:pPr>
              <w:pStyle w:val="ab"/>
              <w:spacing w:after="0"/>
              <w:rPr>
                <w:sz w:val="22"/>
                <w:szCs w:val="22"/>
              </w:rPr>
            </w:pPr>
            <w:r w:rsidRPr="00343C9E">
              <w:rPr>
                <w:sz w:val="22"/>
                <w:szCs w:val="22"/>
              </w:rPr>
              <w:t>01.25/08.169</w:t>
            </w:r>
          </w:p>
          <w:p w14:paraId="7177BFEE" w14:textId="77777777" w:rsidR="0044711E" w:rsidRPr="00E641F4" w:rsidRDefault="0044711E" w:rsidP="00C80747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A0AFAC9" w14:textId="20CD2C97" w:rsidR="0044711E" w:rsidRPr="00E641F4" w:rsidRDefault="0044711E" w:rsidP="00C80747">
            <w:pPr>
              <w:suppressAutoHyphens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 xml:space="preserve">Нитраты </w:t>
            </w:r>
          </w:p>
        </w:tc>
        <w:tc>
          <w:tcPr>
            <w:tcW w:w="2551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7A345652" w14:textId="77777777" w:rsidR="0044711E" w:rsidRPr="00E641F4" w:rsidRDefault="0044711E" w:rsidP="00C80747">
            <w:pPr>
              <w:jc w:val="both"/>
              <w:rPr>
                <w:bCs/>
                <w:color w:val="000000"/>
                <w:sz w:val="22"/>
                <w:szCs w:val="22"/>
                <w:shd w:val="clear" w:color="auto" w:fill="FFFFFF"/>
              </w:rPr>
            </w:pPr>
            <w:r w:rsidRPr="00E641F4">
              <w:rPr>
                <w:bCs/>
                <w:color w:val="000000"/>
                <w:sz w:val="22"/>
                <w:szCs w:val="22"/>
                <w:shd w:val="clear" w:color="auto" w:fill="FFFFFF"/>
              </w:rPr>
              <w:t>СанПиН и ГН, утв. постановлением Министерства Здравоохранения Республики Беларусь от 21.06.2013 № 52</w:t>
            </w:r>
          </w:p>
          <w:p w14:paraId="44E09434" w14:textId="77777777" w:rsidR="0044711E" w:rsidRPr="00E641F4" w:rsidRDefault="0044711E" w:rsidP="00C80747">
            <w:pPr>
              <w:jc w:val="both"/>
              <w:rPr>
                <w:bCs/>
                <w:sz w:val="22"/>
                <w:szCs w:val="22"/>
              </w:rPr>
            </w:pPr>
            <w:r w:rsidRPr="00E641F4">
              <w:rPr>
                <w:bCs/>
                <w:color w:val="000000"/>
                <w:sz w:val="22"/>
                <w:szCs w:val="22"/>
                <w:shd w:val="clear" w:color="auto" w:fill="FFFFFF"/>
              </w:rPr>
              <w:t>ГН «Показатели безопасности и безвредности продовольственного сырья и пищевых продуктов», утв. постановлением Совета Министров Республики Беларусь от 25.01.2021 № 37</w:t>
            </w:r>
          </w:p>
          <w:p w14:paraId="3243A519" w14:textId="76A27803" w:rsidR="0044711E" w:rsidRPr="00E641F4" w:rsidRDefault="0044711E" w:rsidP="00C80747">
            <w:pPr>
              <w:jc w:val="both"/>
              <w:rPr>
                <w:bCs/>
                <w:color w:val="000000"/>
                <w:sz w:val="22"/>
                <w:szCs w:val="22"/>
                <w:shd w:val="clear" w:color="auto" w:fill="FFFFFF"/>
              </w:rPr>
            </w:pPr>
            <w:r w:rsidRPr="00E641F4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1E30539" w14:textId="77777777" w:rsidR="0044711E" w:rsidRPr="00C80747" w:rsidRDefault="0044711E" w:rsidP="00C80747">
            <w:pPr>
              <w:rPr>
                <w:sz w:val="22"/>
                <w:szCs w:val="22"/>
              </w:rPr>
            </w:pPr>
            <w:r w:rsidRPr="00C80747">
              <w:rPr>
                <w:sz w:val="22"/>
                <w:szCs w:val="22"/>
              </w:rPr>
              <w:t xml:space="preserve">МУ 5048-89 </w:t>
            </w:r>
          </w:p>
          <w:p w14:paraId="68216CC6" w14:textId="0D4C388C" w:rsidR="0044711E" w:rsidRPr="00E641F4" w:rsidRDefault="0044711E" w:rsidP="00C80747">
            <w:pPr>
              <w:suppressAutoHyphens/>
              <w:jc w:val="both"/>
              <w:rPr>
                <w:sz w:val="22"/>
                <w:szCs w:val="22"/>
              </w:rPr>
            </w:pPr>
            <w:r w:rsidRPr="00C80747">
              <w:rPr>
                <w:sz w:val="22"/>
                <w:szCs w:val="22"/>
              </w:rPr>
              <w:t>АМИ. ГМ 0108-2022</w:t>
            </w:r>
          </w:p>
        </w:tc>
        <w:tc>
          <w:tcPr>
            <w:tcW w:w="171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69967E5B" w14:textId="77777777" w:rsidR="0044711E" w:rsidRDefault="0044711E" w:rsidP="0044711E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Лабораторный </w:t>
            </w:r>
          </w:p>
          <w:p w14:paraId="4D7A61C4" w14:textId="77777777" w:rsidR="0044711E" w:rsidRDefault="0044711E" w:rsidP="0044711E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отдел, группа санитарно-гигиенических исследований </w:t>
            </w:r>
          </w:p>
          <w:p w14:paraId="6B058DF1" w14:textId="77777777" w:rsidR="0044711E" w:rsidRDefault="0044711E" w:rsidP="0044711E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(ул.Октябрьская,33,</w:t>
            </w:r>
          </w:p>
          <w:p w14:paraId="6556C6B6" w14:textId="4F234C6A" w:rsidR="0044711E" w:rsidRPr="00E641F4" w:rsidRDefault="0044711E" w:rsidP="0044711E">
            <w:pPr>
              <w:suppressAutoHyphens/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г.Рогачёв</w:t>
            </w:r>
            <w:proofErr w:type="spellEnd"/>
            <w:r>
              <w:rPr>
                <w:sz w:val="22"/>
                <w:szCs w:val="22"/>
              </w:rPr>
              <w:t>, Гомельская область</w:t>
            </w:r>
          </w:p>
        </w:tc>
      </w:tr>
      <w:tr w:rsidR="0044711E" w:rsidRPr="00E641F4" w14:paraId="72AF4FDE" w14:textId="77777777" w:rsidTr="006770B2">
        <w:trPr>
          <w:trHeight w:val="269"/>
        </w:trPr>
        <w:tc>
          <w:tcPr>
            <w:tcW w:w="1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4BD737" w14:textId="4022085C" w:rsidR="0044711E" w:rsidRPr="00E641F4" w:rsidRDefault="0044711E" w:rsidP="00C80747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6.</w:t>
            </w:r>
            <w:r>
              <w:rPr>
                <w:sz w:val="22"/>
                <w:szCs w:val="22"/>
              </w:rPr>
              <w:t>15</w:t>
            </w:r>
            <w:r w:rsidRPr="009F314E">
              <w:rPr>
                <w:sz w:val="22"/>
                <w:szCs w:val="22"/>
              </w:rPr>
              <w:t>*</w:t>
            </w:r>
          </w:p>
        </w:tc>
        <w:tc>
          <w:tcPr>
            <w:tcW w:w="2000" w:type="dxa"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14:paraId="358C4AA6" w14:textId="77777777" w:rsidR="0044711E" w:rsidRPr="00E641F4" w:rsidRDefault="0044711E" w:rsidP="00C80747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74A77F6B" w14:textId="77777777" w:rsidR="0044711E" w:rsidRPr="00343C9E" w:rsidRDefault="0044711E" w:rsidP="00C80747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343C9E">
              <w:rPr>
                <w:sz w:val="22"/>
                <w:szCs w:val="22"/>
              </w:rPr>
              <w:t>01.13/08.032</w:t>
            </w:r>
          </w:p>
          <w:p w14:paraId="58D02F72" w14:textId="77777777" w:rsidR="0044711E" w:rsidRPr="00343C9E" w:rsidRDefault="0044711E" w:rsidP="00C80747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343C9E">
              <w:rPr>
                <w:sz w:val="22"/>
                <w:szCs w:val="22"/>
              </w:rPr>
              <w:t>10.39/08.032</w:t>
            </w:r>
          </w:p>
          <w:p w14:paraId="45B900C1" w14:textId="77777777" w:rsidR="0044711E" w:rsidRPr="00343C9E" w:rsidRDefault="0044711E" w:rsidP="00C80747">
            <w:pPr>
              <w:pStyle w:val="ab"/>
              <w:spacing w:after="0"/>
              <w:ind w:right="-1"/>
              <w:rPr>
                <w:sz w:val="22"/>
                <w:szCs w:val="22"/>
              </w:rPr>
            </w:pPr>
            <w:r w:rsidRPr="00343C9E">
              <w:rPr>
                <w:sz w:val="22"/>
                <w:szCs w:val="22"/>
              </w:rPr>
              <w:t>01.21/08.032</w:t>
            </w:r>
          </w:p>
          <w:p w14:paraId="655ECBDF" w14:textId="77777777" w:rsidR="0044711E" w:rsidRPr="00343C9E" w:rsidRDefault="0044711E" w:rsidP="00C80747">
            <w:pPr>
              <w:pStyle w:val="ab"/>
              <w:spacing w:after="0"/>
              <w:ind w:right="-1"/>
              <w:rPr>
                <w:sz w:val="22"/>
                <w:szCs w:val="22"/>
              </w:rPr>
            </w:pPr>
            <w:r w:rsidRPr="00343C9E">
              <w:rPr>
                <w:sz w:val="22"/>
                <w:szCs w:val="22"/>
              </w:rPr>
              <w:t>01.22/08.032</w:t>
            </w:r>
          </w:p>
          <w:p w14:paraId="00C0091A" w14:textId="77777777" w:rsidR="0044711E" w:rsidRPr="00343C9E" w:rsidRDefault="0044711E" w:rsidP="00C80747">
            <w:pPr>
              <w:pStyle w:val="ab"/>
              <w:spacing w:after="0"/>
              <w:ind w:right="-1"/>
              <w:rPr>
                <w:sz w:val="22"/>
                <w:szCs w:val="22"/>
              </w:rPr>
            </w:pPr>
            <w:r w:rsidRPr="00343C9E">
              <w:rPr>
                <w:sz w:val="22"/>
                <w:szCs w:val="22"/>
              </w:rPr>
              <w:t>01.23/08.032</w:t>
            </w:r>
          </w:p>
          <w:p w14:paraId="6229CAD0" w14:textId="77777777" w:rsidR="0044711E" w:rsidRPr="00343C9E" w:rsidRDefault="0044711E" w:rsidP="00C80747">
            <w:pPr>
              <w:pStyle w:val="ab"/>
              <w:spacing w:after="0"/>
              <w:ind w:right="-1"/>
              <w:rPr>
                <w:sz w:val="22"/>
                <w:szCs w:val="22"/>
              </w:rPr>
            </w:pPr>
            <w:r w:rsidRPr="00343C9E">
              <w:rPr>
                <w:sz w:val="22"/>
                <w:szCs w:val="22"/>
              </w:rPr>
              <w:t>01.24/08.032</w:t>
            </w:r>
          </w:p>
          <w:p w14:paraId="78567962" w14:textId="77777777" w:rsidR="0044711E" w:rsidRPr="00343C9E" w:rsidRDefault="0044711E" w:rsidP="00C80747">
            <w:pPr>
              <w:pStyle w:val="ab"/>
              <w:spacing w:after="0"/>
              <w:rPr>
                <w:sz w:val="22"/>
                <w:szCs w:val="22"/>
              </w:rPr>
            </w:pPr>
            <w:r w:rsidRPr="00343C9E">
              <w:rPr>
                <w:sz w:val="22"/>
                <w:szCs w:val="22"/>
              </w:rPr>
              <w:lastRenderedPageBreak/>
              <w:t>01.25/08.032</w:t>
            </w:r>
          </w:p>
          <w:p w14:paraId="62188AD5" w14:textId="287B9884" w:rsidR="0044711E" w:rsidRPr="00343C9E" w:rsidRDefault="0044711E" w:rsidP="00C80747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343C9E">
              <w:rPr>
                <w:sz w:val="22"/>
                <w:szCs w:val="22"/>
              </w:rPr>
              <w:t xml:space="preserve">10.32/08.032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96D9CB" w14:textId="77777777" w:rsidR="0044711E" w:rsidRPr="009F314E" w:rsidRDefault="0044711E" w:rsidP="00C80747">
            <w:pPr>
              <w:suppressAutoHyphens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lastRenderedPageBreak/>
              <w:t>Токсичные элементы: свинец</w:t>
            </w:r>
          </w:p>
          <w:p w14:paraId="629306FC" w14:textId="77777777" w:rsidR="0044711E" w:rsidRPr="00E641F4" w:rsidRDefault="0044711E" w:rsidP="00C80747">
            <w:pPr>
              <w:suppressAutoHyphens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3D7FEA2F" w14:textId="77777777" w:rsidR="0044711E" w:rsidRPr="00E641F4" w:rsidRDefault="0044711E" w:rsidP="00C80747">
            <w:pPr>
              <w:jc w:val="both"/>
              <w:rPr>
                <w:bCs/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E2E126B" w14:textId="77777777" w:rsidR="0044711E" w:rsidRDefault="0044711E" w:rsidP="00C80747">
            <w:pPr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26929-94</w:t>
            </w:r>
          </w:p>
          <w:p w14:paraId="6F47D17B" w14:textId="08856C44" w:rsidR="0044711E" w:rsidRPr="00E641F4" w:rsidRDefault="0044711E" w:rsidP="00C80747">
            <w:pPr>
              <w:suppressAutoHyphens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30178-96</w:t>
            </w:r>
          </w:p>
        </w:tc>
        <w:tc>
          <w:tcPr>
            <w:tcW w:w="171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313C55AB" w14:textId="77777777" w:rsidR="0044711E" w:rsidRPr="00E641F4" w:rsidRDefault="0044711E" w:rsidP="00C80747">
            <w:pPr>
              <w:suppressAutoHyphens/>
              <w:jc w:val="both"/>
              <w:rPr>
                <w:sz w:val="22"/>
                <w:szCs w:val="22"/>
              </w:rPr>
            </w:pPr>
          </w:p>
        </w:tc>
      </w:tr>
      <w:tr w:rsidR="0044711E" w:rsidRPr="00E641F4" w14:paraId="267A40AA" w14:textId="77777777" w:rsidTr="006770B2">
        <w:trPr>
          <w:trHeight w:val="269"/>
        </w:trPr>
        <w:tc>
          <w:tcPr>
            <w:tcW w:w="1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0D2F5D" w14:textId="01971492" w:rsidR="0044711E" w:rsidRPr="00E641F4" w:rsidRDefault="0044711E" w:rsidP="00C80747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6.</w:t>
            </w:r>
            <w:r>
              <w:rPr>
                <w:sz w:val="22"/>
                <w:szCs w:val="22"/>
              </w:rPr>
              <w:t>16</w:t>
            </w:r>
            <w:r w:rsidRPr="009F314E">
              <w:rPr>
                <w:sz w:val="22"/>
                <w:szCs w:val="22"/>
              </w:rPr>
              <w:t>*</w:t>
            </w:r>
          </w:p>
        </w:tc>
        <w:tc>
          <w:tcPr>
            <w:tcW w:w="2000" w:type="dxa"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14:paraId="0DDEF25B" w14:textId="77777777" w:rsidR="0044711E" w:rsidRPr="00E641F4" w:rsidRDefault="0044711E" w:rsidP="00C80747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D04524B" w14:textId="77777777" w:rsidR="0044711E" w:rsidRPr="00343C9E" w:rsidRDefault="0044711E" w:rsidP="00C80747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D5DACA" w14:textId="1BFCCA6E" w:rsidR="0044711E" w:rsidRPr="00E641F4" w:rsidRDefault="0044711E" w:rsidP="00C80747">
            <w:pPr>
              <w:suppressAutoHyphens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кадмий</w:t>
            </w:r>
          </w:p>
        </w:tc>
        <w:tc>
          <w:tcPr>
            <w:tcW w:w="2551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4C376587" w14:textId="77777777" w:rsidR="0044711E" w:rsidRPr="00E641F4" w:rsidRDefault="0044711E" w:rsidP="00C80747">
            <w:pPr>
              <w:jc w:val="both"/>
              <w:rPr>
                <w:bCs/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EEA9F0" w14:textId="77777777" w:rsidR="0044711E" w:rsidRDefault="0044711E" w:rsidP="00C80747">
            <w:pPr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26929-94</w:t>
            </w:r>
          </w:p>
          <w:p w14:paraId="043EC656" w14:textId="1DFA4893" w:rsidR="0044711E" w:rsidRPr="00E641F4" w:rsidRDefault="0044711E" w:rsidP="00C80747">
            <w:pPr>
              <w:suppressAutoHyphens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30178-96</w:t>
            </w:r>
          </w:p>
        </w:tc>
        <w:tc>
          <w:tcPr>
            <w:tcW w:w="171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4B7FFF" w14:textId="77777777" w:rsidR="0044711E" w:rsidRPr="00E641F4" w:rsidRDefault="0044711E" w:rsidP="00C80747">
            <w:pPr>
              <w:suppressAutoHyphens/>
              <w:jc w:val="both"/>
              <w:rPr>
                <w:sz w:val="22"/>
                <w:szCs w:val="22"/>
              </w:rPr>
            </w:pPr>
          </w:p>
        </w:tc>
      </w:tr>
    </w:tbl>
    <w:p w14:paraId="52C277C8" w14:textId="77777777" w:rsidR="00AA5497" w:rsidRDefault="00AA5497"/>
    <w:p w14:paraId="1C0A71E6" w14:textId="77777777" w:rsidR="00CA7E71" w:rsidRPr="009F314E" w:rsidRDefault="00CA7E71">
      <w:pPr>
        <w:rPr>
          <w:sz w:val="2"/>
          <w:szCs w:val="2"/>
        </w:rPr>
      </w:pPr>
    </w:p>
    <w:tbl>
      <w:tblPr>
        <w:tblpPr w:leftFromText="180" w:rightFromText="180" w:vertAnchor="text" w:tblpX="480" w:tblpY="1"/>
        <w:tblOverlap w:val="never"/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88"/>
        <w:gridCol w:w="1984"/>
        <w:gridCol w:w="1422"/>
        <w:gridCol w:w="2689"/>
        <w:gridCol w:w="2551"/>
        <w:gridCol w:w="2552"/>
        <w:gridCol w:w="1843"/>
      </w:tblGrid>
      <w:tr w:rsidR="0044711E" w:rsidRPr="009F314E" w14:paraId="03316BB9" w14:textId="56D9BC2B" w:rsidTr="00C80747">
        <w:trPr>
          <w:trHeight w:val="844"/>
        </w:trPr>
        <w:tc>
          <w:tcPr>
            <w:tcW w:w="988" w:type="dxa"/>
            <w:shd w:val="clear" w:color="auto" w:fill="FFFFFF"/>
          </w:tcPr>
          <w:p w14:paraId="201B7F4F" w14:textId="5E49BA6B" w:rsidR="0044711E" w:rsidRPr="0044711E" w:rsidRDefault="0044711E" w:rsidP="004701AB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  <w:r w:rsidRPr="0044711E">
              <w:rPr>
                <w:sz w:val="22"/>
                <w:szCs w:val="22"/>
              </w:rPr>
              <w:t>6.17*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7FBADAC1" w14:textId="7072B56D" w:rsidR="0044711E" w:rsidRPr="0044711E" w:rsidRDefault="0044711E" w:rsidP="004701AB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  <w:r w:rsidRPr="0044711E">
              <w:rPr>
                <w:sz w:val="22"/>
                <w:szCs w:val="22"/>
              </w:rPr>
              <w:t xml:space="preserve">  Плодоовощная продукция. Фрукты и </w:t>
            </w:r>
            <w:proofErr w:type="gramStart"/>
            <w:r w:rsidRPr="0044711E">
              <w:rPr>
                <w:sz w:val="22"/>
                <w:szCs w:val="22"/>
              </w:rPr>
              <w:t>овощи</w:t>
            </w:r>
            <w:proofErr w:type="gramEnd"/>
            <w:r w:rsidRPr="0044711E">
              <w:rPr>
                <w:sz w:val="22"/>
                <w:szCs w:val="22"/>
              </w:rPr>
              <w:t xml:space="preserve"> переработанные и консервированные. Соки фруктовые и овощные</w:t>
            </w:r>
          </w:p>
          <w:p w14:paraId="3E6725E2" w14:textId="77777777" w:rsidR="0044711E" w:rsidRPr="0044711E" w:rsidRDefault="0044711E" w:rsidP="004701AB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</w:p>
          <w:p w14:paraId="12A43138" w14:textId="77777777" w:rsidR="0044711E" w:rsidRPr="0044711E" w:rsidRDefault="0044711E" w:rsidP="004701AB">
            <w:pPr>
              <w:tabs>
                <w:tab w:val="num" w:pos="386"/>
              </w:tabs>
              <w:ind w:right="72"/>
              <w:rPr>
                <w:sz w:val="22"/>
                <w:szCs w:val="22"/>
              </w:rPr>
            </w:pPr>
            <w:r w:rsidRPr="0044711E">
              <w:rPr>
                <w:sz w:val="22"/>
                <w:szCs w:val="22"/>
              </w:rPr>
              <w:t xml:space="preserve"> </w:t>
            </w:r>
          </w:p>
          <w:p w14:paraId="5C341CFF" w14:textId="1F98DF75" w:rsidR="0044711E" w:rsidRPr="0044711E" w:rsidRDefault="0044711E" w:rsidP="004701AB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</w:p>
        </w:tc>
        <w:tc>
          <w:tcPr>
            <w:tcW w:w="1422" w:type="dxa"/>
            <w:shd w:val="clear" w:color="auto" w:fill="FFFFFF"/>
          </w:tcPr>
          <w:p w14:paraId="5345BE9F" w14:textId="6A10B68D" w:rsidR="0044711E" w:rsidRPr="0044711E" w:rsidRDefault="0044711E" w:rsidP="004701AB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44711E">
              <w:rPr>
                <w:sz w:val="22"/>
                <w:szCs w:val="22"/>
              </w:rPr>
              <w:t>01.13/08.082</w:t>
            </w:r>
          </w:p>
          <w:p w14:paraId="1EB909DD" w14:textId="1E381C23" w:rsidR="0044711E" w:rsidRPr="0044711E" w:rsidRDefault="0044711E" w:rsidP="004701AB">
            <w:pPr>
              <w:rPr>
                <w:sz w:val="22"/>
                <w:szCs w:val="22"/>
              </w:rPr>
            </w:pPr>
            <w:r w:rsidRPr="0044711E">
              <w:rPr>
                <w:sz w:val="22"/>
                <w:szCs w:val="22"/>
              </w:rPr>
              <w:t>10.39/08.082</w:t>
            </w:r>
          </w:p>
          <w:p w14:paraId="3BBC1364" w14:textId="2697FFF5" w:rsidR="0044711E" w:rsidRPr="0044711E" w:rsidRDefault="0044711E" w:rsidP="004701AB">
            <w:pPr>
              <w:pStyle w:val="ab"/>
              <w:spacing w:after="0"/>
              <w:ind w:right="-1"/>
              <w:rPr>
                <w:sz w:val="22"/>
                <w:szCs w:val="22"/>
              </w:rPr>
            </w:pPr>
            <w:r w:rsidRPr="0044711E">
              <w:rPr>
                <w:sz w:val="22"/>
                <w:szCs w:val="22"/>
              </w:rPr>
              <w:t>01.21/08.082</w:t>
            </w:r>
          </w:p>
          <w:p w14:paraId="3940AE55" w14:textId="17F8B2E4" w:rsidR="0044711E" w:rsidRPr="0044711E" w:rsidRDefault="0044711E" w:rsidP="004701AB">
            <w:pPr>
              <w:pStyle w:val="ab"/>
              <w:spacing w:after="0"/>
              <w:ind w:right="-1"/>
              <w:rPr>
                <w:sz w:val="22"/>
                <w:szCs w:val="22"/>
              </w:rPr>
            </w:pPr>
            <w:r w:rsidRPr="0044711E">
              <w:rPr>
                <w:sz w:val="22"/>
                <w:szCs w:val="22"/>
              </w:rPr>
              <w:t>01.22/08.082</w:t>
            </w:r>
          </w:p>
          <w:p w14:paraId="016CC5E7" w14:textId="2F4D4124" w:rsidR="0044711E" w:rsidRPr="0044711E" w:rsidRDefault="0044711E" w:rsidP="004701AB">
            <w:pPr>
              <w:pStyle w:val="ab"/>
              <w:spacing w:after="0"/>
              <w:ind w:right="-1"/>
              <w:rPr>
                <w:sz w:val="22"/>
                <w:szCs w:val="22"/>
              </w:rPr>
            </w:pPr>
            <w:r w:rsidRPr="0044711E">
              <w:rPr>
                <w:sz w:val="22"/>
                <w:szCs w:val="22"/>
              </w:rPr>
              <w:t>01.23/08.082</w:t>
            </w:r>
          </w:p>
          <w:p w14:paraId="44F0EC49" w14:textId="51E8D532" w:rsidR="0044711E" w:rsidRPr="0044711E" w:rsidRDefault="0044711E" w:rsidP="004701AB">
            <w:pPr>
              <w:pStyle w:val="ab"/>
              <w:spacing w:after="0"/>
              <w:ind w:right="-1"/>
              <w:rPr>
                <w:sz w:val="22"/>
                <w:szCs w:val="22"/>
              </w:rPr>
            </w:pPr>
            <w:r w:rsidRPr="0044711E">
              <w:rPr>
                <w:sz w:val="22"/>
                <w:szCs w:val="22"/>
              </w:rPr>
              <w:t>01.24/08.082</w:t>
            </w:r>
          </w:p>
          <w:p w14:paraId="69A57D4B" w14:textId="1A2903A7" w:rsidR="0044711E" w:rsidRPr="0044711E" w:rsidRDefault="0044711E" w:rsidP="004701AB">
            <w:pPr>
              <w:pStyle w:val="ab"/>
              <w:spacing w:after="0"/>
              <w:rPr>
                <w:sz w:val="22"/>
                <w:szCs w:val="22"/>
              </w:rPr>
            </w:pPr>
            <w:r w:rsidRPr="0044711E">
              <w:rPr>
                <w:sz w:val="22"/>
                <w:szCs w:val="22"/>
              </w:rPr>
              <w:t>01.25/08.082</w:t>
            </w:r>
          </w:p>
          <w:p w14:paraId="0966958B" w14:textId="7D859196" w:rsidR="0044711E" w:rsidRPr="0044711E" w:rsidRDefault="0044711E" w:rsidP="004701AB">
            <w:pPr>
              <w:rPr>
                <w:sz w:val="22"/>
                <w:szCs w:val="22"/>
              </w:rPr>
            </w:pPr>
            <w:r w:rsidRPr="0044711E">
              <w:rPr>
                <w:sz w:val="22"/>
                <w:szCs w:val="22"/>
              </w:rPr>
              <w:t xml:space="preserve">10.32/08.082   </w:t>
            </w:r>
          </w:p>
        </w:tc>
        <w:tc>
          <w:tcPr>
            <w:tcW w:w="2689" w:type="dxa"/>
            <w:shd w:val="clear" w:color="auto" w:fill="FFFFFF"/>
          </w:tcPr>
          <w:p w14:paraId="3F83B855" w14:textId="053DB08E" w:rsidR="0044711E" w:rsidRPr="0044711E" w:rsidRDefault="0044711E" w:rsidP="004701AB">
            <w:pPr>
              <w:jc w:val="both"/>
              <w:rPr>
                <w:sz w:val="22"/>
                <w:szCs w:val="22"/>
              </w:rPr>
            </w:pPr>
            <w:r w:rsidRPr="0044711E">
              <w:rPr>
                <w:sz w:val="22"/>
                <w:szCs w:val="22"/>
              </w:rPr>
              <w:t>Ртуть</w:t>
            </w:r>
          </w:p>
        </w:tc>
        <w:tc>
          <w:tcPr>
            <w:tcW w:w="2551" w:type="dxa"/>
            <w:vMerge w:val="restart"/>
            <w:shd w:val="clear" w:color="auto" w:fill="FFFFFF"/>
          </w:tcPr>
          <w:p w14:paraId="50F83284" w14:textId="77777777" w:rsidR="0044711E" w:rsidRPr="00C80747" w:rsidRDefault="0044711E" w:rsidP="004701AB">
            <w:pPr>
              <w:jc w:val="both"/>
              <w:rPr>
                <w:bCs/>
                <w:color w:val="000000"/>
                <w:sz w:val="22"/>
                <w:szCs w:val="22"/>
                <w:shd w:val="clear" w:color="auto" w:fill="FFFFFF"/>
              </w:rPr>
            </w:pPr>
            <w:r w:rsidRPr="00C80747">
              <w:rPr>
                <w:color w:val="EE0000"/>
                <w:sz w:val="22"/>
                <w:szCs w:val="22"/>
              </w:rPr>
              <w:t xml:space="preserve"> </w:t>
            </w:r>
            <w:r w:rsidRPr="00C80747">
              <w:rPr>
                <w:bCs/>
                <w:color w:val="000000"/>
                <w:sz w:val="22"/>
                <w:szCs w:val="22"/>
                <w:shd w:val="clear" w:color="auto" w:fill="FFFFFF"/>
              </w:rPr>
              <w:t>СанПиН и ГН, утв. постановлением Министерства Здравоохранения Республики Беларусь от 21.06.2013 № 52</w:t>
            </w:r>
          </w:p>
          <w:p w14:paraId="5CB6CB1E" w14:textId="77777777" w:rsidR="0044711E" w:rsidRPr="00C80747" w:rsidRDefault="0044711E" w:rsidP="004701AB">
            <w:pPr>
              <w:jc w:val="both"/>
              <w:rPr>
                <w:bCs/>
                <w:sz w:val="22"/>
                <w:szCs w:val="22"/>
              </w:rPr>
            </w:pPr>
            <w:r w:rsidRPr="00C80747">
              <w:rPr>
                <w:bCs/>
                <w:color w:val="000000"/>
                <w:sz w:val="22"/>
                <w:szCs w:val="22"/>
                <w:shd w:val="clear" w:color="auto" w:fill="FFFFFF"/>
              </w:rPr>
              <w:t>ГН «Показатели безопасности и безвредности продовольственного сырья и пищевых продуктов», утв. постановлением Совета Министров Республики Беларусь от 25.01.2021 № 37</w:t>
            </w:r>
          </w:p>
          <w:p w14:paraId="1DF3B83A" w14:textId="20F002DF" w:rsidR="0044711E" w:rsidRPr="00FC457B" w:rsidRDefault="0044711E" w:rsidP="004701AB">
            <w:pPr>
              <w:suppressAutoHyphens/>
              <w:rPr>
                <w:color w:val="EE0000"/>
                <w:sz w:val="22"/>
                <w:szCs w:val="22"/>
              </w:rPr>
            </w:pPr>
            <w:r w:rsidRPr="00C80747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552" w:type="dxa"/>
            <w:shd w:val="clear" w:color="auto" w:fill="FFFFFF"/>
          </w:tcPr>
          <w:p w14:paraId="35C89DE4" w14:textId="77777777" w:rsidR="0044711E" w:rsidRPr="009F314E" w:rsidRDefault="0044711E" w:rsidP="00C80747">
            <w:pPr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 xml:space="preserve">ГОСТ 26927-86 </w:t>
            </w:r>
          </w:p>
          <w:p w14:paraId="1FA4C09E" w14:textId="77777777" w:rsidR="0044711E" w:rsidRPr="009F314E" w:rsidRDefault="0044711E" w:rsidP="004701A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3" w:type="dxa"/>
            <w:vMerge w:val="restart"/>
            <w:shd w:val="clear" w:color="auto" w:fill="FFFFFF"/>
          </w:tcPr>
          <w:p w14:paraId="55CDF51B" w14:textId="77777777" w:rsidR="0044711E" w:rsidRDefault="0044711E" w:rsidP="0044711E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Лабораторный </w:t>
            </w:r>
          </w:p>
          <w:p w14:paraId="5940E4A0" w14:textId="77777777" w:rsidR="0044711E" w:rsidRDefault="0044711E" w:rsidP="0044711E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отдел, группа санитарно-гигиенических исследований </w:t>
            </w:r>
          </w:p>
          <w:p w14:paraId="298FA378" w14:textId="77777777" w:rsidR="0044711E" w:rsidRDefault="0044711E" w:rsidP="0044711E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(ул.Октябрьская,33,</w:t>
            </w:r>
          </w:p>
          <w:p w14:paraId="7A14AA90" w14:textId="067F082A" w:rsidR="0044711E" w:rsidRPr="009F314E" w:rsidRDefault="0044711E" w:rsidP="0044711E">
            <w:pPr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г.Рогачёв</w:t>
            </w:r>
            <w:proofErr w:type="spellEnd"/>
            <w:r>
              <w:rPr>
                <w:sz w:val="22"/>
                <w:szCs w:val="22"/>
              </w:rPr>
              <w:t>, Гомельская область</w:t>
            </w:r>
          </w:p>
        </w:tc>
      </w:tr>
      <w:tr w:rsidR="0044711E" w:rsidRPr="009F314E" w14:paraId="2F5384E9" w14:textId="05E05A91" w:rsidTr="00C80747">
        <w:trPr>
          <w:trHeight w:val="2076"/>
        </w:trPr>
        <w:tc>
          <w:tcPr>
            <w:tcW w:w="988" w:type="dxa"/>
            <w:shd w:val="clear" w:color="auto" w:fill="FFFFFF"/>
          </w:tcPr>
          <w:p w14:paraId="4D818545" w14:textId="77777777" w:rsidR="0044711E" w:rsidRPr="009F314E" w:rsidRDefault="0044711E" w:rsidP="004701AB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6.</w:t>
            </w:r>
            <w:r>
              <w:rPr>
                <w:sz w:val="22"/>
                <w:szCs w:val="22"/>
              </w:rPr>
              <w:t>18</w:t>
            </w:r>
            <w:r w:rsidRPr="009F314E">
              <w:rPr>
                <w:sz w:val="22"/>
                <w:szCs w:val="22"/>
              </w:rPr>
              <w:t>*</w:t>
            </w:r>
          </w:p>
          <w:p w14:paraId="7CE27F34" w14:textId="77777777" w:rsidR="0044711E" w:rsidRPr="009F314E" w:rsidRDefault="0044711E" w:rsidP="004701AB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</w:p>
          <w:p w14:paraId="5F347695" w14:textId="77777777" w:rsidR="0044711E" w:rsidRPr="009F314E" w:rsidRDefault="0044711E" w:rsidP="004701AB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  <w:shd w:val="clear" w:color="auto" w:fill="FFFFFF"/>
          </w:tcPr>
          <w:p w14:paraId="1B7FE713" w14:textId="77777777" w:rsidR="0044711E" w:rsidRPr="00FC457B" w:rsidRDefault="0044711E" w:rsidP="004701AB">
            <w:pPr>
              <w:tabs>
                <w:tab w:val="num" w:pos="386"/>
              </w:tabs>
              <w:ind w:right="72"/>
              <w:jc w:val="both"/>
              <w:rPr>
                <w:color w:val="EE0000"/>
                <w:sz w:val="22"/>
                <w:szCs w:val="22"/>
              </w:rPr>
            </w:pPr>
          </w:p>
        </w:tc>
        <w:tc>
          <w:tcPr>
            <w:tcW w:w="1422" w:type="dxa"/>
            <w:shd w:val="clear" w:color="auto" w:fill="FFFFFF"/>
          </w:tcPr>
          <w:p w14:paraId="0366C6D6" w14:textId="0F1F8B28" w:rsidR="0044711E" w:rsidRPr="00595364" w:rsidRDefault="0044711E" w:rsidP="004701AB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595364">
              <w:rPr>
                <w:sz w:val="22"/>
                <w:szCs w:val="22"/>
              </w:rPr>
              <w:t>01.13/08.156</w:t>
            </w:r>
          </w:p>
          <w:p w14:paraId="18E6B060" w14:textId="022C7CAA" w:rsidR="0044711E" w:rsidRPr="00595364" w:rsidRDefault="0044711E" w:rsidP="004701AB">
            <w:pPr>
              <w:rPr>
                <w:sz w:val="22"/>
                <w:szCs w:val="22"/>
              </w:rPr>
            </w:pPr>
            <w:r w:rsidRPr="00595364">
              <w:rPr>
                <w:sz w:val="22"/>
                <w:szCs w:val="22"/>
              </w:rPr>
              <w:t>10.39/08. 156</w:t>
            </w:r>
          </w:p>
          <w:p w14:paraId="650901EE" w14:textId="6B1B19F9" w:rsidR="0044711E" w:rsidRPr="00595364" w:rsidRDefault="0044711E" w:rsidP="004701AB">
            <w:pPr>
              <w:pStyle w:val="ab"/>
              <w:spacing w:after="0"/>
              <w:ind w:right="-1"/>
              <w:rPr>
                <w:sz w:val="22"/>
                <w:szCs w:val="22"/>
              </w:rPr>
            </w:pPr>
            <w:r w:rsidRPr="00595364">
              <w:rPr>
                <w:sz w:val="22"/>
                <w:szCs w:val="22"/>
              </w:rPr>
              <w:t>01.21/08. 156</w:t>
            </w:r>
          </w:p>
          <w:p w14:paraId="259BE400" w14:textId="568B31FF" w:rsidR="0044711E" w:rsidRPr="00595364" w:rsidRDefault="0044711E" w:rsidP="004701AB">
            <w:pPr>
              <w:pStyle w:val="ab"/>
              <w:spacing w:after="0"/>
              <w:ind w:right="-1"/>
              <w:rPr>
                <w:sz w:val="22"/>
                <w:szCs w:val="22"/>
              </w:rPr>
            </w:pPr>
            <w:r w:rsidRPr="00595364">
              <w:rPr>
                <w:sz w:val="22"/>
                <w:szCs w:val="22"/>
              </w:rPr>
              <w:t>01.22/08. 156</w:t>
            </w:r>
          </w:p>
          <w:p w14:paraId="688693FD" w14:textId="3FA95772" w:rsidR="0044711E" w:rsidRPr="00595364" w:rsidRDefault="0044711E" w:rsidP="004701AB">
            <w:pPr>
              <w:pStyle w:val="ab"/>
              <w:spacing w:after="0"/>
              <w:ind w:right="-1"/>
              <w:rPr>
                <w:sz w:val="22"/>
                <w:szCs w:val="22"/>
              </w:rPr>
            </w:pPr>
            <w:r w:rsidRPr="00595364">
              <w:rPr>
                <w:sz w:val="22"/>
                <w:szCs w:val="22"/>
              </w:rPr>
              <w:t>01.23/08. 156</w:t>
            </w:r>
          </w:p>
          <w:p w14:paraId="0DE82F66" w14:textId="49DC1CC3" w:rsidR="0044711E" w:rsidRPr="00595364" w:rsidRDefault="0044711E" w:rsidP="004701AB">
            <w:pPr>
              <w:pStyle w:val="ab"/>
              <w:spacing w:after="0"/>
              <w:ind w:right="-1"/>
              <w:rPr>
                <w:sz w:val="22"/>
                <w:szCs w:val="22"/>
              </w:rPr>
            </w:pPr>
            <w:r w:rsidRPr="00595364">
              <w:rPr>
                <w:sz w:val="22"/>
                <w:szCs w:val="22"/>
              </w:rPr>
              <w:t>01.24/08. 156</w:t>
            </w:r>
          </w:p>
          <w:p w14:paraId="1F6F1168" w14:textId="1C0F669F" w:rsidR="0044711E" w:rsidRPr="00595364" w:rsidRDefault="0044711E" w:rsidP="004701AB">
            <w:pPr>
              <w:pStyle w:val="ab"/>
              <w:spacing w:after="0"/>
              <w:rPr>
                <w:sz w:val="22"/>
                <w:szCs w:val="22"/>
              </w:rPr>
            </w:pPr>
            <w:r w:rsidRPr="00595364">
              <w:rPr>
                <w:sz w:val="22"/>
                <w:szCs w:val="22"/>
              </w:rPr>
              <w:t>01.25/ 08.156</w:t>
            </w:r>
          </w:p>
          <w:p w14:paraId="743DBB2B" w14:textId="67604FC9" w:rsidR="0044711E" w:rsidRPr="00595364" w:rsidRDefault="0044711E" w:rsidP="004701AB">
            <w:pPr>
              <w:rPr>
                <w:sz w:val="22"/>
                <w:szCs w:val="22"/>
              </w:rPr>
            </w:pPr>
            <w:r w:rsidRPr="00595364">
              <w:rPr>
                <w:sz w:val="22"/>
                <w:szCs w:val="22"/>
              </w:rPr>
              <w:t xml:space="preserve">10.32/08.156  </w:t>
            </w:r>
          </w:p>
        </w:tc>
        <w:tc>
          <w:tcPr>
            <w:tcW w:w="2689" w:type="dxa"/>
            <w:shd w:val="clear" w:color="auto" w:fill="FFFFFF"/>
          </w:tcPr>
          <w:p w14:paraId="7F426521" w14:textId="77777777" w:rsidR="0044711E" w:rsidRPr="001D66B1" w:rsidRDefault="0044711E" w:rsidP="004701AB">
            <w:pPr>
              <w:jc w:val="both"/>
              <w:rPr>
                <w:sz w:val="22"/>
                <w:szCs w:val="22"/>
              </w:rPr>
            </w:pPr>
            <w:r w:rsidRPr="001D66B1">
              <w:rPr>
                <w:sz w:val="22"/>
                <w:szCs w:val="22"/>
              </w:rPr>
              <w:t>мышьяк</w:t>
            </w:r>
          </w:p>
          <w:p w14:paraId="312E9900" w14:textId="77777777" w:rsidR="0044711E" w:rsidRPr="001D66B1" w:rsidRDefault="0044711E" w:rsidP="004701AB">
            <w:pPr>
              <w:jc w:val="both"/>
              <w:rPr>
                <w:sz w:val="22"/>
                <w:szCs w:val="22"/>
              </w:rPr>
            </w:pPr>
          </w:p>
          <w:p w14:paraId="03177A17" w14:textId="77777777" w:rsidR="0044711E" w:rsidRPr="001D66B1" w:rsidRDefault="0044711E" w:rsidP="004701A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vMerge/>
            <w:shd w:val="clear" w:color="auto" w:fill="FFFFFF"/>
          </w:tcPr>
          <w:p w14:paraId="36B381DF" w14:textId="77777777" w:rsidR="0044711E" w:rsidRPr="00FC457B" w:rsidRDefault="0044711E" w:rsidP="004701AB">
            <w:pPr>
              <w:jc w:val="both"/>
              <w:rPr>
                <w:color w:val="EE0000"/>
                <w:sz w:val="22"/>
                <w:szCs w:val="22"/>
              </w:rPr>
            </w:pPr>
          </w:p>
        </w:tc>
        <w:tc>
          <w:tcPr>
            <w:tcW w:w="2552" w:type="dxa"/>
            <w:shd w:val="clear" w:color="auto" w:fill="FFFFFF"/>
          </w:tcPr>
          <w:p w14:paraId="1F8A26BA" w14:textId="77777777" w:rsidR="0044711E" w:rsidRPr="009F314E" w:rsidRDefault="0044711E" w:rsidP="004701AB">
            <w:pPr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 xml:space="preserve">ГОСТ 26929-94 </w:t>
            </w:r>
          </w:p>
          <w:p w14:paraId="11FC6878" w14:textId="77777777" w:rsidR="0044711E" w:rsidRPr="009F314E" w:rsidRDefault="0044711E" w:rsidP="004701AB">
            <w:pPr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26930-86</w:t>
            </w:r>
          </w:p>
          <w:p w14:paraId="1B406E3B" w14:textId="77777777" w:rsidR="0044711E" w:rsidRPr="009F314E" w:rsidRDefault="0044711E" w:rsidP="004701AB">
            <w:pPr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 xml:space="preserve">ГОСТ 26929-94 </w:t>
            </w:r>
          </w:p>
          <w:p w14:paraId="11D18E79" w14:textId="77777777" w:rsidR="0044711E" w:rsidRPr="009F314E" w:rsidRDefault="0044711E" w:rsidP="004701AB">
            <w:pPr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 xml:space="preserve">ГОСТ 26930-86 </w:t>
            </w:r>
          </w:p>
        </w:tc>
        <w:tc>
          <w:tcPr>
            <w:tcW w:w="1843" w:type="dxa"/>
            <w:vMerge/>
            <w:shd w:val="clear" w:color="auto" w:fill="FFFFFF"/>
          </w:tcPr>
          <w:p w14:paraId="0AFF10B8" w14:textId="77777777" w:rsidR="0044711E" w:rsidRPr="009F314E" w:rsidRDefault="0044711E" w:rsidP="004701AB">
            <w:pPr>
              <w:jc w:val="both"/>
              <w:rPr>
                <w:sz w:val="22"/>
                <w:szCs w:val="22"/>
              </w:rPr>
            </w:pPr>
          </w:p>
        </w:tc>
      </w:tr>
      <w:tr w:rsidR="0044711E" w:rsidRPr="009F314E" w14:paraId="6895AEC1" w14:textId="7631247A" w:rsidTr="00C80747">
        <w:trPr>
          <w:trHeight w:val="269"/>
        </w:trPr>
        <w:tc>
          <w:tcPr>
            <w:tcW w:w="988" w:type="dxa"/>
            <w:shd w:val="clear" w:color="auto" w:fill="FFFFFF"/>
          </w:tcPr>
          <w:p w14:paraId="1836F79D" w14:textId="77777777" w:rsidR="0044711E" w:rsidRPr="009F314E" w:rsidRDefault="0044711E" w:rsidP="004701AB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6.</w:t>
            </w:r>
            <w:r>
              <w:rPr>
                <w:sz w:val="22"/>
                <w:szCs w:val="22"/>
              </w:rPr>
              <w:t>19</w:t>
            </w:r>
            <w:r w:rsidRPr="009F314E">
              <w:rPr>
                <w:sz w:val="22"/>
                <w:szCs w:val="22"/>
              </w:rPr>
              <w:t>*</w:t>
            </w:r>
          </w:p>
          <w:p w14:paraId="0FC5F01F" w14:textId="77777777" w:rsidR="0044711E" w:rsidRPr="009F314E" w:rsidRDefault="0044711E" w:rsidP="004701AB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</w:p>
          <w:p w14:paraId="357FF48F" w14:textId="77777777" w:rsidR="0044711E" w:rsidRPr="009F314E" w:rsidRDefault="0044711E" w:rsidP="004701AB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  <w:shd w:val="clear" w:color="auto" w:fill="FFFFFF"/>
          </w:tcPr>
          <w:p w14:paraId="2EA6B6C7" w14:textId="77777777" w:rsidR="0044711E" w:rsidRPr="00FC457B" w:rsidRDefault="0044711E" w:rsidP="004701AB">
            <w:pPr>
              <w:tabs>
                <w:tab w:val="num" w:pos="386"/>
              </w:tabs>
              <w:ind w:right="72"/>
              <w:jc w:val="both"/>
              <w:rPr>
                <w:color w:val="EE0000"/>
                <w:sz w:val="22"/>
                <w:szCs w:val="22"/>
              </w:rPr>
            </w:pPr>
          </w:p>
        </w:tc>
        <w:tc>
          <w:tcPr>
            <w:tcW w:w="1422" w:type="dxa"/>
            <w:vMerge w:val="restart"/>
            <w:shd w:val="clear" w:color="auto" w:fill="FFFFFF"/>
          </w:tcPr>
          <w:p w14:paraId="0FAC962E" w14:textId="5EBCFE60" w:rsidR="0044711E" w:rsidRPr="00595364" w:rsidRDefault="0044711E" w:rsidP="004701AB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595364">
              <w:rPr>
                <w:sz w:val="22"/>
                <w:szCs w:val="22"/>
              </w:rPr>
              <w:t>01.13/08.032</w:t>
            </w:r>
          </w:p>
          <w:p w14:paraId="6B0A2E50" w14:textId="493CEEAB" w:rsidR="0044711E" w:rsidRPr="00595364" w:rsidRDefault="0044711E" w:rsidP="004701AB">
            <w:pPr>
              <w:rPr>
                <w:sz w:val="22"/>
                <w:szCs w:val="22"/>
              </w:rPr>
            </w:pPr>
            <w:r w:rsidRPr="00595364">
              <w:rPr>
                <w:sz w:val="22"/>
                <w:szCs w:val="22"/>
              </w:rPr>
              <w:t>10.39/08.  032</w:t>
            </w:r>
          </w:p>
          <w:p w14:paraId="009F9778" w14:textId="0D8158D0" w:rsidR="0044711E" w:rsidRPr="00595364" w:rsidRDefault="0044711E" w:rsidP="004701AB">
            <w:pPr>
              <w:pStyle w:val="ab"/>
              <w:spacing w:after="0"/>
              <w:ind w:right="-1"/>
              <w:rPr>
                <w:sz w:val="22"/>
                <w:szCs w:val="22"/>
              </w:rPr>
            </w:pPr>
            <w:r w:rsidRPr="00595364">
              <w:rPr>
                <w:sz w:val="22"/>
                <w:szCs w:val="22"/>
              </w:rPr>
              <w:t>01.21/08.  032</w:t>
            </w:r>
          </w:p>
          <w:p w14:paraId="0582995C" w14:textId="2F00BD96" w:rsidR="0044711E" w:rsidRPr="00595364" w:rsidRDefault="0044711E" w:rsidP="004701AB">
            <w:pPr>
              <w:pStyle w:val="ab"/>
              <w:spacing w:after="0"/>
              <w:ind w:right="-1"/>
              <w:rPr>
                <w:sz w:val="22"/>
                <w:szCs w:val="22"/>
              </w:rPr>
            </w:pPr>
            <w:r w:rsidRPr="00595364">
              <w:rPr>
                <w:sz w:val="22"/>
                <w:szCs w:val="22"/>
              </w:rPr>
              <w:t>01.22/08.  032</w:t>
            </w:r>
          </w:p>
          <w:p w14:paraId="7E420BD3" w14:textId="31E7EFDB" w:rsidR="0044711E" w:rsidRPr="00595364" w:rsidRDefault="0044711E" w:rsidP="004701AB">
            <w:pPr>
              <w:pStyle w:val="ab"/>
              <w:spacing w:after="0"/>
              <w:ind w:right="-1"/>
              <w:rPr>
                <w:sz w:val="22"/>
                <w:szCs w:val="22"/>
              </w:rPr>
            </w:pPr>
            <w:r w:rsidRPr="00595364">
              <w:rPr>
                <w:sz w:val="22"/>
                <w:szCs w:val="22"/>
              </w:rPr>
              <w:t>01.23/08.  032</w:t>
            </w:r>
          </w:p>
          <w:p w14:paraId="46CCAC33" w14:textId="57892F26" w:rsidR="0044711E" w:rsidRPr="00595364" w:rsidRDefault="0044711E" w:rsidP="004701AB">
            <w:pPr>
              <w:pStyle w:val="ab"/>
              <w:spacing w:after="0"/>
              <w:ind w:right="-1"/>
              <w:rPr>
                <w:sz w:val="22"/>
                <w:szCs w:val="22"/>
              </w:rPr>
            </w:pPr>
            <w:r w:rsidRPr="00595364">
              <w:rPr>
                <w:sz w:val="22"/>
                <w:szCs w:val="22"/>
              </w:rPr>
              <w:t>01.24/08.  032</w:t>
            </w:r>
          </w:p>
          <w:p w14:paraId="34F6F592" w14:textId="50156D7C" w:rsidR="0044711E" w:rsidRPr="00595364" w:rsidRDefault="0044711E" w:rsidP="004701AB">
            <w:pPr>
              <w:pStyle w:val="ab"/>
              <w:spacing w:after="0"/>
              <w:rPr>
                <w:sz w:val="22"/>
                <w:szCs w:val="22"/>
              </w:rPr>
            </w:pPr>
            <w:r w:rsidRPr="00595364">
              <w:rPr>
                <w:sz w:val="22"/>
                <w:szCs w:val="22"/>
              </w:rPr>
              <w:t>01.25/ 08. 032</w:t>
            </w:r>
          </w:p>
          <w:p w14:paraId="3A1F307F" w14:textId="7948233B" w:rsidR="0044711E" w:rsidRPr="00595364" w:rsidRDefault="0044711E" w:rsidP="004701AB">
            <w:pPr>
              <w:rPr>
                <w:sz w:val="22"/>
                <w:szCs w:val="22"/>
              </w:rPr>
            </w:pPr>
            <w:r w:rsidRPr="00595364">
              <w:rPr>
                <w:sz w:val="22"/>
                <w:szCs w:val="22"/>
              </w:rPr>
              <w:t xml:space="preserve"> 10.32/08.032  </w:t>
            </w:r>
          </w:p>
        </w:tc>
        <w:tc>
          <w:tcPr>
            <w:tcW w:w="2689" w:type="dxa"/>
            <w:shd w:val="clear" w:color="auto" w:fill="FFFFFF"/>
          </w:tcPr>
          <w:p w14:paraId="59944383" w14:textId="77777777" w:rsidR="0044711E" w:rsidRPr="001D66B1" w:rsidRDefault="0044711E" w:rsidP="004701AB">
            <w:pPr>
              <w:jc w:val="both"/>
              <w:rPr>
                <w:sz w:val="22"/>
                <w:szCs w:val="22"/>
              </w:rPr>
            </w:pPr>
            <w:r w:rsidRPr="001D66B1">
              <w:rPr>
                <w:sz w:val="22"/>
                <w:szCs w:val="22"/>
              </w:rPr>
              <w:t>цинк</w:t>
            </w:r>
          </w:p>
          <w:p w14:paraId="27EEEE74" w14:textId="77777777" w:rsidR="0044711E" w:rsidRPr="001D66B1" w:rsidRDefault="0044711E" w:rsidP="004701AB">
            <w:pPr>
              <w:jc w:val="both"/>
              <w:rPr>
                <w:sz w:val="22"/>
                <w:szCs w:val="22"/>
              </w:rPr>
            </w:pPr>
          </w:p>
          <w:p w14:paraId="143EA745" w14:textId="77777777" w:rsidR="0044711E" w:rsidRPr="001D66B1" w:rsidRDefault="0044711E" w:rsidP="004701A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vMerge/>
            <w:shd w:val="clear" w:color="auto" w:fill="FFFFFF"/>
          </w:tcPr>
          <w:p w14:paraId="42A3AE59" w14:textId="77777777" w:rsidR="0044711E" w:rsidRPr="00FC457B" w:rsidRDefault="0044711E" w:rsidP="004701AB">
            <w:pPr>
              <w:jc w:val="both"/>
              <w:rPr>
                <w:color w:val="EE0000"/>
                <w:sz w:val="22"/>
                <w:szCs w:val="22"/>
              </w:rPr>
            </w:pPr>
          </w:p>
        </w:tc>
        <w:tc>
          <w:tcPr>
            <w:tcW w:w="2552" w:type="dxa"/>
            <w:shd w:val="clear" w:color="auto" w:fill="FFFFFF"/>
          </w:tcPr>
          <w:p w14:paraId="1C647396" w14:textId="77777777" w:rsidR="0044711E" w:rsidRPr="009F314E" w:rsidRDefault="0044711E" w:rsidP="005D6F1E">
            <w:pPr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26929-94</w:t>
            </w:r>
          </w:p>
          <w:p w14:paraId="72274BD9" w14:textId="15E6FB71" w:rsidR="0044711E" w:rsidRPr="009F314E" w:rsidRDefault="0044711E" w:rsidP="005D6F1E">
            <w:pPr>
              <w:tabs>
                <w:tab w:val="left" w:pos="3885"/>
              </w:tabs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30178-96</w:t>
            </w:r>
            <w:r>
              <w:rPr>
                <w:sz w:val="22"/>
                <w:szCs w:val="22"/>
              </w:rPr>
              <w:tab/>
            </w:r>
          </w:p>
        </w:tc>
        <w:tc>
          <w:tcPr>
            <w:tcW w:w="1843" w:type="dxa"/>
            <w:vMerge/>
            <w:shd w:val="clear" w:color="auto" w:fill="FFFFFF"/>
          </w:tcPr>
          <w:p w14:paraId="56516104" w14:textId="77777777" w:rsidR="0044711E" w:rsidRPr="009F314E" w:rsidRDefault="0044711E" w:rsidP="004701AB">
            <w:pPr>
              <w:jc w:val="both"/>
              <w:rPr>
                <w:sz w:val="22"/>
                <w:szCs w:val="22"/>
              </w:rPr>
            </w:pPr>
          </w:p>
        </w:tc>
      </w:tr>
      <w:tr w:rsidR="0044711E" w:rsidRPr="009F314E" w14:paraId="7DB4E25A" w14:textId="0B03CAAC" w:rsidTr="00C80747">
        <w:trPr>
          <w:trHeight w:val="269"/>
        </w:trPr>
        <w:tc>
          <w:tcPr>
            <w:tcW w:w="988" w:type="dxa"/>
            <w:shd w:val="clear" w:color="auto" w:fill="FFFFFF"/>
          </w:tcPr>
          <w:p w14:paraId="10D200EC" w14:textId="37997D93" w:rsidR="0044711E" w:rsidRPr="009F314E" w:rsidRDefault="0044711E" w:rsidP="004701AB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6.2</w:t>
            </w:r>
            <w:r>
              <w:rPr>
                <w:sz w:val="22"/>
                <w:szCs w:val="22"/>
              </w:rPr>
              <w:t>0</w:t>
            </w:r>
            <w:r w:rsidRPr="009F314E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  <w:shd w:val="clear" w:color="auto" w:fill="FFFFFF"/>
          </w:tcPr>
          <w:p w14:paraId="1EC283DD" w14:textId="77777777" w:rsidR="0044711E" w:rsidRPr="00FC457B" w:rsidRDefault="0044711E" w:rsidP="004701AB">
            <w:pPr>
              <w:tabs>
                <w:tab w:val="num" w:pos="386"/>
              </w:tabs>
              <w:ind w:right="72"/>
              <w:jc w:val="both"/>
              <w:rPr>
                <w:color w:val="EE0000"/>
                <w:sz w:val="22"/>
                <w:szCs w:val="22"/>
              </w:rPr>
            </w:pPr>
          </w:p>
        </w:tc>
        <w:tc>
          <w:tcPr>
            <w:tcW w:w="1422" w:type="dxa"/>
            <w:vMerge/>
            <w:shd w:val="clear" w:color="auto" w:fill="FFFFFF"/>
          </w:tcPr>
          <w:p w14:paraId="53C8942A" w14:textId="540680B1" w:rsidR="0044711E" w:rsidRPr="005966B6" w:rsidRDefault="0044711E" w:rsidP="004701AB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</w:tc>
        <w:tc>
          <w:tcPr>
            <w:tcW w:w="2689" w:type="dxa"/>
            <w:shd w:val="clear" w:color="auto" w:fill="FFFFFF"/>
          </w:tcPr>
          <w:p w14:paraId="50E8F323" w14:textId="77777777" w:rsidR="0044711E" w:rsidRPr="001D66B1" w:rsidRDefault="0044711E" w:rsidP="004701AB">
            <w:pPr>
              <w:jc w:val="both"/>
              <w:rPr>
                <w:sz w:val="22"/>
                <w:szCs w:val="22"/>
              </w:rPr>
            </w:pPr>
            <w:r w:rsidRPr="001D66B1">
              <w:rPr>
                <w:sz w:val="22"/>
                <w:szCs w:val="22"/>
              </w:rPr>
              <w:t>медь</w:t>
            </w:r>
          </w:p>
        </w:tc>
        <w:tc>
          <w:tcPr>
            <w:tcW w:w="2551" w:type="dxa"/>
            <w:vMerge/>
            <w:shd w:val="clear" w:color="auto" w:fill="FFFFFF"/>
          </w:tcPr>
          <w:p w14:paraId="13C4646D" w14:textId="77777777" w:rsidR="0044711E" w:rsidRPr="00FC457B" w:rsidRDefault="0044711E" w:rsidP="004701AB">
            <w:pPr>
              <w:jc w:val="both"/>
              <w:rPr>
                <w:color w:val="EE0000"/>
                <w:sz w:val="22"/>
                <w:szCs w:val="22"/>
              </w:rPr>
            </w:pPr>
          </w:p>
        </w:tc>
        <w:tc>
          <w:tcPr>
            <w:tcW w:w="2552" w:type="dxa"/>
            <w:shd w:val="clear" w:color="auto" w:fill="FFFFFF"/>
          </w:tcPr>
          <w:p w14:paraId="704D73D9" w14:textId="77777777" w:rsidR="0044711E" w:rsidRPr="009F314E" w:rsidRDefault="0044711E" w:rsidP="004701AB">
            <w:pPr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26929-94</w:t>
            </w:r>
          </w:p>
          <w:p w14:paraId="641466B4" w14:textId="77777777" w:rsidR="0044711E" w:rsidRPr="009F314E" w:rsidRDefault="0044711E" w:rsidP="004701AB">
            <w:pPr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30178-96</w:t>
            </w:r>
          </w:p>
        </w:tc>
        <w:tc>
          <w:tcPr>
            <w:tcW w:w="1843" w:type="dxa"/>
            <w:vMerge/>
            <w:shd w:val="clear" w:color="auto" w:fill="FFFFFF"/>
          </w:tcPr>
          <w:p w14:paraId="2B82D166" w14:textId="77777777" w:rsidR="0044711E" w:rsidRPr="009F314E" w:rsidRDefault="0044711E" w:rsidP="004701AB">
            <w:pPr>
              <w:jc w:val="both"/>
              <w:rPr>
                <w:sz w:val="22"/>
                <w:szCs w:val="22"/>
              </w:rPr>
            </w:pPr>
          </w:p>
        </w:tc>
      </w:tr>
      <w:tr w:rsidR="00C80747" w:rsidRPr="009F314E" w14:paraId="58EF71FB" w14:textId="54A7F046" w:rsidTr="00C80747">
        <w:trPr>
          <w:trHeight w:val="4360"/>
        </w:trPr>
        <w:tc>
          <w:tcPr>
            <w:tcW w:w="988" w:type="dxa"/>
            <w:shd w:val="clear" w:color="auto" w:fill="FFFFFF"/>
          </w:tcPr>
          <w:p w14:paraId="5D045583" w14:textId="2C186BCD" w:rsidR="00C80747" w:rsidRPr="009F314E" w:rsidRDefault="00C80747" w:rsidP="004701AB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6.21*</w:t>
            </w:r>
          </w:p>
        </w:tc>
        <w:tc>
          <w:tcPr>
            <w:tcW w:w="1984" w:type="dxa"/>
            <w:vMerge/>
            <w:shd w:val="clear" w:color="auto" w:fill="FFFFFF"/>
          </w:tcPr>
          <w:p w14:paraId="401FB641" w14:textId="77777777" w:rsidR="00C80747" w:rsidRPr="00FC457B" w:rsidRDefault="00C80747" w:rsidP="004701AB">
            <w:pPr>
              <w:tabs>
                <w:tab w:val="num" w:pos="386"/>
              </w:tabs>
              <w:ind w:right="72"/>
              <w:jc w:val="both"/>
              <w:rPr>
                <w:color w:val="EE0000"/>
                <w:sz w:val="22"/>
                <w:szCs w:val="22"/>
              </w:rPr>
            </w:pPr>
          </w:p>
        </w:tc>
        <w:tc>
          <w:tcPr>
            <w:tcW w:w="1422" w:type="dxa"/>
            <w:shd w:val="clear" w:color="auto" w:fill="FFFFFF"/>
          </w:tcPr>
          <w:p w14:paraId="386BFBDC" w14:textId="77777777" w:rsidR="00C80747" w:rsidRPr="00A0293F" w:rsidRDefault="00C80747" w:rsidP="004701AB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A0293F">
              <w:rPr>
                <w:sz w:val="24"/>
                <w:szCs w:val="24"/>
              </w:rPr>
              <w:t>01.13/08.156</w:t>
            </w:r>
          </w:p>
          <w:p w14:paraId="21AA0243" w14:textId="77777777" w:rsidR="00C80747" w:rsidRPr="00A0293F" w:rsidRDefault="00C80747" w:rsidP="004701AB">
            <w:pPr>
              <w:rPr>
                <w:sz w:val="24"/>
                <w:szCs w:val="24"/>
              </w:rPr>
            </w:pPr>
            <w:r w:rsidRPr="00A0293F">
              <w:rPr>
                <w:sz w:val="24"/>
                <w:szCs w:val="24"/>
              </w:rPr>
              <w:t>10.39/08. 156</w:t>
            </w:r>
          </w:p>
          <w:p w14:paraId="122587EE" w14:textId="77777777" w:rsidR="00C80747" w:rsidRPr="00A0293F" w:rsidRDefault="00C80747" w:rsidP="004701AB">
            <w:pPr>
              <w:pStyle w:val="ab"/>
              <w:spacing w:after="0"/>
              <w:ind w:right="-1"/>
              <w:rPr>
                <w:sz w:val="24"/>
                <w:szCs w:val="24"/>
              </w:rPr>
            </w:pPr>
            <w:r w:rsidRPr="00A0293F">
              <w:rPr>
                <w:sz w:val="24"/>
                <w:szCs w:val="24"/>
              </w:rPr>
              <w:t>01.21/08. 156</w:t>
            </w:r>
          </w:p>
          <w:p w14:paraId="44DC62CB" w14:textId="77777777" w:rsidR="00C80747" w:rsidRPr="00A0293F" w:rsidRDefault="00C80747" w:rsidP="004701AB">
            <w:pPr>
              <w:pStyle w:val="ab"/>
              <w:spacing w:after="0"/>
              <w:ind w:right="-1"/>
              <w:rPr>
                <w:sz w:val="24"/>
                <w:szCs w:val="24"/>
              </w:rPr>
            </w:pPr>
            <w:r w:rsidRPr="00A0293F">
              <w:rPr>
                <w:sz w:val="24"/>
                <w:szCs w:val="24"/>
              </w:rPr>
              <w:t>01.22/08. 156</w:t>
            </w:r>
          </w:p>
          <w:p w14:paraId="55C6DB77" w14:textId="77777777" w:rsidR="00C80747" w:rsidRPr="00A0293F" w:rsidRDefault="00C80747" w:rsidP="004701AB">
            <w:pPr>
              <w:pStyle w:val="ab"/>
              <w:spacing w:after="0"/>
              <w:ind w:right="-1"/>
              <w:rPr>
                <w:sz w:val="24"/>
                <w:szCs w:val="24"/>
              </w:rPr>
            </w:pPr>
            <w:r w:rsidRPr="00A0293F">
              <w:rPr>
                <w:sz w:val="24"/>
                <w:szCs w:val="24"/>
              </w:rPr>
              <w:t>01.23/08. 156</w:t>
            </w:r>
          </w:p>
          <w:p w14:paraId="48DE3647" w14:textId="77777777" w:rsidR="00C80747" w:rsidRPr="00A0293F" w:rsidRDefault="00C80747" w:rsidP="004701AB">
            <w:pPr>
              <w:pStyle w:val="ab"/>
              <w:spacing w:after="0"/>
              <w:ind w:right="-1"/>
              <w:rPr>
                <w:sz w:val="24"/>
                <w:szCs w:val="24"/>
              </w:rPr>
            </w:pPr>
            <w:r w:rsidRPr="00A0293F">
              <w:rPr>
                <w:sz w:val="24"/>
                <w:szCs w:val="24"/>
              </w:rPr>
              <w:t>01.24/08. 156</w:t>
            </w:r>
          </w:p>
          <w:p w14:paraId="0FD517AA" w14:textId="77777777" w:rsidR="00C80747" w:rsidRPr="00A0293F" w:rsidRDefault="00C80747" w:rsidP="004701AB">
            <w:pPr>
              <w:pStyle w:val="ab"/>
              <w:spacing w:after="0"/>
              <w:rPr>
                <w:sz w:val="24"/>
                <w:szCs w:val="24"/>
              </w:rPr>
            </w:pPr>
            <w:r w:rsidRPr="00A0293F">
              <w:rPr>
                <w:sz w:val="24"/>
                <w:szCs w:val="24"/>
              </w:rPr>
              <w:t>01.25/ 08.156</w:t>
            </w:r>
          </w:p>
          <w:p w14:paraId="50CAE951" w14:textId="1DDD649E" w:rsidR="00C80747" w:rsidRPr="005966B6" w:rsidRDefault="00C80747" w:rsidP="004701AB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A0293F">
              <w:rPr>
                <w:sz w:val="24"/>
                <w:szCs w:val="24"/>
              </w:rPr>
              <w:t>10.32/08.156</w:t>
            </w:r>
            <w:r w:rsidRPr="005966B6">
              <w:rPr>
                <w:sz w:val="16"/>
                <w:szCs w:val="16"/>
              </w:rPr>
              <w:t xml:space="preserve">  </w:t>
            </w:r>
          </w:p>
        </w:tc>
        <w:tc>
          <w:tcPr>
            <w:tcW w:w="2689" w:type="dxa"/>
            <w:shd w:val="clear" w:color="auto" w:fill="FFFFFF"/>
          </w:tcPr>
          <w:p w14:paraId="1365ACFC" w14:textId="77777777" w:rsidR="00C80747" w:rsidRPr="001D66B1" w:rsidRDefault="00C80747" w:rsidP="004701AB">
            <w:pPr>
              <w:jc w:val="both"/>
              <w:rPr>
                <w:sz w:val="22"/>
                <w:szCs w:val="22"/>
              </w:rPr>
            </w:pPr>
            <w:r w:rsidRPr="001D66B1">
              <w:rPr>
                <w:sz w:val="22"/>
                <w:szCs w:val="22"/>
              </w:rPr>
              <w:t>олово</w:t>
            </w:r>
          </w:p>
        </w:tc>
        <w:tc>
          <w:tcPr>
            <w:tcW w:w="2551" w:type="dxa"/>
            <w:shd w:val="clear" w:color="auto" w:fill="FFFFFF"/>
          </w:tcPr>
          <w:p w14:paraId="1522293C" w14:textId="60F87714" w:rsidR="00C80747" w:rsidRPr="00595364" w:rsidRDefault="00C80747" w:rsidP="004701AB">
            <w:pPr>
              <w:jc w:val="both"/>
              <w:rPr>
                <w:bCs/>
                <w:color w:val="000000"/>
                <w:sz w:val="22"/>
                <w:szCs w:val="22"/>
                <w:shd w:val="clear" w:color="auto" w:fill="FFFFFF"/>
              </w:rPr>
            </w:pPr>
            <w:r w:rsidRPr="00595364">
              <w:rPr>
                <w:sz w:val="22"/>
                <w:szCs w:val="22"/>
              </w:rPr>
              <w:t xml:space="preserve"> </w:t>
            </w:r>
            <w:r w:rsidRPr="00595364">
              <w:rPr>
                <w:bCs/>
                <w:color w:val="000000"/>
                <w:sz w:val="22"/>
                <w:szCs w:val="22"/>
                <w:shd w:val="clear" w:color="auto" w:fill="FFFFFF"/>
              </w:rPr>
              <w:t>СанПиН и ГН, утв. постановлением Министерства Здравоохранения Республики Беларусь от 21.06.2013 № 52</w:t>
            </w:r>
          </w:p>
          <w:p w14:paraId="5A94B0CC" w14:textId="77777777" w:rsidR="00C80747" w:rsidRPr="00595364" w:rsidRDefault="00C80747" w:rsidP="004701AB">
            <w:pPr>
              <w:jc w:val="both"/>
              <w:rPr>
                <w:bCs/>
                <w:sz w:val="22"/>
                <w:szCs w:val="22"/>
              </w:rPr>
            </w:pPr>
            <w:r w:rsidRPr="00595364">
              <w:rPr>
                <w:bCs/>
                <w:color w:val="000000"/>
                <w:sz w:val="22"/>
                <w:szCs w:val="22"/>
                <w:shd w:val="clear" w:color="auto" w:fill="FFFFFF"/>
              </w:rPr>
              <w:t>ГН «Показатели безопасности и безвредности продовольственного сырья и пищевых продуктов», утв. постановлением Совета Министров Республики Беларусь от 25.01.2021 № 37</w:t>
            </w:r>
          </w:p>
          <w:p w14:paraId="3EA9E9E2" w14:textId="2F1F48EE" w:rsidR="00C80747" w:rsidRPr="00595364" w:rsidRDefault="00C80747" w:rsidP="004701AB">
            <w:pPr>
              <w:jc w:val="both"/>
              <w:rPr>
                <w:sz w:val="22"/>
                <w:szCs w:val="22"/>
              </w:rPr>
            </w:pPr>
            <w:r w:rsidRPr="00595364">
              <w:rPr>
                <w:sz w:val="22"/>
                <w:szCs w:val="22"/>
              </w:rPr>
              <w:t xml:space="preserve">  ТНПА и другая документация   </w:t>
            </w:r>
          </w:p>
        </w:tc>
        <w:tc>
          <w:tcPr>
            <w:tcW w:w="2552" w:type="dxa"/>
            <w:shd w:val="clear" w:color="auto" w:fill="FFFFFF"/>
          </w:tcPr>
          <w:p w14:paraId="177E4EA2" w14:textId="77777777" w:rsidR="00C80747" w:rsidRPr="009F314E" w:rsidRDefault="00C80747" w:rsidP="004701AB">
            <w:pPr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 xml:space="preserve"> ГОСТ 26929-94 </w:t>
            </w:r>
          </w:p>
          <w:p w14:paraId="639B53EC" w14:textId="77777777" w:rsidR="00C80747" w:rsidRPr="009F314E" w:rsidRDefault="00C80747" w:rsidP="004701AB">
            <w:pPr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 xml:space="preserve">ГОСТ 26935-86 </w:t>
            </w:r>
          </w:p>
        </w:tc>
        <w:tc>
          <w:tcPr>
            <w:tcW w:w="1843" w:type="dxa"/>
            <w:shd w:val="clear" w:color="auto" w:fill="FFFFFF"/>
          </w:tcPr>
          <w:p w14:paraId="5268F75E" w14:textId="77777777" w:rsidR="0044711E" w:rsidRDefault="0044711E" w:rsidP="0044711E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Лабораторный </w:t>
            </w:r>
          </w:p>
          <w:p w14:paraId="1FE6AF43" w14:textId="77777777" w:rsidR="0044711E" w:rsidRDefault="0044711E" w:rsidP="0044711E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отдел, группа санитарно-гигиенических исследований </w:t>
            </w:r>
          </w:p>
          <w:p w14:paraId="6FDE5635" w14:textId="77777777" w:rsidR="0044711E" w:rsidRDefault="0044711E" w:rsidP="0044711E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(ул.Октябрьская,33,</w:t>
            </w:r>
          </w:p>
          <w:p w14:paraId="49B98C70" w14:textId="3F9E2A49" w:rsidR="00C80747" w:rsidRPr="009F314E" w:rsidRDefault="0044711E" w:rsidP="0044711E">
            <w:pPr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г.Рогачёв</w:t>
            </w:r>
            <w:proofErr w:type="spellEnd"/>
            <w:r>
              <w:rPr>
                <w:sz w:val="22"/>
                <w:szCs w:val="22"/>
              </w:rPr>
              <w:t>, Гомельская область</w:t>
            </w:r>
          </w:p>
        </w:tc>
      </w:tr>
    </w:tbl>
    <w:p w14:paraId="7DA367AD" w14:textId="77777777" w:rsidR="005966B6" w:rsidRDefault="005966B6"/>
    <w:p w14:paraId="72017A8A" w14:textId="77777777" w:rsidR="00595364" w:rsidRDefault="00595364"/>
    <w:p w14:paraId="12798234" w14:textId="77777777" w:rsidR="00595364" w:rsidRDefault="00595364"/>
    <w:p w14:paraId="2FB8EA4C" w14:textId="77777777" w:rsidR="00595364" w:rsidRDefault="00595364"/>
    <w:p w14:paraId="1D22E504" w14:textId="77777777" w:rsidR="00595364" w:rsidRDefault="00595364"/>
    <w:p w14:paraId="6728809B" w14:textId="77777777" w:rsidR="00595364" w:rsidRDefault="00595364"/>
    <w:p w14:paraId="38C29859" w14:textId="77777777" w:rsidR="00595364" w:rsidRDefault="00595364"/>
    <w:p w14:paraId="76627810" w14:textId="77777777" w:rsidR="00595364" w:rsidRDefault="00595364"/>
    <w:p w14:paraId="6613983C" w14:textId="77777777" w:rsidR="00595364" w:rsidRDefault="00595364"/>
    <w:p w14:paraId="39C01687" w14:textId="77777777" w:rsidR="00595364" w:rsidRDefault="00595364"/>
    <w:p w14:paraId="6F65AEDA" w14:textId="77777777" w:rsidR="00595364" w:rsidRDefault="00595364"/>
    <w:p w14:paraId="197E191E" w14:textId="77777777" w:rsidR="00595364" w:rsidRDefault="00595364"/>
    <w:p w14:paraId="4100A243" w14:textId="77777777" w:rsidR="00595364" w:rsidRDefault="00595364"/>
    <w:p w14:paraId="38BD0C38" w14:textId="77777777" w:rsidR="00595364" w:rsidRDefault="00595364"/>
    <w:p w14:paraId="28C30BD9" w14:textId="77777777" w:rsidR="00595364" w:rsidRDefault="00595364"/>
    <w:p w14:paraId="63DFF239" w14:textId="77777777" w:rsidR="00595364" w:rsidRDefault="00595364"/>
    <w:p w14:paraId="6F352BE6" w14:textId="77777777" w:rsidR="00595364" w:rsidRDefault="00595364"/>
    <w:p w14:paraId="28E6F7D2" w14:textId="77777777" w:rsidR="00595364" w:rsidRDefault="00595364"/>
    <w:p w14:paraId="670178E5" w14:textId="77777777" w:rsidR="00595364" w:rsidRDefault="00595364"/>
    <w:p w14:paraId="7AF86890" w14:textId="77777777" w:rsidR="00595364" w:rsidRDefault="00595364"/>
    <w:p w14:paraId="15155C35" w14:textId="77777777" w:rsidR="004701AB" w:rsidRDefault="004701AB"/>
    <w:p w14:paraId="7A49D53D" w14:textId="77777777" w:rsidR="004701AB" w:rsidRDefault="004701AB"/>
    <w:p w14:paraId="2B30241F" w14:textId="77777777" w:rsidR="004701AB" w:rsidRDefault="004701AB"/>
    <w:p w14:paraId="57642C9A" w14:textId="77777777" w:rsidR="004701AB" w:rsidRDefault="004701AB"/>
    <w:p w14:paraId="32AB1424" w14:textId="77777777" w:rsidR="004701AB" w:rsidRDefault="004701AB"/>
    <w:p w14:paraId="266096F6" w14:textId="77777777" w:rsidR="004701AB" w:rsidRDefault="004701AB"/>
    <w:p w14:paraId="353022F7" w14:textId="77777777" w:rsidR="004701AB" w:rsidRDefault="004701AB"/>
    <w:p w14:paraId="0B9F7CFA" w14:textId="77777777" w:rsidR="004701AB" w:rsidRDefault="004701AB"/>
    <w:p w14:paraId="4F636986" w14:textId="77777777" w:rsidR="004701AB" w:rsidRDefault="004701AB"/>
    <w:p w14:paraId="6CA9D3AC" w14:textId="77777777" w:rsidR="004701AB" w:rsidRDefault="004701AB"/>
    <w:p w14:paraId="54385EBA" w14:textId="77777777" w:rsidR="004701AB" w:rsidRDefault="004701AB"/>
    <w:p w14:paraId="65A09E52" w14:textId="77777777" w:rsidR="004701AB" w:rsidRDefault="004701AB"/>
    <w:p w14:paraId="73D56DA5" w14:textId="77777777" w:rsidR="004701AB" w:rsidRDefault="004701AB"/>
    <w:p w14:paraId="659744FB" w14:textId="77777777" w:rsidR="004701AB" w:rsidRDefault="004701AB"/>
    <w:p w14:paraId="0C24DFBD" w14:textId="77777777" w:rsidR="004701AB" w:rsidRDefault="004701AB"/>
    <w:tbl>
      <w:tblPr>
        <w:tblpPr w:leftFromText="180" w:rightFromText="180" w:vertAnchor="text" w:tblpX="480" w:tblpY="1"/>
        <w:tblOverlap w:val="never"/>
        <w:tblW w:w="14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34"/>
        <w:gridCol w:w="1838"/>
        <w:gridCol w:w="1564"/>
        <w:gridCol w:w="2693"/>
        <w:gridCol w:w="2552"/>
        <w:gridCol w:w="2551"/>
        <w:gridCol w:w="1980"/>
      </w:tblGrid>
      <w:tr w:rsidR="00C234FF" w:rsidRPr="009F314E" w14:paraId="74DB6D41" w14:textId="57498667" w:rsidTr="00A0293F">
        <w:trPr>
          <w:trHeight w:val="269"/>
        </w:trPr>
        <w:tc>
          <w:tcPr>
            <w:tcW w:w="1134" w:type="dxa"/>
            <w:shd w:val="clear" w:color="auto" w:fill="FFFFFF"/>
          </w:tcPr>
          <w:p w14:paraId="74F47D93" w14:textId="186FCB2E" w:rsidR="00C234FF" w:rsidRPr="009F314E" w:rsidRDefault="00C234FF" w:rsidP="009878F0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6.</w:t>
            </w:r>
            <w:r>
              <w:rPr>
                <w:sz w:val="22"/>
                <w:szCs w:val="22"/>
              </w:rPr>
              <w:t>22</w:t>
            </w:r>
            <w:r w:rsidRPr="009F314E">
              <w:rPr>
                <w:sz w:val="22"/>
                <w:szCs w:val="22"/>
              </w:rPr>
              <w:t>*</w:t>
            </w:r>
          </w:p>
          <w:p w14:paraId="628276F9" w14:textId="77777777" w:rsidR="00C234FF" w:rsidRPr="009F314E" w:rsidRDefault="00C234FF" w:rsidP="009878F0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</w:p>
          <w:p w14:paraId="421B10FD" w14:textId="77777777" w:rsidR="00C234FF" w:rsidRPr="009F314E" w:rsidRDefault="00C234FF" w:rsidP="009878F0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</w:p>
        </w:tc>
        <w:tc>
          <w:tcPr>
            <w:tcW w:w="1838" w:type="dxa"/>
            <w:vMerge w:val="restart"/>
            <w:shd w:val="clear" w:color="auto" w:fill="FFFFFF"/>
          </w:tcPr>
          <w:p w14:paraId="7EA26926" w14:textId="77777777" w:rsidR="00C234FF" w:rsidRDefault="00C234FF" w:rsidP="009878F0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  <w:r w:rsidRPr="00CE3863">
              <w:rPr>
                <w:sz w:val="22"/>
                <w:szCs w:val="22"/>
              </w:rPr>
              <w:t>Плодоовощная продукция</w:t>
            </w:r>
            <w:r>
              <w:rPr>
                <w:sz w:val="22"/>
                <w:szCs w:val="22"/>
              </w:rPr>
              <w:t xml:space="preserve">. Фрукты и </w:t>
            </w:r>
            <w:proofErr w:type="gramStart"/>
            <w:r>
              <w:rPr>
                <w:sz w:val="22"/>
                <w:szCs w:val="22"/>
              </w:rPr>
              <w:t>овощи</w:t>
            </w:r>
            <w:proofErr w:type="gramEnd"/>
            <w:r>
              <w:rPr>
                <w:sz w:val="22"/>
                <w:szCs w:val="22"/>
              </w:rPr>
              <w:t xml:space="preserve"> переработанные и консервированные. Соки фруктовые и овощные</w:t>
            </w:r>
          </w:p>
          <w:p w14:paraId="1A4A4575" w14:textId="77777777" w:rsidR="00C234FF" w:rsidRDefault="00C234FF" w:rsidP="009878F0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</w:p>
          <w:p w14:paraId="6A2A9D12" w14:textId="77777777" w:rsidR="00C234FF" w:rsidRDefault="00C234FF" w:rsidP="009878F0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</w:p>
          <w:p w14:paraId="386DBC48" w14:textId="77777777" w:rsidR="00C234FF" w:rsidRDefault="00C234FF" w:rsidP="009878F0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</w:p>
          <w:p w14:paraId="0BBED200" w14:textId="77777777" w:rsidR="00C234FF" w:rsidRDefault="00C234FF" w:rsidP="009878F0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</w:p>
          <w:p w14:paraId="1AA0B22F" w14:textId="77777777" w:rsidR="00C234FF" w:rsidRDefault="00C234FF" w:rsidP="009878F0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</w:p>
          <w:p w14:paraId="393A3958" w14:textId="77777777" w:rsidR="00C234FF" w:rsidRDefault="00C234FF" w:rsidP="009878F0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</w:p>
          <w:p w14:paraId="410830CA" w14:textId="77777777" w:rsidR="00C234FF" w:rsidRDefault="00C234FF" w:rsidP="009878F0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</w:p>
          <w:p w14:paraId="48856E6B" w14:textId="77777777" w:rsidR="00C234FF" w:rsidRDefault="00C234FF" w:rsidP="009878F0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</w:p>
          <w:p w14:paraId="41DE1ECB" w14:textId="77777777" w:rsidR="00C234FF" w:rsidRDefault="00C234FF" w:rsidP="009878F0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</w:p>
          <w:p w14:paraId="787A4FA1" w14:textId="77777777" w:rsidR="00C234FF" w:rsidRDefault="00C234FF" w:rsidP="009878F0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</w:p>
          <w:p w14:paraId="515CF7F6" w14:textId="77777777" w:rsidR="00C234FF" w:rsidRDefault="00C234FF" w:rsidP="009878F0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</w:p>
          <w:p w14:paraId="2E86E04F" w14:textId="77777777" w:rsidR="00C234FF" w:rsidRDefault="00C234FF" w:rsidP="009878F0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</w:p>
          <w:p w14:paraId="5817D476" w14:textId="77777777" w:rsidR="00C234FF" w:rsidRDefault="00C234FF" w:rsidP="009878F0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</w:p>
          <w:p w14:paraId="6AD416FE" w14:textId="77777777" w:rsidR="00C234FF" w:rsidRDefault="00C234FF" w:rsidP="009878F0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</w:p>
          <w:p w14:paraId="6F733434" w14:textId="77777777" w:rsidR="00C234FF" w:rsidRDefault="00C234FF" w:rsidP="009878F0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</w:p>
          <w:p w14:paraId="60563789" w14:textId="77777777" w:rsidR="00C234FF" w:rsidRDefault="00C234FF" w:rsidP="009878F0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</w:p>
          <w:p w14:paraId="3DA34218" w14:textId="77777777" w:rsidR="00C234FF" w:rsidRDefault="00C234FF" w:rsidP="009878F0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</w:p>
          <w:p w14:paraId="0C88D4C5" w14:textId="77777777" w:rsidR="00C234FF" w:rsidRDefault="00C234FF" w:rsidP="009878F0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</w:p>
          <w:p w14:paraId="477FAD24" w14:textId="77777777" w:rsidR="00C234FF" w:rsidRDefault="00C234FF" w:rsidP="009878F0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</w:p>
          <w:p w14:paraId="1DA9334E" w14:textId="77777777" w:rsidR="00C234FF" w:rsidRDefault="00C234FF" w:rsidP="009878F0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</w:p>
          <w:p w14:paraId="570B5343" w14:textId="77777777" w:rsidR="00C234FF" w:rsidRDefault="00C234FF" w:rsidP="009878F0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</w:p>
          <w:p w14:paraId="7C199657" w14:textId="77777777" w:rsidR="00C234FF" w:rsidRDefault="00C234FF" w:rsidP="009878F0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</w:p>
          <w:p w14:paraId="0FFC943E" w14:textId="77777777" w:rsidR="00C234FF" w:rsidRDefault="00C234FF" w:rsidP="009878F0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</w:p>
          <w:p w14:paraId="271619E6" w14:textId="77777777" w:rsidR="00C234FF" w:rsidRDefault="00C234FF" w:rsidP="009878F0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</w:p>
          <w:p w14:paraId="28018F4C" w14:textId="77777777" w:rsidR="00C234FF" w:rsidRDefault="00C234FF" w:rsidP="009878F0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</w:p>
          <w:p w14:paraId="4B39CF4C" w14:textId="77777777" w:rsidR="00C234FF" w:rsidRDefault="00C234FF" w:rsidP="009878F0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</w:p>
          <w:p w14:paraId="3A1CC9DD" w14:textId="77777777" w:rsidR="00C234FF" w:rsidRDefault="00C234FF" w:rsidP="009878F0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</w:p>
          <w:p w14:paraId="7C4EB3CC" w14:textId="626BE0C0" w:rsidR="00C234FF" w:rsidRDefault="00C234FF" w:rsidP="009878F0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CE3863">
              <w:rPr>
                <w:sz w:val="22"/>
                <w:szCs w:val="22"/>
              </w:rPr>
              <w:t>лодоовощная продукция</w:t>
            </w:r>
            <w:r>
              <w:rPr>
                <w:sz w:val="22"/>
                <w:szCs w:val="22"/>
              </w:rPr>
              <w:t xml:space="preserve">. Фрукты и </w:t>
            </w:r>
            <w:proofErr w:type="gramStart"/>
            <w:r>
              <w:rPr>
                <w:sz w:val="22"/>
                <w:szCs w:val="22"/>
              </w:rPr>
              <w:t>овощи</w:t>
            </w:r>
            <w:proofErr w:type="gramEnd"/>
            <w:r>
              <w:rPr>
                <w:sz w:val="22"/>
                <w:szCs w:val="22"/>
              </w:rPr>
              <w:t xml:space="preserve"> переработанные и консервированные. Соки фруктовые и овощные</w:t>
            </w:r>
          </w:p>
          <w:p w14:paraId="72548B5F" w14:textId="77777777" w:rsidR="00C234FF" w:rsidRDefault="00C234FF" w:rsidP="009878F0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</w:p>
          <w:p w14:paraId="14C4094C" w14:textId="77777777" w:rsidR="00C234FF" w:rsidRPr="00FC457B" w:rsidRDefault="00C234FF" w:rsidP="009878F0">
            <w:pPr>
              <w:tabs>
                <w:tab w:val="num" w:pos="386"/>
              </w:tabs>
              <w:ind w:right="72"/>
              <w:jc w:val="both"/>
              <w:rPr>
                <w:color w:val="EE0000"/>
                <w:sz w:val="22"/>
                <w:szCs w:val="22"/>
              </w:rPr>
            </w:pPr>
          </w:p>
          <w:p w14:paraId="23678E48" w14:textId="77777777" w:rsidR="00C234FF" w:rsidRPr="00FC457B" w:rsidRDefault="00C234FF" w:rsidP="009878F0">
            <w:pPr>
              <w:tabs>
                <w:tab w:val="num" w:pos="386"/>
              </w:tabs>
              <w:ind w:right="72"/>
              <w:jc w:val="both"/>
              <w:rPr>
                <w:color w:val="EE0000"/>
                <w:sz w:val="22"/>
                <w:szCs w:val="22"/>
              </w:rPr>
            </w:pPr>
          </w:p>
        </w:tc>
        <w:tc>
          <w:tcPr>
            <w:tcW w:w="1564" w:type="dxa"/>
            <w:shd w:val="clear" w:color="auto" w:fill="FFFFFF"/>
          </w:tcPr>
          <w:p w14:paraId="6F2A262F" w14:textId="77777777" w:rsidR="00C234FF" w:rsidRPr="00A0293F" w:rsidRDefault="00C234FF" w:rsidP="009878F0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A0293F">
              <w:rPr>
                <w:sz w:val="22"/>
                <w:szCs w:val="22"/>
              </w:rPr>
              <w:lastRenderedPageBreak/>
              <w:t>01.13/08.032</w:t>
            </w:r>
          </w:p>
          <w:p w14:paraId="3F07D4B5" w14:textId="150137AB" w:rsidR="00C234FF" w:rsidRPr="00A0293F" w:rsidRDefault="00C234FF" w:rsidP="009878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10.39/08.</w:t>
            </w:r>
            <w:r w:rsidRPr="00A0293F">
              <w:rPr>
                <w:sz w:val="22"/>
                <w:szCs w:val="22"/>
              </w:rPr>
              <w:t>032</w:t>
            </w:r>
          </w:p>
          <w:p w14:paraId="2A77F281" w14:textId="5D46CB0A" w:rsidR="00C234FF" w:rsidRPr="00A0293F" w:rsidRDefault="00C234FF" w:rsidP="009878F0">
            <w:pPr>
              <w:pStyle w:val="ab"/>
              <w:spacing w:after="0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01.21/08</w:t>
            </w:r>
            <w:r w:rsidRPr="00A0293F">
              <w:rPr>
                <w:sz w:val="22"/>
                <w:szCs w:val="22"/>
              </w:rPr>
              <w:t xml:space="preserve"> 032</w:t>
            </w:r>
          </w:p>
          <w:p w14:paraId="569F1508" w14:textId="081093D6" w:rsidR="00C234FF" w:rsidRPr="00A0293F" w:rsidRDefault="00C234FF" w:rsidP="009878F0">
            <w:pPr>
              <w:pStyle w:val="ab"/>
              <w:spacing w:after="0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01.22/08.</w:t>
            </w:r>
            <w:r w:rsidRPr="00A0293F">
              <w:rPr>
                <w:sz w:val="22"/>
                <w:szCs w:val="22"/>
              </w:rPr>
              <w:t>032</w:t>
            </w:r>
          </w:p>
          <w:p w14:paraId="2FF6A967" w14:textId="5F6EA303" w:rsidR="00C234FF" w:rsidRPr="00A0293F" w:rsidRDefault="00C234FF" w:rsidP="009878F0">
            <w:pPr>
              <w:pStyle w:val="ab"/>
              <w:spacing w:after="0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01.23/08.</w:t>
            </w:r>
            <w:r w:rsidRPr="00A0293F">
              <w:rPr>
                <w:sz w:val="22"/>
                <w:szCs w:val="22"/>
              </w:rPr>
              <w:t>032</w:t>
            </w:r>
          </w:p>
          <w:p w14:paraId="24CD9190" w14:textId="248FEFF5" w:rsidR="00C234FF" w:rsidRPr="00A0293F" w:rsidRDefault="00C234FF" w:rsidP="009878F0">
            <w:pPr>
              <w:pStyle w:val="ab"/>
              <w:spacing w:after="0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01.24/08.</w:t>
            </w:r>
            <w:r w:rsidRPr="00A0293F">
              <w:rPr>
                <w:sz w:val="22"/>
                <w:szCs w:val="22"/>
              </w:rPr>
              <w:t>032</w:t>
            </w:r>
          </w:p>
          <w:p w14:paraId="7D55FD2D" w14:textId="36D3F6E5" w:rsidR="00C234FF" w:rsidRPr="00A0293F" w:rsidRDefault="00C234FF" w:rsidP="009878F0">
            <w:pPr>
              <w:pStyle w:val="ab"/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01.25/ 08.</w:t>
            </w:r>
            <w:r w:rsidRPr="00A0293F">
              <w:rPr>
                <w:sz w:val="22"/>
                <w:szCs w:val="22"/>
              </w:rPr>
              <w:t>032</w:t>
            </w:r>
          </w:p>
          <w:p w14:paraId="421B2902" w14:textId="42CF7507" w:rsidR="00C234FF" w:rsidRPr="00343C9E" w:rsidRDefault="00C234FF" w:rsidP="009878F0">
            <w:pPr>
              <w:rPr>
                <w:sz w:val="22"/>
                <w:szCs w:val="22"/>
              </w:rPr>
            </w:pPr>
            <w:r w:rsidRPr="00A0293F">
              <w:rPr>
                <w:sz w:val="22"/>
                <w:szCs w:val="22"/>
              </w:rPr>
              <w:t xml:space="preserve"> 10.32/08.032  </w:t>
            </w:r>
          </w:p>
        </w:tc>
        <w:tc>
          <w:tcPr>
            <w:tcW w:w="2693" w:type="dxa"/>
            <w:shd w:val="clear" w:color="auto" w:fill="FFFFFF"/>
          </w:tcPr>
          <w:p w14:paraId="27010AAB" w14:textId="77777777" w:rsidR="00C234FF" w:rsidRPr="001D66B1" w:rsidRDefault="00C234FF" w:rsidP="009878F0">
            <w:pPr>
              <w:suppressAutoHyphens/>
              <w:jc w:val="both"/>
              <w:rPr>
                <w:sz w:val="22"/>
                <w:szCs w:val="22"/>
              </w:rPr>
            </w:pPr>
            <w:r w:rsidRPr="001D66B1">
              <w:rPr>
                <w:sz w:val="22"/>
                <w:szCs w:val="22"/>
              </w:rPr>
              <w:t>железо</w:t>
            </w:r>
          </w:p>
        </w:tc>
        <w:tc>
          <w:tcPr>
            <w:tcW w:w="2552" w:type="dxa"/>
            <w:vMerge w:val="restart"/>
            <w:shd w:val="clear" w:color="auto" w:fill="FFFFFF"/>
          </w:tcPr>
          <w:p w14:paraId="50D0623C" w14:textId="77777777" w:rsidR="00C234FF" w:rsidRPr="005966B6" w:rsidRDefault="00C234FF" w:rsidP="009878F0">
            <w:pPr>
              <w:jc w:val="both"/>
              <w:rPr>
                <w:bCs/>
                <w:color w:val="000000"/>
                <w:sz w:val="22"/>
                <w:szCs w:val="22"/>
                <w:shd w:val="clear" w:color="auto" w:fill="FFFFFF"/>
              </w:rPr>
            </w:pPr>
            <w:r w:rsidRPr="005966B6">
              <w:rPr>
                <w:bCs/>
                <w:color w:val="000000"/>
                <w:sz w:val="22"/>
                <w:szCs w:val="22"/>
                <w:shd w:val="clear" w:color="auto" w:fill="FFFFFF"/>
              </w:rPr>
              <w:t>СанПиН и ГН, утв. постановлением Министерства Здравоохранения Республики Беларусь от 21.06.2013 № 52</w:t>
            </w:r>
          </w:p>
          <w:p w14:paraId="65556785" w14:textId="77777777" w:rsidR="00C234FF" w:rsidRPr="005966B6" w:rsidRDefault="00C234FF" w:rsidP="009878F0">
            <w:pPr>
              <w:jc w:val="both"/>
              <w:rPr>
                <w:bCs/>
                <w:sz w:val="22"/>
                <w:szCs w:val="22"/>
              </w:rPr>
            </w:pPr>
            <w:r w:rsidRPr="005966B6">
              <w:rPr>
                <w:bCs/>
                <w:color w:val="000000"/>
                <w:sz w:val="22"/>
                <w:szCs w:val="22"/>
                <w:shd w:val="clear" w:color="auto" w:fill="FFFFFF"/>
              </w:rPr>
              <w:t>ГН «Показатели безопасности и безвредности продовольственного сырья и пищевых продуктов», утв. постановлением Совета Министров Республики Беларусь от 25.01.2021 № 37</w:t>
            </w:r>
          </w:p>
          <w:p w14:paraId="725963C8" w14:textId="77777777" w:rsidR="00C234FF" w:rsidRPr="00FC457B" w:rsidRDefault="00C234FF" w:rsidP="009878F0">
            <w:pPr>
              <w:jc w:val="both"/>
              <w:rPr>
                <w:color w:val="EE0000"/>
                <w:sz w:val="22"/>
                <w:szCs w:val="22"/>
              </w:rPr>
            </w:pPr>
            <w:r w:rsidRPr="005966B6">
              <w:rPr>
                <w:sz w:val="22"/>
                <w:szCs w:val="22"/>
              </w:rPr>
              <w:t xml:space="preserve">  ТНПА и другая документация</w:t>
            </w:r>
            <w:r w:rsidRPr="00DE30E0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 </w:t>
            </w:r>
          </w:p>
          <w:p w14:paraId="418BFBA6" w14:textId="77777777" w:rsidR="00C234FF" w:rsidRDefault="00C234FF" w:rsidP="009878F0">
            <w:r>
              <w:t xml:space="preserve"> </w:t>
            </w:r>
          </w:p>
          <w:p w14:paraId="27578E12" w14:textId="77777777" w:rsidR="00C234FF" w:rsidRDefault="00C234FF" w:rsidP="009878F0"/>
          <w:p w14:paraId="344F40C1" w14:textId="77777777" w:rsidR="00C234FF" w:rsidRDefault="00C234FF" w:rsidP="009878F0"/>
          <w:p w14:paraId="7DA87AC1" w14:textId="77777777" w:rsidR="00C234FF" w:rsidRDefault="00C234FF" w:rsidP="009878F0"/>
          <w:p w14:paraId="42486B86" w14:textId="77777777" w:rsidR="00C234FF" w:rsidRDefault="00C234FF" w:rsidP="009878F0"/>
          <w:p w14:paraId="2E26F16F" w14:textId="77777777" w:rsidR="00C234FF" w:rsidRDefault="00C234FF" w:rsidP="009878F0"/>
          <w:p w14:paraId="1CA0D0C0" w14:textId="77777777" w:rsidR="00C234FF" w:rsidRDefault="00C234FF" w:rsidP="009878F0"/>
          <w:p w14:paraId="0437D006" w14:textId="77777777" w:rsidR="00C234FF" w:rsidRDefault="00C234FF" w:rsidP="009878F0"/>
          <w:p w14:paraId="2765ACC2" w14:textId="77777777" w:rsidR="00C234FF" w:rsidRDefault="00C234FF" w:rsidP="009878F0"/>
          <w:p w14:paraId="02575DB1" w14:textId="77777777" w:rsidR="00C234FF" w:rsidRDefault="00C234FF" w:rsidP="009878F0"/>
          <w:p w14:paraId="0477B116" w14:textId="77777777" w:rsidR="00C234FF" w:rsidRDefault="00C234FF" w:rsidP="009878F0"/>
          <w:p w14:paraId="40581348" w14:textId="77777777" w:rsidR="00C234FF" w:rsidRDefault="00C234FF" w:rsidP="009878F0"/>
          <w:p w14:paraId="2B96BC6A" w14:textId="77777777" w:rsidR="00C234FF" w:rsidRDefault="00C234FF" w:rsidP="009878F0"/>
          <w:p w14:paraId="7EC04E31" w14:textId="77777777" w:rsidR="00C234FF" w:rsidRDefault="00C234FF" w:rsidP="009878F0"/>
          <w:p w14:paraId="241D5041" w14:textId="77777777" w:rsidR="00C234FF" w:rsidRDefault="00C234FF" w:rsidP="009878F0"/>
          <w:p w14:paraId="791C1DFA" w14:textId="77777777" w:rsidR="00C234FF" w:rsidRDefault="00C234FF" w:rsidP="009878F0"/>
          <w:p w14:paraId="74D39FFF" w14:textId="77777777" w:rsidR="00C234FF" w:rsidRDefault="00C234FF" w:rsidP="009878F0"/>
          <w:p w14:paraId="2CEF2F18" w14:textId="77777777" w:rsidR="00C234FF" w:rsidRDefault="00C234FF" w:rsidP="009878F0"/>
          <w:p w14:paraId="4E449F1B" w14:textId="77777777" w:rsidR="00C234FF" w:rsidRDefault="00C234FF" w:rsidP="009878F0"/>
          <w:p w14:paraId="30AD386D" w14:textId="77777777" w:rsidR="00C234FF" w:rsidRDefault="00C234FF" w:rsidP="009878F0"/>
          <w:p w14:paraId="2A4FF947" w14:textId="77777777" w:rsidR="00C234FF" w:rsidRDefault="00C234FF" w:rsidP="009878F0"/>
          <w:p w14:paraId="42FB49EA" w14:textId="77777777" w:rsidR="00C234FF" w:rsidRPr="005966B6" w:rsidRDefault="00C234FF" w:rsidP="009878F0">
            <w:pPr>
              <w:jc w:val="both"/>
              <w:rPr>
                <w:bCs/>
                <w:color w:val="000000"/>
                <w:sz w:val="22"/>
                <w:szCs w:val="22"/>
                <w:shd w:val="clear" w:color="auto" w:fill="FFFFFF"/>
              </w:rPr>
            </w:pPr>
            <w:r w:rsidRPr="005966B6">
              <w:rPr>
                <w:bCs/>
                <w:color w:val="000000"/>
                <w:sz w:val="22"/>
                <w:szCs w:val="22"/>
                <w:shd w:val="clear" w:color="auto" w:fill="FFFFFF"/>
              </w:rPr>
              <w:t>СанПиН и ГН, утв. постановлением Министерства Здравоохранения Республики Беларусь от 21.06.2013 № 52</w:t>
            </w:r>
          </w:p>
          <w:p w14:paraId="3D4F6AE7" w14:textId="77777777" w:rsidR="00C234FF" w:rsidRPr="005966B6" w:rsidRDefault="00C234FF" w:rsidP="009878F0">
            <w:pPr>
              <w:jc w:val="both"/>
              <w:rPr>
                <w:bCs/>
                <w:sz w:val="22"/>
                <w:szCs w:val="22"/>
              </w:rPr>
            </w:pPr>
            <w:r w:rsidRPr="005966B6">
              <w:rPr>
                <w:bCs/>
                <w:color w:val="000000"/>
                <w:sz w:val="22"/>
                <w:szCs w:val="22"/>
                <w:shd w:val="clear" w:color="auto" w:fill="FFFFFF"/>
              </w:rPr>
              <w:t>ГН «Показатели безопасности и безвредности продовольственного сырья и пищевых продуктов», утв. постановлением Совета Министров Республики Беларусь от 25.01.2021 № 37</w:t>
            </w:r>
          </w:p>
          <w:p w14:paraId="6F93CEF2" w14:textId="77777777" w:rsidR="00C234FF" w:rsidRDefault="00C234FF" w:rsidP="009878F0">
            <w:pPr>
              <w:jc w:val="both"/>
              <w:rPr>
                <w:sz w:val="22"/>
                <w:szCs w:val="22"/>
              </w:rPr>
            </w:pPr>
            <w:r w:rsidRPr="005966B6">
              <w:rPr>
                <w:sz w:val="22"/>
                <w:szCs w:val="22"/>
              </w:rPr>
              <w:t xml:space="preserve">  ТНПА и другая документация</w:t>
            </w:r>
            <w:r w:rsidRPr="00DE30E0">
              <w:rPr>
                <w:sz w:val="22"/>
                <w:szCs w:val="22"/>
              </w:rPr>
              <w:t xml:space="preserve"> </w:t>
            </w:r>
          </w:p>
          <w:p w14:paraId="792530BA" w14:textId="77777777" w:rsidR="00F64840" w:rsidRDefault="00F64840" w:rsidP="009878F0">
            <w:pPr>
              <w:jc w:val="both"/>
              <w:rPr>
                <w:sz w:val="22"/>
                <w:szCs w:val="22"/>
              </w:rPr>
            </w:pPr>
          </w:p>
          <w:p w14:paraId="22CB534C" w14:textId="77777777" w:rsidR="00F64840" w:rsidRDefault="00F64840" w:rsidP="009878F0">
            <w:pPr>
              <w:jc w:val="both"/>
              <w:rPr>
                <w:sz w:val="22"/>
                <w:szCs w:val="22"/>
              </w:rPr>
            </w:pPr>
          </w:p>
          <w:p w14:paraId="358B612B" w14:textId="77777777" w:rsidR="00C234FF" w:rsidRDefault="00C234FF" w:rsidP="009878F0">
            <w:pPr>
              <w:jc w:val="both"/>
              <w:rPr>
                <w:sz w:val="22"/>
                <w:szCs w:val="22"/>
              </w:rPr>
            </w:pPr>
          </w:p>
          <w:p w14:paraId="1B8EA83A" w14:textId="77777777" w:rsidR="00C234FF" w:rsidRDefault="00C234FF" w:rsidP="009878F0">
            <w:pPr>
              <w:jc w:val="both"/>
              <w:rPr>
                <w:sz w:val="22"/>
                <w:szCs w:val="22"/>
              </w:rPr>
            </w:pPr>
          </w:p>
          <w:p w14:paraId="6D8C5439" w14:textId="77777777" w:rsidR="00C234FF" w:rsidRDefault="00C234FF" w:rsidP="009878F0">
            <w:pPr>
              <w:jc w:val="both"/>
              <w:rPr>
                <w:sz w:val="22"/>
                <w:szCs w:val="22"/>
              </w:rPr>
            </w:pPr>
          </w:p>
          <w:p w14:paraId="6E030CE6" w14:textId="4AD8784F" w:rsidR="00C234FF" w:rsidRPr="00FC457B" w:rsidRDefault="00C234FF" w:rsidP="009878F0">
            <w:pPr>
              <w:jc w:val="both"/>
              <w:rPr>
                <w:color w:val="EE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</w:p>
        </w:tc>
        <w:tc>
          <w:tcPr>
            <w:tcW w:w="2551" w:type="dxa"/>
            <w:shd w:val="clear" w:color="auto" w:fill="FFFFFF"/>
          </w:tcPr>
          <w:p w14:paraId="172AFB14" w14:textId="77777777" w:rsidR="00C234FF" w:rsidRPr="009F314E" w:rsidRDefault="00C234FF" w:rsidP="009878F0">
            <w:pPr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lastRenderedPageBreak/>
              <w:t xml:space="preserve">ГОСТ 26929-94 </w:t>
            </w:r>
          </w:p>
          <w:p w14:paraId="66EEDE84" w14:textId="77777777" w:rsidR="00C234FF" w:rsidRPr="009F314E" w:rsidRDefault="00C234FF" w:rsidP="009878F0">
            <w:pPr>
              <w:suppressAutoHyphens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30178-96</w:t>
            </w:r>
          </w:p>
        </w:tc>
        <w:tc>
          <w:tcPr>
            <w:tcW w:w="1980" w:type="dxa"/>
            <w:vMerge w:val="restart"/>
            <w:shd w:val="clear" w:color="auto" w:fill="FFFFFF"/>
          </w:tcPr>
          <w:p w14:paraId="600B17B7" w14:textId="77777777" w:rsidR="00C234FF" w:rsidRDefault="00C234FF" w:rsidP="00C234FF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Лабораторный </w:t>
            </w:r>
          </w:p>
          <w:p w14:paraId="2499A73E" w14:textId="77777777" w:rsidR="00C234FF" w:rsidRDefault="00C234FF" w:rsidP="00C234FF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отдел, группа санитарно-гигиенических исследований </w:t>
            </w:r>
          </w:p>
          <w:p w14:paraId="35B1AE3F" w14:textId="77777777" w:rsidR="00C234FF" w:rsidRDefault="00C234FF" w:rsidP="00C234FF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(ул.Октябрьская,33,</w:t>
            </w:r>
          </w:p>
          <w:p w14:paraId="3AB5F6BC" w14:textId="7FFF3927" w:rsidR="00E2604C" w:rsidRDefault="00C234FF" w:rsidP="00C234FF">
            <w:pPr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г.Рогачёв</w:t>
            </w:r>
            <w:proofErr w:type="spellEnd"/>
            <w:r>
              <w:rPr>
                <w:sz w:val="22"/>
                <w:szCs w:val="22"/>
              </w:rPr>
              <w:t>, Гомельска</w:t>
            </w:r>
            <w:r w:rsidRPr="00867F34">
              <w:rPr>
                <w:sz w:val="22"/>
                <w:szCs w:val="22"/>
              </w:rPr>
              <w:t>я</w:t>
            </w:r>
            <w:r>
              <w:rPr>
                <w:sz w:val="22"/>
                <w:szCs w:val="22"/>
              </w:rPr>
              <w:t xml:space="preserve"> область</w:t>
            </w:r>
          </w:p>
          <w:p w14:paraId="269E4FD5" w14:textId="77777777" w:rsidR="00E2604C" w:rsidRPr="00E2604C" w:rsidRDefault="00E2604C" w:rsidP="00E2604C">
            <w:pPr>
              <w:rPr>
                <w:sz w:val="22"/>
                <w:szCs w:val="22"/>
              </w:rPr>
            </w:pPr>
          </w:p>
          <w:p w14:paraId="426F76F0" w14:textId="77777777" w:rsidR="00E2604C" w:rsidRPr="00E2604C" w:rsidRDefault="00E2604C" w:rsidP="00E2604C">
            <w:pPr>
              <w:rPr>
                <w:sz w:val="22"/>
                <w:szCs w:val="22"/>
              </w:rPr>
            </w:pPr>
          </w:p>
          <w:p w14:paraId="3ABEB6B4" w14:textId="77777777" w:rsidR="00E2604C" w:rsidRPr="00E2604C" w:rsidRDefault="00E2604C" w:rsidP="00E2604C">
            <w:pPr>
              <w:rPr>
                <w:sz w:val="22"/>
                <w:szCs w:val="22"/>
              </w:rPr>
            </w:pPr>
          </w:p>
          <w:p w14:paraId="17C9584F" w14:textId="77777777" w:rsidR="00E2604C" w:rsidRPr="00E2604C" w:rsidRDefault="00E2604C" w:rsidP="00E2604C">
            <w:pPr>
              <w:rPr>
                <w:sz w:val="22"/>
                <w:szCs w:val="22"/>
              </w:rPr>
            </w:pPr>
          </w:p>
          <w:p w14:paraId="1176B64F" w14:textId="77777777" w:rsidR="00E2604C" w:rsidRPr="00E2604C" w:rsidRDefault="00E2604C" w:rsidP="00E2604C">
            <w:pPr>
              <w:rPr>
                <w:sz w:val="22"/>
                <w:szCs w:val="22"/>
              </w:rPr>
            </w:pPr>
          </w:p>
          <w:p w14:paraId="3D292B37" w14:textId="77777777" w:rsidR="00E2604C" w:rsidRPr="00E2604C" w:rsidRDefault="00E2604C" w:rsidP="00E2604C">
            <w:pPr>
              <w:rPr>
                <w:sz w:val="22"/>
                <w:szCs w:val="22"/>
              </w:rPr>
            </w:pPr>
          </w:p>
          <w:p w14:paraId="1459B08E" w14:textId="77777777" w:rsidR="00E2604C" w:rsidRPr="00E2604C" w:rsidRDefault="00E2604C" w:rsidP="00E2604C">
            <w:pPr>
              <w:rPr>
                <w:sz w:val="22"/>
                <w:szCs w:val="22"/>
              </w:rPr>
            </w:pPr>
          </w:p>
          <w:p w14:paraId="06297247" w14:textId="77777777" w:rsidR="00E2604C" w:rsidRPr="00E2604C" w:rsidRDefault="00E2604C" w:rsidP="00E2604C">
            <w:pPr>
              <w:rPr>
                <w:sz w:val="22"/>
                <w:szCs w:val="22"/>
              </w:rPr>
            </w:pPr>
          </w:p>
          <w:p w14:paraId="66AC0BAF" w14:textId="77777777" w:rsidR="00E2604C" w:rsidRPr="00E2604C" w:rsidRDefault="00E2604C" w:rsidP="00E2604C">
            <w:pPr>
              <w:rPr>
                <w:sz w:val="22"/>
                <w:szCs w:val="22"/>
              </w:rPr>
            </w:pPr>
          </w:p>
          <w:p w14:paraId="20AC809F" w14:textId="77777777" w:rsidR="00E2604C" w:rsidRPr="00E2604C" w:rsidRDefault="00E2604C" w:rsidP="00E2604C">
            <w:pPr>
              <w:rPr>
                <w:sz w:val="22"/>
                <w:szCs w:val="22"/>
              </w:rPr>
            </w:pPr>
          </w:p>
          <w:p w14:paraId="6A4647ED" w14:textId="77777777" w:rsidR="00E2604C" w:rsidRPr="00E2604C" w:rsidRDefault="00E2604C" w:rsidP="00E2604C">
            <w:pPr>
              <w:rPr>
                <w:sz w:val="22"/>
                <w:szCs w:val="22"/>
              </w:rPr>
            </w:pPr>
          </w:p>
          <w:p w14:paraId="7A50E101" w14:textId="77777777" w:rsidR="00E2604C" w:rsidRPr="00E2604C" w:rsidRDefault="00E2604C" w:rsidP="00E2604C">
            <w:pPr>
              <w:rPr>
                <w:sz w:val="22"/>
                <w:szCs w:val="22"/>
              </w:rPr>
            </w:pPr>
          </w:p>
          <w:p w14:paraId="028F7364" w14:textId="77777777" w:rsidR="00E2604C" w:rsidRPr="00E2604C" w:rsidRDefault="00E2604C" w:rsidP="00E2604C">
            <w:pPr>
              <w:rPr>
                <w:sz w:val="22"/>
                <w:szCs w:val="22"/>
              </w:rPr>
            </w:pPr>
          </w:p>
          <w:p w14:paraId="46DF3878" w14:textId="77777777" w:rsidR="00E2604C" w:rsidRPr="00E2604C" w:rsidRDefault="00E2604C" w:rsidP="00E2604C">
            <w:pPr>
              <w:rPr>
                <w:sz w:val="22"/>
                <w:szCs w:val="22"/>
              </w:rPr>
            </w:pPr>
          </w:p>
          <w:p w14:paraId="41BAD64F" w14:textId="77777777" w:rsidR="00E2604C" w:rsidRPr="00E2604C" w:rsidRDefault="00E2604C" w:rsidP="00E2604C">
            <w:pPr>
              <w:rPr>
                <w:sz w:val="22"/>
                <w:szCs w:val="22"/>
              </w:rPr>
            </w:pPr>
          </w:p>
          <w:p w14:paraId="7D409695" w14:textId="37BC640D" w:rsidR="00E2604C" w:rsidRDefault="00E2604C" w:rsidP="00E2604C">
            <w:pPr>
              <w:rPr>
                <w:sz w:val="22"/>
                <w:szCs w:val="22"/>
              </w:rPr>
            </w:pPr>
          </w:p>
          <w:p w14:paraId="515707E9" w14:textId="12D75089" w:rsidR="00E2604C" w:rsidRDefault="00E2604C" w:rsidP="00E2604C">
            <w:pPr>
              <w:rPr>
                <w:sz w:val="22"/>
                <w:szCs w:val="22"/>
              </w:rPr>
            </w:pPr>
          </w:p>
          <w:p w14:paraId="693957E8" w14:textId="57EE4BB4" w:rsidR="00E2604C" w:rsidRDefault="00E2604C" w:rsidP="00E2604C">
            <w:pPr>
              <w:rPr>
                <w:sz w:val="22"/>
                <w:szCs w:val="22"/>
              </w:rPr>
            </w:pPr>
          </w:p>
          <w:p w14:paraId="64EF4391" w14:textId="77777777" w:rsidR="00E2604C" w:rsidRPr="00E2604C" w:rsidRDefault="00E2604C" w:rsidP="00E2604C">
            <w:pPr>
              <w:rPr>
                <w:sz w:val="22"/>
                <w:szCs w:val="22"/>
              </w:rPr>
            </w:pPr>
          </w:p>
          <w:p w14:paraId="7A42D563" w14:textId="77777777" w:rsidR="00E2604C" w:rsidRPr="00E2604C" w:rsidRDefault="00E2604C" w:rsidP="00E2604C">
            <w:pPr>
              <w:rPr>
                <w:sz w:val="22"/>
                <w:szCs w:val="22"/>
              </w:rPr>
            </w:pPr>
          </w:p>
          <w:p w14:paraId="6BDB0BDC" w14:textId="710142C7" w:rsidR="00E2604C" w:rsidRDefault="00E2604C" w:rsidP="00E2604C">
            <w:pPr>
              <w:rPr>
                <w:sz w:val="22"/>
                <w:szCs w:val="22"/>
              </w:rPr>
            </w:pPr>
          </w:p>
          <w:p w14:paraId="586BCA65" w14:textId="77777777" w:rsidR="00C234FF" w:rsidRPr="00E2604C" w:rsidRDefault="00C234FF" w:rsidP="00E2604C">
            <w:pPr>
              <w:ind w:firstLine="708"/>
              <w:rPr>
                <w:sz w:val="22"/>
                <w:szCs w:val="22"/>
              </w:rPr>
            </w:pPr>
          </w:p>
        </w:tc>
      </w:tr>
      <w:tr w:rsidR="00C234FF" w:rsidRPr="009F314E" w14:paraId="26664FEA" w14:textId="71C7518D" w:rsidTr="00A0293F">
        <w:trPr>
          <w:trHeight w:val="269"/>
        </w:trPr>
        <w:tc>
          <w:tcPr>
            <w:tcW w:w="1134" w:type="dxa"/>
            <w:shd w:val="clear" w:color="auto" w:fill="FFFFFF"/>
          </w:tcPr>
          <w:p w14:paraId="20FB47C2" w14:textId="09A6843F" w:rsidR="00C234FF" w:rsidRPr="009F314E" w:rsidRDefault="00C234FF" w:rsidP="009878F0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6.</w:t>
            </w:r>
            <w:r>
              <w:rPr>
                <w:sz w:val="22"/>
                <w:szCs w:val="22"/>
              </w:rPr>
              <w:t>2</w:t>
            </w:r>
            <w:r w:rsidRPr="009F314E">
              <w:rPr>
                <w:sz w:val="22"/>
                <w:szCs w:val="22"/>
              </w:rPr>
              <w:t>3*</w:t>
            </w:r>
          </w:p>
        </w:tc>
        <w:tc>
          <w:tcPr>
            <w:tcW w:w="1838" w:type="dxa"/>
            <w:vMerge/>
            <w:shd w:val="clear" w:color="auto" w:fill="FFFFFF"/>
          </w:tcPr>
          <w:p w14:paraId="62FC9BBD" w14:textId="5C60C788" w:rsidR="00C234FF" w:rsidRPr="00FC457B" w:rsidRDefault="00C234FF" w:rsidP="009878F0">
            <w:pPr>
              <w:tabs>
                <w:tab w:val="num" w:pos="386"/>
              </w:tabs>
              <w:ind w:right="72"/>
              <w:jc w:val="both"/>
              <w:rPr>
                <w:color w:val="EE0000"/>
                <w:sz w:val="22"/>
                <w:szCs w:val="22"/>
              </w:rPr>
            </w:pPr>
          </w:p>
        </w:tc>
        <w:tc>
          <w:tcPr>
            <w:tcW w:w="1564" w:type="dxa"/>
            <w:shd w:val="clear" w:color="auto" w:fill="FFFFFF"/>
          </w:tcPr>
          <w:p w14:paraId="2DBF4CFE" w14:textId="77777777" w:rsidR="00C234FF" w:rsidRPr="00A0293F" w:rsidRDefault="00C234FF" w:rsidP="009878F0">
            <w:pPr>
              <w:pStyle w:val="ab"/>
              <w:spacing w:after="0"/>
              <w:rPr>
                <w:sz w:val="22"/>
                <w:szCs w:val="22"/>
              </w:rPr>
            </w:pPr>
            <w:r w:rsidRPr="00A0293F">
              <w:rPr>
                <w:sz w:val="22"/>
                <w:szCs w:val="22"/>
              </w:rPr>
              <w:t>01.13/08.158 01.21/08.158</w:t>
            </w:r>
          </w:p>
          <w:p w14:paraId="1EF970E9" w14:textId="77777777" w:rsidR="00C234FF" w:rsidRPr="00A0293F" w:rsidRDefault="00C234FF" w:rsidP="009878F0">
            <w:pPr>
              <w:pStyle w:val="ab"/>
              <w:spacing w:after="0"/>
              <w:rPr>
                <w:sz w:val="22"/>
                <w:szCs w:val="22"/>
              </w:rPr>
            </w:pPr>
            <w:r w:rsidRPr="00A0293F">
              <w:rPr>
                <w:sz w:val="22"/>
                <w:szCs w:val="22"/>
              </w:rPr>
              <w:t>01.22/08.158</w:t>
            </w:r>
          </w:p>
          <w:p w14:paraId="626D5CCE" w14:textId="77777777" w:rsidR="00C234FF" w:rsidRPr="00A0293F" w:rsidRDefault="00C234FF" w:rsidP="009878F0">
            <w:pPr>
              <w:pStyle w:val="ab"/>
              <w:spacing w:after="0"/>
              <w:rPr>
                <w:sz w:val="22"/>
                <w:szCs w:val="22"/>
              </w:rPr>
            </w:pPr>
            <w:r w:rsidRPr="00A0293F">
              <w:rPr>
                <w:sz w:val="22"/>
                <w:szCs w:val="22"/>
              </w:rPr>
              <w:t>01.23/08.158</w:t>
            </w:r>
          </w:p>
          <w:p w14:paraId="188E3397" w14:textId="77777777" w:rsidR="00C234FF" w:rsidRPr="00A0293F" w:rsidRDefault="00C234FF" w:rsidP="009878F0">
            <w:pPr>
              <w:pStyle w:val="ab"/>
              <w:spacing w:after="0"/>
              <w:rPr>
                <w:sz w:val="22"/>
                <w:szCs w:val="22"/>
              </w:rPr>
            </w:pPr>
            <w:r w:rsidRPr="00A0293F">
              <w:rPr>
                <w:sz w:val="22"/>
                <w:szCs w:val="22"/>
              </w:rPr>
              <w:t>01.24/08.158</w:t>
            </w:r>
          </w:p>
          <w:p w14:paraId="225DD8C9" w14:textId="77777777" w:rsidR="00C234FF" w:rsidRPr="00A0293F" w:rsidRDefault="00C234FF" w:rsidP="009878F0">
            <w:pPr>
              <w:pStyle w:val="ab"/>
              <w:spacing w:after="0"/>
              <w:rPr>
                <w:sz w:val="22"/>
                <w:szCs w:val="22"/>
              </w:rPr>
            </w:pPr>
            <w:r w:rsidRPr="00A0293F">
              <w:rPr>
                <w:sz w:val="22"/>
                <w:szCs w:val="22"/>
              </w:rPr>
              <w:t>01.25/08.158</w:t>
            </w:r>
          </w:p>
          <w:p w14:paraId="41D1F709" w14:textId="179D04D4" w:rsidR="00C234FF" w:rsidRPr="00A0293F" w:rsidRDefault="00C234FF" w:rsidP="009878F0">
            <w:pPr>
              <w:pStyle w:val="ab"/>
              <w:spacing w:after="0"/>
              <w:rPr>
                <w:sz w:val="22"/>
                <w:szCs w:val="22"/>
              </w:rPr>
            </w:pPr>
            <w:r w:rsidRPr="00A0293F">
              <w:rPr>
                <w:sz w:val="22"/>
                <w:szCs w:val="22"/>
              </w:rPr>
              <w:t xml:space="preserve">10.32/08.158 10.39/08.158 </w:t>
            </w:r>
          </w:p>
        </w:tc>
        <w:tc>
          <w:tcPr>
            <w:tcW w:w="2693" w:type="dxa"/>
            <w:shd w:val="clear" w:color="auto" w:fill="FFFFFF"/>
          </w:tcPr>
          <w:p w14:paraId="06B38652" w14:textId="77777777" w:rsidR="00C234FF" w:rsidRPr="00FC457B" w:rsidRDefault="00C234FF" w:rsidP="009878F0">
            <w:pPr>
              <w:jc w:val="both"/>
              <w:rPr>
                <w:color w:val="EE0000"/>
                <w:sz w:val="22"/>
                <w:szCs w:val="22"/>
              </w:rPr>
            </w:pPr>
            <w:proofErr w:type="spellStart"/>
            <w:r w:rsidRPr="00187D3C">
              <w:rPr>
                <w:sz w:val="22"/>
                <w:szCs w:val="22"/>
              </w:rPr>
              <w:t>гексахлорциклогексан</w:t>
            </w:r>
            <w:proofErr w:type="spellEnd"/>
            <w:r w:rsidRPr="00187D3C">
              <w:rPr>
                <w:sz w:val="22"/>
                <w:szCs w:val="22"/>
              </w:rPr>
              <w:t xml:space="preserve"> (альфа, бета, гамма – изомеры), ДДТ и его метаболиты ДДД, ДДЕ</w:t>
            </w:r>
          </w:p>
        </w:tc>
        <w:tc>
          <w:tcPr>
            <w:tcW w:w="2552" w:type="dxa"/>
            <w:vMerge/>
            <w:shd w:val="clear" w:color="auto" w:fill="FFFFFF"/>
          </w:tcPr>
          <w:p w14:paraId="3D946BF3" w14:textId="61220CFE" w:rsidR="00C234FF" w:rsidRPr="00FC457B" w:rsidRDefault="00C234FF" w:rsidP="009878F0">
            <w:pPr>
              <w:rPr>
                <w:color w:val="EE0000"/>
              </w:rPr>
            </w:pPr>
          </w:p>
        </w:tc>
        <w:tc>
          <w:tcPr>
            <w:tcW w:w="2551" w:type="dxa"/>
            <w:shd w:val="clear" w:color="auto" w:fill="FFFFFF"/>
          </w:tcPr>
          <w:p w14:paraId="01FE200C" w14:textId="3076064A" w:rsidR="00C234FF" w:rsidRPr="009F314E" w:rsidRDefault="00C234FF" w:rsidP="009878F0">
            <w:pPr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 xml:space="preserve">ГОСТ 30349-96 </w:t>
            </w:r>
          </w:p>
          <w:p w14:paraId="0D202CE0" w14:textId="77777777" w:rsidR="00C234FF" w:rsidRPr="009F314E" w:rsidRDefault="00C234FF" w:rsidP="009878F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980" w:type="dxa"/>
            <w:vMerge/>
            <w:shd w:val="clear" w:color="auto" w:fill="FFFFFF"/>
          </w:tcPr>
          <w:p w14:paraId="06908477" w14:textId="77777777" w:rsidR="00C234FF" w:rsidRPr="009F314E" w:rsidRDefault="00C234FF" w:rsidP="009878F0">
            <w:pPr>
              <w:jc w:val="both"/>
              <w:rPr>
                <w:sz w:val="22"/>
                <w:szCs w:val="22"/>
              </w:rPr>
            </w:pPr>
          </w:p>
        </w:tc>
      </w:tr>
      <w:tr w:rsidR="00C234FF" w:rsidRPr="009F314E" w14:paraId="1E3AE6C5" w14:textId="71366E9E" w:rsidTr="00A0293F">
        <w:trPr>
          <w:trHeight w:val="269"/>
        </w:trPr>
        <w:tc>
          <w:tcPr>
            <w:tcW w:w="1134" w:type="dxa"/>
            <w:shd w:val="clear" w:color="auto" w:fill="FFFFFF"/>
          </w:tcPr>
          <w:p w14:paraId="79399B9A" w14:textId="31A231BB" w:rsidR="00C234FF" w:rsidRPr="009F314E" w:rsidRDefault="00C234FF" w:rsidP="009878F0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6.</w:t>
            </w:r>
            <w:r>
              <w:rPr>
                <w:sz w:val="22"/>
                <w:szCs w:val="22"/>
              </w:rPr>
              <w:t>24</w:t>
            </w:r>
            <w:r w:rsidRPr="009F314E">
              <w:rPr>
                <w:sz w:val="22"/>
                <w:szCs w:val="22"/>
              </w:rPr>
              <w:t>*</w:t>
            </w:r>
          </w:p>
        </w:tc>
        <w:tc>
          <w:tcPr>
            <w:tcW w:w="1838" w:type="dxa"/>
            <w:vMerge/>
            <w:shd w:val="clear" w:color="auto" w:fill="FFFFFF"/>
          </w:tcPr>
          <w:p w14:paraId="321369BE" w14:textId="77777777" w:rsidR="00C234FF" w:rsidRPr="009F314E" w:rsidRDefault="00C234FF" w:rsidP="009878F0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</w:p>
        </w:tc>
        <w:tc>
          <w:tcPr>
            <w:tcW w:w="1564" w:type="dxa"/>
            <w:shd w:val="clear" w:color="auto" w:fill="FFFFFF"/>
          </w:tcPr>
          <w:p w14:paraId="16D1B9F6" w14:textId="5B382114" w:rsidR="00C234FF" w:rsidRPr="00A0293F" w:rsidRDefault="00C234FF" w:rsidP="009878F0">
            <w:pPr>
              <w:shd w:val="clear" w:color="auto" w:fill="FFFFFF"/>
              <w:spacing w:line="216" w:lineRule="auto"/>
              <w:rPr>
                <w:sz w:val="22"/>
                <w:szCs w:val="22"/>
              </w:rPr>
            </w:pPr>
            <w:r w:rsidRPr="00A0293F">
              <w:rPr>
                <w:sz w:val="22"/>
                <w:szCs w:val="22"/>
              </w:rPr>
              <w:t>01.13/08.161</w:t>
            </w:r>
          </w:p>
          <w:p w14:paraId="604D983C" w14:textId="1359DDFA" w:rsidR="00C234FF" w:rsidRPr="00A0293F" w:rsidRDefault="00C234FF" w:rsidP="009878F0">
            <w:pPr>
              <w:shd w:val="clear" w:color="auto" w:fill="FFFFFF"/>
              <w:spacing w:line="216" w:lineRule="auto"/>
              <w:rPr>
                <w:sz w:val="22"/>
                <w:szCs w:val="22"/>
              </w:rPr>
            </w:pPr>
            <w:r w:rsidRPr="00A0293F">
              <w:rPr>
                <w:sz w:val="22"/>
                <w:szCs w:val="22"/>
              </w:rPr>
              <w:t>10.39/08.161</w:t>
            </w:r>
          </w:p>
          <w:p w14:paraId="1BD61B8D" w14:textId="3C8F298D" w:rsidR="00C234FF" w:rsidRPr="00A0293F" w:rsidRDefault="00C234FF" w:rsidP="009878F0">
            <w:pPr>
              <w:pStyle w:val="af6"/>
              <w:spacing w:line="276" w:lineRule="auto"/>
              <w:ind w:left="5"/>
              <w:rPr>
                <w:lang w:val="ru-RU"/>
              </w:rPr>
            </w:pPr>
            <w:r w:rsidRPr="00A0293F">
              <w:rPr>
                <w:lang w:val="ru-RU"/>
              </w:rPr>
              <w:lastRenderedPageBreak/>
              <w:t>01.11/08.161</w:t>
            </w:r>
          </w:p>
          <w:p w14:paraId="11CAEF79" w14:textId="55B1BEDB" w:rsidR="00C234FF" w:rsidRPr="00A0293F" w:rsidRDefault="00C234FF" w:rsidP="009878F0">
            <w:pPr>
              <w:pStyle w:val="af6"/>
              <w:spacing w:line="276" w:lineRule="auto"/>
              <w:ind w:left="5"/>
              <w:rPr>
                <w:lang w:val="ru-RU"/>
              </w:rPr>
            </w:pPr>
            <w:r w:rsidRPr="00A0293F">
              <w:t>10.32/08.</w:t>
            </w:r>
            <w:r w:rsidRPr="00A0293F">
              <w:rPr>
                <w:lang w:val="ru-RU"/>
              </w:rPr>
              <w:t>161</w:t>
            </w:r>
          </w:p>
          <w:p w14:paraId="26276B72" w14:textId="068D405C" w:rsidR="00C234FF" w:rsidRPr="00A0293F" w:rsidRDefault="00C234FF" w:rsidP="009878F0">
            <w:pPr>
              <w:pStyle w:val="af6"/>
              <w:spacing w:line="276" w:lineRule="auto"/>
              <w:ind w:left="5"/>
              <w:rPr>
                <w:lang w:val="ru-RU"/>
              </w:rPr>
            </w:pPr>
            <w:r w:rsidRPr="00A0293F">
              <w:t>10.83/08.</w:t>
            </w:r>
            <w:r w:rsidRPr="00A0293F">
              <w:rPr>
                <w:lang w:val="ru-RU"/>
              </w:rPr>
              <w:t>161</w:t>
            </w:r>
          </w:p>
          <w:p w14:paraId="2162E366" w14:textId="0E973E27" w:rsidR="00C234FF" w:rsidRPr="00A0293F" w:rsidRDefault="00C234FF" w:rsidP="009878F0">
            <w:pPr>
              <w:shd w:val="clear" w:color="auto" w:fill="FFFFFF"/>
              <w:spacing w:line="216" w:lineRule="auto"/>
              <w:jc w:val="both"/>
              <w:rPr>
                <w:sz w:val="22"/>
                <w:szCs w:val="22"/>
              </w:rPr>
            </w:pPr>
            <w:r w:rsidRPr="00A0293F">
              <w:rPr>
                <w:sz w:val="22"/>
                <w:szCs w:val="22"/>
              </w:rPr>
              <w:t>10.84/08.161</w:t>
            </w:r>
          </w:p>
        </w:tc>
        <w:tc>
          <w:tcPr>
            <w:tcW w:w="2693" w:type="dxa"/>
            <w:shd w:val="clear" w:color="auto" w:fill="FFFFFF"/>
          </w:tcPr>
          <w:p w14:paraId="69BA7E51" w14:textId="77777777" w:rsidR="00C234FF" w:rsidRPr="009F314E" w:rsidRDefault="00C234FF" w:rsidP="009878F0">
            <w:pPr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lastRenderedPageBreak/>
              <w:t>Микотоксины:</w:t>
            </w:r>
          </w:p>
          <w:p w14:paraId="328CE775" w14:textId="77777777" w:rsidR="00C234FF" w:rsidRPr="009F314E" w:rsidRDefault="00C234FF" w:rsidP="009878F0">
            <w:pPr>
              <w:jc w:val="both"/>
              <w:rPr>
                <w:sz w:val="22"/>
                <w:szCs w:val="22"/>
              </w:rPr>
            </w:pPr>
            <w:proofErr w:type="spellStart"/>
            <w:r w:rsidRPr="009F314E">
              <w:rPr>
                <w:sz w:val="22"/>
                <w:szCs w:val="22"/>
              </w:rPr>
              <w:t>патулин</w:t>
            </w:r>
            <w:proofErr w:type="spellEnd"/>
          </w:p>
        </w:tc>
        <w:tc>
          <w:tcPr>
            <w:tcW w:w="2552" w:type="dxa"/>
            <w:vMerge/>
            <w:shd w:val="clear" w:color="auto" w:fill="FFFFFF"/>
          </w:tcPr>
          <w:p w14:paraId="25817DDE" w14:textId="2DBADD87" w:rsidR="00C234FF" w:rsidRPr="009F314E" w:rsidRDefault="00C234FF" w:rsidP="009878F0">
            <w:pPr>
              <w:rPr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FFFFFF"/>
          </w:tcPr>
          <w:p w14:paraId="73C66C6F" w14:textId="7A1B66D7" w:rsidR="00C234FF" w:rsidRPr="009F314E" w:rsidRDefault="00C234FF" w:rsidP="009878F0">
            <w:pPr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28038-2013 р.5</w:t>
            </w:r>
          </w:p>
        </w:tc>
        <w:tc>
          <w:tcPr>
            <w:tcW w:w="1980" w:type="dxa"/>
            <w:vMerge/>
            <w:shd w:val="clear" w:color="auto" w:fill="FFFFFF"/>
          </w:tcPr>
          <w:p w14:paraId="503E95BD" w14:textId="77777777" w:rsidR="00C234FF" w:rsidRPr="009F314E" w:rsidRDefault="00C234FF" w:rsidP="009878F0">
            <w:pPr>
              <w:jc w:val="both"/>
              <w:rPr>
                <w:sz w:val="22"/>
                <w:szCs w:val="22"/>
              </w:rPr>
            </w:pPr>
          </w:p>
        </w:tc>
      </w:tr>
      <w:tr w:rsidR="00C234FF" w:rsidRPr="009F314E" w14:paraId="06DF0E4D" w14:textId="0C0354B2" w:rsidTr="00A0293F">
        <w:trPr>
          <w:trHeight w:val="791"/>
        </w:trPr>
        <w:tc>
          <w:tcPr>
            <w:tcW w:w="1134" w:type="dxa"/>
            <w:shd w:val="clear" w:color="auto" w:fill="FFFFFF"/>
          </w:tcPr>
          <w:p w14:paraId="54B3E490" w14:textId="165F2633" w:rsidR="00C234FF" w:rsidRPr="009F314E" w:rsidRDefault="00C234FF" w:rsidP="009878F0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6.</w:t>
            </w:r>
            <w:r>
              <w:rPr>
                <w:sz w:val="22"/>
                <w:szCs w:val="22"/>
              </w:rPr>
              <w:t>25</w:t>
            </w:r>
            <w:r w:rsidRPr="009F314E">
              <w:rPr>
                <w:sz w:val="22"/>
                <w:szCs w:val="22"/>
              </w:rPr>
              <w:t>*</w:t>
            </w:r>
          </w:p>
        </w:tc>
        <w:tc>
          <w:tcPr>
            <w:tcW w:w="1838" w:type="dxa"/>
            <w:vMerge/>
            <w:shd w:val="clear" w:color="auto" w:fill="FFFFFF"/>
          </w:tcPr>
          <w:p w14:paraId="14544FB7" w14:textId="77777777" w:rsidR="00C234FF" w:rsidRPr="009F314E" w:rsidRDefault="00C234FF" w:rsidP="009878F0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</w:p>
        </w:tc>
        <w:tc>
          <w:tcPr>
            <w:tcW w:w="1564" w:type="dxa"/>
            <w:shd w:val="clear" w:color="auto" w:fill="FFFFFF"/>
          </w:tcPr>
          <w:p w14:paraId="19593D76" w14:textId="77777777" w:rsidR="00C234FF" w:rsidRPr="00CA2403" w:rsidRDefault="00C234FF" w:rsidP="009878F0">
            <w:pPr>
              <w:shd w:val="clear" w:color="auto" w:fill="FFFFFF"/>
              <w:spacing w:line="216" w:lineRule="auto"/>
              <w:rPr>
                <w:sz w:val="22"/>
                <w:szCs w:val="22"/>
              </w:rPr>
            </w:pPr>
            <w:r w:rsidRPr="00CA2403">
              <w:rPr>
                <w:sz w:val="22"/>
                <w:szCs w:val="22"/>
              </w:rPr>
              <w:t>01.13/08.161</w:t>
            </w:r>
          </w:p>
          <w:p w14:paraId="0F978F3E" w14:textId="77777777" w:rsidR="00C234FF" w:rsidRPr="00CA2403" w:rsidRDefault="00C234FF" w:rsidP="009878F0">
            <w:pPr>
              <w:shd w:val="clear" w:color="auto" w:fill="FFFFFF"/>
              <w:spacing w:line="216" w:lineRule="auto"/>
              <w:rPr>
                <w:sz w:val="22"/>
                <w:szCs w:val="22"/>
              </w:rPr>
            </w:pPr>
            <w:r w:rsidRPr="00CA2403">
              <w:rPr>
                <w:sz w:val="22"/>
                <w:szCs w:val="22"/>
              </w:rPr>
              <w:t>10.39/08.161</w:t>
            </w:r>
          </w:p>
          <w:p w14:paraId="445EF9EA" w14:textId="77777777" w:rsidR="00C234FF" w:rsidRPr="00CA2403" w:rsidRDefault="00C234FF" w:rsidP="009878F0">
            <w:pPr>
              <w:pStyle w:val="af6"/>
              <w:spacing w:line="276" w:lineRule="auto"/>
              <w:ind w:left="5"/>
              <w:rPr>
                <w:lang w:val="ru-RU"/>
              </w:rPr>
            </w:pPr>
            <w:r w:rsidRPr="00CA2403">
              <w:rPr>
                <w:lang w:val="ru-RU"/>
              </w:rPr>
              <w:t>01.11/08.161</w:t>
            </w:r>
          </w:p>
          <w:p w14:paraId="4FD452D4" w14:textId="395C97D4" w:rsidR="00C234FF" w:rsidRPr="00CA2403" w:rsidRDefault="00C234FF" w:rsidP="009878F0">
            <w:pPr>
              <w:pStyle w:val="af6"/>
              <w:spacing w:line="276" w:lineRule="auto"/>
              <w:ind w:left="5"/>
            </w:pPr>
            <w:r w:rsidRPr="00CA2403">
              <w:t>10.32/08.</w:t>
            </w:r>
            <w:r w:rsidRPr="00CA2403">
              <w:rPr>
                <w:lang w:val="ru-RU"/>
              </w:rPr>
              <w:t>161</w:t>
            </w:r>
            <w:r w:rsidRPr="00CA2403">
              <w:t xml:space="preserve"> </w:t>
            </w:r>
          </w:p>
        </w:tc>
        <w:tc>
          <w:tcPr>
            <w:tcW w:w="2693" w:type="dxa"/>
            <w:shd w:val="clear" w:color="auto" w:fill="FFFFFF"/>
          </w:tcPr>
          <w:p w14:paraId="1F7A614A" w14:textId="77777777" w:rsidR="00C234FF" w:rsidRPr="009F314E" w:rsidRDefault="00C234FF" w:rsidP="009878F0">
            <w:pPr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афлатоксин В1</w:t>
            </w:r>
          </w:p>
        </w:tc>
        <w:tc>
          <w:tcPr>
            <w:tcW w:w="2552" w:type="dxa"/>
            <w:vMerge/>
            <w:shd w:val="clear" w:color="auto" w:fill="FFFFFF"/>
          </w:tcPr>
          <w:p w14:paraId="34F3184B" w14:textId="685277D8" w:rsidR="00C234FF" w:rsidRPr="009F314E" w:rsidRDefault="00C234FF" w:rsidP="009878F0">
            <w:pPr>
              <w:rPr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FFFFFF"/>
          </w:tcPr>
          <w:p w14:paraId="78E1BB65" w14:textId="1A0B3BF1" w:rsidR="00C234FF" w:rsidRPr="009F314E" w:rsidRDefault="00C234FF" w:rsidP="009878F0">
            <w:pPr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30711-2001р.3</w:t>
            </w:r>
          </w:p>
        </w:tc>
        <w:tc>
          <w:tcPr>
            <w:tcW w:w="1980" w:type="dxa"/>
            <w:vMerge/>
            <w:shd w:val="clear" w:color="auto" w:fill="FFFFFF"/>
          </w:tcPr>
          <w:p w14:paraId="76D4ECC1" w14:textId="77777777" w:rsidR="00C234FF" w:rsidRPr="009F314E" w:rsidRDefault="00C234FF" w:rsidP="009878F0">
            <w:pPr>
              <w:jc w:val="both"/>
              <w:rPr>
                <w:sz w:val="22"/>
                <w:szCs w:val="22"/>
              </w:rPr>
            </w:pPr>
          </w:p>
        </w:tc>
      </w:tr>
      <w:tr w:rsidR="00C234FF" w:rsidRPr="009F314E" w14:paraId="75AB5120" w14:textId="618B9BE0" w:rsidTr="00A0293F">
        <w:trPr>
          <w:trHeight w:val="1031"/>
        </w:trPr>
        <w:tc>
          <w:tcPr>
            <w:tcW w:w="1134" w:type="dxa"/>
            <w:shd w:val="clear" w:color="auto" w:fill="FFFFFF"/>
          </w:tcPr>
          <w:p w14:paraId="2BA9C97F" w14:textId="4419E3A6" w:rsidR="00C234FF" w:rsidRPr="009F314E" w:rsidRDefault="00C234FF" w:rsidP="009878F0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6.</w:t>
            </w:r>
            <w:r>
              <w:rPr>
                <w:sz w:val="22"/>
                <w:szCs w:val="22"/>
              </w:rPr>
              <w:t>26</w:t>
            </w:r>
            <w:r w:rsidRPr="009F314E">
              <w:rPr>
                <w:sz w:val="22"/>
                <w:szCs w:val="22"/>
              </w:rPr>
              <w:t>*</w:t>
            </w:r>
          </w:p>
        </w:tc>
        <w:tc>
          <w:tcPr>
            <w:tcW w:w="1838" w:type="dxa"/>
            <w:vMerge/>
            <w:shd w:val="clear" w:color="auto" w:fill="FFFFFF"/>
          </w:tcPr>
          <w:p w14:paraId="2BA3E33B" w14:textId="77777777" w:rsidR="00C234FF" w:rsidRPr="009F314E" w:rsidRDefault="00C234FF" w:rsidP="009878F0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</w:p>
        </w:tc>
        <w:tc>
          <w:tcPr>
            <w:tcW w:w="1564" w:type="dxa"/>
            <w:vMerge w:val="restart"/>
            <w:shd w:val="clear" w:color="auto" w:fill="FFFFFF"/>
          </w:tcPr>
          <w:p w14:paraId="62522C58" w14:textId="77777777" w:rsidR="00C234FF" w:rsidRPr="00CA2403" w:rsidRDefault="00C234FF" w:rsidP="009878F0">
            <w:pPr>
              <w:shd w:val="clear" w:color="auto" w:fill="FFFFFF"/>
              <w:spacing w:line="216" w:lineRule="auto"/>
              <w:rPr>
                <w:sz w:val="22"/>
                <w:szCs w:val="22"/>
              </w:rPr>
            </w:pPr>
            <w:r w:rsidRPr="00CA2403">
              <w:rPr>
                <w:sz w:val="22"/>
                <w:szCs w:val="22"/>
              </w:rPr>
              <w:t>10.39/01.086</w:t>
            </w:r>
          </w:p>
          <w:p w14:paraId="057C1DF0" w14:textId="77777777" w:rsidR="00C234FF" w:rsidRPr="00CA2403" w:rsidRDefault="00C234FF" w:rsidP="009878F0">
            <w:pPr>
              <w:shd w:val="clear" w:color="auto" w:fill="FFFFFF"/>
              <w:spacing w:line="216" w:lineRule="auto"/>
              <w:rPr>
                <w:sz w:val="22"/>
                <w:szCs w:val="22"/>
              </w:rPr>
            </w:pPr>
            <w:r w:rsidRPr="00CA2403">
              <w:rPr>
                <w:sz w:val="22"/>
                <w:szCs w:val="22"/>
              </w:rPr>
              <w:t>10.83/01.086</w:t>
            </w:r>
          </w:p>
          <w:p w14:paraId="05953E3B" w14:textId="77777777" w:rsidR="00C234FF" w:rsidRPr="00CA2403" w:rsidRDefault="00C234FF" w:rsidP="009878F0">
            <w:pPr>
              <w:shd w:val="clear" w:color="auto" w:fill="FFFFFF"/>
              <w:spacing w:line="216" w:lineRule="auto"/>
              <w:rPr>
                <w:sz w:val="22"/>
                <w:szCs w:val="22"/>
              </w:rPr>
            </w:pPr>
            <w:r w:rsidRPr="00CA2403">
              <w:rPr>
                <w:sz w:val="22"/>
                <w:szCs w:val="22"/>
              </w:rPr>
              <w:t>01.13/01.086 01.21/01.086</w:t>
            </w:r>
          </w:p>
          <w:p w14:paraId="49812032" w14:textId="77777777" w:rsidR="00C234FF" w:rsidRPr="00CA2403" w:rsidRDefault="00C234FF" w:rsidP="009878F0">
            <w:pPr>
              <w:shd w:val="clear" w:color="auto" w:fill="FFFFFF"/>
              <w:spacing w:line="216" w:lineRule="auto"/>
              <w:rPr>
                <w:sz w:val="22"/>
                <w:szCs w:val="22"/>
              </w:rPr>
            </w:pPr>
            <w:r w:rsidRPr="00CA2403">
              <w:rPr>
                <w:sz w:val="22"/>
                <w:szCs w:val="22"/>
              </w:rPr>
              <w:t>01.22/01.086</w:t>
            </w:r>
          </w:p>
          <w:p w14:paraId="79BCF1EE" w14:textId="77777777" w:rsidR="00C234FF" w:rsidRPr="00CA2403" w:rsidRDefault="00C234FF" w:rsidP="009878F0">
            <w:pPr>
              <w:shd w:val="clear" w:color="auto" w:fill="FFFFFF"/>
              <w:spacing w:line="216" w:lineRule="auto"/>
              <w:rPr>
                <w:sz w:val="22"/>
                <w:szCs w:val="22"/>
              </w:rPr>
            </w:pPr>
            <w:r w:rsidRPr="00CA2403">
              <w:rPr>
                <w:sz w:val="22"/>
                <w:szCs w:val="22"/>
              </w:rPr>
              <w:t>01.23/01.086</w:t>
            </w:r>
          </w:p>
          <w:p w14:paraId="609A3A82" w14:textId="77777777" w:rsidR="00C234FF" w:rsidRPr="00CA2403" w:rsidRDefault="00C234FF" w:rsidP="009878F0">
            <w:pPr>
              <w:shd w:val="clear" w:color="auto" w:fill="FFFFFF"/>
              <w:spacing w:line="216" w:lineRule="auto"/>
              <w:rPr>
                <w:sz w:val="22"/>
                <w:szCs w:val="22"/>
              </w:rPr>
            </w:pPr>
            <w:r w:rsidRPr="00CA2403">
              <w:rPr>
                <w:sz w:val="22"/>
                <w:szCs w:val="22"/>
              </w:rPr>
              <w:t>01.24/01.086</w:t>
            </w:r>
          </w:p>
          <w:p w14:paraId="17C38198" w14:textId="77777777" w:rsidR="00C234FF" w:rsidRPr="00CA2403" w:rsidRDefault="00C234FF" w:rsidP="009878F0">
            <w:pPr>
              <w:shd w:val="clear" w:color="auto" w:fill="FFFFFF"/>
              <w:spacing w:line="216" w:lineRule="auto"/>
              <w:rPr>
                <w:sz w:val="22"/>
                <w:szCs w:val="22"/>
              </w:rPr>
            </w:pPr>
            <w:r w:rsidRPr="00CA2403">
              <w:rPr>
                <w:sz w:val="22"/>
                <w:szCs w:val="22"/>
              </w:rPr>
              <w:t>01.25/01.086</w:t>
            </w:r>
          </w:p>
          <w:p w14:paraId="424F5B11" w14:textId="6D19C24B" w:rsidR="00C234FF" w:rsidRPr="00CA2403" w:rsidRDefault="00C234FF" w:rsidP="009878F0">
            <w:pPr>
              <w:shd w:val="clear" w:color="auto" w:fill="FFFFFF"/>
              <w:spacing w:line="216" w:lineRule="auto"/>
              <w:rPr>
                <w:sz w:val="22"/>
                <w:szCs w:val="22"/>
              </w:rPr>
            </w:pPr>
            <w:r w:rsidRPr="00CA2403">
              <w:rPr>
                <w:sz w:val="22"/>
                <w:szCs w:val="22"/>
              </w:rPr>
              <w:t xml:space="preserve">10.32/01.086 </w:t>
            </w:r>
          </w:p>
          <w:p w14:paraId="49511CF5" w14:textId="7BB02CAE" w:rsidR="00C234FF" w:rsidRPr="00CA2403" w:rsidRDefault="00C234FF" w:rsidP="009878F0">
            <w:pPr>
              <w:shd w:val="clear" w:color="auto" w:fill="FFFFFF"/>
              <w:spacing w:line="216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  <w:shd w:val="clear" w:color="auto" w:fill="FFFFFF"/>
          </w:tcPr>
          <w:p w14:paraId="47D0CAA1" w14:textId="525D1B5A" w:rsidR="00C234FF" w:rsidRPr="009F314E" w:rsidRDefault="00C234FF" w:rsidP="009878F0">
            <w:pPr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2552" w:type="dxa"/>
            <w:vMerge/>
            <w:shd w:val="clear" w:color="auto" w:fill="FFFFFF"/>
          </w:tcPr>
          <w:p w14:paraId="2FFA6459" w14:textId="6BD679A8" w:rsidR="00C234FF" w:rsidRPr="009F314E" w:rsidRDefault="00C234FF" w:rsidP="009878F0">
            <w:pPr>
              <w:rPr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FFFFFF"/>
          </w:tcPr>
          <w:p w14:paraId="1DA9ED3E" w14:textId="77777777" w:rsidR="00C234FF" w:rsidRPr="009F314E" w:rsidRDefault="00C234FF" w:rsidP="009878F0">
            <w:pPr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10444.15-94</w:t>
            </w:r>
          </w:p>
          <w:p w14:paraId="33E8665A" w14:textId="77777777" w:rsidR="00C234FF" w:rsidRPr="009F314E" w:rsidRDefault="00C234FF" w:rsidP="009878F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980" w:type="dxa"/>
            <w:vMerge/>
            <w:shd w:val="clear" w:color="auto" w:fill="FFFFFF"/>
          </w:tcPr>
          <w:p w14:paraId="43E7D2A4" w14:textId="77777777" w:rsidR="00C234FF" w:rsidRPr="009F314E" w:rsidRDefault="00C234FF" w:rsidP="009878F0">
            <w:pPr>
              <w:rPr>
                <w:sz w:val="22"/>
                <w:szCs w:val="22"/>
              </w:rPr>
            </w:pPr>
          </w:p>
        </w:tc>
      </w:tr>
      <w:tr w:rsidR="00C234FF" w:rsidRPr="009F314E" w14:paraId="5B9E7B58" w14:textId="2F88B77E" w:rsidTr="00A0293F">
        <w:trPr>
          <w:trHeight w:val="467"/>
        </w:trPr>
        <w:tc>
          <w:tcPr>
            <w:tcW w:w="1134" w:type="dxa"/>
            <w:shd w:val="clear" w:color="auto" w:fill="FFFFFF"/>
          </w:tcPr>
          <w:p w14:paraId="64713C08" w14:textId="01C75BB9" w:rsidR="00C234FF" w:rsidRPr="009F314E" w:rsidRDefault="00C234FF" w:rsidP="009878F0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6.</w:t>
            </w:r>
            <w:r>
              <w:rPr>
                <w:sz w:val="22"/>
                <w:szCs w:val="22"/>
              </w:rPr>
              <w:t>27</w:t>
            </w:r>
            <w:r w:rsidRPr="009F314E">
              <w:rPr>
                <w:sz w:val="22"/>
                <w:szCs w:val="22"/>
              </w:rPr>
              <w:t>*</w:t>
            </w:r>
          </w:p>
        </w:tc>
        <w:tc>
          <w:tcPr>
            <w:tcW w:w="1838" w:type="dxa"/>
            <w:vMerge/>
            <w:shd w:val="clear" w:color="auto" w:fill="FFFFFF"/>
          </w:tcPr>
          <w:p w14:paraId="6718EB8D" w14:textId="77777777" w:rsidR="00C234FF" w:rsidRPr="009F314E" w:rsidRDefault="00C234FF" w:rsidP="009878F0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</w:p>
        </w:tc>
        <w:tc>
          <w:tcPr>
            <w:tcW w:w="1564" w:type="dxa"/>
            <w:vMerge/>
            <w:shd w:val="clear" w:color="auto" w:fill="FFFFFF"/>
          </w:tcPr>
          <w:p w14:paraId="42116899" w14:textId="77777777" w:rsidR="00C234FF" w:rsidRPr="009F314E" w:rsidRDefault="00C234FF" w:rsidP="009878F0">
            <w:pPr>
              <w:shd w:val="clear" w:color="auto" w:fill="FFFFFF"/>
              <w:spacing w:line="216" w:lineRule="auto"/>
              <w:rPr>
                <w:sz w:val="16"/>
                <w:szCs w:val="16"/>
              </w:rPr>
            </w:pPr>
          </w:p>
        </w:tc>
        <w:tc>
          <w:tcPr>
            <w:tcW w:w="2693" w:type="dxa"/>
            <w:shd w:val="clear" w:color="auto" w:fill="FFFFFF"/>
          </w:tcPr>
          <w:p w14:paraId="30E69065" w14:textId="58EF205D" w:rsidR="00C234FF" w:rsidRPr="009F314E" w:rsidRDefault="00C234FF" w:rsidP="009878F0">
            <w:pPr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БГКП (</w:t>
            </w:r>
            <w:proofErr w:type="spellStart"/>
            <w:r w:rsidRPr="009F314E">
              <w:rPr>
                <w:sz w:val="22"/>
                <w:szCs w:val="22"/>
              </w:rPr>
              <w:t>колиформы</w:t>
            </w:r>
            <w:proofErr w:type="spellEnd"/>
            <w:r w:rsidRPr="009F314E">
              <w:rPr>
                <w:sz w:val="22"/>
                <w:szCs w:val="22"/>
              </w:rPr>
              <w:t>)</w:t>
            </w:r>
          </w:p>
        </w:tc>
        <w:tc>
          <w:tcPr>
            <w:tcW w:w="2552" w:type="dxa"/>
            <w:vMerge/>
            <w:shd w:val="clear" w:color="auto" w:fill="FFFFFF"/>
          </w:tcPr>
          <w:p w14:paraId="183E523A" w14:textId="1892A7AD" w:rsidR="00C234FF" w:rsidRPr="009F314E" w:rsidRDefault="00C234FF" w:rsidP="009878F0">
            <w:pPr>
              <w:rPr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FFFFFF"/>
          </w:tcPr>
          <w:p w14:paraId="29E54540" w14:textId="2102667C" w:rsidR="00C234FF" w:rsidRPr="009F314E" w:rsidRDefault="00C234FF" w:rsidP="009878F0">
            <w:pPr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31747-2012</w:t>
            </w:r>
          </w:p>
        </w:tc>
        <w:tc>
          <w:tcPr>
            <w:tcW w:w="1980" w:type="dxa"/>
            <w:vMerge/>
            <w:shd w:val="clear" w:color="auto" w:fill="FFFFFF"/>
          </w:tcPr>
          <w:p w14:paraId="2AF4356A" w14:textId="77777777" w:rsidR="00C234FF" w:rsidRPr="009F314E" w:rsidRDefault="00C234FF" w:rsidP="009878F0">
            <w:pPr>
              <w:rPr>
                <w:sz w:val="22"/>
                <w:szCs w:val="22"/>
              </w:rPr>
            </w:pPr>
          </w:p>
        </w:tc>
      </w:tr>
      <w:tr w:rsidR="00E11957" w:rsidRPr="009F314E" w14:paraId="2AEC8E52" w14:textId="75B1F8C6" w:rsidTr="00A0293F">
        <w:trPr>
          <w:trHeight w:val="517"/>
        </w:trPr>
        <w:tc>
          <w:tcPr>
            <w:tcW w:w="1134" w:type="dxa"/>
            <w:shd w:val="clear" w:color="auto" w:fill="FFFFFF"/>
          </w:tcPr>
          <w:p w14:paraId="3CD43316" w14:textId="7BE7690F" w:rsidR="00E11957" w:rsidRPr="009F314E" w:rsidRDefault="00E11957" w:rsidP="009878F0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6.</w:t>
            </w:r>
            <w:r>
              <w:rPr>
                <w:sz w:val="22"/>
                <w:szCs w:val="22"/>
              </w:rPr>
              <w:t>28</w:t>
            </w:r>
            <w:r w:rsidRPr="009F314E">
              <w:rPr>
                <w:sz w:val="22"/>
                <w:szCs w:val="22"/>
              </w:rPr>
              <w:t>*</w:t>
            </w:r>
          </w:p>
        </w:tc>
        <w:tc>
          <w:tcPr>
            <w:tcW w:w="1838" w:type="dxa"/>
            <w:vMerge/>
            <w:shd w:val="clear" w:color="auto" w:fill="FFFFFF"/>
          </w:tcPr>
          <w:p w14:paraId="33B89F1F" w14:textId="77777777" w:rsidR="00E11957" w:rsidRPr="009F314E" w:rsidRDefault="00E11957" w:rsidP="009878F0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</w:p>
        </w:tc>
        <w:tc>
          <w:tcPr>
            <w:tcW w:w="1564" w:type="dxa"/>
            <w:vMerge/>
            <w:shd w:val="clear" w:color="auto" w:fill="FFFFFF"/>
          </w:tcPr>
          <w:p w14:paraId="4CBD30B8" w14:textId="77777777" w:rsidR="00E11957" w:rsidRPr="009F314E" w:rsidRDefault="00E11957" w:rsidP="009878F0">
            <w:pPr>
              <w:shd w:val="clear" w:color="auto" w:fill="FFFFFF"/>
              <w:spacing w:line="216" w:lineRule="auto"/>
              <w:rPr>
                <w:sz w:val="16"/>
                <w:szCs w:val="16"/>
              </w:rPr>
            </w:pPr>
          </w:p>
        </w:tc>
        <w:tc>
          <w:tcPr>
            <w:tcW w:w="2693" w:type="dxa"/>
            <w:shd w:val="clear" w:color="auto" w:fill="FFFFFF"/>
          </w:tcPr>
          <w:p w14:paraId="1102CF20" w14:textId="68B9735D" w:rsidR="00E11957" w:rsidRPr="009F314E" w:rsidRDefault="00E11957" w:rsidP="009878F0">
            <w:pPr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Патогенные, в т.ч. сальмонеллы</w:t>
            </w:r>
          </w:p>
        </w:tc>
        <w:tc>
          <w:tcPr>
            <w:tcW w:w="2552" w:type="dxa"/>
            <w:vMerge/>
            <w:shd w:val="clear" w:color="auto" w:fill="FFFFFF"/>
          </w:tcPr>
          <w:p w14:paraId="33D0AEA8" w14:textId="12668A8B" w:rsidR="00E11957" w:rsidRPr="009F314E" w:rsidRDefault="00E11957" w:rsidP="009878F0">
            <w:pPr>
              <w:rPr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FFFFFF"/>
          </w:tcPr>
          <w:p w14:paraId="4AB4438C" w14:textId="77777777" w:rsidR="00E11957" w:rsidRPr="009F314E" w:rsidRDefault="00E11957" w:rsidP="009878F0">
            <w:pPr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31659-2012</w:t>
            </w:r>
          </w:p>
          <w:p w14:paraId="67C92710" w14:textId="0090251C" w:rsidR="00E11957" w:rsidRPr="009F314E" w:rsidRDefault="00E11957" w:rsidP="009878F0">
            <w:pPr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 xml:space="preserve">ГОСТ 30519-97 </w:t>
            </w:r>
          </w:p>
        </w:tc>
        <w:tc>
          <w:tcPr>
            <w:tcW w:w="1980" w:type="dxa"/>
            <w:vMerge w:val="restart"/>
            <w:shd w:val="clear" w:color="auto" w:fill="FFFFFF"/>
          </w:tcPr>
          <w:p w14:paraId="215E99A4" w14:textId="5AA6164B" w:rsidR="00E11957" w:rsidRDefault="00E2604C" w:rsidP="00E11957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Лабораторный отдел </w:t>
            </w:r>
            <w:proofErr w:type="spellStart"/>
            <w:r w:rsidR="00E11957">
              <w:rPr>
                <w:sz w:val="22"/>
                <w:szCs w:val="22"/>
              </w:rPr>
              <w:t>отдел</w:t>
            </w:r>
            <w:proofErr w:type="spellEnd"/>
            <w:r w:rsidR="00E11957">
              <w:rPr>
                <w:sz w:val="22"/>
                <w:szCs w:val="22"/>
              </w:rPr>
              <w:t xml:space="preserve">, группа микробиологических исследований </w:t>
            </w:r>
          </w:p>
          <w:p w14:paraId="4538FF6C" w14:textId="77777777" w:rsidR="00E11957" w:rsidRDefault="00E11957" w:rsidP="00E11957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(ул.Октябрьская,33,</w:t>
            </w:r>
          </w:p>
          <w:p w14:paraId="47A1B8E5" w14:textId="36AB99B8" w:rsidR="00E11957" w:rsidRPr="009F314E" w:rsidRDefault="00E11957" w:rsidP="00E11957">
            <w:pPr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г.Рогачёв</w:t>
            </w:r>
            <w:proofErr w:type="spellEnd"/>
            <w:r>
              <w:rPr>
                <w:sz w:val="22"/>
                <w:szCs w:val="22"/>
              </w:rPr>
              <w:t>, Гомельская область</w:t>
            </w:r>
          </w:p>
        </w:tc>
      </w:tr>
      <w:tr w:rsidR="00E11957" w:rsidRPr="009F314E" w14:paraId="0F7F856C" w14:textId="223EF180" w:rsidTr="00A0293F">
        <w:trPr>
          <w:trHeight w:val="270"/>
        </w:trPr>
        <w:tc>
          <w:tcPr>
            <w:tcW w:w="1134" w:type="dxa"/>
            <w:shd w:val="clear" w:color="auto" w:fill="FFFFFF"/>
          </w:tcPr>
          <w:p w14:paraId="5D0DDAFF" w14:textId="50C48339" w:rsidR="00E11957" w:rsidRPr="009F314E" w:rsidRDefault="00E11957" w:rsidP="009878F0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6.</w:t>
            </w:r>
            <w:r>
              <w:rPr>
                <w:sz w:val="22"/>
                <w:szCs w:val="22"/>
              </w:rPr>
              <w:t>29</w:t>
            </w:r>
            <w:r w:rsidRPr="009F314E">
              <w:rPr>
                <w:sz w:val="22"/>
                <w:szCs w:val="22"/>
              </w:rPr>
              <w:t>*</w:t>
            </w:r>
          </w:p>
        </w:tc>
        <w:tc>
          <w:tcPr>
            <w:tcW w:w="1838" w:type="dxa"/>
            <w:vMerge/>
            <w:shd w:val="clear" w:color="auto" w:fill="FFFFFF"/>
          </w:tcPr>
          <w:p w14:paraId="779762FE" w14:textId="77777777" w:rsidR="00E11957" w:rsidRPr="009F314E" w:rsidRDefault="00E11957" w:rsidP="009878F0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</w:p>
        </w:tc>
        <w:tc>
          <w:tcPr>
            <w:tcW w:w="1564" w:type="dxa"/>
            <w:vMerge/>
            <w:shd w:val="clear" w:color="auto" w:fill="FFFFFF"/>
          </w:tcPr>
          <w:p w14:paraId="05BD9BDE" w14:textId="77777777" w:rsidR="00E11957" w:rsidRPr="009F314E" w:rsidRDefault="00E11957" w:rsidP="009878F0">
            <w:pPr>
              <w:shd w:val="clear" w:color="auto" w:fill="FFFFFF"/>
              <w:spacing w:line="216" w:lineRule="auto"/>
              <w:rPr>
                <w:sz w:val="16"/>
                <w:szCs w:val="16"/>
              </w:rPr>
            </w:pPr>
          </w:p>
        </w:tc>
        <w:tc>
          <w:tcPr>
            <w:tcW w:w="2693" w:type="dxa"/>
            <w:shd w:val="clear" w:color="auto" w:fill="FFFFFF"/>
          </w:tcPr>
          <w:p w14:paraId="56115536" w14:textId="2D8B9FFC" w:rsidR="00E11957" w:rsidRPr="009F314E" w:rsidRDefault="00E11957" w:rsidP="009878F0">
            <w:pPr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  <w:lang w:val="en-US"/>
              </w:rPr>
              <w:t>L</w:t>
            </w:r>
            <w:r w:rsidRPr="009F314E">
              <w:rPr>
                <w:sz w:val="22"/>
                <w:szCs w:val="22"/>
              </w:rPr>
              <w:t xml:space="preserve">. </w:t>
            </w:r>
            <w:r w:rsidRPr="009F314E">
              <w:rPr>
                <w:sz w:val="22"/>
                <w:szCs w:val="22"/>
                <w:lang w:val="en-US"/>
              </w:rPr>
              <w:t>monocytogenes</w:t>
            </w:r>
          </w:p>
        </w:tc>
        <w:tc>
          <w:tcPr>
            <w:tcW w:w="2552" w:type="dxa"/>
            <w:vMerge/>
            <w:shd w:val="clear" w:color="auto" w:fill="FFFFFF"/>
          </w:tcPr>
          <w:p w14:paraId="71FECFFB" w14:textId="63E290A2" w:rsidR="00E11957" w:rsidRPr="009F314E" w:rsidRDefault="00E11957" w:rsidP="009878F0">
            <w:pPr>
              <w:rPr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FFFFFF"/>
          </w:tcPr>
          <w:p w14:paraId="577DC871" w14:textId="6A12ECDB" w:rsidR="00E11957" w:rsidRPr="009F314E" w:rsidRDefault="00E11957" w:rsidP="009878F0">
            <w:pPr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32031-2022</w:t>
            </w:r>
          </w:p>
        </w:tc>
        <w:tc>
          <w:tcPr>
            <w:tcW w:w="1980" w:type="dxa"/>
            <w:vMerge/>
            <w:shd w:val="clear" w:color="auto" w:fill="FFFFFF"/>
          </w:tcPr>
          <w:p w14:paraId="63C379D7" w14:textId="77777777" w:rsidR="00E11957" w:rsidRPr="009F314E" w:rsidRDefault="00E11957" w:rsidP="009878F0">
            <w:pPr>
              <w:rPr>
                <w:sz w:val="22"/>
                <w:szCs w:val="22"/>
              </w:rPr>
            </w:pPr>
          </w:p>
        </w:tc>
      </w:tr>
      <w:tr w:rsidR="00E11957" w:rsidRPr="009F314E" w14:paraId="4D74F949" w14:textId="5D260BBD" w:rsidTr="00A0293F">
        <w:trPr>
          <w:trHeight w:val="462"/>
        </w:trPr>
        <w:tc>
          <w:tcPr>
            <w:tcW w:w="1134" w:type="dxa"/>
            <w:shd w:val="clear" w:color="auto" w:fill="FFFFFF"/>
          </w:tcPr>
          <w:p w14:paraId="1938AD63" w14:textId="67599DA1" w:rsidR="00E11957" w:rsidRPr="009F314E" w:rsidRDefault="00E11957" w:rsidP="009878F0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6.</w:t>
            </w:r>
            <w:r>
              <w:rPr>
                <w:sz w:val="22"/>
                <w:szCs w:val="22"/>
              </w:rPr>
              <w:t>30</w:t>
            </w:r>
            <w:r w:rsidRPr="009F314E">
              <w:rPr>
                <w:sz w:val="22"/>
                <w:szCs w:val="22"/>
              </w:rPr>
              <w:t>*</w:t>
            </w:r>
          </w:p>
        </w:tc>
        <w:tc>
          <w:tcPr>
            <w:tcW w:w="1838" w:type="dxa"/>
            <w:vMerge/>
            <w:shd w:val="clear" w:color="auto" w:fill="FFFFFF"/>
          </w:tcPr>
          <w:p w14:paraId="2E6066B7" w14:textId="77777777" w:rsidR="00E11957" w:rsidRPr="009F314E" w:rsidRDefault="00E11957" w:rsidP="009878F0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</w:p>
        </w:tc>
        <w:tc>
          <w:tcPr>
            <w:tcW w:w="1564" w:type="dxa"/>
            <w:vMerge/>
            <w:shd w:val="clear" w:color="auto" w:fill="FFFFFF"/>
          </w:tcPr>
          <w:p w14:paraId="4351335A" w14:textId="77777777" w:rsidR="00E11957" w:rsidRPr="009F314E" w:rsidRDefault="00E11957" w:rsidP="009878F0">
            <w:pPr>
              <w:shd w:val="clear" w:color="auto" w:fill="FFFFFF"/>
              <w:spacing w:line="216" w:lineRule="auto"/>
              <w:rPr>
                <w:sz w:val="16"/>
                <w:szCs w:val="16"/>
              </w:rPr>
            </w:pPr>
          </w:p>
        </w:tc>
        <w:tc>
          <w:tcPr>
            <w:tcW w:w="2693" w:type="dxa"/>
            <w:shd w:val="clear" w:color="auto" w:fill="FFFFFF"/>
          </w:tcPr>
          <w:p w14:paraId="1D2BD85E" w14:textId="397BA5CA" w:rsidR="00E11957" w:rsidRPr="009F314E" w:rsidRDefault="00E11957" w:rsidP="009878F0">
            <w:pPr>
              <w:jc w:val="both"/>
              <w:rPr>
                <w:sz w:val="22"/>
                <w:szCs w:val="22"/>
                <w:lang w:val="en-US"/>
              </w:rPr>
            </w:pPr>
            <w:r w:rsidRPr="009F314E">
              <w:rPr>
                <w:sz w:val="22"/>
                <w:szCs w:val="22"/>
              </w:rPr>
              <w:t>Плесени</w:t>
            </w:r>
          </w:p>
        </w:tc>
        <w:tc>
          <w:tcPr>
            <w:tcW w:w="2552" w:type="dxa"/>
            <w:vMerge/>
            <w:shd w:val="clear" w:color="auto" w:fill="FFFFFF"/>
          </w:tcPr>
          <w:p w14:paraId="36184B5E" w14:textId="3A9A92D5" w:rsidR="00E11957" w:rsidRPr="009F314E" w:rsidRDefault="00E11957" w:rsidP="009878F0">
            <w:pPr>
              <w:rPr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FFFFFF"/>
          </w:tcPr>
          <w:p w14:paraId="5D1017FC" w14:textId="077AFA41" w:rsidR="00E11957" w:rsidRPr="009F314E" w:rsidRDefault="00E11957" w:rsidP="009878F0">
            <w:pPr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 xml:space="preserve">ГОСТ 10444.12-2013 </w:t>
            </w:r>
          </w:p>
        </w:tc>
        <w:tc>
          <w:tcPr>
            <w:tcW w:w="1980" w:type="dxa"/>
            <w:vMerge/>
            <w:shd w:val="clear" w:color="auto" w:fill="FFFFFF"/>
          </w:tcPr>
          <w:p w14:paraId="179D3B50" w14:textId="77777777" w:rsidR="00E11957" w:rsidRPr="009F314E" w:rsidRDefault="00E11957" w:rsidP="009878F0">
            <w:pPr>
              <w:rPr>
                <w:sz w:val="22"/>
                <w:szCs w:val="22"/>
              </w:rPr>
            </w:pPr>
          </w:p>
        </w:tc>
      </w:tr>
      <w:tr w:rsidR="00E11957" w:rsidRPr="009F314E" w14:paraId="09103CAE" w14:textId="05F923E3" w:rsidTr="00A0293F">
        <w:trPr>
          <w:trHeight w:val="270"/>
        </w:trPr>
        <w:tc>
          <w:tcPr>
            <w:tcW w:w="1134" w:type="dxa"/>
            <w:shd w:val="clear" w:color="auto" w:fill="FFFFFF"/>
          </w:tcPr>
          <w:p w14:paraId="17E8DE4D" w14:textId="2493E42B" w:rsidR="00E11957" w:rsidRPr="009F314E" w:rsidRDefault="00E11957" w:rsidP="009878F0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6.</w:t>
            </w:r>
            <w:r>
              <w:rPr>
                <w:sz w:val="22"/>
                <w:szCs w:val="22"/>
              </w:rPr>
              <w:t>31</w:t>
            </w:r>
            <w:r w:rsidRPr="009F314E">
              <w:rPr>
                <w:sz w:val="22"/>
                <w:szCs w:val="22"/>
              </w:rPr>
              <w:t>*</w:t>
            </w:r>
          </w:p>
        </w:tc>
        <w:tc>
          <w:tcPr>
            <w:tcW w:w="1838" w:type="dxa"/>
            <w:vMerge/>
            <w:shd w:val="clear" w:color="auto" w:fill="FFFFFF"/>
          </w:tcPr>
          <w:p w14:paraId="5BA4F74E" w14:textId="77777777" w:rsidR="00E11957" w:rsidRPr="009F314E" w:rsidRDefault="00E11957" w:rsidP="009878F0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</w:p>
        </w:tc>
        <w:tc>
          <w:tcPr>
            <w:tcW w:w="1564" w:type="dxa"/>
            <w:vMerge/>
            <w:shd w:val="clear" w:color="auto" w:fill="FFFFFF"/>
          </w:tcPr>
          <w:p w14:paraId="62B0422D" w14:textId="77777777" w:rsidR="00E11957" w:rsidRPr="009F314E" w:rsidRDefault="00E11957" w:rsidP="009878F0">
            <w:pPr>
              <w:shd w:val="clear" w:color="auto" w:fill="FFFFFF"/>
              <w:spacing w:line="216" w:lineRule="auto"/>
              <w:rPr>
                <w:sz w:val="16"/>
                <w:szCs w:val="16"/>
              </w:rPr>
            </w:pPr>
          </w:p>
        </w:tc>
        <w:tc>
          <w:tcPr>
            <w:tcW w:w="2693" w:type="dxa"/>
            <w:shd w:val="clear" w:color="auto" w:fill="FFFFFF"/>
          </w:tcPr>
          <w:p w14:paraId="1EE7A632" w14:textId="5793F9D1" w:rsidR="00E11957" w:rsidRPr="009F314E" w:rsidRDefault="00E11957" w:rsidP="009878F0">
            <w:pPr>
              <w:jc w:val="both"/>
              <w:rPr>
                <w:sz w:val="22"/>
                <w:szCs w:val="22"/>
                <w:lang w:val="en-US"/>
              </w:rPr>
            </w:pPr>
            <w:r w:rsidRPr="009F314E">
              <w:rPr>
                <w:sz w:val="22"/>
                <w:szCs w:val="22"/>
              </w:rPr>
              <w:t>Дрожжи</w:t>
            </w:r>
          </w:p>
        </w:tc>
        <w:tc>
          <w:tcPr>
            <w:tcW w:w="2552" w:type="dxa"/>
            <w:vMerge/>
            <w:shd w:val="clear" w:color="auto" w:fill="FFFFFF"/>
          </w:tcPr>
          <w:p w14:paraId="37DF8A95" w14:textId="40278995" w:rsidR="00E11957" w:rsidRPr="009F314E" w:rsidRDefault="00E11957" w:rsidP="009878F0">
            <w:pPr>
              <w:rPr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FFFFFF"/>
          </w:tcPr>
          <w:p w14:paraId="15D4355F" w14:textId="13DF42A4" w:rsidR="00E11957" w:rsidRPr="009F314E" w:rsidRDefault="00E11957" w:rsidP="009878F0">
            <w:pPr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 xml:space="preserve">ГОСТ 10444.12-2013 </w:t>
            </w:r>
          </w:p>
        </w:tc>
        <w:tc>
          <w:tcPr>
            <w:tcW w:w="1980" w:type="dxa"/>
            <w:vMerge/>
            <w:shd w:val="clear" w:color="auto" w:fill="FFFFFF"/>
          </w:tcPr>
          <w:p w14:paraId="41E27B4E" w14:textId="77777777" w:rsidR="00E11957" w:rsidRPr="009F314E" w:rsidRDefault="00E11957" w:rsidP="009878F0">
            <w:pPr>
              <w:rPr>
                <w:sz w:val="22"/>
                <w:szCs w:val="22"/>
              </w:rPr>
            </w:pPr>
          </w:p>
        </w:tc>
      </w:tr>
      <w:tr w:rsidR="00E11957" w:rsidRPr="009F314E" w14:paraId="4FA45C3B" w14:textId="28A12FE3" w:rsidTr="00A0293F">
        <w:trPr>
          <w:trHeight w:val="1292"/>
        </w:trPr>
        <w:tc>
          <w:tcPr>
            <w:tcW w:w="1134" w:type="dxa"/>
            <w:shd w:val="clear" w:color="auto" w:fill="FFFFFF"/>
          </w:tcPr>
          <w:p w14:paraId="4E201400" w14:textId="4CE95AC3" w:rsidR="00E11957" w:rsidRPr="009F314E" w:rsidRDefault="00E11957" w:rsidP="009878F0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6.</w:t>
            </w:r>
            <w:r>
              <w:rPr>
                <w:sz w:val="22"/>
                <w:szCs w:val="22"/>
              </w:rPr>
              <w:t>32</w:t>
            </w:r>
            <w:r w:rsidRPr="009F314E">
              <w:rPr>
                <w:sz w:val="22"/>
                <w:szCs w:val="22"/>
              </w:rPr>
              <w:t>*</w:t>
            </w:r>
          </w:p>
        </w:tc>
        <w:tc>
          <w:tcPr>
            <w:tcW w:w="1838" w:type="dxa"/>
            <w:vMerge/>
            <w:shd w:val="clear" w:color="auto" w:fill="FFFFFF"/>
          </w:tcPr>
          <w:p w14:paraId="3FAC1260" w14:textId="77777777" w:rsidR="00E11957" w:rsidRPr="009F314E" w:rsidRDefault="00E11957" w:rsidP="009878F0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</w:p>
        </w:tc>
        <w:tc>
          <w:tcPr>
            <w:tcW w:w="1564" w:type="dxa"/>
            <w:vMerge/>
            <w:shd w:val="clear" w:color="auto" w:fill="FFFFFF"/>
          </w:tcPr>
          <w:p w14:paraId="4749C690" w14:textId="77777777" w:rsidR="00E11957" w:rsidRPr="009F314E" w:rsidRDefault="00E11957" w:rsidP="009878F0">
            <w:pPr>
              <w:shd w:val="clear" w:color="auto" w:fill="FFFFFF"/>
              <w:spacing w:line="216" w:lineRule="auto"/>
              <w:rPr>
                <w:sz w:val="16"/>
                <w:szCs w:val="16"/>
              </w:rPr>
            </w:pPr>
          </w:p>
        </w:tc>
        <w:tc>
          <w:tcPr>
            <w:tcW w:w="2693" w:type="dxa"/>
            <w:shd w:val="clear" w:color="auto" w:fill="FFFFFF"/>
          </w:tcPr>
          <w:p w14:paraId="74536C68" w14:textId="62E3B30C" w:rsidR="00E11957" w:rsidRPr="009F314E" w:rsidRDefault="00E11957" w:rsidP="009878F0">
            <w:pPr>
              <w:jc w:val="both"/>
              <w:rPr>
                <w:sz w:val="22"/>
                <w:szCs w:val="22"/>
                <w:lang w:val="en-US"/>
              </w:rPr>
            </w:pPr>
            <w:r w:rsidRPr="009F314E">
              <w:rPr>
                <w:sz w:val="22"/>
                <w:szCs w:val="22"/>
                <w:lang w:val="en-US"/>
              </w:rPr>
              <w:t>B</w:t>
            </w:r>
            <w:r w:rsidRPr="009F314E">
              <w:rPr>
                <w:sz w:val="22"/>
                <w:szCs w:val="22"/>
              </w:rPr>
              <w:t xml:space="preserve">. </w:t>
            </w:r>
            <w:r w:rsidRPr="009F314E">
              <w:rPr>
                <w:sz w:val="22"/>
                <w:szCs w:val="22"/>
                <w:lang w:val="en-US"/>
              </w:rPr>
              <w:t>cereus</w:t>
            </w:r>
          </w:p>
        </w:tc>
        <w:tc>
          <w:tcPr>
            <w:tcW w:w="2552" w:type="dxa"/>
            <w:vMerge/>
            <w:shd w:val="clear" w:color="auto" w:fill="FFFFFF"/>
          </w:tcPr>
          <w:p w14:paraId="3F72D9C7" w14:textId="5A8831FC" w:rsidR="00E11957" w:rsidRPr="009F314E" w:rsidRDefault="00E11957" w:rsidP="009878F0">
            <w:pPr>
              <w:rPr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FFFFFF"/>
          </w:tcPr>
          <w:p w14:paraId="59443EC4" w14:textId="77777777" w:rsidR="00E11957" w:rsidRPr="009F314E" w:rsidRDefault="00E11957" w:rsidP="009878F0">
            <w:pPr>
              <w:jc w:val="both"/>
              <w:rPr>
                <w:sz w:val="22"/>
                <w:szCs w:val="22"/>
                <w:lang w:val="en-US"/>
              </w:rPr>
            </w:pPr>
            <w:r w:rsidRPr="009F314E">
              <w:rPr>
                <w:sz w:val="22"/>
                <w:szCs w:val="22"/>
              </w:rPr>
              <w:t>ГОСТ</w:t>
            </w:r>
            <w:r w:rsidRPr="009F314E">
              <w:rPr>
                <w:sz w:val="22"/>
                <w:szCs w:val="22"/>
                <w:lang w:val="en-US"/>
              </w:rPr>
              <w:t xml:space="preserve"> 10444.8-</w:t>
            </w:r>
            <w:r w:rsidRPr="009F314E">
              <w:rPr>
                <w:sz w:val="22"/>
                <w:szCs w:val="22"/>
              </w:rPr>
              <w:t>2013</w:t>
            </w:r>
          </w:p>
          <w:p w14:paraId="341974D8" w14:textId="2A28BDD8" w:rsidR="00E11957" w:rsidRPr="009F314E" w:rsidRDefault="00E11957" w:rsidP="009878F0">
            <w:pPr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 xml:space="preserve">ГОСТ </w:t>
            </w:r>
            <w:r w:rsidRPr="009F314E">
              <w:rPr>
                <w:sz w:val="22"/>
                <w:szCs w:val="22"/>
                <w:lang w:val="en-US"/>
              </w:rPr>
              <w:t>ISO 21871-2013</w:t>
            </w:r>
          </w:p>
        </w:tc>
        <w:tc>
          <w:tcPr>
            <w:tcW w:w="1980" w:type="dxa"/>
            <w:vMerge/>
            <w:shd w:val="clear" w:color="auto" w:fill="FFFFFF"/>
          </w:tcPr>
          <w:p w14:paraId="4AB6D50E" w14:textId="77777777" w:rsidR="00E11957" w:rsidRPr="009F314E" w:rsidRDefault="00E11957" w:rsidP="009878F0">
            <w:pPr>
              <w:jc w:val="both"/>
              <w:rPr>
                <w:sz w:val="22"/>
                <w:szCs w:val="22"/>
              </w:rPr>
            </w:pPr>
          </w:p>
        </w:tc>
      </w:tr>
      <w:tr w:rsidR="00E11957" w:rsidRPr="009F314E" w14:paraId="6A942190" w14:textId="63185FC3" w:rsidTr="00A0293F">
        <w:trPr>
          <w:trHeight w:val="270"/>
        </w:trPr>
        <w:tc>
          <w:tcPr>
            <w:tcW w:w="1134" w:type="dxa"/>
            <w:shd w:val="clear" w:color="auto" w:fill="FFFFFF"/>
          </w:tcPr>
          <w:p w14:paraId="42B041B8" w14:textId="07F34254" w:rsidR="00E11957" w:rsidRPr="009F314E" w:rsidRDefault="00E11957" w:rsidP="009878F0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6.</w:t>
            </w:r>
            <w:r>
              <w:rPr>
                <w:sz w:val="22"/>
                <w:szCs w:val="22"/>
              </w:rPr>
              <w:t>33</w:t>
            </w:r>
            <w:r w:rsidRPr="009F314E">
              <w:rPr>
                <w:sz w:val="22"/>
                <w:szCs w:val="22"/>
              </w:rPr>
              <w:t>*</w:t>
            </w:r>
          </w:p>
        </w:tc>
        <w:tc>
          <w:tcPr>
            <w:tcW w:w="1838" w:type="dxa"/>
            <w:vMerge/>
            <w:shd w:val="clear" w:color="auto" w:fill="FFFFFF"/>
          </w:tcPr>
          <w:p w14:paraId="7ED60482" w14:textId="77777777" w:rsidR="00E11957" w:rsidRPr="009F314E" w:rsidRDefault="00E11957" w:rsidP="009878F0">
            <w:pPr>
              <w:tabs>
                <w:tab w:val="num" w:pos="386"/>
              </w:tabs>
              <w:ind w:right="72"/>
              <w:rPr>
                <w:sz w:val="22"/>
                <w:szCs w:val="22"/>
              </w:rPr>
            </w:pPr>
          </w:p>
        </w:tc>
        <w:tc>
          <w:tcPr>
            <w:tcW w:w="1564" w:type="dxa"/>
            <w:vMerge w:val="restart"/>
            <w:shd w:val="clear" w:color="auto" w:fill="FFFFFF"/>
          </w:tcPr>
          <w:p w14:paraId="5194B868" w14:textId="77777777" w:rsidR="00E11957" w:rsidRPr="00CA2403" w:rsidRDefault="00E11957" w:rsidP="009878F0">
            <w:pPr>
              <w:shd w:val="clear" w:color="auto" w:fill="FFFFFF"/>
              <w:spacing w:line="216" w:lineRule="auto"/>
              <w:rPr>
                <w:sz w:val="22"/>
                <w:szCs w:val="22"/>
              </w:rPr>
            </w:pPr>
            <w:r w:rsidRPr="00CA2403">
              <w:rPr>
                <w:sz w:val="22"/>
                <w:szCs w:val="22"/>
              </w:rPr>
              <w:t>10.39/01.086</w:t>
            </w:r>
          </w:p>
          <w:p w14:paraId="51734872" w14:textId="77777777" w:rsidR="00E11957" w:rsidRPr="00CA2403" w:rsidRDefault="00E11957" w:rsidP="009878F0">
            <w:pPr>
              <w:shd w:val="clear" w:color="auto" w:fill="FFFFFF"/>
              <w:spacing w:line="216" w:lineRule="auto"/>
              <w:rPr>
                <w:sz w:val="22"/>
                <w:szCs w:val="22"/>
              </w:rPr>
            </w:pPr>
            <w:r w:rsidRPr="00CA2403">
              <w:rPr>
                <w:sz w:val="22"/>
                <w:szCs w:val="22"/>
              </w:rPr>
              <w:t>10.83/01.086</w:t>
            </w:r>
          </w:p>
          <w:p w14:paraId="4EAF0F03" w14:textId="77777777" w:rsidR="00E11957" w:rsidRPr="00CA2403" w:rsidRDefault="00E11957" w:rsidP="009878F0">
            <w:pPr>
              <w:shd w:val="clear" w:color="auto" w:fill="FFFFFF"/>
              <w:spacing w:line="216" w:lineRule="auto"/>
              <w:rPr>
                <w:sz w:val="22"/>
                <w:szCs w:val="22"/>
              </w:rPr>
            </w:pPr>
            <w:r w:rsidRPr="00CA2403">
              <w:rPr>
                <w:sz w:val="22"/>
                <w:szCs w:val="22"/>
              </w:rPr>
              <w:t>01.13/01.086 01.21/01.086</w:t>
            </w:r>
          </w:p>
          <w:p w14:paraId="2CDFB883" w14:textId="77777777" w:rsidR="00E11957" w:rsidRPr="00CA2403" w:rsidRDefault="00E11957" w:rsidP="009878F0">
            <w:pPr>
              <w:shd w:val="clear" w:color="auto" w:fill="FFFFFF"/>
              <w:spacing w:line="216" w:lineRule="auto"/>
              <w:rPr>
                <w:sz w:val="22"/>
                <w:szCs w:val="22"/>
              </w:rPr>
            </w:pPr>
            <w:r w:rsidRPr="00CA2403">
              <w:rPr>
                <w:sz w:val="22"/>
                <w:szCs w:val="22"/>
              </w:rPr>
              <w:t>01.22/01.086</w:t>
            </w:r>
          </w:p>
          <w:p w14:paraId="1DB64BF0" w14:textId="77777777" w:rsidR="00E11957" w:rsidRPr="00CA2403" w:rsidRDefault="00E11957" w:rsidP="009878F0">
            <w:pPr>
              <w:shd w:val="clear" w:color="auto" w:fill="FFFFFF"/>
              <w:spacing w:line="216" w:lineRule="auto"/>
              <w:rPr>
                <w:sz w:val="22"/>
                <w:szCs w:val="22"/>
              </w:rPr>
            </w:pPr>
            <w:r w:rsidRPr="00CA2403">
              <w:rPr>
                <w:sz w:val="22"/>
                <w:szCs w:val="22"/>
              </w:rPr>
              <w:t>01.23/01.086</w:t>
            </w:r>
          </w:p>
          <w:p w14:paraId="758C0190" w14:textId="77777777" w:rsidR="00E11957" w:rsidRPr="00CA2403" w:rsidRDefault="00E11957" w:rsidP="009878F0">
            <w:pPr>
              <w:shd w:val="clear" w:color="auto" w:fill="FFFFFF"/>
              <w:spacing w:line="216" w:lineRule="auto"/>
              <w:rPr>
                <w:sz w:val="22"/>
                <w:szCs w:val="22"/>
              </w:rPr>
            </w:pPr>
            <w:r w:rsidRPr="00CA2403">
              <w:rPr>
                <w:sz w:val="22"/>
                <w:szCs w:val="22"/>
              </w:rPr>
              <w:t>01.24/01.086</w:t>
            </w:r>
          </w:p>
          <w:p w14:paraId="1724E72D" w14:textId="77777777" w:rsidR="00E11957" w:rsidRPr="00CA2403" w:rsidRDefault="00E11957" w:rsidP="009878F0">
            <w:pPr>
              <w:shd w:val="clear" w:color="auto" w:fill="FFFFFF"/>
              <w:spacing w:line="216" w:lineRule="auto"/>
              <w:rPr>
                <w:sz w:val="22"/>
                <w:szCs w:val="22"/>
              </w:rPr>
            </w:pPr>
            <w:r w:rsidRPr="00CA2403">
              <w:rPr>
                <w:sz w:val="22"/>
                <w:szCs w:val="22"/>
              </w:rPr>
              <w:lastRenderedPageBreak/>
              <w:t>01.25/01.086</w:t>
            </w:r>
          </w:p>
          <w:p w14:paraId="7377F92B" w14:textId="219F222D" w:rsidR="00E11957" w:rsidRPr="009F314E" w:rsidRDefault="00E11957" w:rsidP="009878F0">
            <w:pPr>
              <w:shd w:val="clear" w:color="auto" w:fill="FFFFFF"/>
              <w:spacing w:line="216" w:lineRule="auto"/>
              <w:rPr>
                <w:sz w:val="16"/>
                <w:szCs w:val="16"/>
              </w:rPr>
            </w:pPr>
            <w:r w:rsidRPr="00CA2403">
              <w:rPr>
                <w:sz w:val="22"/>
                <w:szCs w:val="22"/>
              </w:rPr>
              <w:t>10.32/01.086</w:t>
            </w:r>
            <w:r w:rsidRPr="009F314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2693" w:type="dxa"/>
            <w:shd w:val="clear" w:color="auto" w:fill="FFFFFF"/>
          </w:tcPr>
          <w:p w14:paraId="5C9ECFE5" w14:textId="5458B152" w:rsidR="00E11957" w:rsidRPr="009F314E" w:rsidRDefault="00E11957" w:rsidP="009878F0">
            <w:pPr>
              <w:jc w:val="both"/>
              <w:rPr>
                <w:sz w:val="22"/>
                <w:szCs w:val="22"/>
                <w:lang w:val="en-US"/>
              </w:rPr>
            </w:pPr>
            <w:proofErr w:type="gramStart"/>
            <w:r w:rsidRPr="009F314E">
              <w:rPr>
                <w:sz w:val="22"/>
                <w:szCs w:val="22"/>
                <w:lang w:val="en-US"/>
              </w:rPr>
              <w:lastRenderedPageBreak/>
              <w:t>S</w:t>
            </w:r>
            <w:r w:rsidRPr="009F314E">
              <w:rPr>
                <w:sz w:val="22"/>
                <w:szCs w:val="22"/>
              </w:rPr>
              <w:t>.</w:t>
            </w:r>
            <w:r w:rsidRPr="009F314E">
              <w:rPr>
                <w:sz w:val="22"/>
                <w:szCs w:val="22"/>
                <w:lang w:val="en-US"/>
              </w:rPr>
              <w:t>aureus</w:t>
            </w:r>
            <w:proofErr w:type="gramEnd"/>
          </w:p>
        </w:tc>
        <w:tc>
          <w:tcPr>
            <w:tcW w:w="2552" w:type="dxa"/>
            <w:vMerge/>
            <w:shd w:val="clear" w:color="auto" w:fill="FFFFFF"/>
          </w:tcPr>
          <w:p w14:paraId="539A65F9" w14:textId="233E606D" w:rsidR="00E11957" w:rsidRPr="009F314E" w:rsidRDefault="00E11957" w:rsidP="009878F0">
            <w:pPr>
              <w:rPr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FFFFFF"/>
          </w:tcPr>
          <w:p w14:paraId="6546DCDE" w14:textId="7807DCBC" w:rsidR="00E11957" w:rsidRPr="009F314E" w:rsidRDefault="00E11957" w:rsidP="009878F0">
            <w:pPr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10444.2-94</w:t>
            </w:r>
          </w:p>
        </w:tc>
        <w:tc>
          <w:tcPr>
            <w:tcW w:w="1980" w:type="dxa"/>
            <w:vMerge/>
            <w:shd w:val="clear" w:color="auto" w:fill="FFFFFF"/>
          </w:tcPr>
          <w:p w14:paraId="391EA856" w14:textId="77777777" w:rsidR="00E11957" w:rsidRPr="009F314E" w:rsidRDefault="00E11957" w:rsidP="009878F0">
            <w:pPr>
              <w:rPr>
                <w:sz w:val="22"/>
                <w:szCs w:val="22"/>
              </w:rPr>
            </w:pPr>
          </w:p>
        </w:tc>
      </w:tr>
      <w:tr w:rsidR="00E11957" w:rsidRPr="009F314E" w14:paraId="3A547462" w14:textId="682CC5AE" w:rsidTr="00A0293F">
        <w:trPr>
          <w:trHeight w:val="270"/>
        </w:trPr>
        <w:tc>
          <w:tcPr>
            <w:tcW w:w="1134" w:type="dxa"/>
            <w:shd w:val="clear" w:color="auto" w:fill="FFFFFF"/>
          </w:tcPr>
          <w:p w14:paraId="52C5228D" w14:textId="020BBDED" w:rsidR="00E11957" w:rsidRPr="009F314E" w:rsidRDefault="00E11957" w:rsidP="009878F0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6.</w:t>
            </w:r>
            <w:r>
              <w:rPr>
                <w:sz w:val="22"/>
                <w:szCs w:val="22"/>
              </w:rPr>
              <w:t>34</w:t>
            </w:r>
            <w:r w:rsidRPr="009F314E">
              <w:rPr>
                <w:sz w:val="22"/>
                <w:szCs w:val="22"/>
              </w:rPr>
              <w:t>*</w:t>
            </w:r>
          </w:p>
        </w:tc>
        <w:tc>
          <w:tcPr>
            <w:tcW w:w="1838" w:type="dxa"/>
            <w:vMerge/>
            <w:shd w:val="clear" w:color="auto" w:fill="FFFFFF"/>
          </w:tcPr>
          <w:p w14:paraId="6FCB5A01" w14:textId="77777777" w:rsidR="00E11957" w:rsidRPr="009F314E" w:rsidRDefault="00E11957" w:rsidP="009878F0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</w:p>
        </w:tc>
        <w:tc>
          <w:tcPr>
            <w:tcW w:w="1564" w:type="dxa"/>
            <w:vMerge/>
            <w:shd w:val="clear" w:color="auto" w:fill="FFFFFF"/>
          </w:tcPr>
          <w:p w14:paraId="6748CFF2" w14:textId="77777777" w:rsidR="00E11957" w:rsidRPr="009F314E" w:rsidRDefault="00E11957" w:rsidP="009878F0">
            <w:pPr>
              <w:shd w:val="clear" w:color="auto" w:fill="FFFFFF"/>
              <w:spacing w:line="216" w:lineRule="auto"/>
              <w:rPr>
                <w:sz w:val="16"/>
                <w:szCs w:val="16"/>
              </w:rPr>
            </w:pPr>
          </w:p>
        </w:tc>
        <w:tc>
          <w:tcPr>
            <w:tcW w:w="2693" w:type="dxa"/>
            <w:shd w:val="clear" w:color="auto" w:fill="FFFFFF"/>
          </w:tcPr>
          <w:p w14:paraId="6F5E7338" w14:textId="5E94FA01" w:rsidR="00E11957" w:rsidRPr="009F314E" w:rsidRDefault="00E11957" w:rsidP="009878F0">
            <w:pPr>
              <w:jc w:val="both"/>
              <w:rPr>
                <w:sz w:val="22"/>
                <w:szCs w:val="22"/>
                <w:lang w:val="en-US"/>
              </w:rPr>
            </w:pPr>
            <w:r w:rsidRPr="009F314E">
              <w:rPr>
                <w:sz w:val="22"/>
                <w:szCs w:val="22"/>
              </w:rPr>
              <w:t>Молочнокислые микроорганизмы</w:t>
            </w:r>
          </w:p>
        </w:tc>
        <w:tc>
          <w:tcPr>
            <w:tcW w:w="2552" w:type="dxa"/>
            <w:vMerge/>
            <w:shd w:val="clear" w:color="auto" w:fill="FFFFFF"/>
          </w:tcPr>
          <w:p w14:paraId="1577124C" w14:textId="77777777" w:rsidR="00E11957" w:rsidRPr="009F314E" w:rsidRDefault="00E11957" w:rsidP="009878F0">
            <w:pPr>
              <w:rPr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FFFFFF"/>
          </w:tcPr>
          <w:p w14:paraId="1405B744" w14:textId="60AC0D42" w:rsidR="00E11957" w:rsidRPr="009F314E" w:rsidRDefault="00E11957" w:rsidP="009878F0">
            <w:pPr>
              <w:rPr>
                <w:sz w:val="22"/>
                <w:szCs w:val="22"/>
              </w:rPr>
            </w:pPr>
            <w:proofErr w:type="gramStart"/>
            <w:r w:rsidRPr="009F314E">
              <w:rPr>
                <w:sz w:val="22"/>
                <w:szCs w:val="22"/>
              </w:rPr>
              <w:t>ГОСТ  10444.11</w:t>
            </w:r>
            <w:proofErr w:type="gramEnd"/>
            <w:r w:rsidRPr="009F314E">
              <w:rPr>
                <w:sz w:val="22"/>
                <w:szCs w:val="22"/>
              </w:rPr>
              <w:t>-2013</w:t>
            </w:r>
          </w:p>
        </w:tc>
        <w:tc>
          <w:tcPr>
            <w:tcW w:w="1980" w:type="dxa"/>
            <w:vMerge/>
            <w:shd w:val="clear" w:color="auto" w:fill="FFFFFF"/>
          </w:tcPr>
          <w:p w14:paraId="18A88745" w14:textId="77777777" w:rsidR="00E11957" w:rsidRPr="009F314E" w:rsidRDefault="00E11957" w:rsidP="009878F0">
            <w:pPr>
              <w:rPr>
                <w:sz w:val="22"/>
                <w:szCs w:val="22"/>
              </w:rPr>
            </w:pPr>
          </w:p>
        </w:tc>
      </w:tr>
      <w:tr w:rsidR="00E11957" w:rsidRPr="009F314E" w14:paraId="211952E6" w14:textId="145A1A7E" w:rsidTr="00A0293F">
        <w:trPr>
          <w:trHeight w:val="270"/>
        </w:trPr>
        <w:tc>
          <w:tcPr>
            <w:tcW w:w="1134" w:type="dxa"/>
            <w:shd w:val="clear" w:color="auto" w:fill="FFFFFF"/>
          </w:tcPr>
          <w:p w14:paraId="1D4928AE" w14:textId="56167ABC" w:rsidR="00E11957" w:rsidRPr="009F314E" w:rsidRDefault="00E11957" w:rsidP="009878F0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6.</w:t>
            </w:r>
            <w:r>
              <w:rPr>
                <w:sz w:val="22"/>
                <w:szCs w:val="22"/>
              </w:rPr>
              <w:t>35</w:t>
            </w:r>
            <w:r w:rsidRPr="009F314E">
              <w:rPr>
                <w:sz w:val="22"/>
                <w:szCs w:val="22"/>
              </w:rPr>
              <w:t>*</w:t>
            </w:r>
          </w:p>
        </w:tc>
        <w:tc>
          <w:tcPr>
            <w:tcW w:w="1838" w:type="dxa"/>
            <w:vMerge/>
            <w:shd w:val="clear" w:color="auto" w:fill="FFFFFF"/>
          </w:tcPr>
          <w:p w14:paraId="1AAA6372" w14:textId="77777777" w:rsidR="00E11957" w:rsidRPr="009F314E" w:rsidRDefault="00E11957" w:rsidP="009878F0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</w:p>
        </w:tc>
        <w:tc>
          <w:tcPr>
            <w:tcW w:w="1564" w:type="dxa"/>
            <w:vMerge/>
            <w:shd w:val="clear" w:color="auto" w:fill="FFFFFF"/>
          </w:tcPr>
          <w:p w14:paraId="15B5C3CA" w14:textId="77777777" w:rsidR="00E11957" w:rsidRPr="009F314E" w:rsidRDefault="00E11957" w:rsidP="009878F0">
            <w:pPr>
              <w:shd w:val="clear" w:color="auto" w:fill="FFFFFF"/>
              <w:spacing w:line="216" w:lineRule="auto"/>
              <w:rPr>
                <w:sz w:val="16"/>
                <w:szCs w:val="16"/>
              </w:rPr>
            </w:pPr>
          </w:p>
        </w:tc>
        <w:tc>
          <w:tcPr>
            <w:tcW w:w="2693" w:type="dxa"/>
            <w:shd w:val="clear" w:color="auto" w:fill="FFFFFF"/>
          </w:tcPr>
          <w:p w14:paraId="7924D8C6" w14:textId="7080F0E7" w:rsidR="00E11957" w:rsidRPr="009F314E" w:rsidRDefault="00E11957" w:rsidP="009878F0">
            <w:pPr>
              <w:jc w:val="both"/>
              <w:rPr>
                <w:sz w:val="22"/>
                <w:szCs w:val="22"/>
                <w:lang w:val="en-US"/>
              </w:rPr>
            </w:pPr>
            <w:proofErr w:type="spellStart"/>
            <w:r w:rsidRPr="009F314E">
              <w:rPr>
                <w:sz w:val="22"/>
                <w:szCs w:val="22"/>
              </w:rPr>
              <w:t>Сульфитредуцирующие</w:t>
            </w:r>
            <w:proofErr w:type="spellEnd"/>
            <w:r w:rsidRPr="009F314E">
              <w:rPr>
                <w:sz w:val="22"/>
                <w:szCs w:val="22"/>
              </w:rPr>
              <w:t xml:space="preserve"> клостридии</w:t>
            </w:r>
          </w:p>
        </w:tc>
        <w:tc>
          <w:tcPr>
            <w:tcW w:w="2552" w:type="dxa"/>
            <w:vMerge/>
            <w:shd w:val="clear" w:color="auto" w:fill="FFFFFF"/>
          </w:tcPr>
          <w:p w14:paraId="159D0D35" w14:textId="77777777" w:rsidR="00E11957" w:rsidRPr="009F314E" w:rsidRDefault="00E11957" w:rsidP="009878F0">
            <w:pPr>
              <w:rPr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FFFFFF"/>
          </w:tcPr>
          <w:p w14:paraId="451065AC" w14:textId="1447D01B" w:rsidR="00E11957" w:rsidRPr="009F314E" w:rsidRDefault="00E11957" w:rsidP="009878F0">
            <w:pPr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29185-2014</w:t>
            </w:r>
          </w:p>
        </w:tc>
        <w:tc>
          <w:tcPr>
            <w:tcW w:w="1980" w:type="dxa"/>
            <w:vMerge/>
            <w:shd w:val="clear" w:color="auto" w:fill="FFFFFF"/>
          </w:tcPr>
          <w:p w14:paraId="5FB6FEA1" w14:textId="77777777" w:rsidR="00E11957" w:rsidRPr="009F314E" w:rsidRDefault="00E11957" w:rsidP="009878F0">
            <w:pPr>
              <w:jc w:val="both"/>
              <w:rPr>
                <w:sz w:val="22"/>
                <w:szCs w:val="22"/>
              </w:rPr>
            </w:pPr>
          </w:p>
        </w:tc>
      </w:tr>
      <w:tr w:rsidR="00E11957" w:rsidRPr="009F314E" w14:paraId="3BA55AE2" w14:textId="0A5362CC" w:rsidTr="00A0293F">
        <w:trPr>
          <w:trHeight w:val="270"/>
        </w:trPr>
        <w:tc>
          <w:tcPr>
            <w:tcW w:w="1134" w:type="dxa"/>
            <w:shd w:val="clear" w:color="auto" w:fill="FFFFFF"/>
          </w:tcPr>
          <w:p w14:paraId="5C55356B" w14:textId="4EFDCFF4" w:rsidR="00E11957" w:rsidRPr="009F314E" w:rsidRDefault="00E11957" w:rsidP="009878F0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6.</w:t>
            </w:r>
            <w:r>
              <w:rPr>
                <w:sz w:val="22"/>
                <w:szCs w:val="22"/>
              </w:rPr>
              <w:t>36</w:t>
            </w:r>
            <w:r w:rsidRPr="009F314E">
              <w:rPr>
                <w:sz w:val="22"/>
                <w:szCs w:val="22"/>
              </w:rPr>
              <w:t>*</w:t>
            </w:r>
          </w:p>
        </w:tc>
        <w:tc>
          <w:tcPr>
            <w:tcW w:w="1838" w:type="dxa"/>
            <w:vMerge/>
            <w:shd w:val="clear" w:color="auto" w:fill="FFFFFF"/>
          </w:tcPr>
          <w:p w14:paraId="4BEF2835" w14:textId="77777777" w:rsidR="00E11957" w:rsidRPr="009F314E" w:rsidRDefault="00E11957" w:rsidP="009878F0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</w:p>
        </w:tc>
        <w:tc>
          <w:tcPr>
            <w:tcW w:w="1564" w:type="dxa"/>
            <w:vMerge/>
            <w:shd w:val="clear" w:color="auto" w:fill="FFFFFF"/>
          </w:tcPr>
          <w:p w14:paraId="30E64708" w14:textId="77777777" w:rsidR="00E11957" w:rsidRPr="009F314E" w:rsidRDefault="00E11957" w:rsidP="009878F0">
            <w:pPr>
              <w:shd w:val="clear" w:color="auto" w:fill="FFFFFF"/>
              <w:spacing w:line="216" w:lineRule="auto"/>
              <w:rPr>
                <w:sz w:val="16"/>
                <w:szCs w:val="16"/>
              </w:rPr>
            </w:pPr>
          </w:p>
        </w:tc>
        <w:tc>
          <w:tcPr>
            <w:tcW w:w="2693" w:type="dxa"/>
            <w:shd w:val="clear" w:color="auto" w:fill="FFFFFF"/>
          </w:tcPr>
          <w:p w14:paraId="0D3FC637" w14:textId="1DA6B0C0" w:rsidR="00E11957" w:rsidRPr="009F314E" w:rsidRDefault="00E11957" w:rsidP="009878F0">
            <w:pPr>
              <w:jc w:val="both"/>
              <w:rPr>
                <w:sz w:val="22"/>
                <w:szCs w:val="22"/>
                <w:lang w:val="en-US"/>
              </w:rPr>
            </w:pPr>
            <w:r w:rsidRPr="009F314E">
              <w:rPr>
                <w:sz w:val="22"/>
                <w:szCs w:val="22"/>
              </w:rPr>
              <w:t xml:space="preserve">Мезофильные </w:t>
            </w:r>
            <w:proofErr w:type="spellStart"/>
            <w:r w:rsidRPr="009F314E">
              <w:rPr>
                <w:sz w:val="22"/>
                <w:szCs w:val="22"/>
              </w:rPr>
              <w:t>сульфитредуцирующие</w:t>
            </w:r>
            <w:proofErr w:type="spellEnd"/>
            <w:r w:rsidRPr="009F314E">
              <w:rPr>
                <w:sz w:val="22"/>
                <w:szCs w:val="22"/>
              </w:rPr>
              <w:t xml:space="preserve"> клостридии</w:t>
            </w:r>
          </w:p>
        </w:tc>
        <w:tc>
          <w:tcPr>
            <w:tcW w:w="2552" w:type="dxa"/>
            <w:vMerge/>
            <w:shd w:val="clear" w:color="auto" w:fill="FFFFFF"/>
          </w:tcPr>
          <w:p w14:paraId="62A3EA52" w14:textId="77777777" w:rsidR="00E11957" w:rsidRPr="009F314E" w:rsidRDefault="00E11957" w:rsidP="009878F0">
            <w:pPr>
              <w:rPr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FFFFFF"/>
          </w:tcPr>
          <w:p w14:paraId="45612A6C" w14:textId="22076A30" w:rsidR="00E11957" w:rsidRPr="009F314E" w:rsidRDefault="00E11957" w:rsidP="009878F0">
            <w:pPr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29185-2014</w:t>
            </w:r>
          </w:p>
        </w:tc>
        <w:tc>
          <w:tcPr>
            <w:tcW w:w="1980" w:type="dxa"/>
            <w:vMerge/>
            <w:shd w:val="clear" w:color="auto" w:fill="FFFFFF"/>
          </w:tcPr>
          <w:p w14:paraId="3C01ECB3" w14:textId="77777777" w:rsidR="00E11957" w:rsidRPr="009F314E" w:rsidRDefault="00E11957" w:rsidP="009878F0">
            <w:pPr>
              <w:jc w:val="both"/>
              <w:rPr>
                <w:sz w:val="22"/>
                <w:szCs w:val="22"/>
              </w:rPr>
            </w:pPr>
          </w:p>
        </w:tc>
      </w:tr>
      <w:tr w:rsidR="00E11957" w:rsidRPr="009F314E" w14:paraId="5A2CB94C" w14:textId="30E25889" w:rsidTr="00A0293F">
        <w:trPr>
          <w:trHeight w:val="270"/>
        </w:trPr>
        <w:tc>
          <w:tcPr>
            <w:tcW w:w="1134" w:type="dxa"/>
            <w:shd w:val="clear" w:color="auto" w:fill="FFFFFF"/>
          </w:tcPr>
          <w:p w14:paraId="690A2BA4" w14:textId="6FD176A1" w:rsidR="00E11957" w:rsidRPr="009F314E" w:rsidRDefault="00E11957" w:rsidP="009878F0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lastRenderedPageBreak/>
              <w:t>6.</w:t>
            </w:r>
            <w:r>
              <w:rPr>
                <w:sz w:val="22"/>
                <w:szCs w:val="22"/>
              </w:rPr>
              <w:t>37</w:t>
            </w:r>
            <w:r w:rsidRPr="009F314E">
              <w:rPr>
                <w:sz w:val="22"/>
                <w:szCs w:val="22"/>
              </w:rPr>
              <w:t>*</w:t>
            </w:r>
          </w:p>
        </w:tc>
        <w:tc>
          <w:tcPr>
            <w:tcW w:w="1838" w:type="dxa"/>
            <w:vMerge/>
            <w:shd w:val="clear" w:color="auto" w:fill="FFFFFF"/>
          </w:tcPr>
          <w:p w14:paraId="463912A3" w14:textId="77777777" w:rsidR="00E11957" w:rsidRPr="009F314E" w:rsidRDefault="00E11957" w:rsidP="009878F0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</w:p>
        </w:tc>
        <w:tc>
          <w:tcPr>
            <w:tcW w:w="1564" w:type="dxa"/>
            <w:vMerge/>
            <w:shd w:val="clear" w:color="auto" w:fill="FFFFFF"/>
          </w:tcPr>
          <w:p w14:paraId="168CCBD0" w14:textId="77777777" w:rsidR="00E11957" w:rsidRPr="009F314E" w:rsidRDefault="00E11957" w:rsidP="009878F0">
            <w:pPr>
              <w:shd w:val="clear" w:color="auto" w:fill="FFFFFF"/>
              <w:spacing w:line="216" w:lineRule="auto"/>
              <w:rPr>
                <w:sz w:val="16"/>
                <w:szCs w:val="16"/>
              </w:rPr>
            </w:pPr>
          </w:p>
        </w:tc>
        <w:tc>
          <w:tcPr>
            <w:tcW w:w="2693" w:type="dxa"/>
            <w:shd w:val="clear" w:color="auto" w:fill="FFFFFF"/>
          </w:tcPr>
          <w:p w14:paraId="3273A0D0" w14:textId="12E92E15" w:rsidR="00E11957" w:rsidRPr="009F314E" w:rsidRDefault="00E11957" w:rsidP="009878F0">
            <w:pPr>
              <w:jc w:val="both"/>
              <w:rPr>
                <w:sz w:val="22"/>
                <w:szCs w:val="22"/>
              </w:rPr>
            </w:pPr>
            <w:proofErr w:type="spellStart"/>
            <w:r w:rsidRPr="009F314E">
              <w:rPr>
                <w:sz w:val="22"/>
                <w:szCs w:val="22"/>
              </w:rPr>
              <w:t>Неспорообразующие</w:t>
            </w:r>
            <w:proofErr w:type="spellEnd"/>
            <w:r w:rsidRPr="009F314E">
              <w:rPr>
                <w:sz w:val="22"/>
                <w:szCs w:val="22"/>
              </w:rPr>
              <w:t xml:space="preserve"> микроорганизмы </w:t>
            </w:r>
          </w:p>
        </w:tc>
        <w:tc>
          <w:tcPr>
            <w:tcW w:w="2552" w:type="dxa"/>
            <w:vMerge/>
            <w:shd w:val="clear" w:color="auto" w:fill="FFFFFF"/>
          </w:tcPr>
          <w:p w14:paraId="18ED1286" w14:textId="77777777" w:rsidR="00E11957" w:rsidRPr="009F314E" w:rsidRDefault="00E11957" w:rsidP="009878F0">
            <w:pPr>
              <w:rPr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FFFFFF"/>
            <w:vAlign w:val="center"/>
          </w:tcPr>
          <w:p w14:paraId="7BFE49C7" w14:textId="77777777" w:rsidR="00E11957" w:rsidRPr="009F314E" w:rsidRDefault="00E11957" w:rsidP="009878F0">
            <w:pPr>
              <w:tabs>
                <w:tab w:val="left" w:pos="284"/>
                <w:tab w:val="left" w:pos="2160"/>
              </w:tabs>
              <w:suppressAutoHyphens/>
              <w:ind w:right="-57"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 xml:space="preserve">ГОСТ 10444.15-94 </w:t>
            </w:r>
          </w:p>
          <w:p w14:paraId="65614B81" w14:textId="77777777" w:rsidR="00E11957" w:rsidRPr="009F314E" w:rsidRDefault="00E11957" w:rsidP="009878F0">
            <w:pPr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30425-97</w:t>
            </w:r>
          </w:p>
          <w:p w14:paraId="59EC52AE" w14:textId="77777777" w:rsidR="00E11957" w:rsidRPr="009F314E" w:rsidRDefault="00E11957" w:rsidP="009878F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980" w:type="dxa"/>
            <w:vMerge/>
            <w:shd w:val="clear" w:color="auto" w:fill="FFFFFF"/>
          </w:tcPr>
          <w:p w14:paraId="766B3A83" w14:textId="77777777" w:rsidR="00E11957" w:rsidRPr="009F314E" w:rsidRDefault="00E11957" w:rsidP="009878F0">
            <w:pPr>
              <w:tabs>
                <w:tab w:val="left" w:pos="284"/>
                <w:tab w:val="left" w:pos="2160"/>
              </w:tabs>
              <w:suppressAutoHyphens/>
              <w:ind w:right="-57"/>
              <w:jc w:val="both"/>
              <w:rPr>
                <w:sz w:val="22"/>
                <w:szCs w:val="22"/>
              </w:rPr>
            </w:pPr>
          </w:p>
        </w:tc>
      </w:tr>
      <w:tr w:rsidR="00E11957" w:rsidRPr="009F314E" w14:paraId="2E4AC0B2" w14:textId="0AB09D04" w:rsidTr="00A0293F">
        <w:trPr>
          <w:trHeight w:val="270"/>
        </w:trPr>
        <w:tc>
          <w:tcPr>
            <w:tcW w:w="1134" w:type="dxa"/>
            <w:shd w:val="clear" w:color="auto" w:fill="FFFFFF"/>
          </w:tcPr>
          <w:p w14:paraId="21BFEEC1" w14:textId="2F29F413" w:rsidR="00E11957" w:rsidRPr="009F314E" w:rsidRDefault="00E11957" w:rsidP="009878F0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6.</w:t>
            </w:r>
            <w:r>
              <w:rPr>
                <w:sz w:val="22"/>
                <w:szCs w:val="22"/>
              </w:rPr>
              <w:t>38</w:t>
            </w:r>
            <w:r w:rsidRPr="009F314E">
              <w:rPr>
                <w:sz w:val="22"/>
                <w:szCs w:val="22"/>
              </w:rPr>
              <w:t>*</w:t>
            </w:r>
          </w:p>
        </w:tc>
        <w:tc>
          <w:tcPr>
            <w:tcW w:w="1838" w:type="dxa"/>
            <w:vMerge/>
            <w:shd w:val="clear" w:color="auto" w:fill="FFFFFF"/>
          </w:tcPr>
          <w:p w14:paraId="5B372A7E" w14:textId="77777777" w:rsidR="00E11957" w:rsidRPr="009F314E" w:rsidRDefault="00E11957" w:rsidP="009878F0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</w:p>
        </w:tc>
        <w:tc>
          <w:tcPr>
            <w:tcW w:w="1564" w:type="dxa"/>
            <w:vMerge/>
            <w:shd w:val="clear" w:color="auto" w:fill="FFFFFF"/>
          </w:tcPr>
          <w:p w14:paraId="6E660F71" w14:textId="77777777" w:rsidR="00E11957" w:rsidRPr="009F314E" w:rsidRDefault="00E11957" w:rsidP="009878F0">
            <w:pPr>
              <w:shd w:val="clear" w:color="auto" w:fill="FFFFFF"/>
              <w:spacing w:line="216" w:lineRule="auto"/>
              <w:rPr>
                <w:sz w:val="16"/>
                <w:szCs w:val="16"/>
              </w:rPr>
            </w:pPr>
          </w:p>
        </w:tc>
        <w:tc>
          <w:tcPr>
            <w:tcW w:w="2693" w:type="dxa"/>
            <w:shd w:val="clear" w:color="auto" w:fill="FFFFFF"/>
          </w:tcPr>
          <w:p w14:paraId="5C6B62ED" w14:textId="1699A31D" w:rsidR="00E11957" w:rsidRPr="009F314E" w:rsidRDefault="00E11957" w:rsidP="009878F0">
            <w:pPr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Промышленная стерильность</w:t>
            </w:r>
          </w:p>
        </w:tc>
        <w:tc>
          <w:tcPr>
            <w:tcW w:w="2552" w:type="dxa"/>
            <w:vMerge/>
            <w:shd w:val="clear" w:color="auto" w:fill="FFFFFF"/>
          </w:tcPr>
          <w:p w14:paraId="1EBF0820" w14:textId="77777777" w:rsidR="00E11957" w:rsidRPr="009F314E" w:rsidRDefault="00E11957" w:rsidP="009878F0">
            <w:pPr>
              <w:rPr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FFFFFF"/>
          </w:tcPr>
          <w:p w14:paraId="21A767ED" w14:textId="609A8993" w:rsidR="00E11957" w:rsidRPr="009F314E" w:rsidRDefault="00E11957" w:rsidP="009878F0">
            <w:pPr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30425-97</w:t>
            </w:r>
          </w:p>
        </w:tc>
        <w:tc>
          <w:tcPr>
            <w:tcW w:w="1980" w:type="dxa"/>
            <w:vMerge/>
            <w:shd w:val="clear" w:color="auto" w:fill="FFFFFF"/>
          </w:tcPr>
          <w:p w14:paraId="34846BCF" w14:textId="77777777" w:rsidR="00E11957" w:rsidRPr="009F314E" w:rsidRDefault="00E11957" w:rsidP="009878F0">
            <w:pPr>
              <w:jc w:val="both"/>
              <w:rPr>
                <w:sz w:val="22"/>
                <w:szCs w:val="22"/>
              </w:rPr>
            </w:pPr>
          </w:p>
        </w:tc>
      </w:tr>
      <w:tr w:rsidR="00E11957" w:rsidRPr="009F314E" w14:paraId="6D32F9FA" w14:textId="5728B75E" w:rsidTr="00A0293F">
        <w:trPr>
          <w:trHeight w:val="270"/>
        </w:trPr>
        <w:tc>
          <w:tcPr>
            <w:tcW w:w="1134" w:type="dxa"/>
            <w:shd w:val="clear" w:color="auto" w:fill="FFFFFF"/>
          </w:tcPr>
          <w:p w14:paraId="2EC73660" w14:textId="1B223AC5" w:rsidR="00E11957" w:rsidRPr="009F314E" w:rsidRDefault="00E11957" w:rsidP="009878F0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6.</w:t>
            </w:r>
            <w:r>
              <w:rPr>
                <w:sz w:val="22"/>
                <w:szCs w:val="22"/>
              </w:rPr>
              <w:t>39</w:t>
            </w:r>
            <w:r w:rsidRPr="009F314E">
              <w:rPr>
                <w:sz w:val="22"/>
                <w:szCs w:val="22"/>
              </w:rPr>
              <w:t>*</w:t>
            </w:r>
          </w:p>
          <w:p w14:paraId="2B7DD0FA" w14:textId="77777777" w:rsidR="00E11957" w:rsidRPr="009F314E" w:rsidRDefault="00E11957" w:rsidP="009878F0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</w:p>
          <w:p w14:paraId="14C6C0F8" w14:textId="77777777" w:rsidR="00E11957" w:rsidRPr="009F314E" w:rsidRDefault="00E11957" w:rsidP="009878F0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</w:p>
          <w:p w14:paraId="1822E59A" w14:textId="77777777" w:rsidR="00E11957" w:rsidRPr="009F314E" w:rsidRDefault="00E11957" w:rsidP="009878F0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</w:p>
        </w:tc>
        <w:tc>
          <w:tcPr>
            <w:tcW w:w="1838" w:type="dxa"/>
            <w:vMerge/>
            <w:shd w:val="clear" w:color="auto" w:fill="FFFFFF"/>
          </w:tcPr>
          <w:p w14:paraId="0DCF1592" w14:textId="77777777" w:rsidR="00E11957" w:rsidRPr="009F314E" w:rsidRDefault="00E11957" w:rsidP="009878F0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</w:p>
        </w:tc>
        <w:tc>
          <w:tcPr>
            <w:tcW w:w="1564" w:type="dxa"/>
            <w:shd w:val="clear" w:color="auto" w:fill="FFFFFF"/>
          </w:tcPr>
          <w:p w14:paraId="7E889884" w14:textId="77777777" w:rsidR="00E11957" w:rsidRPr="00CA2403" w:rsidRDefault="00E11957" w:rsidP="009878F0">
            <w:pPr>
              <w:spacing w:line="18" w:lineRule="atLeast"/>
              <w:jc w:val="both"/>
              <w:rPr>
                <w:sz w:val="22"/>
                <w:szCs w:val="22"/>
              </w:rPr>
            </w:pPr>
            <w:r w:rsidRPr="00CA2403">
              <w:rPr>
                <w:sz w:val="22"/>
                <w:szCs w:val="22"/>
              </w:rPr>
              <w:t>01.13/07.096</w:t>
            </w:r>
          </w:p>
          <w:p w14:paraId="594FEDCC" w14:textId="77777777" w:rsidR="00E11957" w:rsidRPr="00CA2403" w:rsidRDefault="00E11957" w:rsidP="009878F0">
            <w:pPr>
              <w:spacing w:line="18" w:lineRule="atLeast"/>
              <w:jc w:val="both"/>
              <w:rPr>
                <w:sz w:val="22"/>
                <w:szCs w:val="22"/>
              </w:rPr>
            </w:pPr>
            <w:r w:rsidRPr="00CA2403">
              <w:rPr>
                <w:sz w:val="22"/>
                <w:szCs w:val="22"/>
              </w:rPr>
              <w:t>01.21/07.096</w:t>
            </w:r>
          </w:p>
          <w:p w14:paraId="6A629009" w14:textId="77777777" w:rsidR="00E11957" w:rsidRPr="00CA2403" w:rsidRDefault="00E11957" w:rsidP="009878F0">
            <w:pPr>
              <w:spacing w:line="18" w:lineRule="atLeast"/>
              <w:jc w:val="both"/>
              <w:rPr>
                <w:sz w:val="22"/>
                <w:szCs w:val="22"/>
              </w:rPr>
            </w:pPr>
            <w:r w:rsidRPr="00CA2403">
              <w:rPr>
                <w:sz w:val="22"/>
                <w:szCs w:val="22"/>
              </w:rPr>
              <w:t>01.24/07.096</w:t>
            </w:r>
          </w:p>
          <w:p w14:paraId="623C9CCF" w14:textId="77777777" w:rsidR="00E11957" w:rsidRPr="00CA2403" w:rsidRDefault="00E11957" w:rsidP="009878F0">
            <w:pPr>
              <w:spacing w:line="18" w:lineRule="atLeast"/>
              <w:jc w:val="both"/>
              <w:rPr>
                <w:sz w:val="22"/>
                <w:szCs w:val="22"/>
              </w:rPr>
            </w:pPr>
            <w:r w:rsidRPr="00CA2403">
              <w:rPr>
                <w:sz w:val="22"/>
                <w:szCs w:val="22"/>
              </w:rPr>
              <w:t>01.22/07.096</w:t>
            </w:r>
          </w:p>
          <w:p w14:paraId="4A588E7C" w14:textId="77777777" w:rsidR="00E11957" w:rsidRPr="00CA2403" w:rsidRDefault="00E11957" w:rsidP="009878F0">
            <w:pPr>
              <w:spacing w:line="18" w:lineRule="atLeast"/>
              <w:jc w:val="both"/>
              <w:rPr>
                <w:sz w:val="22"/>
                <w:szCs w:val="22"/>
              </w:rPr>
            </w:pPr>
            <w:r w:rsidRPr="00CA2403">
              <w:rPr>
                <w:sz w:val="22"/>
                <w:szCs w:val="22"/>
              </w:rPr>
              <w:t>01.25/07.096</w:t>
            </w:r>
          </w:p>
          <w:p w14:paraId="5C7B4699" w14:textId="425F0A5B" w:rsidR="00E11957" w:rsidRPr="00CA2403" w:rsidRDefault="00E11957" w:rsidP="009878F0">
            <w:pPr>
              <w:shd w:val="clear" w:color="auto" w:fill="FFFFFF"/>
              <w:spacing w:line="216" w:lineRule="auto"/>
              <w:rPr>
                <w:sz w:val="22"/>
                <w:szCs w:val="22"/>
              </w:rPr>
            </w:pPr>
            <w:r w:rsidRPr="00CA2403">
              <w:rPr>
                <w:sz w:val="22"/>
                <w:szCs w:val="22"/>
              </w:rPr>
              <w:t>01.27/07.096</w:t>
            </w:r>
          </w:p>
        </w:tc>
        <w:tc>
          <w:tcPr>
            <w:tcW w:w="2693" w:type="dxa"/>
            <w:shd w:val="clear" w:color="auto" w:fill="FFFFFF"/>
          </w:tcPr>
          <w:p w14:paraId="1F134DF4" w14:textId="23FD22F8" w:rsidR="00E11957" w:rsidRPr="009F314E" w:rsidRDefault="00E11957" w:rsidP="009878F0">
            <w:pPr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 xml:space="preserve">Яйца гельминтов и цисты кишечных патогенных простейших </w:t>
            </w:r>
          </w:p>
          <w:p w14:paraId="00503D25" w14:textId="77777777" w:rsidR="00E11957" w:rsidRPr="009F314E" w:rsidRDefault="00E11957" w:rsidP="009878F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shd w:val="clear" w:color="auto" w:fill="FFFFFF"/>
          </w:tcPr>
          <w:p w14:paraId="21465496" w14:textId="77777777" w:rsidR="00E11957" w:rsidRPr="009F314E" w:rsidRDefault="00E11957" w:rsidP="009878F0">
            <w:pPr>
              <w:rPr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FFFFFF"/>
          </w:tcPr>
          <w:p w14:paraId="239CB3F5" w14:textId="2A163CFC" w:rsidR="00E11957" w:rsidRPr="009F314E" w:rsidRDefault="00E11957" w:rsidP="009878F0">
            <w:pPr>
              <w:pStyle w:val="Default"/>
              <w:rPr>
                <w:color w:val="auto"/>
                <w:sz w:val="22"/>
                <w:szCs w:val="22"/>
              </w:rPr>
            </w:pPr>
            <w:r w:rsidRPr="009F314E">
              <w:rPr>
                <w:color w:val="auto"/>
                <w:sz w:val="22"/>
                <w:szCs w:val="22"/>
              </w:rPr>
              <w:t xml:space="preserve">Инструкция по применению № 65-0605, утв. </w:t>
            </w:r>
            <w:r>
              <w:rPr>
                <w:color w:val="auto"/>
                <w:sz w:val="22"/>
                <w:szCs w:val="22"/>
              </w:rPr>
              <w:t xml:space="preserve">МЗ РБ </w:t>
            </w:r>
            <w:r w:rsidRPr="009F314E">
              <w:rPr>
                <w:color w:val="auto"/>
                <w:sz w:val="22"/>
                <w:szCs w:val="22"/>
              </w:rPr>
              <w:t xml:space="preserve">от 14.06.2005 № 77 </w:t>
            </w:r>
          </w:p>
          <w:p w14:paraId="6CFA6B3D" w14:textId="77777777" w:rsidR="00464EB0" w:rsidRDefault="00E11957" w:rsidP="009878F0">
            <w:pPr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 xml:space="preserve">Инструкция по применению № 37-0305, утвержденная </w:t>
            </w:r>
            <w:r>
              <w:rPr>
                <w:sz w:val="22"/>
                <w:szCs w:val="22"/>
              </w:rPr>
              <w:t>МЗ РБ</w:t>
            </w:r>
            <w:r w:rsidRPr="009F314E">
              <w:rPr>
                <w:sz w:val="22"/>
                <w:szCs w:val="22"/>
              </w:rPr>
              <w:t xml:space="preserve"> от 12.04.2005</w:t>
            </w:r>
          </w:p>
          <w:p w14:paraId="7D2171BF" w14:textId="77777777" w:rsidR="00464EB0" w:rsidRDefault="00464EB0" w:rsidP="009878F0">
            <w:pPr>
              <w:jc w:val="both"/>
              <w:rPr>
                <w:sz w:val="22"/>
                <w:szCs w:val="22"/>
              </w:rPr>
            </w:pPr>
          </w:p>
          <w:p w14:paraId="07159C55" w14:textId="77777777" w:rsidR="00464EB0" w:rsidRDefault="00464EB0" w:rsidP="009878F0">
            <w:pPr>
              <w:jc w:val="both"/>
              <w:rPr>
                <w:sz w:val="22"/>
                <w:szCs w:val="22"/>
              </w:rPr>
            </w:pPr>
          </w:p>
          <w:p w14:paraId="631B2ABD" w14:textId="77777777" w:rsidR="00464EB0" w:rsidRDefault="00464EB0" w:rsidP="009878F0">
            <w:pPr>
              <w:jc w:val="both"/>
              <w:rPr>
                <w:sz w:val="22"/>
                <w:szCs w:val="22"/>
              </w:rPr>
            </w:pPr>
          </w:p>
          <w:p w14:paraId="244387E7" w14:textId="77777777" w:rsidR="00464EB0" w:rsidRDefault="00464EB0" w:rsidP="009878F0">
            <w:pPr>
              <w:jc w:val="both"/>
              <w:rPr>
                <w:sz w:val="22"/>
                <w:szCs w:val="22"/>
              </w:rPr>
            </w:pPr>
          </w:p>
          <w:p w14:paraId="4DC16A54" w14:textId="77777777" w:rsidR="00464EB0" w:rsidRDefault="00464EB0" w:rsidP="009878F0">
            <w:pPr>
              <w:jc w:val="both"/>
              <w:rPr>
                <w:sz w:val="22"/>
                <w:szCs w:val="22"/>
              </w:rPr>
            </w:pPr>
          </w:p>
          <w:p w14:paraId="10190850" w14:textId="77777777" w:rsidR="00464EB0" w:rsidRDefault="00464EB0" w:rsidP="009878F0">
            <w:pPr>
              <w:jc w:val="both"/>
              <w:rPr>
                <w:sz w:val="22"/>
                <w:szCs w:val="22"/>
              </w:rPr>
            </w:pPr>
          </w:p>
          <w:p w14:paraId="2B6098D7" w14:textId="77777777" w:rsidR="00464EB0" w:rsidRDefault="00464EB0" w:rsidP="009878F0">
            <w:pPr>
              <w:jc w:val="both"/>
              <w:rPr>
                <w:sz w:val="22"/>
                <w:szCs w:val="22"/>
              </w:rPr>
            </w:pPr>
          </w:p>
          <w:p w14:paraId="2227D56A" w14:textId="5DF0E22B" w:rsidR="00E11957" w:rsidRPr="009F314E" w:rsidRDefault="00E11957" w:rsidP="009878F0">
            <w:pPr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 xml:space="preserve"> </w:t>
            </w:r>
          </w:p>
        </w:tc>
        <w:tc>
          <w:tcPr>
            <w:tcW w:w="1980" w:type="dxa"/>
            <w:vMerge/>
            <w:shd w:val="clear" w:color="auto" w:fill="FFFFFF"/>
          </w:tcPr>
          <w:p w14:paraId="500F82D0" w14:textId="77777777" w:rsidR="00E11957" w:rsidRPr="009F314E" w:rsidRDefault="00E11957" w:rsidP="009878F0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</w:tr>
      <w:tr w:rsidR="005A662B" w:rsidRPr="005A662B" w14:paraId="7E9064CB" w14:textId="7E1A5474" w:rsidTr="00A0293F">
        <w:trPr>
          <w:trHeight w:val="270"/>
        </w:trPr>
        <w:tc>
          <w:tcPr>
            <w:tcW w:w="1134" w:type="dxa"/>
            <w:shd w:val="clear" w:color="auto" w:fill="FFFFFF"/>
          </w:tcPr>
          <w:p w14:paraId="0477AC79" w14:textId="082571C0" w:rsidR="005A662B" w:rsidRPr="00767537" w:rsidRDefault="005A662B" w:rsidP="009878F0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  <w:r w:rsidRPr="00767537">
              <w:rPr>
                <w:sz w:val="22"/>
                <w:szCs w:val="22"/>
              </w:rPr>
              <w:t>6.40*</w:t>
            </w:r>
          </w:p>
          <w:p w14:paraId="7E2040A5" w14:textId="77777777" w:rsidR="005A662B" w:rsidRPr="00767537" w:rsidRDefault="005A662B" w:rsidP="009878F0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</w:p>
          <w:p w14:paraId="4C2E07CC" w14:textId="77777777" w:rsidR="005A662B" w:rsidRPr="00767537" w:rsidRDefault="005A662B" w:rsidP="009878F0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</w:p>
        </w:tc>
        <w:tc>
          <w:tcPr>
            <w:tcW w:w="1838" w:type="dxa"/>
            <w:vMerge/>
            <w:shd w:val="clear" w:color="auto" w:fill="FFFFFF"/>
          </w:tcPr>
          <w:p w14:paraId="1CEDF23B" w14:textId="77777777" w:rsidR="005A662B" w:rsidRPr="00767537" w:rsidRDefault="005A662B" w:rsidP="009878F0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</w:p>
        </w:tc>
        <w:tc>
          <w:tcPr>
            <w:tcW w:w="1564" w:type="dxa"/>
            <w:shd w:val="clear" w:color="auto" w:fill="FFFFFF"/>
          </w:tcPr>
          <w:p w14:paraId="60010245" w14:textId="2101E8D9" w:rsidR="005A662B" w:rsidRPr="00CA2403" w:rsidRDefault="005A662B" w:rsidP="009878F0">
            <w:pPr>
              <w:shd w:val="clear" w:color="auto" w:fill="FFFFFF"/>
              <w:spacing w:line="216" w:lineRule="auto"/>
              <w:rPr>
                <w:sz w:val="22"/>
                <w:szCs w:val="22"/>
              </w:rPr>
            </w:pPr>
            <w:r w:rsidRPr="00CA2403">
              <w:rPr>
                <w:sz w:val="22"/>
                <w:szCs w:val="22"/>
              </w:rPr>
              <w:t>10.39/</w:t>
            </w:r>
            <w:r w:rsidR="00343C9E" w:rsidRPr="00210BB5">
              <w:rPr>
                <w:sz w:val="22"/>
                <w:szCs w:val="22"/>
              </w:rPr>
              <w:t>04.125</w:t>
            </w:r>
          </w:p>
          <w:p w14:paraId="21C0F59F" w14:textId="6BCA3E38" w:rsidR="005A662B" w:rsidRPr="00CA2403" w:rsidRDefault="005A662B" w:rsidP="009878F0">
            <w:pPr>
              <w:shd w:val="clear" w:color="auto" w:fill="FFFFFF"/>
              <w:spacing w:line="216" w:lineRule="auto"/>
              <w:rPr>
                <w:sz w:val="22"/>
                <w:szCs w:val="22"/>
              </w:rPr>
            </w:pPr>
            <w:r w:rsidRPr="00CA2403">
              <w:rPr>
                <w:sz w:val="22"/>
                <w:szCs w:val="22"/>
              </w:rPr>
              <w:t>01.13/</w:t>
            </w:r>
            <w:r w:rsidR="00343C9E" w:rsidRPr="00210BB5">
              <w:rPr>
                <w:sz w:val="22"/>
                <w:szCs w:val="22"/>
              </w:rPr>
              <w:t>04.</w:t>
            </w:r>
            <w:proofErr w:type="gramStart"/>
            <w:r w:rsidR="00343C9E" w:rsidRPr="00210BB5">
              <w:rPr>
                <w:sz w:val="22"/>
                <w:szCs w:val="22"/>
              </w:rPr>
              <w:t xml:space="preserve">125 </w:t>
            </w:r>
            <w:r w:rsidRPr="00CA2403">
              <w:rPr>
                <w:sz w:val="22"/>
                <w:szCs w:val="22"/>
              </w:rPr>
              <w:t xml:space="preserve"> 01.21</w:t>
            </w:r>
            <w:proofErr w:type="gramEnd"/>
            <w:r w:rsidRPr="00CA2403">
              <w:rPr>
                <w:sz w:val="22"/>
                <w:szCs w:val="22"/>
              </w:rPr>
              <w:t>/</w:t>
            </w:r>
            <w:r w:rsidR="00343C9E" w:rsidRPr="00210BB5">
              <w:rPr>
                <w:sz w:val="22"/>
                <w:szCs w:val="22"/>
              </w:rPr>
              <w:t>04.125</w:t>
            </w:r>
          </w:p>
          <w:p w14:paraId="029BA577" w14:textId="2FB56D93" w:rsidR="005A662B" w:rsidRPr="00CA2403" w:rsidRDefault="005A662B" w:rsidP="009878F0">
            <w:pPr>
              <w:shd w:val="clear" w:color="auto" w:fill="FFFFFF"/>
              <w:spacing w:line="216" w:lineRule="auto"/>
              <w:rPr>
                <w:sz w:val="22"/>
                <w:szCs w:val="22"/>
              </w:rPr>
            </w:pPr>
            <w:r w:rsidRPr="00CA2403">
              <w:rPr>
                <w:sz w:val="22"/>
                <w:szCs w:val="22"/>
              </w:rPr>
              <w:t>01.22/</w:t>
            </w:r>
            <w:r w:rsidR="00343C9E" w:rsidRPr="00210BB5">
              <w:rPr>
                <w:sz w:val="22"/>
                <w:szCs w:val="22"/>
              </w:rPr>
              <w:t>04.125</w:t>
            </w:r>
          </w:p>
          <w:p w14:paraId="28276B66" w14:textId="390E8E30" w:rsidR="005A662B" w:rsidRPr="00CA2403" w:rsidRDefault="005A662B" w:rsidP="009878F0">
            <w:pPr>
              <w:shd w:val="clear" w:color="auto" w:fill="FFFFFF"/>
              <w:spacing w:line="216" w:lineRule="auto"/>
              <w:rPr>
                <w:sz w:val="22"/>
                <w:szCs w:val="22"/>
              </w:rPr>
            </w:pPr>
            <w:r w:rsidRPr="00CA2403">
              <w:rPr>
                <w:sz w:val="22"/>
                <w:szCs w:val="22"/>
              </w:rPr>
              <w:t>01.23/</w:t>
            </w:r>
            <w:r w:rsidR="00343C9E" w:rsidRPr="00210BB5">
              <w:rPr>
                <w:sz w:val="22"/>
                <w:szCs w:val="22"/>
              </w:rPr>
              <w:t>04.125</w:t>
            </w:r>
          </w:p>
          <w:p w14:paraId="0B4FDF22" w14:textId="4BE0272E" w:rsidR="005A662B" w:rsidRPr="00CA2403" w:rsidRDefault="005A662B" w:rsidP="009878F0">
            <w:pPr>
              <w:shd w:val="clear" w:color="auto" w:fill="FFFFFF"/>
              <w:spacing w:line="216" w:lineRule="auto"/>
              <w:rPr>
                <w:sz w:val="22"/>
                <w:szCs w:val="22"/>
              </w:rPr>
            </w:pPr>
            <w:r w:rsidRPr="00CA2403">
              <w:rPr>
                <w:sz w:val="22"/>
                <w:szCs w:val="22"/>
              </w:rPr>
              <w:t>01.24/</w:t>
            </w:r>
            <w:r w:rsidR="00343C9E" w:rsidRPr="00210BB5">
              <w:rPr>
                <w:sz w:val="22"/>
                <w:szCs w:val="22"/>
              </w:rPr>
              <w:t>04.125</w:t>
            </w:r>
          </w:p>
          <w:p w14:paraId="122FD2E0" w14:textId="08D41786" w:rsidR="005A662B" w:rsidRPr="00CA2403" w:rsidRDefault="005A662B" w:rsidP="009878F0">
            <w:pPr>
              <w:shd w:val="clear" w:color="auto" w:fill="FFFFFF"/>
              <w:spacing w:line="216" w:lineRule="auto"/>
              <w:rPr>
                <w:sz w:val="22"/>
                <w:szCs w:val="22"/>
              </w:rPr>
            </w:pPr>
            <w:r w:rsidRPr="00CA2403">
              <w:rPr>
                <w:sz w:val="22"/>
                <w:szCs w:val="22"/>
              </w:rPr>
              <w:t>01.25/</w:t>
            </w:r>
            <w:r w:rsidR="00343C9E" w:rsidRPr="00210BB5">
              <w:rPr>
                <w:sz w:val="22"/>
                <w:szCs w:val="22"/>
              </w:rPr>
              <w:t>04.125</w:t>
            </w:r>
          </w:p>
          <w:p w14:paraId="6F728218" w14:textId="4EA97FDF" w:rsidR="005A662B" w:rsidRPr="00CA2403" w:rsidRDefault="005A662B" w:rsidP="00343C9E">
            <w:pPr>
              <w:spacing w:line="18" w:lineRule="atLeast"/>
              <w:jc w:val="both"/>
              <w:rPr>
                <w:sz w:val="22"/>
                <w:szCs w:val="22"/>
              </w:rPr>
            </w:pPr>
            <w:r w:rsidRPr="00CA2403">
              <w:rPr>
                <w:sz w:val="22"/>
                <w:szCs w:val="22"/>
              </w:rPr>
              <w:t>10.32/</w:t>
            </w:r>
            <w:r w:rsidR="00343C9E" w:rsidRPr="00210BB5">
              <w:rPr>
                <w:sz w:val="22"/>
                <w:szCs w:val="22"/>
              </w:rPr>
              <w:t xml:space="preserve">04.125 </w:t>
            </w:r>
            <w:r w:rsidRPr="00CA2403">
              <w:rPr>
                <w:sz w:val="22"/>
                <w:szCs w:val="22"/>
              </w:rPr>
              <w:t xml:space="preserve">  </w:t>
            </w:r>
          </w:p>
        </w:tc>
        <w:tc>
          <w:tcPr>
            <w:tcW w:w="2693" w:type="dxa"/>
            <w:shd w:val="clear" w:color="auto" w:fill="FFFFFF"/>
          </w:tcPr>
          <w:p w14:paraId="16F5C98F" w14:textId="25A5F661" w:rsidR="005A662B" w:rsidRPr="00767537" w:rsidRDefault="005A662B" w:rsidP="009878F0">
            <w:pPr>
              <w:jc w:val="both"/>
              <w:rPr>
                <w:sz w:val="22"/>
                <w:szCs w:val="22"/>
              </w:rPr>
            </w:pPr>
            <w:r w:rsidRPr="00767537">
              <w:rPr>
                <w:sz w:val="22"/>
                <w:szCs w:val="22"/>
              </w:rPr>
              <w:t xml:space="preserve"> Удельная активность радионуклида цезий-137</w:t>
            </w:r>
          </w:p>
        </w:tc>
        <w:tc>
          <w:tcPr>
            <w:tcW w:w="2552" w:type="dxa"/>
            <w:shd w:val="clear" w:color="auto" w:fill="FFFFFF"/>
          </w:tcPr>
          <w:p w14:paraId="621EB8E4" w14:textId="636D8603" w:rsidR="005A662B" w:rsidRPr="00767537" w:rsidRDefault="005A662B" w:rsidP="009878F0">
            <w:pPr>
              <w:suppressAutoHyphens/>
              <w:jc w:val="both"/>
              <w:rPr>
                <w:sz w:val="22"/>
                <w:szCs w:val="22"/>
              </w:rPr>
            </w:pPr>
            <w:r w:rsidRPr="00767537">
              <w:rPr>
                <w:sz w:val="22"/>
                <w:szCs w:val="22"/>
              </w:rPr>
              <w:t>ГН 10-117-99 (РДУ-99) Республиканские допустимые уровни содержания цезия-137 и стронция-90 в сельскохозяйственном сырье и кормах, утв. Минсельхозпродом РБ 03.08.1999</w:t>
            </w:r>
          </w:p>
          <w:p w14:paraId="6E4229B8" w14:textId="4FA7FE3C" w:rsidR="005A662B" w:rsidRPr="00767537" w:rsidRDefault="005A662B" w:rsidP="009878F0">
            <w:pPr>
              <w:jc w:val="both"/>
              <w:rPr>
                <w:sz w:val="22"/>
                <w:szCs w:val="22"/>
              </w:rPr>
            </w:pPr>
            <w:r w:rsidRPr="00767537">
              <w:rPr>
                <w:sz w:val="22"/>
                <w:szCs w:val="22"/>
              </w:rPr>
              <w:t xml:space="preserve"> </w:t>
            </w:r>
            <w:r w:rsidRPr="00767537">
              <w:rPr>
                <w:bCs/>
                <w:sz w:val="22"/>
                <w:szCs w:val="22"/>
                <w:shd w:val="clear" w:color="auto" w:fill="FFFFFF"/>
              </w:rPr>
              <w:t xml:space="preserve">ГН «Показатели безопасности и безвредности продовольственного сырья и пищевых продуктов», утв. постановлением Совета </w:t>
            </w:r>
            <w:r w:rsidRPr="00767537">
              <w:rPr>
                <w:bCs/>
                <w:sz w:val="22"/>
                <w:szCs w:val="22"/>
                <w:shd w:val="clear" w:color="auto" w:fill="FFFFFF"/>
              </w:rPr>
              <w:lastRenderedPageBreak/>
              <w:t>Министров Республики Беларусь от 25.01.2021 № 37</w:t>
            </w:r>
          </w:p>
        </w:tc>
        <w:tc>
          <w:tcPr>
            <w:tcW w:w="2551" w:type="dxa"/>
            <w:shd w:val="clear" w:color="auto" w:fill="FFFFFF"/>
          </w:tcPr>
          <w:p w14:paraId="44121B09" w14:textId="77777777" w:rsidR="005A662B" w:rsidRPr="00767537" w:rsidRDefault="005A662B" w:rsidP="009878F0">
            <w:pPr>
              <w:jc w:val="both"/>
              <w:rPr>
                <w:sz w:val="22"/>
                <w:szCs w:val="22"/>
              </w:rPr>
            </w:pPr>
            <w:r w:rsidRPr="00767537">
              <w:rPr>
                <w:sz w:val="22"/>
                <w:szCs w:val="22"/>
              </w:rPr>
              <w:lastRenderedPageBreak/>
              <w:t>МВИ.МН 1181-2011</w:t>
            </w:r>
          </w:p>
          <w:p w14:paraId="05A403E9" w14:textId="77777777" w:rsidR="005A662B" w:rsidRPr="00767537" w:rsidRDefault="005A662B" w:rsidP="009878F0">
            <w:pPr>
              <w:jc w:val="both"/>
              <w:rPr>
                <w:sz w:val="22"/>
                <w:szCs w:val="22"/>
              </w:rPr>
            </w:pPr>
          </w:p>
          <w:p w14:paraId="7B476F93" w14:textId="05268B8C" w:rsidR="005A662B" w:rsidRPr="00767537" w:rsidRDefault="005A662B" w:rsidP="009878F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980" w:type="dxa"/>
            <w:shd w:val="clear" w:color="auto" w:fill="FFFFFF"/>
          </w:tcPr>
          <w:p w14:paraId="65A4C2A3" w14:textId="77777777" w:rsidR="00464EB0" w:rsidRDefault="00464EB0" w:rsidP="00464EB0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Лабораторный </w:t>
            </w:r>
          </w:p>
          <w:p w14:paraId="7CCBE132" w14:textId="77777777" w:rsidR="00464EB0" w:rsidRDefault="00464EB0" w:rsidP="00464EB0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отдел, группа санитарно-гигиенических исследований </w:t>
            </w:r>
          </w:p>
          <w:p w14:paraId="348B3047" w14:textId="77777777" w:rsidR="00464EB0" w:rsidRDefault="00464EB0" w:rsidP="00464EB0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(ул.Октябрьская,33,</w:t>
            </w:r>
          </w:p>
          <w:p w14:paraId="5326DFC0" w14:textId="5AC7EA09" w:rsidR="005A662B" w:rsidRPr="005A662B" w:rsidRDefault="00464EB0" w:rsidP="00464EB0">
            <w:pPr>
              <w:jc w:val="both"/>
              <w:rPr>
                <w:color w:val="FF0000"/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г.Рогачёв</w:t>
            </w:r>
            <w:proofErr w:type="spellEnd"/>
            <w:r>
              <w:rPr>
                <w:sz w:val="22"/>
                <w:szCs w:val="22"/>
              </w:rPr>
              <w:t>, Гомельская область</w:t>
            </w:r>
          </w:p>
        </w:tc>
      </w:tr>
      <w:tr w:rsidR="005A662B" w:rsidRPr="005A662B" w14:paraId="1EC85F36" w14:textId="15629B19" w:rsidTr="00A0293F">
        <w:trPr>
          <w:trHeight w:val="270"/>
        </w:trPr>
        <w:tc>
          <w:tcPr>
            <w:tcW w:w="1134" w:type="dxa"/>
            <w:shd w:val="clear" w:color="auto" w:fill="FFFFFF"/>
          </w:tcPr>
          <w:p w14:paraId="7B969D4F" w14:textId="4BB96B9E" w:rsidR="005A662B" w:rsidRPr="00767537" w:rsidRDefault="005A662B" w:rsidP="009878F0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  <w:r w:rsidRPr="00767537">
              <w:rPr>
                <w:sz w:val="22"/>
                <w:szCs w:val="22"/>
              </w:rPr>
              <w:t>6.41*</w:t>
            </w:r>
          </w:p>
        </w:tc>
        <w:tc>
          <w:tcPr>
            <w:tcW w:w="1838" w:type="dxa"/>
            <w:vMerge/>
            <w:shd w:val="clear" w:color="auto" w:fill="FFFFFF"/>
          </w:tcPr>
          <w:p w14:paraId="5C1DCAEC" w14:textId="77777777" w:rsidR="005A662B" w:rsidRPr="00767537" w:rsidRDefault="005A662B" w:rsidP="009878F0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</w:p>
        </w:tc>
        <w:tc>
          <w:tcPr>
            <w:tcW w:w="1564" w:type="dxa"/>
            <w:shd w:val="clear" w:color="auto" w:fill="FFFFFF"/>
          </w:tcPr>
          <w:p w14:paraId="711D246D" w14:textId="77777777" w:rsidR="005A662B" w:rsidRPr="00CA2403" w:rsidRDefault="005A662B" w:rsidP="009878F0">
            <w:pPr>
              <w:shd w:val="clear" w:color="auto" w:fill="FFFFFF"/>
              <w:spacing w:line="216" w:lineRule="auto"/>
              <w:rPr>
                <w:sz w:val="22"/>
                <w:szCs w:val="22"/>
              </w:rPr>
            </w:pPr>
            <w:r w:rsidRPr="00CA2403">
              <w:rPr>
                <w:sz w:val="22"/>
                <w:szCs w:val="22"/>
              </w:rPr>
              <w:t>10.39/01.086</w:t>
            </w:r>
          </w:p>
          <w:p w14:paraId="060B5B1E" w14:textId="77777777" w:rsidR="005A662B" w:rsidRPr="00CA2403" w:rsidRDefault="005A662B" w:rsidP="009878F0">
            <w:pPr>
              <w:shd w:val="clear" w:color="auto" w:fill="FFFFFF"/>
              <w:spacing w:line="216" w:lineRule="auto"/>
              <w:rPr>
                <w:sz w:val="22"/>
                <w:szCs w:val="22"/>
              </w:rPr>
            </w:pPr>
            <w:r w:rsidRPr="00CA2403">
              <w:rPr>
                <w:sz w:val="22"/>
                <w:szCs w:val="22"/>
              </w:rPr>
              <w:t>10.83/01.086</w:t>
            </w:r>
          </w:p>
          <w:p w14:paraId="7CB34890" w14:textId="77777777" w:rsidR="005A662B" w:rsidRPr="00CA2403" w:rsidRDefault="005A662B" w:rsidP="009878F0">
            <w:pPr>
              <w:shd w:val="clear" w:color="auto" w:fill="FFFFFF"/>
              <w:spacing w:line="216" w:lineRule="auto"/>
              <w:rPr>
                <w:sz w:val="22"/>
                <w:szCs w:val="22"/>
              </w:rPr>
            </w:pPr>
            <w:r w:rsidRPr="00CA2403">
              <w:rPr>
                <w:sz w:val="22"/>
                <w:szCs w:val="22"/>
              </w:rPr>
              <w:t>01.13/01.086 01.21/01.086</w:t>
            </w:r>
          </w:p>
          <w:p w14:paraId="04F3C523" w14:textId="77777777" w:rsidR="005A662B" w:rsidRPr="00CA2403" w:rsidRDefault="005A662B" w:rsidP="009878F0">
            <w:pPr>
              <w:shd w:val="clear" w:color="auto" w:fill="FFFFFF"/>
              <w:spacing w:line="216" w:lineRule="auto"/>
              <w:rPr>
                <w:sz w:val="22"/>
                <w:szCs w:val="22"/>
              </w:rPr>
            </w:pPr>
            <w:r w:rsidRPr="00CA2403">
              <w:rPr>
                <w:sz w:val="22"/>
                <w:szCs w:val="22"/>
              </w:rPr>
              <w:t>01.22/01.086</w:t>
            </w:r>
          </w:p>
          <w:p w14:paraId="16DE76E8" w14:textId="77777777" w:rsidR="005A662B" w:rsidRPr="00CA2403" w:rsidRDefault="005A662B" w:rsidP="009878F0">
            <w:pPr>
              <w:shd w:val="clear" w:color="auto" w:fill="FFFFFF"/>
              <w:spacing w:line="216" w:lineRule="auto"/>
              <w:rPr>
                <w:sz w:val="22"/>
                <w:szCs w:val="22"/>
              </w:rPr>
            </w:pPr>
            <w:r w:rsidRPr="00CA2403">
              <w:rPr>
                <w:sz w:val="22"/>
                <w:szCs w:val="22"/>
              </w:rPr>
              <w:t>01.23/01.086</w:t>
            </w:r>
          </w:p>
          <w:p w14:paraId="6F8455AE" w14:textId="77777777" w:rsidR="005A662B" w:rsidRPr="00CA2403" w:rsidRDefault="005A662B" w:rsidP="009878F0">
            <w:pPr>
              <w:shd w:val="clear" w:color="auto" w:fill="FFFFFF"/>
              <w:spacing w:line="216" w:lineRule="auto"/>
              <w:rPr>
                <w:sz w:val="22"/>
                <w:szCs w:val="22"/>
              </w:rPr>
            </w:pPr>
            <w:r w:rsidRPr="00CA2403">
              <w:rPr>
                <w:sz w:val="22"/>
                <w:szCs w:val="22"/>
              </w:rPr>
              <w:t>01.24/01.086</w:t>
            </w:r>
          </w:p>
          <w:p w14:paraId="42D7E547" w14:textId="77777777" w:rsidR="005A662B" w:rsidRPr="00CA2403" w:rsidRDefault="005A662B" w:rsidP="009878F0">
            <w:pPr>
              <w:shd w:val="clear" w:color="auto" w:fill="FFFFFF"/>
              <w:spacing w:line="216" w:lineRule="auto"/>
              <w:rPr>
                <w:sz w:val="22"/>
                <w:szCs w:val="22"/>
              </w:rPr>
            </w:pPr>
            <w:r w:rsidRPr="00CA2403">
              <w:rPr>
                <w:sz w:val="22"/>
                <w:szCs w:val="22"/>
              </w:rPr>
              <w:t>01.25/01.086</w:t>
            </w:r>
          </w:p>
          <w:p w14:paraId="6F83B260" w14:textId="77777777" w:rsidR="005A662B" w:rsidRPr="00CA2403" w:rsidRDefault="005A662B" w:rsidP="009878F0">
            <w:pPr>
              <w:shd w:val="clear" w:color="auto" w:fill="FFFFFF"/>
              <w:spacing w:line="216" w:lineRule="auto"/>
              <w:rPr>
                <w:sz w:val="22"/>
                <w:szCs w:val="22"/>
              </w:rPr>
            </w:pPr>
            <w:r w:rsidRPr="00CA2403">
              <w:rPr>
                <w:sz w:val="22"/>
                <w:szCs w:val="22"/>
              </w:rPr>
              <w:t xml:space="preserve">10.31/01.086 10.32/01.086 </w:t>
            </w:r>
          </w:p>
          <w:p w14:paraId="2A5F080F" w14:textId="77777777" w:rsidR="005A662B" w:rsidRPr="00CA2403" w:rsidRDefault="005A662B" w:rsidP="009878F0">
            <w:pPr>
              <w:shd w:val="clear" w:color="auto" w:fill="FFFFFF"/>
              <w:spacing w:line="216" w:lineRule="auto"/>
              <w:rPr>
                <w:sz w:val="22"/>
                <w:szCs w:val="22"/>
              </w:rPr>
            </w:pPr>
            <w:r w:rsidRPr="00CA2403">
              <w:rPr>
                <w:sz w:val="22"/>
                <w:szCs w:val="22"/>
              </w:rPr>
              <w:t>10.84/01.086</w:t>
            </w:r>
          </w:p>
          <w:p w14:paraId="7DFE96DF" w14:textId="1AC4F29B" w:rsidR="005A662B" w:rsidRPr="00CA2403" w:rsidRDefault="005A662B" w:rsidP="009878F0">
            <w:pPr>
              <w:shd w:val="clear" w:color="auto" w:fill="FFFFFF"/>
              <w:spacing w:line="216" w:lineRule="auto"/>
              <w:rPr>
                <w:sz w:val="22"/>
                <w:szCs w:val="22"/>
              </w:rPr>
            </w:pPr>
            <w:r w:rsidRPr="00CA2403">
              <w:rPr>
                <w:sz w:val="22"/>
                <w:szCs w:val="22"/>
              </w:rPr>
              <w:t>10.86/01.086</w:t>
            </w:r>
          </w:p>
        </w:tc>
        <w:tc>
          <w:tcPr>
            <w:tcW w:w="2693" w:type="dxa"/>
            <w:shd w:val="clear" w:color="auto" w:fill="FFFFFF"/>
          </w:tcPr>
          <w:p w14:paraId="66D2C544" w14:textId="77777777" w:rsidR="005A662B" w:rsidRPr="00767537" w:rsidRDefault="005A662B" w:rsidP="009878F0">
            <w:pPr>
              <w:jc w:val="both"/>
              <w:rPr>
                <w:sz w:val="22"/>
                <w:szCs w:val="22"/>
              </w:rPr>
            </w:pPr>
            <w:r w:rsidRPr="00767537">
              <w:rPr>
                <w:sz w:val="22"/>
                <w:szCs w:val="22"/>
              </w:rPr>
              <w:t xml:space="preserve">Семейство </w:t>
            </w:r>
          </w:p>
          <w:p w14:paraId="3EE6A043" w14:textId="77777777" w:rsidR="005A662B" w:rsidRPr="00767537" w:rsidRDefault="005A662B" w:rsidP="009878F0">
            <w:pPr>
              <w:tabs>
                <w:tab w:val="left" w:pos="1305"/>
              </w:tabs>
              <w:jc w:val="both"/>
              <w:rPr>
                <w:sz w:val="22"/>
                <w:szCs w:val="22"/>
              </w:rPr>
            </w:pPr>
            <w:proofErr w:type="spellStart"/>
            <w:r w:rsidRPr="00767537">
              <w:rPr>
                <w:sz w:val="22"/>
                <w:szCs w:val="22"/>
                <w:lang w:val="en-US"/>
              </w:rPr>
              <w:t>Enterobacteriacae</w:t>
            </w:r>
            <w:proofErr w:type="spellEnd"/>
          </w:p>
          <w:p w14:paraId="2AEEF2BB" w14:textId="77777777" w:rsidR="005A662B" w:rsidRPr="00767537" w:rsidRDefault="005A662B" w:rsidP="009878F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2" w:type="dxa"/>
            <w:shd w:val="clear" w:color="auto" w:fill="FFFFFF"/>
          </w:tcPr>
          <w:p w14:paraId="0249E3A2" w14:textId="77777777" w:rsidR="005A662B" w:rsidRPr="00767537" w:rsidRDefault="005A662B" w:rsidP="009878F0">
            <w:pPr>
              <w:jc w:val="both"/>
              <w:rPr>
                <w:bCs/>
                <w:sz w:val="22"/>
                <w:szCs w:val="22"/>
                <w:shd w:val="clear" w:color="auto" w:fill="FFFFFF"/>
              </w:rPr>
            </w:pPr>
            <w:r w:rsidRPr="00767537">
              <w:rPr>
                <w:bCs/>
                <w:sz w:val="22"/>
                <w:szCs w:val="22"/>
                <w:shd w:val="clear" w:color="auto" w:fill="FFFFFF"/>
              </w:rPr>
              <w:t>СанПиН и ГН, утв. постановлением Министерства Здравоохранения Республики Беларусь от 21.06.2013 № 52</w:t>
            </w:r>
          </w:p>
          <w:p w14:paraId="67AE657D" w14:textId="77777777" w:rsidR="005A662B" w:rsidRPr="00767537" w:rsidRDefault="005A662B" w:rsidP="009878F0">
            <w:pPr>
              <w:jc w:val="both"/>
              <w:rPr>
                <w:bCs/>
                <w:sz w:val="22"/>
                <w:szCs w:val="22"/>
                <w:shd w:val="clear" w:color="auto" w:fill="FFFFFF"/>
              </w:rPr>
            </w:pPr>
            <w:r w:rsidRPr="00767537">
              <w:rPr>
                <w:bCs/>
                <w:sz w:val="22"/>
                <w:szCs w:val="22"/>
                <w:shd w:val="clear" w:color="auto" w:fill="FFFFFF"/>
              </w:rPr>
              <w:t>ГН «Показатели безопасности и безвредности продовольственного сырья и пищевых продуктов», утв. постановлением Совета Министров Республики Беларусь от 25.01.2021 № 37</w:t>
            </w:r>
          </w:p>
          <w:p w14:paraId="6E65EA51" w14:textId="77777777" w:rsidR="005A662B" w:rsidRDefault="005A662B" w:rsidP="009878F0">
            <w:pPr>
              <w:rPr>
                <w:sz w:val="22"/>
                <w:szCs w:val="22"/>
              </w:rPr>
            </w:pPr>
            <w:r w:rsidRPr="00767537">
              <w:rPr>
                <w:bCs/>
                <w:sz w:val="22"/>
                <w:szCs w:val="22"/>
                <w:shd w:val="clear" w:color="auto" w:fill="FFFFFF"/>
              </w:rPr>
              <w:t>ТНПА и другая документация</w:t>
            </w:r>
            <w:r w:rsidRPr="00767537">
              <w:rPr>
                <w:sz w:val="22"/>
                <w:szCs w:val="22"/>
              </w:rPr>
              <w:t xml:space="preserve">   </w:t>
            </w:r>
          </w:p>
          <w:p w14:paraId="2DDB1EDC" w14:textId="77777777" w:rsidR="00595364" w:rsidRDefault="00595364" w:rsidP="009878F0">
            <w:pPr>
              <w:rPr>
                <w:sz w:val="22"/>
                <w:szCs w:val="22"/>
              </w:rPr>
            </w:pPr>
          </w:p>
          <w:p w14:paraId="6B9BD856" w14:textId="77777777" w:rsidR="00595364" w:rsidRDefault="00595364" w:rsidP="009878F0">
            <w:pPr>
              <w:rPr>
                <w:sz w:val="22"/>
                <w:szCs w:val="22"/>
              </w:rPr>
            </w:pPr>
          </w:p>
          <w:p w14:paraId="2BE2C461" w14:textId="287849A0" w:rsidR="00595364" w:rsidRPr="00767537" w:rsidRDefault="00595364" w:rsidP="009878F0">
            <w:pPr>
              <w:rPr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FFFFFF"/>
          </w:tcPr>
          <w:p w14:paraId="35948BEA" w14:textId="32C43FEB" w:rsidR="005A662B" w:rsidRPr="00767537" w:rsidRDefault="005A662B" w:rsidP="009878F0">
            <w:pPr>
              <w:rPr>
                <w:sz w:val="22"/>
                <w:szCs w:val="22"/>
              </w:rPr>
            </w:pPr>
            <w:r w:rsidRPr="00767537">
              <w:rPr>
                <w:sz w:val="22"/>
                <w:szCs w:val="22"/>
              </w:rPr>
              <w:t>ГОСТ 29184-91</w:t>
            </w:r>
          </w:p>
        </w:tc>
        <w:tc>
          <w:tcPr>
            <w:tcW w:w="1980" w:type="dxa"/>
            <w:shd w:val="clear" w:color="auto" w:fill="FFFFFF"/>
          </w:tcPr>
          <w:p w14:paraId="233E6FF3" w14:textId="77777777" w:rsidR="00464EB0" w:rsidRDefault="00464EB0" w:rsidP="00464EB0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Лабораторный </w:t>
            </w:r>
          </w:p>
          <w:p w14:paraId="2D598D27" w14:textId="77777777" w:rsidR="00464EB0" w:rsidRDefault="00464EB0" w:rsidP="00464EB0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отдел, группа микробиологических исследований </w:t>
            </w:r>
          </w:p>
          <w:p w14:paraId="5F88DCC5" w14:textId="77777777" w:rsidR="00464EB0" w:rsidRDefault="00464EB0" w:rsidP="00464EB0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(ул.Октябрьская,33,</w:t>
            </w:r>
          </w:p>
          <w:p w14:paraId="02E4D977" w14:textId="208A55F9" w:rsidR="005A662B" w:rsidRPr="005A662B" w:rsidRDefault="00464EB0" w:rsidP="00464EB0">
            <w:pPr>
              <w:rPr>
                <w:color w:val="FF0000"/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г.Рогачёв</w:t>
            </w:r>
            <w:proofErr w:type="spellEnd"/>
            <w:r>
              <w:rPr>
                <w:sz w:val="22"/>
                <w:szCs w:val="22"/>
              </w:rPr>
              <w:t>, Гомельская область</w:t>
            </w:r>
          </w:p>
        </w:tc>
      </w:tr>
      <w:tr w:rsidR="00F616A1" w:rsidRPr="005A662B" w14:paraId="23AE68CB" w14:textId="2077535E" w:rsidTr="00A0293F">
        <w:trPr>
          <w:trHeight w:val="270"/>
        </w:trPr>
        <w:tc>
          <w:tcPr>
            <w:tcW w:w="1134" w:type="dxa"/>
            <w:shd w:val="clear" w:color="auto" w:fill="FFFFFF"/>
          </w:tcPr>
          <w:p w14:paraId="67D7E498" w14:textId="7A83A139" w:rsidR="00F616A1" w:rsidRPr="00BE68DC" w:rsidRDefault="00F616A1" w:rsidP="009878F0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  <w:r w:rsidRPr="00BE68DC">
              <w:rPr>
                <w:sz w:val="22"/>
                <w:szCs w:val="22"/>
              </w:rPr>
              <w:t>6.42*</w:t>
            </w:r>
          </w:p>
        </w:tc>
        <w:tc>
          <w:tcPr>
            <w:tcW w:w="1838" w:type="dxa"/>
            <w:vMerge w:val="restart"/>
            <w:shd w:val="clear" w:color="auto" w:fill="FFFFFF"/>
          </w:tcPr>
          <w:p w14:paraId="1941199E" w14:textId="77777777" w:rsidR="00F616A1" w:rsidRPr="00BE68DC" w:rsidRDefault="00F616A1" w:rsidP="009878F0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  <w:r w:rsidRPr="00BE68DC">
              <w:rPr>
                <w:sz w:val="22"/>
                <w:szCs w:val="22"/>
              </w:rPr>
              <w:t xml:space="preserve">Плодоовощная продукция. Фрукты и </w:t>
            </w:r>
            <w:proofErr w:type="gramStart"/>
            <w:r w:rsidRPr="00BE68DC">
              <w:rPr>
                <w:sz w:val="22"/>
                <w:szCs w:val="22"/>
              </w:rPr>
              <w:t>овощи</w:t>
            </w:r>
            <w:proofErr w:type="gramEnd"/>
            <w:r w:rsidRPr="00BE68DC">
              <w:rPr>
                <w:sz w:val="22"/>
                <w:szCs w:val="22"/>
              </w:rPr>
              <w:t xml:space="preserve"> переработанные и консервированные. Соки фруктовые и овощные</w:t>
            </w:r>
          </w:p>
          <w:p w14:paraId="718075DF" w14:textId="77777777" w:rsidR="00F616A1" w:rsidRPr="00BE68DC" w:rsidRDefault="00F616A1" w:rsidP="009878F0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</w:p>
          <w:p w14:paraId="60698A30" w14:textId="77777777" w:rsidR="00F616A1" w:rsidRPr="00BE68DC" w:rsidRDefault="00F616A1" w:rsidP="009878F0">
            <w:pPr>
              <w:tabs>
                <w:tab w:val="num" w:pos="386"/>
              </w:tabs>
              <w:ind w:right="72"/>
              <w:rPr>
                <w:sz w:val="22"/>
                <w:szCs w:val="22"/>
              </w:rPr>
            </w:pPr>
          </w:p>
        </w:tc>
        <w:tc>
          <w:tcPr>
            <w:tcW w:w="1564" w:type="dxa"/>
            <w:vMerge w:val="restart"/>
            <w:shd w:val="clear" w:color="auto" w:fill="FFFFFF"/>
          </w:tcPr>
          <w:p w14:paraId="2E5DEDC2" w14:textId="77777777" w:rsidR="00F616A1" w:rsidRPr="00CA2403" w:rsidRDefault="00F616A1" w:rsidP="009878F0">
            <w:pPr>
              <w:shd w:val="clear" w:color="auto" w:fill="FFFFFF"/>
              <w:spacing w:line="216" w:lineRule="auto"/>
              <w:rPr>
                <w:sz w:val="22"/>
                <w:szCs w:val="22"/>
              </w:rPr>
            </w:pPr>
            <w:r w:rsidRPr="00CA2403">
              <w:rPr>
                <w:sz w:val="22"/>
                <w:szCs w:val="22"/>
              </w:rPr>
              <w:t>10.39/01.086</w:t>
            </w:r>
          </w:p>
          <w:p w14:paraId="6476E70B" w14:textId="77777777" w:rsidR="00F616A1" w:rsidRPr="00CA2403" w:rsidRDefault="00F616A1" w:rsidP="009878F0">
            <w:pPr>
              <w:shd w:val="clear" w:color="auto" w:fill="FFFFFF"/>
              <w:spacing w:line="216" w:lineRule="auto"/>
              <w:rPr>
                <w:sz w:val="22"/>
                <w:szCs w:val="22"/>
              </w:rPr>
            </w:pPr>
            <w:r w:rsidRPr="00CA2403">
              <w:rPr>
                <w:sz w:val="22"/>
                <w:szCs w:val="22"/>
              </w:rPr>
              <w:t>10.83/01.086</w:t>
            </w:r>
          </w:p>
          <w:p w14:paraId="408A7A58" w14:textId="77777777" w:rsidR="00F616A1" w:rsidRPr="00CA2403" w:rsidRDefault="00F616A1" w:rsidP="009878F0">
            <w:pPr>
              <w:shd w:val="clear" w:color="auto" w:fill="FFFFFF"/>
              <w:spacing w:line="216" w:lineRule="auto"/>
              <w:rPr>
                <w:sz w:val="22"/>
                <w:szCs w:val="22"/>
              </w:rPr>
            </w:pPr>
            <w:r w:rsidRPr="00CA2403">
              <w:rPr>
                <w:sz w:val="22"/>
                <w:szCs w:val="22"/>
              </w:rPr>
              <w:t>01.13/01.086 01.21/01.086</w:t>
            </w:r>
          </w:p>
          <w:p w14:paraId="1B846AA5" w14:textId="77777777" w:rsidR="00F616A1" w:rsidRPr="00CA2403" w:rsidRDefault="00F616A1" w:rsidP="009878F0">
            <w:pPr>
              <w:shd w:val="clear" w:color="auto" w:fill="FFFFFF"/>
              <w:spacing w:line="216" w:lineRule="auto"/>
              <w:rPr>
                <w:sz w:val="22"/>
                <w:szCs w:val="22"/>
              </w:rPr>
            </w:pPr>
            <w:r w:rsidRPr="00CA2403">
              <w:rPr>
                <w:sz w:val="22"/>
                <w:szCs w:val="22"/>
              </w:rPr>
              <w:t>01.22/01.086</w:t>
            </w:r>
          </w:p>
          <w:p w14:paraId="41FC0C44" w14:textId="77777777" w:rsidR="00F616A1" w:rsidRPr="00CA2403" w:rsidRDefault="00F616A1" w:rsidP="009878F0">
            <w:pPr>
              <w:shd w:val="clear" w:color="auto" w:fill="FFFFFF"/>
              <w:spacing w:line="216" w:lineRule="auto"/>
              <w:rPr>
                <w:sz w:val="22"/>
                <w:szCs w:val="22"/>
              </w:rPr>
            </w:pPr>
            <w:r w:rsidRPr="00CA2403">
              <w:rPr>
                <w:sz w:val="22"/>
                <w:szCs w:val="22"/>
              </w:rPr>
              <w:t>01.23/01.086</w:t>
            </w:r>
          </w:p>
          <w:p w14:paraId="7D6F5BC0" w14:textId="77777777" w:rsidR="00F616A1" w:rsidRPr="00CA2403" w:rsidRDefault="00F616A1" w:rsidP="009878F0">
            <w:pPr>
              <w:shd w:val="clear" w:color="auto" w:fill="FFFFFF"/>
              <w:spacing w:line="216" w:lineRule="auto"/>
              <w:rPr>
                <w:sz w:val="22"/>
                <w:szCs w:val="22"/>
              </w:rPr>
            </w:pPr>
            <w:r w:rsidRPr="00CA2403">
              <w:rPr>
                <w:sz w:val="22"/>
                <w:szCs w:val="22"/>
              </w:rPr>
              <w:t>01.24/01.086</w:t>
            </w:r>
          </w:p>
          <w:p w14:paraId="341FC6CB" w14:textId="77777777" w:rsidR="00F616A1" w:rsidRPr="00CA2403" w:rsidRDefault="00F616A1" w:rsidP="009878F0">
            <w:pPr>
              <w:shd w:val="clear" w:color="auto" w:fill="FFFFFF"/>
              <w:spacing w:line="216" w:lineRule="auto"/>
              <w:rPr>
                <w:sz w:val="22"/>
                <w:szCs w:val="22"/>
              </w:rPr>
            </w:pPr>
            <w:r w:rsidRPr="00CA2403">
              <w:rPr>
                <w:sz w:val="22"/>
                <w:szCs w:val="22"/>
              </w:rPr>
              <w:t>01.25/01.086</w:t>
            </w:r>
          </w:p>
          <w:p w14:paraId="421A1EE8" w14:textId="77777777" w:rsidR="00F616A1" w:rsidRPr="00CA2403" w:rsidRDefault="00F616A1" w:rsidP="009878F0">
            <w:pPr>
              <w:shd w:val="clear" w:color="auto" w:fill="FFFFFF"/>
              <w:spacing w:line="216" w:lineRule="auto"/>
              <w:rPr>
                <w:sz w:val="22"/>
                <w:szCs w:val="22"/>
              </w:rPr>
            </w:pPr>
            <w:r w:rsidRPr="00CA2403">
              <w:rPr>
                <w:sz w:val="22"/>
                <w:szCs w:val="22"/>
              </w:rPr>
              <w:t xml:space="preserve">10.31/01.086 10.32/01.086 </w:t>
            </w:r>
          </w:p>
          <w:p w14:paraId="7F2076DB" w14:textId="77777777" w:rsidR="00F616A1" w:rsidRPr="00CA2403" w:rsidRDefault="00F616A1" w:rsidP="009878F0">
            <w:pPr>
              <w:shd w:val="clear" w:color="auto" w:fill="FFFFFF"/>
              <w:spacing w:line="216" w:lineRule="auto"/>
              <w:rPr>
                <w:sz w:val="22"/>
                <w:szCs w:val="22"/>
              </w:rPr>
            </w:pPr>
            <w:r w:rsidRPr="00CA2403">
              <w:rPr>
                <w:sz w:val="22"/>
                <w:szCs w:val="22"/>
              </w:rPr>
              <w:t>10.84/01.086</w:t>
            </w:r>
          </w:p>
          <w:p w14:paraId="4BE744A7" w14:textId="1B7CA1D4" w:rsidR="00F616A1" w:rsidRPr="00CA2403" w:rsidRDefault="00F616A1" w:rsidP="009878F0">
            <w:pPr>
              <w:shd w:val="clear" w:color="auto" w:fill="FFFFFF"/>
              <w:spacing w:line="216" w:lineRule="auto"/>
              <w:rPr>
                <w:sz w:val="22"/>
                <w:szCs w:val="22"/>
              </w:rPr>
            </w:pPr>
            <w:r w:rsidRPr="00CA2403">
              <w:rPr>
                <w:sz w:val="22"/>
                <w:szCs w:val="22"/>
              </w:rPr>
              <w:t>10.86/01.086</w:t>
            </w:r>
          </w:p>
        </w:tc>
        <w:tc>
          <w:tcPr>
            <w:tcW w:w="2693" w:type="dxa"/>
            <w:shd w:val="clear" w:color="auto" w:fill="FFFFFF"/>
          </w:tcPr>
          <w:p w14:paraId="0241A61F" w14:textId="309F0D06" w:rsidR="00F616A1" w:rsidRPr="00BE68DC" w:rsidRDefault="00F616A1" w:rsidP="009878F0">
            <w:pPr>
              <w:jc w:val="both"/>
              <w:rPr>
                <w:sz w:val="22"/>
                <w:szCs w:val="22"/>
              </w:rPr>
            </w:pPr>
            <w:proofErr w:type="spellStart"/>
            <w:proofErr w:type="gramStart"/>
            <w:r w:rsidRPr="00BE68DC">
              <w:rPr>
                <w:sz w:val="22"/>
                <w:szCs w:val="22"/>
              </w:rPr>
              <w:t>E.coli</w:t>
            </w:r>
            <w:proofErr w:type="spellEnd"/>
            <w:proofErr w:type="gramEnd"/>
          </w:p>
        </w:tc>
        <w:tc>
          <w:tcPr>
            <w:tcW w:w="2552" w:type="dxa"/>
            <w:vMerge w:val="restart"/>
            <w:shd w:val="clear" w:color="auto" w:fill="FFFFFF"/>
          </w:tcPr>
          <w:p w14:paraId="46BC1B4E" w14:textId="77777777" w:rsidR="00F616A1" w:rsidRPr="00BE68DC" w:rsidRDefault="00F616A1" w:rsidP="009878F0">
            <w:pPr>
              <w:jc w:val="both"/>
              <w:rPr>
                <w:bCs/>
                <w:sz w:val="22"/>
                <w:szCs w:val="22"/>
                <w:shd w:val="clear" w:color="auto" w:fill="FFFFFF"/>
              </w:rPr>
            </w:pPr>
            <w:r w:rsidRPr="00BE68DC">
              <w:rPr>
                <w:bCs/>
                <w:sz w:val="22"/>
                <w:szCs w:val="22"/>
                <w:shd w:val="clear" w:color="auto" w:fill="FFFFFF"/>
              </w:rPr>
              <w:t>СанПиН и ГН, утв. постановлением Министерства Здравоохранения Республики Беларусь от 21.06.2013 № 52</w:t>
            </w:r>
          </w:p>
          <w:p w14:paraId="39704877" w14:textId="77777777" w:rsidR="00F616A1" w:rsidRPr="00BE68DC" w:rsidRDefault="00F616A1" w:rsidP="009878F0">
            <w:pPr>
              <w:jc w:val="both"/>
              <w:rPr>
                <w:bCs/>
                <w:sz w:val="22"/>
                <w:szCs w:val="22"/>
                <w:shd w:val="clear" w:color="auto" w:fill="FFFFFF"/>
              </w:rPr>
            </w:pPr>
            <w:r w:rsidRPr="00BE68DC">
              <w:rPr>
                <w:bCs/>
                <w:sz w:val="22"/>
                <w:szCs w:val="22"/>
                <w:shd w:val="clear" w:color="auto" w:fill="FFFFFF"/>
              </w:rPr>
              <w:t>ГН «Показатели безопасности и безвредности продовольственного сырья и пищевых продуктов», утв. постановлением Совета Министров Республики Беларусь от 25.01.2021 № 37</w:t>
            </w:r>
          </w:p>
          <w:p w14:paraId="2B8E9282" w14:textId="2398E1DC" w:rsidR="00F616A1" w:rsidRPr="00BE68DC" w:rsidRDefault="00F616A1" w:rsidP="009878F0">
            <w:pPr>
              <w:rPr>
                <w:sz w:val="22"/>
                <w:szCs w:val="22"/>
              </w:rPr>
            </w:pPr>
            <w:r w:rsidRPr="00BE68DC">
              <w:rPr>
                <w:bCs/>
                <w:sz w:val="22"/>
                <w:szCs w:val="22"/>
                <w:shd w:val="clear" w:color="auto" w:fill="FFFFFF"/>
              </w:rPr>
              <w:lastRenderedPageBreak/>
              <w:t>ТНПА и другая документация</w:t>
            </w:r>
            <w:r w:rsidRPr="00BE68DC">
              <w:rPr>
                <w:sz w:val="22"/>
                <w:szCs w:val="22"/>
              </w:rPr>
              <w:t xml:space="preserve">   </w:t>
            </w:r>
          </w:p>
        </w:tc>
        <w:tc>
          <w:tcPr>
            <w:tcW w:w="2551" w:type="dxa"/>
            <w:shd w:val="clear" w:color="auto" w:fill="FFFFFF"/>
            <w:vAlign w:val="center"/>
          </w:tcPr>
          <w:p w14:paraId="2DD4EDD8" w14:textId="77777777" w:rsidR="00F616A1" w:rsidRPr="00BE68DC" w:rsidRDefault="00F616A1" w:rsidP="009878F0">
            <w:pPr>
              <w:rPr>
                <w:sz w:val="22"/>
                <w:szCs w:val="22"/>
              </w:rPr>
            </w:pPr>
            <w:r w:rsidRPr="00BE68DC">
              <w:rPr>
                <w:sz w:val="22"/>
                <w:szCs w:val="22"/>
              </w:rPr>
              <w:lastRenderedPageBreak/>
              <w:t xml:space="preserve">ГОСТ 30726-2001  </w:t>
            </w:r>
          </w:p>
          <w:p w14:paraId="5CB53848" w14:textId="77777777" w:rsidR="00F616A1" w:rsidRPr="00BE68DC" w:rsidRDefault="00F616A1" w:rsidP="009878F0">
            <w:pPr>
              <w:rPr>
                <w:sz w:val="22"/>
                <w:szCs w:val="22"/>
              </w:rPr>
            </w:pPr>
          </w:p>
          <w:p w14:paraId="2F3D0091" w14:textId="77777777" w:rsidR="00F616A1" w:rsidRPr="00BE68DC" w:rsidRDefault="00F616A1" w:rsidP="009878F0">
            <w:pPr>
              <w:rPr>
                <w:sz w:val="22"/>
                <w:szCs w:val="22"/>
              </w:rPr>
            </w:pPr>
          </w:p>
          <w:p w14:paraId="524B8F6B" w14:textId="77777777" w:rsidR="00F616A1" w:rsidRPr="00BE68DC" w:rsidRDefault="00F616A1" w:rsidP="009878F0">
            <w:pPr>
              <w:rPr>
                <w:sz w:val="22"/>
                <w:szCs w:val="22"/>
              </w:rPr>
            </w:pPr>
          </w:p>
          <w:p w14:paraId="37C9E66C" w14:textId="77777777" w:rsidR="00F616A1" w:rsidRPr="00BE68DC" w:rsidRDefault="00F616A1" w:rsidP="009878F0">
            <w:pPr>
              <w:rPr>
                <w:sz w:val="22"/>
                <w:szCs w:val="22"/>
              </w:rPr>
            </w:pPr>
          </w:p>
          <w:p w14:paraId="57997BF3" w14:textId="77777777" w:rsidR="00F616A1" w:rsidRPr="00BE68DC" w:rsidRDefault="00F616A1" w:rsidP="009878F0">
            <w:pPr>
              <w:rPr>
                <w:sz w:val="22"/>
                <w:szCs w:val="22"/>
              </w:rPr>
            </w:pPr>
          </w:p>
          <w:p w14:paraId="17975541" w14:textId="77777777" w:rsidR="00F616A1" w:rsidRPr="00BE68DC" w:rsidRDefault="00F616A1" w:rsidP="009878F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980" w:type="dxa"/>
            <w:vMerge w:val="restart"/>
            <w:shd w:val="clear" w:color="auto" w:fill="FFFFFF"/>
          </w:tcPr>
          <w:p w14:paraId="5341D29C" w14:textId="77777777" w:rsidR="00F616A1" w:rsidRDefault="00F616A1" w:rsidP="00464EB0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Лабораторный </w:t>
            </w:r>
          </w:p>
          <w:p w14:paraId="1F399273" w14:textId="77777777" w:rsidR="00F616A1" w:rsidRDefault="00F616A1" w:rsidP="00464EB0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отдел, группа микробиологических исследований </w:t>
            </w:r>
          </w:p>
          <w:p w14:paraId="7EB40F34" w14:textId="77777777" w:rsidR="00F616A1" w:rsidRDefault="00F616A1" w:rsidP="00464EB0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(ул.Октябрьская,33,</w:t>
            </w:r>
          </w:p>
          <w:p w14:paraId="1CC60C47" w14:textId="5CB83E64" w:rsidR="00F616A1" w:rsidRPr="005A662B" w:rsidRDefault="00F616A1" w:rsidP="00464EB0">
            <w:pPr>
              <w:rPr>
                <w:color w:val="FF0000"/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г.Рогачёв</w:t>
            </w:r>
            <w:proofErr w:type="spellEnd"/>
            <w:r>
              <w:rPr>
                <w:sz w:val="22"/>
                <w:szCs w:val="22"/>
              </w:rPr>
              <w:t>, Гомельская область</w:t>
            </w:r>
          </w:p>
        </w:tc>
      </w:tr>
      <w:tr w:rsidR="00F616A1" w:rsidRPr="005A662B" w14:paraId="05B2B3AC" w14:textId="74D1C313" w:rsidTr="00A0293F">
        <w:trPr>
          <w:trHeight w:val="270"/>
        </w:trPr>
        <w:tc>
          <w:tcPr>
            <w:tcW w:w="1134" w:type="dxa"/>
            <w:shd w:val="clear" w:color="auto" w:fill="FFFFFF"/>
          </w:tcPr>
          <w:p w14:paraId="1CE2C9B5" w14:textId="25473080" w:rsidR="00F616A1" w:rsidRPr="00BE68DC" w:rsidRDefault="00F616A1" w:rsidP="009878F0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  <w:r w:rsidRPr="00BE68DC">
              <w:rPr>
                <w:sz w:val="22"/>
                <w:szCs w:val="22"/>
              </w:rPr>
              <w:t>6.43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838" w:type="dxa"/>
            <w:vMerge/>
            <w:tcBorders>
              <w:bottom w:val="single" w:sz="4" w:space="0" w:color="auto"/>
            </w:tcBorders>
            <w:shd w:val="clear" w:color="auto" w:fill="FFFFFF"/>
          </w:tcPr>
          <w:p w14:paraId="4360F5D4" w14:textId="77777777" w:rsidR="00F616A1" w:rsidRPr="00BE68DC" w:rsidRDefault="00F616A1" w:rsidP="009878F0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</w:p>
        </w:tc>
        <w:tc>
          <w:tcPr>
            <w:tcW w:w="1564" w:type="dxa"/>
            <w:vMerge/>
            <w:shd w:val="clear" w:color="auto" w:fill="FFFFFF"/>
          </w:tcPr>
          <w:p w14:paraId="79C38E05" w14:textId="77777777" w:rsidR="00F616A1" w:rsidRPr="00BE68DC" w:rsidRDefault="00F616A1" w:rsidP="009878F0">
            <w:pPr>
              <w:shd w:val="clear" w:color="auto" w:fill="FFFFFF"/>
              <w:spacing w:line="216" w:lineRule="auto"/>
              <w:rPr>
                <w:sz w:val="16"/>
                <w:szCs w:val="16"/>
              </w:rPr>
            </w:pPr>
          </w:p>
        </w:tc>
        <w:tc>
          <w:tcPr>
            <w:tcW w:w="2693" w:type="dxa"/>
            <w:shd w:val="clear" w:color="auto" w:fill="FFFFFF"/>
          </w:tcPr>
          <w:p w14:paraId="5E2C4502" w14:textId="60C35B1F" w:rsidR="00F616A1" w:rsidRPr="00BE68DC" w:rsidRDefault="00F616A1" w:rsidP="009878F0">
            <w:pPr>
              <w:jc w:val="both"/>
              <w:rPr>
                <w:sz w:val="22"/>
                <w:szCs w:val="22"/>
              </w:rPr>
            </w:pPr>
            <w:proofErr w:type="spellStart"/>
            <w:r w:rsidRPr="00BE68DC">
              <w:rPr>
                <w:sz w:val="22"/>
                <w:szCs w:val="22"/>
              </w:rPr>
              <w:t>Yersinia</w:t>
            </w:r>
            <w:proofErr w:type="spellEnd"/>
            <w:r w:rsidRPr="00BE68DC">
              <w:rPr>
                <w:sz w:val="22"/>
                <w:szCs w:val="22"/>
              </w:rPr>
              <w:t xml:space="preserve"> </w:t>
            </w:r>
            <w:proofErr w:type="spellStart"/>
            <w:r w:rsidRPr="00BE68DC">
              <w:rPr>
                <w:sz w:val="22"/>
                <w:szCs w:val="22"/>
              </w:rPr>
              <w:t>enterocolitica</w:t>
            </w:r>
            <w:proofErr w:type="spellEnd"/>
          </w:p>
        </w:tc>
        <w:tc>
          <w:tcPr>
            <w:tcW w:w="2552" w:type="dxa"/>
            <w:vMerge/>
            <w:shd w:val="clear" w:color="auto" w:fill="FFFFFF"/>
          </w:tcPr>
          <w:p w14:paraId="63604CD8" w14:textId="77777777" w:rsidR="00F616A1" w:rsidRPr="00BE68DC" w:rsidRDefault="00F616A1" w:rsidP="009878F0">
            <w:pPr>
              <w:rPr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FFFFFF"/>
          </w:tcPr>
          <w:p w14:paraId="0070E2A0" w14:textId="3634F464" w:rsidR="00F616A1" w:rsidRPr="00BE68DC" w:rsidRDefault="00F616A1" w:rsidP="009878F0">
            <w:pPr>
              <w:rPr>
                <w:sz w:val="22"/>
                <w:szCs w:val="22"/>
              </w:rPr>
            </w:pPr>
            <w:r w:rsidRPr="00BE68DC">
              <w:rPr>
                <w:sz w:val="22"/>
                <w:szCs w:val="22"/>
              </w:rPr>
              <w:t xml:space="preserve">ГОСТ </w:t>
            </w:r>
            <w:r w:rsidRPr="00BE68DC">
              <w:rPr>
                <w:sz w:val="22"/>
                <w:szCs w:val="22"/>
                <w:lang w:val="en-US"/>
              </w:rPr>
              <w:t>ISO</w:t>
            </w:r>
            <w:r w:rsidRPr="00BE68DC">
              <w:rPr>
                <w:sz w:val="22"/>
                <w:szCs w:val="22"/>
              </w:rPr>
              <w:t xml:space="preserve"> </w:t>
            </w:r>
            <w:r w:rsidRPr="00BE68DC">
              <w:rPr>
                <w:sz w:val="22"/>
                <w:szCs w:val="22"/>
                <w:lang w:val="en-US"/>
              </w:rPr>
              <w:t>10273-2013</w:t>
            </w:r>
          </w:p>
        </w:tc>
        <w:tc>
          <w:tcPr>
            <w:tcW w:w="1980" w:type="dxa"/>
            <w:vMerge/>
            <w:shd w:val="clear" w:color="auto" w:fill="FFFFFF"/>
          </w:tcPr>
          <w:p w14:paraId="2E35B474" w14:textId="77777777" w:rsidR="00F616A1" w:rsidRPr="005A662B" w:rsidRDefault="00F616A1" w:rsidP="009878F0">
            <w:pPr>
              <w:rPr>
                <w:color w:val="FF0000"/>
                <w:sz w:val="22"/>
                <w:szCs w:val="22"/>
              </w:rPr>
            </w:pPr>
          </w:p>
        </w:tc>
      </w:tr>
      <w:tr w:rsidR="005A662B" w:rsidRPr="005A662B" w14:paraId="55A13378" w14:textId="5D58860E" w:rsidTr="00A0293F">
        <w:trPr>
          <w:trHeight w:val="270"/>
        </w:trPr>
        <w:tc>
          <w:tcPr>
            <w:tcW w:w="1134" w:type="dxa"/>
            <w:shd w:val="clear" w:color="auto" w:fill="FFFFFF"/>
          </w:tcPr>
          <w:p w14:paraId="39526B77" w14:textId="54679836" w:rsidR="005A662B" w:rsidRPr="00BE68DC" w:rsidRDefault="005A662B" w:rsidP="009878F0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  <w:r w:rsidRPr="00BE68DC">
              <w:rPr>
                <w:sz w:val="22"/>
                <w:szCs w:val="22"/>
              </w:rPr>
              <w:t>7.1</w:t>
            </w:r>
            <w:r w:rsidR="004D6667">
              <w:rPr>
                <w:sz w:val="22"/>
                <w:szCs w:val="22"/>
              </w:rPr>
              <w:t>***</w:t>
            </w:r>
          </w:p>
          <w:p w14:paraId="42391DED" w14:textId="77777777" w:rsidR="005A662B" w:rsidRPr="00BE68DC" w:rsidRDefault="005A662B" w:rsidP="009878F0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</w:p>
        </w:tc>
        <w:tc>
          <w:tcPr>
            <w:tcW w:w="1838" w:type="dxa"/>
            <w:vMerge w:val="restart"/>
            <w:shd w:val="clear" w:color="auto" w:fill="FFFFFF"/>
          </w:tcPr>
          <w:p w14:paraId="38EFB6BA" w14:textId="77777777" w:rsidR="005A662B" w:rsidRPr="00BE68DC" w:rsidRDefault="005A662B" w:rsidP="009878F0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  <w:r w:rsidRPr="00BE68DC">
              <w:rPr>
                <w:sz w:val="22"/>
                <w:szCs w:val="22"/>
              </w:rPr>
              <w:t>Масличное сырье и жировые продукты</w:t>
            </w:r>
          </w:p>
          <w:p w14:paraId="5F41D336" w14:textId="77777777" w:rsidR="005A662B" w:rsidRPr="00BE68DC" w:rsidRDefault="005A662B" w:rsidP="009878F0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</w:p>
          <w:p w14:paraId="7B50B00E" w14:textId="77777777" w:rsidR="005A662B" w:rsidRPr="00BE68DC" w:rsidRDefault="005A662B" w:rsidP="009878F0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</w:p>
          <w:p w14:paraId="617F0970" w14:textId="77777777" w:rsidR="005A662B" w:rsidRPr="00BE68DC" w:rsidRDefault="005A662B" w:rsidP="009878F0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</w:p>
          <w:p w14:paraId="6199ED5F" w14:textId="77777777" w:rsidR="005A662B" w:rsidRPr="00BE68DC" w:rsidRDefault="005A662B" w:rsidP="009878F0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</w:p>
          <w:p w14:paraId="69342DA0" w14:textId="77777777" w:rsidR="005A662B" w:rsidRPr="00BE68DC" w:rsidRDefault="005A662B" w:rsidP="009878F0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</w:p>
          <w:p w14:paraId="243DECEF" w14:textId="77777777" w:rsidR="005A662B" w:rsidRPr="00BE68DC" w:rsidRDefault="005A662B" w:rsidP="009878F0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</w:p>
        </w:tc>
        <w:tc>
          <w:tcPr>
            <w:tcW w:w="1564" w:type="dxa"/>
            <w:shd w:val="clear" w:color="auto" w:fill="FFFFFF"/>
          </w:tcPr>
          <w:p w14:paraId="11C74458" w14:textId="77777777" w:rsidR="005A662B" w:rsidRPr="00CA2403" w:rsidRDefault="005A662B" w:rsidP="009878F0">
            <w:pPr>
              <w:jc w:val="both"/>
              <w:rPr>
                <w:sz w:val="22"/>
                <w:szCs w:val="22"/>
              </w:rPr>
            </w:pPr>
            <w:r w:rsidRPr="00CA2403">
              <w:rPr>
                <w:sz w:val="22"/>
                <w:szCs w:val="22"/>
              </w:rPr>
              <w:t>10.41/42.000</w:t>
            </w:r>
          </w:p>
          <w:p w14:paraId="2495A90E" w14:textId="77777777" w:rsidR="005A662B" w:rsidRPr="00CA2403" w:rsidRDefault="005A662B" w:rsidP="009878F0">
            <w:pPr>
              <w:pStyle w:val="ab"/>
              <w:tabs>
                <w:tab w:val="left" w:pos="0"/>
                <w:tab w:val="left" w:pos="225"/>
                <w:tab w:val="left" w:pos="284"/>
              </w:tabs>
              <w:spacing w:after="0"/>
              <w:rPr>
                <w:sz w:val="22"/>
                <w:szCs w:val="22"/>
              </w:rPr>
            </w:pPr>
            <w:r w:rsidRPr="00CA2403">
              <w:rPr>
                <w:sz w:val="22"/>
                <w:szCs w:val="22"/>
              </w:rPr>
              <w:t>01.11/42.000</w:t>
            </w:r>
          </w:p>
          <w:p w14:paraId="1C8343B2" w14:textId="77777777" w:rsidR="005A662B" w:rsidRPr="00CA2403" w:rsidRDefault="005A662B" w:rsidP="009878F0">
            <w:pPr>
              <w:pStyle w:val="ab"/>
              <w:tabs>
                <w:tab w:val="left" w:pos="0"/>
                <w:tab w:val="left" w:pos="225"/>
                <w:tab w:val="left" w:pos="284"/>
              </w:tabs>
              <w:spacing w:after="0"/>
              <w:rPr>
                <w:sz w:val="22"/>
                <w:szCs w:val="22"/>
              </w:rPr>
            </w:pPr>
            <w:r w:rsidRPr="00CA2403">
              <w:rPr>
                <w:sz w:val="22"/>
                <w:szCs w:val="22"/>
              </w:rPr>
              <w:t>01.26/42.000</w:t>
            </w:r>
          </w:p>
          <w:p w14:paraId="72C8D3AF" w14:textId="77777777" w:rsidR="005A662B" w:rsidRPr="00CA2403" w:rsidRDefault="005A662B" w:rsidP="009878F0">
            <w:pPr>
              <w:pStyle w:val="ab"/>
              <w:tabs>
                <w:tab w:val="left" w:pos="0"/>
                <w:tab w:val="left" w:pos="225"/>
                <w:tab w:val="left" w:pos="284"/>
              </w:tabs>
              <w:spacing w:after="0"/>
              <w:rPr>
                <w:sz w:val="22"/>
                <w:szCs w:val="22"/>
              </w:rPr>
            </w:pPr>
            <w:r w:rsidRPr="00CA2403">
              <w:rPr>
                <w:sz w:val="22"/>
                <w:szCs w:val="22"/>
              </w:rPr>
              <w:t>10.42/42.000</w:t>
            </w:r>
          </w:p>
          <w:p w14:paraId="1D6DE07B" w14:textId="15E1DEA3" w:rsidR="005A662B" w:rsidRPr="00CA2403" w:rsidRDefault="005A662B" w:rsidP="009878F0">
            <w:pPr>
              <w:jc w:val="both"/>
              <w:rPr>
                <w:sz w:val="22"/>
                <w:szCs w:val="22"/>
              </w:rPr>
            </w:pPr>
            <w:r w:rsidRPr="00CA2403">
              <w:rPr>
                <w:sz w:val="22"/>
                <w:szCs w:val="22"/>
              </w:rPr>
              <w:t xml:space="preserve"> </w:t>
            </w:r>
          </w:p>
          <w:p w14:paraId="1B49848F" w14:textId="77777777" w:rsidR="005A662B" w:rsidRPr="00CA2403" w:rsidRDefault="005A662B" w:rsidP="009878F0">
            <w:pPr>
              <w:jc w:val="both"/>
              <w:rPr>
                <w:sz w:val="22"/>
                <w:szCs w:val="22"/>
              </w:rPr>
            </w:pPr>
          </w:p>
          <w:p w14:paraId="6E6F2C6D" w14:textId="77777777" w:rsidR="005A662B" w:rsidRPr="00CA2403" w:rsidRDefault="005A662B" w:rsidP="009878F0">
            <w:pPr>
              <w:jc w:val="both"/>
              <w:rPr>
                <w:sz w:val="22"/>
                <w:szCs w:val="22"/>
              </w:rPr>
            </w:pPr>
          </w:p>
          <w:p w14:paraId="3A084091" w14:textId="77777777" w:rsidR="005A662B" w:rsidRPr="00CA2403" w:rsidRDefault="005A662B" w:rsidP="009878F0">
            <w:pPr>
              <w:jc w:val="both"/>
              <w:rPr>
                <w:sz w:val="22"/>
                <w:szCs w:val="22"/>
              </w:rPr>
            </w:pPr>
          </w:p>
          <w:p w14:paraId="69A1D4F6" w14:textId="77777777" w:rsidR="005A662B" w:rsidRPr="00CA2403" w:rsidRDefault="005A662B" w:rsidP="009878F0">
            <w:pPr>
              <w:jc w:val="both"/>
              <w:rPr>
                <w:sz w:val="22"/>
                <w:szCs w:val="22"/>
              </w:rPr>
            </w:pPr>
          </w:p>
          <w:p w14:paraId="0073DCDA" w14:textId="77777777" w:rsidR="005A662B" w:rsidRPr="00CA2403" w:rsidRDefault="005A662B" w:rsidP="009878F0">
            <w:pPr>
              <w:jc w:val="both"/>
              <w:rPr>
                <w:sz w:val="22"/>
                <w:szCs w:val="22"/>
              </w:rPr>
            </w:pPr>
          </w:p>
          <w:p w14:paraId="76B74C83" w14:textId="77777777" w:rsidR="005A662B" w:rsidRPr="00CA2403" w:rsidRDefault="005A662B" w:rsidP="009878F0">
            <w:pPr>
              <w:shd w:val="clear" w:color="auto" w:fill="FFFFFF"/>
              <w:spacing w:line="216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  <w:shd w:val="clear" w:color="auto" w:fill="FFFFFF"/>
          </w:tcPr>
          <w:p w14:paraId="77EC57DB" w14:textId="77777777" w:rsidR="005A662B" w:rsidRPr="00BE68DC" w:rsidRDefault="005A662B" w:rsidP="009878F0">
            <w:pPr>
              <w:jc w:val="both"/>
              <w:rPr>
                <w:sz w:val="22"/>
                <w:szCs w:val="22"/>
              </w:rPr>
            </w:pPr>
            <w:r w:rsidRPr="00BE68DC">
              <w:rPr>
                <w:sz w:val="22"/>
                <w:szCs w:val="22"/>
              </w:rPr>
              <w:t>Отбор проб</w:t>
            </w:r>
          </w:p>
          <w:p w14:paraId="40F36365" w14:textId="77777777" w:rsidR="005A662B" w:rsidRPr="00BE68DC" w:rsidRDefault="005A662B" w:rsidP="009878F0">
            <w:pPr>
              <w:jc w:val="both"/>
              <w:rPr>
                <w:sz w:val="22"/>
                <w:szCs w:val="22"/>
              </w:rPr>
            </w:pPr>
          </w:p>
          <w:p w14:paraId="54390237" w14:textId="77777777" w:rsidR="005A662B" w:rsidRPr="00BE68DC" w:rsidRDefault="005A662B" w:rsidP="009878F0">
            <w:pPr>
              <w:jc w:val="both"/>
              <w:rPr>
                <w:sz w:val="22"/>
                <w:szCs w:val="22"/>
              </w:rPr>
            </w:pPr>
          </w:p>
          <w:p w14:paraId="2A16E0BB" w14:textId="77777777" w:rsidR="005A662B" w:rsidRPr="00BE68DC" w:rsidRDefault="005A662B" w:rsidP="009878F0">
            <w:pPr>
              <w:jc w:val="both"/>
              <w:rPr>
                <w:sz w:val="22"/>
                <w:szCs w:val="22"/>
              </w:rPr>
            </w:pPr>
          </w:p>
          <w:p w14:paraId="4AB83D3A" w14:textId="77777777" w:rsidR="005A662B" w:rsidRPr="00BE68DC" w:rsidRDefault="005A662B" w:rsidP="009878F0">
            <w:pPr>
              <w:jc w:val="both"/>
              <w:rPr>
                <w:sz w:val="22"/>
                <w:szCs w:val="22"/>
              </w:rPr>
            </w:pPr>
          </w:p>
          <w:p w14:paraId="1911A500" w14:textId="77777777" w:rsidR="005A662B" w:rsidRPr="00BE68DC" w:rsidRDefault="005A662B" w:rsidP="009878F0">
            <w:pPr>
              <w:jc w:val="both"/>
              <w:rPr>
                <w:sz w:val="22"/>
                <w:szCs w:val="22"/>
              </w:rPr>
            </w:pPr>
          </w:p>
          <w:p w14:paraId="54F3BD0D" w14:textId="77777777" w:rsidR="005A662B" w:rsidRPr="00BE68DC" w:rsidRDefault="005A662B" w:rsidP="009878F0">
            <w:pPr>
              <w:jc w:val="both"/>
              <w:rPr>
                <w:sz w:val="22"/>
                <w:szCs w:val="22"/>
              </w:rPr>
            </w:pPr>
          </w:p>
          <w:p w14:paraId="25A88393" w14:textId="77777777" w:rsidR="005A662B" w:rsidRPr="00BE68DC" w:rsidRDefault="005A662B" w:rsidP="009878F0">
            <w:pPr>
              <w:jc w:val="both"/>
              <w:rPr>
                <w:sz w:val="22"/>
                <w:szCs w:val="22"/>
              </w:rPr>
            </w:pPr>
          </w:p>
          <w:p w14:paraId="70FF2690" w14:textId="77777777" w:rsidR="005A662B" w:rsidRPr="00BE68DC" w:rsidRDefault="005A662B" w:rsidP="009878F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2" w:type="dxa"/>
            <w:shd w:val="clear" w:color="auto" w:fill="FFFFFF"/>
          </w:tcPr>
          <w:p w14:paraId="4CCC6ECD" w14:textId="77777777" w:rsidR="005A662B" w:rsidRPr="00BE68DC" w:rsidRDefault="005A662B" w:rsidP="009878F0">
            <w:pPr>
              <w:jc w:val="both"/>
              <w:rPr>
                <w:sz w:val="22"/>
                <w:szCs w:val="22"/>
              </w:rPr>
            </w:pPr>
            <w:r w:rsidRPr="00BE68DC">
              <w:rPr>
                <w:sz w:val="22"/>
                <w:szCs w:val="22"/>
              </w:rPr>
              <w:t>ГОСТ 9792-73</w:t>
            </w:r>
          </w:p>
          <w:p w14:paraId="59C3847D" w14:textId="77777777" w:rsidR="005A662B" w:rsidRPr="00BE68DC" w:rsidRDefault="005A662B" w:rsidP="009878F0">
            <w:pPr>
              <w:jc w:val="both"/>
              <w:rPr>
                <w:sz w:val="22"/>
                <w:szCs w:val="22"/>
              </w:rPr>
            </w:pPr>
            <w:r w:rsidRPr="00BE68DC">
              <w:rPr>
                <w:sz w:val="22"/>
                <w:szCs w:val="22"/>
              </w:rPr>
              <w:t xml:space="preserve">СТБ 1889-2008 </w:t>
            </w:r>
          </w:p>
          <w:p w14:paraId="3CBE9D55" w14:textId="77777777" w:rsidR="005A662B" w:rsidRPr="00BE68DC" w:rsidRDefault="005A662B" w:rsidP="009878F0">
            <w:pPr>
              <w:jc w:val="both"/>
              <w:rPr>
                <w:sz w:val="22"/>
                <w:szCs w:val="22"/>
              </w:rPr>
            </w:pPr>
            <w:r w:rsidRPr="00BE68DC">
              <w:rPr>
                <w:sz w:val="22"/>
                <w:szCs w:val="22"/>
              </w:rPr>
              <w:t>ГОСТ 8285-91</w:t>
            </w:r>
          </w:p>
          <w:p w14:paraId="77A68B42" w14:textId="77777777" w:rsidR="005A662B" w:rsidRPr="00BE68DC" w:rsidRDefault="005A662B" w:rsidP="009878F0">
            <w:pPr>
              <w:jc w:val="both"/>
              <w:rPr>
                <w:sz w:val="22"/>
                <w:szCs w:val="22"/>
              </w:rPr>
            </w:pPr>
            <w:r w:rsidRPr="00BE68DC">
              <w:rPr>
                <w:sz w:val="22"/>
                <w:szCs w:val="22"/>
              </w:rPr>
              <w:t xml:space="preserve">ГОСТ 10852-86 </w:t>
            </w:r>
          </w:p>
          <w:p w14:paraId="4B396AD2" w14:textId="77777777" w:rsidR="005A662B" w:rsidRPr="00BE68DC" w:rsidRDefault="005A662B" w:rsidP="009878F0">
            <w:pPr>
              <w:jc w:val="both"/>
              <w:rPr>
                <w:sz w:val="22"/>
                <w:szCs w:val="22"/>
              </w:rPr>
            </w:pPr>
            <w:r w:rsidRPr="00BE68DC">
              <w:rPr>
                <w:sz w:val="22"/>
                <w:szCs w:val="22"/>
              </w:rPr>
              <w:t>ГОСТ 31904-2012</w:t>
            </w:r>
          </w:p>
          <w:p w14:paraId="74C3E043" w14:textId="77777777" w:rsidR="005A662B" w:rsidRPr="00BE68DC" w:rsidRDefault="005A662B" w:rsidP="009878F0">
            <w:pPr>
              <w:jc w:val="both"/>
              <w:rPr>
                <w:sz w:val="22"/>
                <w:szCs w:val="22"/>
              </w:rPr>
            </w:pPr>
            <w:r w:rsidRPr="00BE68DC">
              <w:rPr>
                <w:sz w:val="22"/>
                <w:szCs w:val="22"/>
              </w:rPr>
              <w:t>ГОСТ 31762-2012</w:t>
            </w:r>
          </w:p>
          <w:p w14:paraId="197F72B6" w14:textId="77777777" w:rsidR="005A662B" w:rsidRPr="00BE68DC" w:rsidRDefault="005A662B" w:rsidP="009878F0">
            <w:pPr>
              <w:jc w:val="both"/>
              <w:rPr>
                <w:sz w:val="22"/>
                <w:szCs w:val="22"/>
              </w:rPr>
            </w:pPr>
            <w:r w:rsidRPr="00BE68DC">
              <w:rPr>
                <w:sz w:val="22"/>
                <w:szCs w:val="22"/>
              </w:rPr>
              <w:t xml:space="preserve">СТБ 1036-97 </w:t>
            </w:r>
          </w:p>
          <w:p w14:paraId="49607A12" w14:textId="77777777" w:rsidR="005A662B" w:rsidRPr="00BE68DC" w:rsidRDefault="005A662B" w:rsidP="009878F0">
            <w:pPr>
              <w:jc w:val="both"/>
              <w:rPr>
                <w:sz w:val="22"/>
                <w:szCs w:val="22"/>
              </w:rPr>
            </w:pPr>
            <w:r w:rsidRPr="00BE68DC">
              <w:rPr>
                <w:sz w:val="22"/>
                <w:szCs w:val="22"/>
              </w:rPr>
              <w:t>СТБ 1050-2008</w:t>
            </w:r>
          </w:p>
          <w:p w14:paraId="1537E919" w14:textId="77777777" w:rsidR="005A662B" w:rsidRPr="00BE68DC" w:rsidRDefault="005A662B" w:rsidP="009878F0">
            <w:pPr>
              <w:suppressAutoHyphens/>
              <w:jc w:val="both"/>
              <w:rPr>
                <w:sz w:val="22"/>
                <w:szCs w:val="22"/>
              </w:rPr>
            </w:pPr>
            <w:r w:rsidRPr="00BE68DC">
              <w:rPr>
                <w:sz w:val="22"/>
                <w:szCs w:val="22"/>
              </w:rPr>
              <w:t>СТБ 1053-2015</w:t>
            </w:r>
          </w:p>
          <w:p w14:paraId="1CF60E6B" w14:textId="77777777" w:rsidR="005A662B" w:rsidRPr="00BE68DC" w:rsidRDefault="005A662B" w:rsidP="009878F0">
            <w:pPr>
              <w:jc w:val="both"/>
              <w:rPr>
                <w:sz w:val="22"/>
                <w:szCs w:val="22"/>
              </w:rPr>
            </w:pPr>
            <w:r w:rsidRPr="00BE68DC">
              <w:rPr>
                <w:sz w:val="22"/>
                <w:szCs w:val="22"/>
              </w:rPr>
              <w:t xml:space="preserve">СТБ 1939-2009 </w:t>
            </w:r>
          </w:p>
          <w:p w14:paraId="07774E96" w14:textId="30545315" w:rsidR="005A662B" w:rsidRPr="00BE68DC" w:rsidRDefault="005A662B" w:rsidP="009878F0">
            <w:pPr>
              <w:jc w:val="both"/>
              <w:rPr>
                <w:sz w:val="22"/>
                <w:szCs w:val="22"/>
              </w:rPr>
            </w:pPr>
            <w:r w:rsidRPr="00BE68DC">
              <w:rPr>
                <w:sz w:val="22"/>
                <w:szCs w:val="22"/>
              </w:rPr>
              <w:t xml:space="preserve">ТНПА и другая документация  </w:t>
            </w:r>
          </w:p>
        </w:tc>
        <w:tc>
          <w:tcPr>
            <w:tcW w:w="2551" w:type="dxa"/>
            <w:shd w:val="clear" w:color="auto" w:fill="FFFFFF"/>
          </w:tcPr>
          <w:p w14:paraId="4171706D" w14:textId="77777777" w:rsidR="005A662B" w:rsidRPr="00BE68DC" w:rsidRDefault="005A662B" w:rsidP="009878F0">
            <w:pPr>
              <w:jc w:val="both"/>
              <w:rPr>
                <w:sz w:val="22"/>
                <w:szCs w:val="22"/>
              </w:rPr>
            </w:pPr>
            <w:r w:rsidRPr="00BE68DC">
              <w:rPr>
                <w:sz w:val="22"/>
                <w:szCs w:val="22"/>
              </w:rPr>
              <w:t>ГОСТ 9792-73</w:t>
            </w:r>
          </w:p>
          <w:p w14:paraId="37F2E5CE" w14:textId="77777777" w:rsidR="005A662B" w:rsidRPr="00BE68DC" w:rsidRDefault="005A662B" w:rsidP="009878F0">
            <w:pPr>
              <w:jc w:val="both"/>
              <w:rPr>
                <w:sz w:val="22"/>
                <w:szCs w:val="22"/>
              </w:rPr>
            </w:pPr>
            <w:r w:rsidRPr="00BE68DC">
              <w:rPr>
                <w:sz w:val="22"/>
                <w:szCs w:val="22"/>
              </w:rPr>
              <w:t>СТБ 1889-2008 п.5.1</w:t>
            </w:r>
          </w:p>
          <w:p w14:paraId="7C66F25D" w14:textId="77777777" w:rsidR="005A662B" w:rsidRPr="00BE68DC" w:rsidRDefault="005A662B" w:rsidP="009878F0">
            <w:pPr>
              <w:jc w:val="both"/>
              <w:rPr>
                <w:sz w:val="22"/>
                <w:szCs w:val="22"/>
              </w:rPr>
            </w:pPr>
            <w:r w:rsidRPr="00BE68DC">
              <w:rPr>
                <w:sz w:val="22"/>
                <w:szCs w:val="22"/>
              </w:rPr>
              <w:t xml:space="preserve">ГОСТ 8285-91 п.2.1 </w:t>
            </w:r>
          </w:p>
          <w:p w14:paraId="146CD485" w14:textId="77777777" w:rsidR="005A662B" w:rsidRPr="00BE68DC" w:rsidRDefault="005A662B" w:rsidP="009878F0">
            <w:pPr>
              <w:jc w:val="both"/>
              <w:rPr>
                <w:sz w:val="22"/>
                <w:szCs w:val="22"/>
              </w:rPr>
            </w:pPr>
            <w:r w:rsidRPr="00BE68DC">
              <w:rPr>
                <w:sz w:val="22"/>
                <w:szCs w:val="22"/>
              </w:rPr>
              <w:t xml:space="preserve">ГОСТ 10852-86 </w:t>
            </w:r>
          </w:p>
          <w:p w14:paraId="2E21BA2D" w14:textId="77777777" w:rsidR="005A662B" w:rsidRPr="00BE68DC" w:rsidRDefault="005A662B" w:rsidP="009878F0">
            <w:pPr>
              <w:jc w:val="both"/>
              <w:rPr>
                <w:sz w:val="22"/>
                <w:szCs w:val="22"/>
              </w:rPr>
            </w:pPr>
            <w:r w:rsidRPr="00BE68DC">
              <w:rPr>
                <w:sz w:val="22"/>
                <w:szCs w:val="22"/>
              </w:rPr>
              <w:t>ГОСТ 31904-2012</w:t>
            </w:r>
          </w:p>
          <w:p w14:paraId="5EF00B3D" w14:textId="77777777" w:rsidR="005A662B" w:rsidRPr="00BE68DC" w:rsidRDefault="005A662B" w:rsidP="009878F0">
            <w:pPr>
              <w:jc w:val="both"/>
              <w:rPr>
                <w:sz w:val="22"/>
                <w:szCs w:val="22"/>
              </w:rPr>
            </w:pPr>
            <w:r w:rsidRPr="00BE68DC">
              <w:rPr>
                <w:sz w:val="22"/>
                <w:szCs w:val="22"/>
              </w:rPr>
              <w:t>ГОСТ 31762-2012 п.4.1</w:t>
            </w:r>
          </w:p>
          <w:p w14:paraId="68C1217C" w14:textId="77777777" w:rsidR="005A662B" w:rsidRPr="00BE68DC" w:rsidRDefault="005A662B" w:rsidP="009878F0">
            <w:pPr>
              <w:jc w:val="both"/>
              <w:rPr>
                <w:sz w:val="22"/>
                <w:szCs w:val="22"/>
              </w:rPr>
            </w:pPr>
            <w:r w:rsidRPr="00BE68DC">
              <w:rPr>
                <w:sz w:val="22"/>
                <w:szCs w:val="22"/>
              </w:rPr>
              <w:t>СТБ 1036-97 п.7.15 п.7.19, п.7.20, п.7.24</w:t>
            </w:r>
          </w:p>
          <w:p w14:paraId="3E9ADAB0" w14:textId="55C45A18" w:rsidR="005A662B" w:rsidRPr="00BE68DC" w:rsidRDefault="005A662B" w:rsidP="009878F0">
            <w:pPr>
              <w:jc w:val="both"/>
              <w:rPr>
                <w:sz w:val="22"/>
                <w:szCs w:val="22"/>
              </w:rPr>
            </w:pPr>
            <w:r w:rsidRPr="00BE68DC">
              <w:rPr>
                <w:sz w:val="22"/>
                <w:szCs w:val="22"/>
              </w:rPr>
              <w:t xml:space="preserve">СТБ 1050-2008 </w:t>
            </w:r>
          </w:p>
          <w:p w14:paraId="39EC1A86" w14:textId="7F38BC40" w:rsidR="005A662B" w:rsidRPr="00BE68DC" w:rsidRDefault="005A662B" w:rsidP="009878F0">
            <w:pPr>
              <w:jc w:val="both"/>
              <w:rPr>
                <w:sz w:val="22"/>
                <w:szCs w:val="22"/>
              </w:rPr>
            </w:pPr>
            <w:r w:rsidRPr="00BE68DC">
              <w:rPr>
                <w:sz w:val="22"/>
                <w:szCs w:val="22"/>
              </w:rPr>
              <w:t>СТБ 1053-2015</w:t>
            </w:r>
          </w:p>
          <w:p w14:paraId="31C247B8" w14:textId="77777777" w:rsidR="005A662B" w:rsidRPr="00BE68DC" w:rsidRDefault="005A662B" w:rsidP="009878F0">
            <w:pPr>
              <w:jc w:val="both"/>
              <w:rPr>
                <w:sz w:val="22"/>
                <w:szCs w:val="22"/>
              </w:rPr>
            </w:pPr>
            <w:r w:rsidRPr="00BE68DC">
              <w:rPr>
                <w:sz w:val="22"/>
                <w:szCs w:val="22"/>
              </w:rPr>
              <w:t xml:space="preserve">СТБ 1939-2009 р.6 </w:t>
            </w:r>
          </w:p>
          <w:p w14:paraId="070E961B" w14:textId="05462ACD" w:rsidR="005A662B" w:rsidRPr="00BE68DC" w:rsidRDefault="005A662B" w:rsidP="009878F0">
            <w:pPr>
              <w:jc w:val="both"/>
              <w:rPr>
                <w:sz w:val="22"/>
                <w:szCs w:val="22"/>
              </w:rPr>
            </w:pPr>
            <w:r w:rsidRPr="00BE68DC">
              <w:rPr>
                <w:sz w:val="22"/>
                <w:szCs w:val="22"/>
              </w:rPr>
              <w:t>ГОСТ 34668-2020</w:t>
            </w:r>
          </w:p>
        </w:tc>
        <w:tc>
          <w:tcPr>
            <w:tcW w:w="1980" w:type="dxa"/>
            <w:shd w:val="clear" w:color="auto" w:fill="FFFFFF"/>
          </w:tcPr>
          <w:p w14:paraId="6F57EE58" w14:textId="77777777" w:rsidR="00BC715C" w:rsidRDefault="00BC715C" w:rsidP="00BC715C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Лабораторный </w:t>
            </w:r>
          </w:p>
          <w:p w14:paraId="1B5FA8DF" w14:textId="77777777" w:rsidR="00BC715C" w:rsidRDefault="00BC715C" w:rsidP="00BC715C">
            <w:pPr>
              <w:spacing w:line="216" w:lineRule="auto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отдел ,</w:t>
            </w:r>
            <w:proofErr w:type="gramEnd"/>
            <w:r>
              <w:rPr>
                <w:sz w:val="22"/>
                <w:szCs w:val="22"/>
              </w:rPr>
              <w:t xml:space="preserve"> отдел гигиены, отдел эпидемиологии</w:t>
            </w:r>
          </w:p>
          <w:p w14:paraId="3FDE3313" w14:textId="77777777" w:rsidR="00BC715C" w:rsidRDefault="00BC715C" w:rsidP="00BC715C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(ул.Октябрьская,33,</w:t>
            </w:r>
          </w:p>
          <w:p w14:paraId="281B9E9B" w14:textId="4A5A455B" w:rsidR="005A662B" w:rsidRPr="005A662B" w:rsidRDefault="00BC715C" w:rsidP="00BC715C">
            <w:pPr>
              <w:jc w:val="both"/>
              <w:rPr>
                <w:color w:val="FF0000"/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г.Рогачёв</w:t>
            </w:r>
            <w:proofErr w:type="spellEnd"/>
            <w:r>
              <w:rPr>
                <w:sz w:val="22"/>
                <w:szCs w:val="22"/>
              </w:rPr>
              <w:t>, Гомельская область)</w:t>
            </w:r>
          </w:p>
        </w:tc>
      </w:tr>
      <w:tr w:rsidR="005A662B" w:rsidRPr="005A662B" w14:paraId="031FD86D" w14:textId="46A059C7" w:rsidTr="00A0293F">
        <w:trPr>
          <w:trHeight w:val="270"/>
        </w:trPr>
        <w:tc>
          <w:tcPr>
            <w:tcW w:w="1134" w:type="dxa"/>
            <w:shd w:val="clear" w:color="auto" w:fill="FFFFFF"/>
          </w:tcPr>
          <w:p w14:paraId="42220712" w14:textId="3A0A0AFE" w:rsidR="005A662B" w:rsidRPr="00BE68DC" w:rsidRDefault="005A662B" w:rsidP="009878F0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  <w:r w:rsidRPr="00BE68DC">
              <w:rPr>
                <w:sz w:val="22"/>
                <w:szCs w:val="22"/>
              </w:rPr>
              <w:t>7.2*</w:t>
            </w:r>
          </w:p>
        </w:tc>
        <w:tc>
          <w:tcPr>
            <w:tcW w:w="1838" w:type="dxa"/>
            <w:vMerge/>
            <w:tcBorders>
              <w:bottom w:val="single" w:sz="4" w:space="0" w:color="auto"/>
            </w:tcBorders>
            <w:shd w:val="clear" w:color="auto" w:fill="FFFFFF"/>
          </w:tcPr>
          <w:p w14:paraId="2E761FB2" w14:textId="77777777" w:rsidR="005A662B" w:rsidRPr="00BE68DC" w:rsidRDefault="005A662B" w:rsidP="009878F0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</w:p>
        </w:tc>
        <w:tc>
          <w:tcPr>
            <w:tcW w:w="1564" w:type="dxa"/>
            <w:shd w:val="clear" w:color="auto" w:fill="FFFFFF"/>
          </w:tcPr>
          <w:p w14:paraId="551C34C3" w14:textId="77777777" w:rsidR="005A662B" w:rsidRPr="00595364" w:rsidRDefault="005A662B" w:rsidP="009878F0">
            <w:pPr>
              <w:rPr>
                <w:sz w:val="22"/>
                <w:szCs w:val="22"/>
              </w:rPr>
            </w:pPr>
            <w:r w:rsidRPr="00595364">
              <w:rPr>
                <w:sz w:val="22"/>
                <w:szCs w:val="22"/>
              </w:rPr>
              <w:t>10.41/11.116</w:t>
            </w:r>
          </w:p>
          <w:p w14:paraId="3620F46F" w14:textId="77777777" w:rsidR="005A662B" w:rsidRPr="00595364" w:rsidRDefault="005A662B" w:rsidP="009878F0">
            <w:pPr>
              <w:pStyle w:val="ab"/>
              <w:tabs>
                <w:tab w:val="left" w:pos="0"/>
                <w:tab w:val="left" w:pos="225"/>
                <w:tab w:val="left" w:pos="284"/>
              </w:tabs>
              <w:spacing w:after="0"/>
              <w:rPr>
                <w:sz w:val="22"/>
                <w:szCs w:val="22"/>
              </w:rPr>
            </w:pPr>
            <w:r w:rsidRPr="00595364">
              <w:rPr>
                <w:sz w:val="22"/>
                <w:szCs w:val="22"/>
              </w:rPr>
              <w:t>01.26/11.116</w:t>
            </w:r>
          </w:p>
          <w:p w14:paraId="294E06C4" w14:textId="77777777" w:rsidR="005A662B" w:rsidRPr="00595364" w:rsidRDefault="005A662B" w:rsidP="009878F0">
            <w:pPr>
              <w:pStyle w:val="ab"/>
              <w:tabs>
                <w:tab w:val="left" w:pos="0"/>
                <w:tab w:val="left" w:pos="225"/>
                <w:tab w:val="left" w:pos="284"/>
              </w:tabs>
              <w:spacing w:after="0"/>
              <w:rPr>
                <w:sz w:val="22"/>
                <w:szCs w:val="22"/>
              </w:rPr>
            </w:pPr>
            <w:r w:rsidRPr="00595364">
              <w:rPr>
                <w:sz w:val="22"/>
                <w:szCs w:val="22"/>
              </w:rPr>
              <w:t>01.11/11.116</w:t>
            </w:r>
          </w:p>
          <w:p w14:paraId="316648C6" w14:textId="77777777" w:rsidR="005A662B" w:rsidRPr="00595364" w:rsidRDefault="005A662B" w:rsidP="009878F0">
            <w:pPr>
              <w:pStyle w:val="ab"/>
              <w:tabs>
                <w:tab w:val="left" w:pos="0"/>
                <w:tab w:val="left" w:pos="225"/>
                <w:tab w:val="left" w:pos="284"/>
              </w:tabs>
              <w:spacing w:after="0"/>
              <w:rPr>
                <w:sz w:val="22"/>
                <w:szCs w:val="22"/>
              </w:rPr>
            </w:pPr>
            <w:r w:rsidRPr="00595364">
              <w:rPr>
                <w:sz w:val="22"/>
                <w:szCs w:val="22"/>
              </w:rPr>
              <w:t>10.42/11.116</w:t>
            </w:r>
          </w:p>
          <w:p w14:paraId="3C0296EB" w14:textId="1CD779E7" w:rsidR="005A662B" w:rsidRPr="00595364" w:rsidRDefault="005A662B" w:rsidP="009878F0">
            <w:pPr>
              <w:pStyle w:val="ab"/>
              <w:tabs>
                <w:tab w:val="left" w:pos="0"/>
                <w:tab w:val="left" w:pos="225"/>
                <w:tab w:val="left" w:pos="284"/>
              </w:tabs>
              <w:spacing w:after="0"/>
              <w:rPr>
                <w:sz w:val="22"/>
                <w:szCs w:val="22"/>
              </w:rPr>
            </w:pPr>
            <w:r w:rsidRPr="00595364">
              <w:rPr>
                <w:sz w:val="22"/>
                <w:szCs w:val="22"/>
              </w:rPr>
              <w:t xml:space="preserve"> </w:t>
            </w:r>
          </w:p>
          <w:p w14:paraId="04AAC78F" w14:textId="77777777" w:rsidR="005A662B" w:rsidRPr="00595364" w:rsidRDefault="005A662B" w:rsidP="009878F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693" w:type="dxa"/>
            <w:shd w:val="clear" w:color="auto" w:fill="FFFFFF"/>
          </w:tcPr>
          <w:p w14:paraId="4A6477AF" w14:textId="77777777" w:rsidR="005A662B" w:rsidRPr="00BE68DC" w:rsidRDefault="005A662B" w:rsidP="009878F0">
            <w:pPr>
              <w:jc w:val="both"/>
              <w:rPr>
                <w:sz w:val="22"/>
                <w:szCs w:val="22"/>
              </w:rPr>
            </w:pPr>
            <w:r w:rsidRPr="00BE68DC">
              <w:rPr>
                <w:sz w:val="22"/>
                <w:szCs w:val="22"/>
              </w:rPr>
              <w:t>Органолептические показатели (внешний вид, запах, цвет, прозрачность, вкус, консистенция)</w:t>
            </w:r>
          </w:p>
          <w:p w14:paraId="26B66EE6" w14:textId="77777777" w:rsidR="005A662B" w:rsidRPr="00BE68DC" w:rsidRDefault="005A662B" w:rsidP="009878F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2" w:type="dxa"/>
            <w:shd w:val="clear" w:color="auto" w:fill="FFFFFF"/>
          </w:tcPr>
          <w:p w14:paraId="0B5044E7" w14:textId="77777777" w:rsidR="005A662B" w:rsidRPr="00595364" w:rsidRDefault="005A662B" w:rsidP="009878F0">
            <w:pPr>
              <w:rPr>
                <w:sz w:val="22"/>
                <w:szCs w:val="22"/>
              </w:rPr>
            </w:pPr>
            <w:r w:rsidRPr="00595364">
              <w:rPr>
                <w:sz w:val="22"/>
                <w:szCs w:val="22"/>
              </w:rPr>
              <w:t>ГОСТ 7825-96</w:t>
            </w:r>
          </w:p>
          <w:p w14:paraId="216FFA9B" w14:textId="77777777" w:rsidR="005A662B" w:rsidRPr="00595364" w:rsidRDefault="005A662B" w:rsidP="009878F0">
            <w:pPr>
              <w:rPr>
                <w:sz w:val="22"/>
                <w:szCs w:val="22"/>
              </w:rPr>
            </w:pPr>
            <w:r w:rsidRPr="00595364">
              <w:rPr>
                <w:sz w:val="22"/>
                <w:szCs w:val="22"/>
              </w:rPr>
              <w:t>ГОСТ 7981-68</w:t>
            </w:r>
          </w:p>
          <w:p w14:paraId="5FEDD7FC" w14:textId="77777777" w:rsidR="005A662B" w:rsidRPr="00595364" w:rsidRDefault="005A662B" w:rsidP="009878F0">
            <w:pPr>
              <w:suppressAutoHyphens/>
              <w:rPr>
                <w:sz w:val="22"/>
                <w:szCs w:val="22"/>
              </w:rPr>
            </w:pPr>
            <w:r w:rsidRPr="00595364">
              <w:rPr>
                <w:sz w:val="22"/>
                <w:szCs w:val="22"/>
              </w:rPr>
              <w:t>ГОСТ 8808-2000</w:t>
            </w:r>
          </w:p>
          <w:p w14:paraId="4283C9EB" w14:textId="77777777" w:rsidR="005A662B" w:rsidRPr="00595364" w:rsidRDefault="005A662B" w:rsidP="009878F0">
            <w:pPr>
              <w:suppressAutoHyphens/>
              <w:rPr>
                <w:sz w:val="22"/>
                <w:szCs w:val="22"/>
              </w:rPr>
            </w:pPr>
            <w:r w:rsidRPr="00595364">
              <w:rPr>
                <w:sz w:val="22"/>
                <w:szCs w:val="22"/>
              </w:rPr>
              <w:t>ГОСТ 8988-2002</w:t>
            </w:r>
          </w:p>
          <w:p w14:paraId="54E62160" w14:textId="77777777" w:rsidR="005A662B" w:rsidRPr="00595364" w:rsidRDefault="005A662B" w:rsidP="009878F0">
            <w:pPr>
              <w:suppressAutoHyphens/>
              <w:rPr>
                <w:sz w:val="22"/>
                <w:szCs w:val="22"/>
              </w:rPr>
            </w:pPr>
            <w:r w:rsidRPr="00595364">
              <w:rPr>
                <w:sz w:val="22"/>
                <w:szCs w:val="22"/>
              </w:rPr>
              <w:t>ГОСТ 8989-73</w:t>
            </w:r>
          </w:p>
          <w:p w14:paraId="1B9B3406" w14:textId="77777777" w:rsidR="005A662B" w:rsidRPr="00595364" w:rsidRDefault="005A662B" w:rsidP="009878F0">
            <w:pPr>
              <w:rPr>
                <w:sz w:val="22"/>
                <w:szCs w:val="22"/>
              </w:rPr>
            </w:pPr>
            <w:r w:rsidRPr="00595364">
              <w:rPr>
                <w:sz w:val="22"/>
                <w:szCs w:val="22"/>
              </w:rPr>
              <w:t>ГОСТ 1129-93</w:t>
            </w:r>
          </w:p>
          <w:p w14:paraId="2C277CFC" w14:textId="77777777" w:rsidR="005A662B" w:rsidRPr="00595364" w:rsidRDefault="005A662B" w:rsidP="009878F0">
            <w:pPr>
              <w:rPr>
                <w:sz w:val="22"/>
                <w:szCs w:val="22"/>
              </w:rPr>
            </w:pPr>
            <w:r w:rsidRPr="00595364">
              <w:rPr>
                <w:sz w:val="22"/>
                <w:szCs w:val="22"/>
              </w:rPr>
              <w:t>ГОСТ 17111-88</w:t>
            </w:r>
          </w:p>
          <w:p w14:paraId="01F288DF" w14:textId="77777777" w:rsidR="005A662B" w:rsidRPr="00595364" w:rsidRDefault="005A662B" w:rsidP="009878F0">
            <w:pPr>
              <w:rPr>
                <w:sz w:val="22"/>
                <w:szCs w:val="22"/>
              </w:rPr>
            </w:pPr>
            <w:r w:rsidRPr="00595364">
              <w:rPr>
                <w:sz w:val="22"/>
                <w:szCs w:val="22"/>
              </w:rPr>
              <w:t>ГОСТ 22391-2015</w:t>
            </w:r>
          </w:p>
          <w:p w14:paraId="507984C3" w14:textId="77777777" w:rsidR="005A662B" w:rsidRPr="00595364" w:rsidRDefault="005A662B" w:rsidP="009878F0">
            <w:pPr>
              <w:rPr>
                <w:sz w:val="22"/>
                <w:szCs w:val="22"/>
              </w:rPr>
            </w:pPr>
            <w:r w:rsidRPr="00595364">
              <w:rPr>
                <w:sz w:val="22"/>
                <w:szCs w:val="22"/>
              </w:rPr>
              <w:t>ГОСТ 25292-2017</w:t>
            </w:r>
          </w:p>
          <w:p w14:paraId="60E71E0F" w14:textId="77777777" w:rsidR="005A662B" w:rsidRPr="00595364" w:rsidRDefault="005A662B" w:rsidP="009878F0">
            <w:pPr>
              <w:rPr>
                <w:sz w:val="22"/>
                <w:szCs w:val="22"/>
              </w:rPr>
            </w:pPr>
            <w:r w:rsidRPr="00595364">
              <w:rPr>
                <w:sz w:val="22"/>
                <w:szCs w:val="22"/>
              </w:rPr>
              <w:t>ГОСТ 28414-89</w:t>
            </w:r>
          </w:p>
          <w:p w14:paraId="1D79018A" w14:textId="77777777" w:rsidR="005A662B" w:rsidRPr="00595364" w:rsidRDefault="005A662B" w:rsidP="009878F0">
            <w:pPr>
              <w:rPr>
                <w:sz w:val="22"/>
                <w:szCs w:val="22"/>
              </w:rPr>
            </w:pPr>
            <w:r w:rsidRPr="00595364">
              <w:rPr>
                <w:sz w:val="22"/>
                <w:szCs w:val="22"/>
              </w:rPr>
              <w:t>ГОСТ 30004.1-93</w:t>
            </w:r>
          </w:p>
          <w:p w14:paraId="463CC7AD" w14:textId="77777777" w:rsidR="005A662B" w:rsidRPr="00595364" w:rsidRDefault="005A662B" w:rsidP="009878F0">
            <w:pPr>
              <w:rPr>
                <w:sz w:val="22"/>
                <w:szCs w:val="22"/>
              </w:rPr>
            </w:pPr>
            <w:r w:rsidRPr="00595364">
              <w:rPr>
                <w:sz w:val="22"/>
                <w:szCs w:val="22"/>
              </w:rPr>
              <w:t>ГОСТ 31761-2012</w:t>
            </w:r>
          </w:p>
          <w:p w14:paraId="24C508B3" w14:textId="77777777" w:rsidR="005A662B" w:rsidRPr="00595364" w:rsidRDefault="005A662B" w:rsidP="009878F0">
            <w:pPr>
              <w:rPr>
                <w:sz w:val="22"/>
                <w:szCs w:val="22"/>
              </w:rPr>
            </w:pPr>
            <w:r w:rsidRPr="00595364">
              <w:rPr>
                <w:sz w:val="22"/>
                <w:szCs w:val="22"/>
              </w:rPr>
              <w:t>СТБ 1398-2003</w:t>
            </w:r>
          </w:p>
          <w:p w14:paraId="35EB6E21" w14:textId="77777777" w:rsidR="005A662B" w:rsidRPr="00595364" w:rsidRDefault="005A662B" w:rsidP="009878F0">
            <w:pPr>
              <w:rPr>
                <w:sz w:val="22"/>
                <w:szCs w:val="22"/>
              </w:rPr>
            </w:pPr>
            <w:r w:rsidRPr="00595364">
              <w:rPr>
                <w:sz w:val="22"/>
                <w:szCs w:val="22"/>
              </w:rPr>
              <w:t>СТБ 2016-2009</w:t>
            </w:r>
          </w:p>
          <w:p w14:paraId="23ECBD2F" w14:textId="77777777" w:rsidR="005A662B" w:rsidRPr="00595364" w:rsidRDefault="005A662B" w:rsidP="009878F0">
            <w:pPr>
              <w:rPr>
                <w:sz w:val="22"/>
                <w:szCs w:val="22"/>
              </w:rPr>
            </w:pPr>
            <w:r w:rsidRPr="00595364">
              <w:rPr>
                <w:sz w:val="22"/>
                <w:szCs w:val="22"/>
              </w:rPr>
              <w:t>СТБ 1486-2004</w:t>
            </w:r>
          </w:p>
          <w:p w14:paraId="4C227BB5" w14:textId="77777777" w:rsidR="005A662B" w:rsidRPr="00595364" w:rsidRDefault="005A662B" w:rsidP="009878F0">
            <w:pPr>
              <w:rPr>
                <w:sz w:val="22"/>
                <w:szCs w:val="22"/>
              </w:rPr>
            </w:pPr>
            <w:r w:rsidRPr="00595364">
              <w:rPr>
                <w:sz w:val="22"/>
                <w:szCs w:val="22"/>
              </w:rPr>
              <w:t>СТБ 2286-2012</w:t>
            </w:r>
          </w:p>
          <w:p w14:paraId="61F09B1B" w14:textId="77777777" w:rsidR="005A662B" w:rsidRPr="00595364" w:rsidRDefault="005A662B" w:rsidP="009878F0">
            <w:pPr>
              <w:rPr>
                <w:sz w:val="22"/>
                <w:szCs w:val="22"/>
              </w:rPr>
            </w:pPr>
            <w:r w:rsidRPr="00595364">
              <w:rPr>
                <w:sz w:val="22"/>
                <w:szCs w:val="22"/>
              </w:rPr>
              <w:t>СТБ 1889-2008</w:t>
            </w:r>
          </w:p>
          <w:p w14:paraId="3FC93F01" w14:textId="2026AFE7" w:rsidR="005A662B" w:rsidRPr="00595364" w:rsidRDefault="005A662B" w:rsidP="009878F0">
            <w:pPr>
              <w:jc w:val="both"/>
              <w:rPr>
                <w:sz w:val="22"/>
                <w:szCs w:val="22"/>
              </w:rPr>
            </w:pPr>
            <w:r w:rsidRPr="00595364">
              <w:rPr>
                <w:sz w:val="22"/>
                <w:szCs w:val="22"/>
              </w:rPr>
              <w:t xml:space="preserve">ТНПА и другая документация </w:t>
            </w:r>
          </w:p>
        </w:tc>
        <w:tc>
          <w:tcPr>
            <w:tcW w:w="2551" w:type="dxa"/>
            <w:shd w:val="clear" w:color="auto" w:fill="FFFFFF"/>
          </w:tcPr>
          <w:p w14:paraId="0736E213" w14:textId="77777777" w:rsidR="005A662B" w:rsidRPr="00BE68DC" w:rsidRDefault="005A662B" w:rsidP="009878F0">
            <w:pPr>
              <w:rPr>
                <w:sz w:val="22"/>
                <w:szCs w:val="22"/>
              </w:rPr>
            </w:pPr>
            <w:r w:rsidRPr="00BE68DC">
              <w:rPr>
                <w:sz w:val="22"/>
                <w:szCs w:val="22"/>
              </w:rPr>
              <w:t>ГОСТ 1129-93 п.4.4</w:t>
            </w:r>
          </w:p>
          <w:p w14:paraId="5F8BAC5F" w14:textId="77777777" w:rsidR="005A662B" w:rsidRPr="00BE68DC" w:rsidRDefault="005A662B" w:rsidP="009878F0">
            <w:pPr>
              <w:suppressAutoHyphens/>
              <w:jc w:val="both"/>
              <w:rPr>
                <w:sz w:val="22"/>
                <w:szCs w:val="22"/>
              </w:rPr>
            </w:pPr>
            <w:r w:rsidRPr="00BE68DC">
              <w:rPr>
                <w:sz w:val="22"/>
                <w:szCs w:val="22"/>
              </w:rPr>
              <w:t xml:space="preserve">ГОСТ 5472-50 </w:t>
            </w:r>
          </w:p>
          <w:p w14:paraId="0C609E91" w14:textId="77777777" w:rsidR="005A662B" w:rsidRPr="00BE68DC" w:rsidRDefault="005A662B" w:rsidP="009878F0">
            <w:pPr>
              <w:rPr>
                <w:sz w:val="22"/>
                <w:szCs w:val="22"/>
              </w:rPr>
            </w:pPr>
            <w:r w:rsidRPr="00BE68DC">
              <w:rPr>
                <w:sz w:val="22"/>
                <w:szCs w:val="22"/>
              </w:rPr>
              <w:t>ГОСТ 8285-91 п.2.2</w:t>
            </w:r>
          </w:p>
          <w:p w14:paraId="71AFE349" w14:textId="77777777" w:rsidR="005A662B" w:rsidRPr="00BE68DC" w:rsidRDefault="005A662B" w:rsidP="009878F0">
            <w:pPr>
              <w:rPr>
                <w:sz w:val="22"/>
                <w:szCs w:val="22"/>
              </w:rPr>
            </w:pPr>
            <w:r w:rsidRPr="00BE68DC">
              <w:rPr>
                <w:sz w:val="22"/>
                <w:szCs w:val="22"/>
              </w:rPr>
              <w:t xml:space="preserve">ГОСТ 27988-88 </w:t>
            </w:r>
          </w:p>
          <w:p w14:paraId="2682CDDA" w14:textId="03AF53B8" w:rsidR="005A662B" w:rsidRPr="00BE68DC" w:rsidRDefault="005A662B" w:rsidP="009878F0">
            <w:pPr>
              <w:jc w:val="both"/>
              <w:rPr>
                <w:sz w:val="22"/>
                <w:szCs w:val="22"/>
              </w:rPr>
            </w:pPr>
            <w:r w:rsidRPr="00BE68DC">
              <w:rPr>
                <w:sz w:val="22"/>
                <w:szCs w:val="22"/>
              </w:rPr>
              <w:t>ГОСТ 31762-2012 п.4.2</w:t>
            </w:r>
          </w:p>
        </w:tc>
        <w:tc>
          <w:tcPr>
            <w:tcW w:w="1980" w:type="dxa"/>
            <w:shd w:val="clear" w:color="auto" w:fill="FFFFFF"/>
          </w:tcPr>
          <w:p w14:paraId="1B60A30E" w14:textId="77777777" w:rsidR="00F616A1" w:rsidRDefault="00F616A1" w:rsidP="00F616A1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Лабораторный </w:t>
            </w:r>
          </w:p>
          <w:p w14:paraId="655C0A87" w14:textId="77777777" w:rsidR="00F616A1" w:rsidRDefault="00F616A1" w:rsidP="00F616A1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отдел, группа санитарно-гигиенических исследований </w:t>
            </w:r>
          </w:p>
          <w:p w14:paraId="170CD0F6" w14:textId="77777777" w:rsidR="00F616A1" w:rsidRDefault="00F616A1" w:rsidP="00F616A1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(ул.Октябрьская,33,</w:t>
            </w:r>
          </w:p>
          <w:p w14:paraId="10A10D59" w14:textId="61B920C4" w:rsidR="005A662B" w:rsidRPr="005A662B" w:rsidRDefault="00F616A1" w:rsidP="00F616A1">
            <w:pPr>
              <w:rPr>
                <w:color w:val="FF0000"/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г.Рогачёв</w:t>
            </w:r>
            <w:proofErr w:type="spellEnd"/>
            <w:r>
              <w:rPr>
                <w:sz w:val="22"/>
                <w:szCs w:val="22"/>
              </w:rPr>
              <w:t>, Гомельская область</w:t>
            </w:r>
          </w:p>
        </w:tc>
      </w:tr>
    </w:tbl>
    <w:p w14:paraId="736716B6" w14:textId="77777777" w:rsidR="00491CDA" w:rsidRPr="005A662B" w:rsidRDefault="00491CDA">
      <w:pPr>
        <w:rPr>
          <w:color w:val="FF0000"/>
        </w:rPr>
      </w:pPr>
    </w:p>
    <w:tbl>
      <w:tblPr>
        <w:tblpPr w:leftFromText="180" w:rightFromText="180" w:vertAnchor="text" w:tblpX="484" w:tblpY="1"/>
        <w:tblOverlap w:val="never"/>
        <w:tblW w:w="14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29"/>
        <w:gridCol w:w="1985"/>
        <w:gridCol w:w="1417"/>
        <w:gridCol w:w="2694"/>
        <w:gridCol w:w="2551"/>
        <w:gridCol w:w="2552"/>
        <w:gridCol w:w="1984"/>
      </w:tblGrid>
      <w:tr w:rsidR="000566BB" w:rsidRPr="005A662B" w14:paraId="436F59BA" w14:textId="54FFBC4A" w:rsidTr="00094B66">
        <w:trPr>
          <w:trHeight w:val="4106"/>
        </w:trPr>
        <w:tc>
          <w:tcPr>
            <w:tcW w:w="1129" w:type="dxa"/>
            <w:shd w:val="clear" w:color="auto" w:fill="FFFFFF"/>
          </w:tcPr>
          <w:p w14:paraId="35C7437D" w14:textId="371C7305" w:rsidR="000566BB" w:rsidRPr="00BE68DC" w:rsidRDefault="000566BB" w:rsidP="005A662B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  <w:r w:rsidRPr="00BE68DC">
              <w:rPr>
                <w:sz w:val="22"/>
                <w:szCs w:val="22"/>
              </w:rPr>
              <w:lastRenderedPageBreak/>
              <w:t>7.3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 w:val="restart"/>
            <w:shd w:val="clear" w:color="auto" w:fill="FFFFFF"/>
          </w:tcPr>
          <w:p w14:paraId="3555B009" w14:textId="77777777" w:rsidR="000566BB" w:rsidRPr="00BE68DC" w:rsidRDefault="000566BB" w:rsidP="005A662B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  <w:r w:rsidRPr="00BE68DC">
              <w:rPr>
                <w:sz w:val="22"/>
                <w:szCs w:val="22"/>
              </w:rPr>
              <w:t>Масличное сырье и жировые продукты</w:t>
            </w:r>
          </w:p>
          <w:p w14:paraId="334F29B4" w14:textId="77777777" w:rsidR="000566BB" w:rsidRPr="00BE68DC" w:rsidRDefault="000566BB" w:rsidP="005A662B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</w:p>
          <w:p w14:paraId="3874D7B8" w14:textId="77777777" w:rsidR="000566BB" w:rsidRPr="00BE68DC" w:rsidRDefault="000566BB" w:rsidP="005A662B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FFFFFF"/>
          </w:tcPr>
          <w:p w14:paraId="31FB303D" w14:textId="77777777" w:rsidR="000566BB" w:rsidRPr="00343C9E" w:rsidRDefault="000566BB" w:rsidP="005A662B">
            <w:pPr>
              <w:pStyle w:val="af6"/>
            </w:pPr>
            <w:r w:rsidRPr="00343C9E">
              <w:t>01.1</w:t>
            </w:r>
            <w:r w:rsidRPr="00343C9E">
              <w:rPr>
                <w:lang w:val="ru-RU"/>
              </w:rPr>
              <w:t>1</w:t>
            </w:r>
            <w:r w:rsidRPr="00343C9E">
              <w:t>/12.042</w:t>
            </w:r>
          </w:p>
          <w:p w14:paraId="7584885B" w14:textId="77777777" w:rsidR="000566BB" w:rsidRPr="00343C9E" w:rsidRDefault="000566BB" w:rsidP="005A662B">
            <w:pPr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FFFFFF"/>
          </w:tcPr>
          <w:p w14:paraId="786FF514" w14:textId="45DD6F95" w:rsidR="000566BB" w:rsidRPr="00BE68DC" w:rsidRDefault="000566BB" w:rsidP="005A662B">
            <w:pPr>
              <w:jc w:val="both"/>
              <w:rPr>
                <w:sz w:val="22"/>
                <w:szCs w:val="22"/>
              </w:rPr>
            </w:pPr>
            <w:r w:rsidRPr="00BE68DC">
              <w:rPr>
                <w:sz w:val="22"/>
                <w:szCs w:val="22"/>
              </w:rPr>
              <w:t>зараженность вредителями</w:t>
            </w:r>
          </w:p>
        </w:tc>
        <w:tc>
          <w:tcPr>
            <w:tcW w:w="2551" w:type="dxa"/>
            <w:shd w:val="clear" w:color="auto" w:fill="FFFFFF"/>
          </w:tcPr>
          <w:p w14:paraId="01FC78D2" w14:textId="77777777" w:rsidR="000566BB" w:rsidRPr="00BE68DC" w:rsidRDefault="000566BB" w:rsidP="005A662B">
            <w:pPr>
              <w:rPr>
                <w:sz w:val="21"/>
                <w:szCs w:val="21"/>
              </w:rPr>
            </w:pPr>
            <w:r w:rsidRPr="00BE68DC">
              <w:rPr>
                <w:sz w:val="21"/>
                <w:szCs w:val="21"/>
              </w:rPr>
              <w:t>ГОСТ 7825-96</w:t>
            </w:r>
          </w:p>
          <w:p w14:paraId="4DB3B12F" w14:textId="77777777" w:rsidR="000566BB" w:rsidRPr="00BE68DC" w:rsidRDefault="000566BB" w:rsidP="005A662B">
            <w:pPr>
              <w:rPr>
                <w:sz w:val="21"/>
                <w:szCs w:val="21"/>
              </w:rPr>
            </w:pPr>
            <w:r w:rsidRPr="00BE68DC">
              <w:rPr>
                <w:sz w:val="21"/>
                <w:szCs w:val="21"/>
              </w:rPr>
              <w:t>ГОСТ 7981-68</w:t>
            </w:r>
          </w:p>
          <w:p w14:paraId="01A127F4" w14:textId="77777777" w:rsidR="000566BB" w:rsidRPr="00BE68DC" w:rsidRDefault="000566BB" w:rsidP="005A662B">
            <w:pPr>
              <w:suppressAutoHyphens/>
              <w:rPr>
                <w:sz w:val="21"/>
                <w:szCs w:val="21"/>
              </w:rPr>
            </w:pPr>
            <w:r w:rsidRPr="00BE68DC">
              <w:rPr>
                <w:sz w:val="21"/>
                <w:szCs w:val="21"/>
              </w:rPr>
              <w:t>ГОСТ 8808-2000</w:t>
            </w:r>
          </w:p>
          <w:p w14:paraId="1E8677E3" w14:textId="77777777" w:rsidR="000566BB" w:rsidRPr="00BE68DC" w:rsidRDefault="000566BB" w:rsidP="005A662B">
            <w:pPr>
              <w:suppressAutoHyphens/>
              <w:rPr>
                <w:sz w:val="21"/>
                <w:szCs w:val="21"/>
              </w:rPr>
            </w:pPr>
            <w:r w:rsidRPr="00BE68DC">
              <w:rPr>
                <w:sz w:val="21"/>
                <w:szCs w:val="21"/>
              </w:rPr>
              <w:t>ГОСТ 8988-2002</w:t>
            </w:r>
          </w:p>
          <w:p w14:paraId="27B1F471" w14:textId="77777777" w:rsidR="000566BB" w:rsidRPr="00BE68DC" w:rsidRDefault="000566BB" w:rsidP="005A662B">
            <w:pPr>
              <w:suppressAutoHyphens/>
              <w:rPr>
                <w:sz w:val="21"/>
                <w:szCs w:val="21"/>
              </w:rPr>
            </w:pPr>
            <w:r w:rsidRPr="00BE68DC">
              <w:rPr>
                <w:sz w:val="21"/>
                <w:szCs w:val="21"/>
              </w:rPr>
              <w:t>ГОСТ 8989-73</w:t>
            </w:r>
          </w:p>
          <w:p w14:paraId="70FB6223" w14:textId="77777777" w:rsidR="000566BB" w:rsidRPr="00BE68DC" w:rsidRDefault="000566BB" w:rsidP="005A662B">
            <w:pPr>
              <w:rPr>
                <w:sz w:val="21"/>
                <w:szCs w:val="21"/>
              </w:rPr>
            </w:pPr>
            <w:r w:rsidRPr="00BE68DC">
              <w:rPr>
                <w:sz w:val="21"/>
                <w:szCs w:val="21"/>
              </w:rPr>
              <w:t>ГОСТ 1129-93</w:t>
            </w:r>
          </w:p>
          <w:p w14:paraId="76F0BB0E" w14:textId="77777777" w:rsidR="000566BB" w:rsidRPr="00BE68DC" w:rsidRDefault="000566BB" w:rsidP="005A662B">
            <w:pPr>
              <w:rPr>
                <w:sz w:val="21"/>
                <w:szCs w:val="21"/>
              </w:rPr>
            </w:pPr>
            <w:r w:rsidRPr="00BE68DC">
              <w:rPr>
                <w:sz w:val="21"/>
                <w:szCs w:val="21"/>
              </w:rPr>
              <w:t>ГОСТ 17111-88</w:t>
            </w:r>
          </w:p>
          <w:p w14:paraId="0C4504B2" w14:textId="77777777" w:rsidR="000566BB" w:rsidRPr="00BE68DC" w:rsidRDefault="000566BB" w:rsidP="005A662B">
            <w:pPr>
              <w:rPr>
                <w:sz w:val="21"/>
                <w:szCs w:val="21"/>
              </w:rPr>
            </w:pPr>
            <w:r w:rsidRPr="00BE68DC">
              <w:rPr>
                <w:sz w:val="21"/>
                <w:szCs w:val="21"/>
              </w:rPr>
              <w:t>ГОСТ 22391-2015</w:t>
            </w:r>
          </w:p>
          <w:p w14:paraId="4ED1D6D6" w14:textId="77777777" w:rsidR="000566BB" w:rsidRPr="00BE68DC" w:rsidRDefault="000566BB" w:rsidP="005A662B">
            <w:pPr>
              <w:rPr>
                <w:sz w:val="21"/>
                <w:szCs w:val="21"/>
              </w:rPr>
            </w:pPr>
            <w:r w:rsidRPr="00BE68DC">
              <w:rPr>
                <w:sz w:val="21"/>
                <w:szCs w:val="21"/>
              </w:rPr>
              <w:t>ГОСТ 25292-2017</w:t>
            </w:r>
          </w:p>
          <w:p w14:paraId="632BB618" w14:textId="77777777" w:rsidR="000566BB" w:rsidRPr="00BE68DC" w:rsidRDefault="000566BB" w:rsidP="005A662B">
            <w:pPr>
              <w:rPr>
                <w:sz w:val="21"/>
                <w:szCs w:val="21"/>
              </w:rPr>
            </w:pPr>
            <w:r w:rsidRPr="00BE68DC">
              <w:rPr>
                <w:sz w:val="21"/>
                <w:szCs w:val="21"/>
              </w:rPr>
              <w:t>ГОСТ 28414-89</w:t>
            </w:r>
          </w:p>
          <w:p w14:paraId="1EF59535" w14:textId="77777777" w:rsidR="000566BB" w:rsidRPr="00BE68DC" w:rsidRDefault="000566BB" w:rsidP="005A662B">
            <w:pPr>
              <w:rPr>
                <w:sz w:val="21"/>
                <w:szCs w:val="21"/>
              </w:rPr>
            </w:pPr>
            <w:r w:rsidRPr="00BE68DC">
              <w:rPr>
                <w:sz w:val="21"/>
                <w:szCs w:val="21"/>
              </w:rPr>
              <w:t>ГОСТ 30004.1-93</w:t>
            </w:r>
          </w:p>
          <w:p w14:paraId="4E69C79A" w14:textId="77777777" w:rsidR="000566BB" w:rsidRPr="00BE68DC" w:rsidRDefault="000566BB" w:rsidP="005A662B">
            <w:pPr>
              <w:rPr>
                <w:sz w:val="21"/>
                <w:szCs w:val="21"/>
              </w:rPr>
            </w:pPr>
            <w:r w:rsidRPr="00BE68DC">
              <w:rPr>
                <w:sz w:val="21"/>
                <w:szCs w:val="21"/>
              </w:rPr>
              <w:t>ГОСТ 31761-2012</w:t>
            </w:r>
          </w:p>
          <w:p w14:paraId="4B1B455F" w14:textId="77777777" w:rsidR="000566BB" w:rsidRPr="00BE68DC" w:rsidRDefault="000566BB" w:rsidP="005A662B">
            <w:pPr>
              <w:rPr>
                <w:sz w:val="21"/>
                <w:szCs w:val="21"/>
              </w:rPr>
            </w:pPr>
            <w:r w:rsidRPr="00BE68DC">
              <w:rPr>
                <w:sz w:val="21"/>
                <w:szCs w:val="21"/>
              </w:rPr>
              <w:t>СТБ 1398-2003</w:t>
            </w:r>
          </w:p>
          <w:p w14:paraId="704132F6" w14:textId="77777777" w:rsidR="000566BB" w:rsidRPr="00BE68DC" w:rsidRDefault="000566BB" w:rsidP="005A662B">
            <w:pPr>
              <w:rPr>
                <w:sz w:val="21"/>
                <w:szCs w:val="21"/>
              </w:rPr>
            </w:pPr>
            <w:r w:rsidRPr="00BE68DC">
              <w:rPr>
                <w:sz w:val="21"/>
                <w:szCs w:val="21"/>
              </w:rPr>
              <w:t>СТБ 2016-2009</w:t>
            </w:r>
          </w:p>
          <w:p w14:paraId="104D0553" w14:textId="77777777" w:rsidR="000566BB" w:rsidRPr="00BE68DC" w:rsidRDefault="000566BB" w:rsidP="005A662B">
            <w:pPr>
              <w:rPr>
                <w:sz w:val="21"/>
                <w:szCs w:val="21"/>
              </w:rPr>
            </w:pPr>
            <w:r w:rsidRPr="00BE68DC">
              <w:rPr>
                <w:sz w:val="21"/>
                <w:szCs w:val="21"/>
              </w:rPr>
              <w:t>СТБ 1486-2004</w:t>
            </w:r>
          </w:p>
          <w:p w14:paraId="75D201AA" w14:textId="77777777" w:rsidR="000566BB" w:rsidRPr="00BE68DC" w:rsidRDefault="000566BB" w:rsidP="005A662B">
            <w:pPr>
              <w:rPr>
                <w:sz w:val="21"/>
                <w:szCs w:val="21"/>
              </w:rPr>
            </w:pPr>
            <w:r w:rsidRPr="00BE68DC">
              <w:rPr>
                <w:sz w:val="21"/>
                <w:szCs w:val="21"/>
              </w:rPr>
              <w:t>СТБ 2286-2012</w:t>
            </w:r>
          </w:p>
          <w:p w14:paraId="7A1A015D" w14:textId="116C48B8" w:rsidR="000566BB" w:rsidRPr="00BE68DC" w:rsidRDefault="000566BB" w:rsidP="005A662B">
            <w:pPr>
              <w:rPr>
                <w:sz w:val="21"/>
                <w:szCs w:val="21"/>
              </w:rPr>
            </w:pPr>
            <w:r w:rsidRPr="00BE68DC">
              <w:rPr>
                <w:sz w:val="21"/>
                <w:szCs w:val="21"/>
              </w:rPr>
              <w:t>СТБ 1889-2008</w:t>
            </w:r>
          </w:p>
        </w:tc>
        <w:tc>
          <w:tcPr>
            <w:tcW w:w="2552" w:type="dxa"/>
            <w:shd w:val="clear" w:color="auto" w:fill="FFFFFF"/>
          </w:tcPr>
          <w:p w14:paraId="70CEFE73" w14:textId="77777777" w:rsidR="000566BB" w:rsidRPr="00BE68DC" w:rsidRDefault="000566BB" w:rsidP="005A662B">
            <w:pPr>
              <w:rPr>
                <w:sz w:val="22"/>
                <w:szCs w:val="22"/>
              </w:rPr>
            </w:pPr>
            <w:r w:rsidRPr="00BE68DC">
              <w:rPr>
                <w:sz w:val="22"/>
                <w:szCs w:val="22"/>
              </w:rPr>
              <w:t>ГОСТ 10853-88</w:t>
            </w:r>
          </w:p>
          <w:p w14:paraId="52B34BCA" w14:textId="1802CAD5" w:rsidR="000566BB" w:rsidRPr="00BE68DC" w:rsidRDefault="000566BB" w:rsidP="005A662B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vMerge w:val="restart"/>
            <w:shd w:val="clear" w:color="auto" w:fill="FFFFFF"/>
          </w:tcPr>
          <w:p w14:paraId="162AF046" w14:textId="77777777" w:rsidR="000566BB" w:rsidRDefault="000566BB" w:rsidP="00F616A1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Лабораторный </w:t>
            </w:r>
          </w:p>
          <w:p w14:paraId="08506495" w14:textId="77777777" w:rsidR="000566BB" w:rsidRDefault="000566BB" w:rsidP="00F616A1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отдел, группа санитарно-гигиенических исследований </w:t>
            </w:r>
          </w:p>
          <w:p w14:paraId="0F2F4F9F" w14:textId="77777777" w:rsidR="000566BB" w:rsidRDefault="000566BB" w:rsidP="00F616A1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(ул.Октябрьская,33,</w:t>
            </w:r>
          </w:p>
          <w:p w14:paraId="71E75359" w14:textId="250E2FAD" w:rsidR="000566BB" w:rsidRPr="00BE68DC" w:rsidRDefault="000566BB" w:rsidP="00F616A1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г.Рогачёв</w:t>
            </w:r>
            <w:proofErr w:type="spellEnd"/>
            <w:r>
              <w:rPr>
                <w:sz w:val="22"/>
                <w:szCs w:val="22"/>
              </w:rPr>
              <w:t>, Гомельская область</w:t>
            </w:r>
          </w:p>
        </w:tc>
      </w:tr>
      <w:tr w:rsidR="000566BB" w:rsidRPr="009F314E" w14:paraId="4118133F" w14:textId="52756FD2" w:rsidTr="00094B66">
        <w:trPr>
          <w:trHeight w:val="270"/>
        </w:trPr>
        <w:tc>
          <w:tcPr>
            <w:tcW w:w="1129" w:type="dxa"/>
            <w:shd w:val="clear" w:color="auto" w:fill="FFFFFF"/>
          </w:tcPr>
          <w:p w14:paraId="5E6EA8D4" w14:textId="3A862EB1" w:rsidR="000566BB" w:rsidRPr="009F314E" w:rsidRDefault="000566BB" w:rsidP="005A662B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7.</w:t>
            </w:r>
            <w:r>
              <w:rPr>
                <w:sz w:val="22"/>
                <w:szCs w:val="22"/>
              </w:rPr>
              <w:t>4</w:t>
            </w:r>
            <w:r w:rsidRPr="009F314E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/>
            <w:shd w:val="clear" w:color="auto" w:fill="FFFFFF"/>
          </w:tcPr>
          <w:p w14:paraId="564FA5A8" w14:textId="77777777" w:rsidR="000566BB" w:rsidRPr="009F314E" w:rsidRDefault="000566BB" w:rsidP="005A662B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FFFFFF"/>
          </w:tcPr>
          <w:p w14:paraId="29EDD196" w14:textId="77777777" w:rsidR="000566BB" w:rsidRPr="00343C9E" w:rsidRDefault="000566BB" w:rsidP="005A662B">
            <w:pPr>
              <w:rPr>
                <w:sz w:val="22"/>
                <w:szCs w:val="22"/>
              </w:rPr>
            </w:pPr>
            <w:r w:rsidRPr="00343C9E">
              <w:rPr>
                <w:sz w:val="22"/>
                <w:szCs w:val="22"/>
              </w:rPr>
              <w:t>10.41/08.082</w:t>
            </w:r>
          </w:p>
          <w:p w14:paraId="238E33D9" w14:textId="77777777" w:rsidR="000566BB" w:rsidRPr="00343C9E" w:rsidRDefault="000566BB" w:rsidP="005A662B">
            <w:pPr>
              <w:rPr>
                <w:sz w:val="22"/>
                <w:szCs w:val="22"/>
              </w:rPr>
            </w:pPr>
            <w:r w:rsidRPr="00343C9E">
              <w:rPr>
                <w:sz w:val="22"/>
                <w:szCs w:val="22"/>
              </w:rPr>
              <w:t>10.41/08.133</w:t>
            </w:r>
          </w:p>
          <w:p w14:paraId="4892F34D" w14:textId="77777777" w:rsidR="000566BB" w:rsidRPr="00343C9E" w:rsidRDefault="000566BB" w:rsidP="005A662B">
            <w:pPr>
              <w:pStyle w:val="af6"/>
            </w:pPr>
          </w:p>
        </w:tc>
        <w:tc>
          <w:tcPr>
            <w:tcW w:w="2694" w:type="dxa"/>
            <w:shd w:val="clear" w:color="auto" w:fill="FFFFFF"/>
          </w:tcPr>
          <w:p w14:paraId="488C9F92" w14:textId="2167C2D5" w:rsidR="000566BB" w:rsidRPr="009F314E" w:rsidRDefault="000566BB" w:rsidP="005A662B">
            <w:pPr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содержание продуктов термического окисления</w:t>
            </w:r>
          </w:p>
        </w:tc>
        <w:tc>
          <w:tcPr>
            <w:tcW w:w="2551" w:type="dxa"/>
            <w:shd w:val="clear" w:color="auto" w:fill="FFFFFF"/>
          </w:tcPr>
          <w:p w14:paraId="24AA254B" w14:textId="77777777" w:rsidR="000566BB" w:rsidRPr="009F314E" w:rsidRDefault="000566BB" w:rsidP="005A662B">
            <w:pPr>
              <w:suppressAutoHyphens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МУ №18/29 МТ РБ и МЗ РБ от 21.04.2001</w:t>
            </w:r>
          </w:p>
          <w:p w14:paraId="55D292A2" w14:textId="2E6585C4" w:rsidR="000566BB" w:rsidRPr="009F314E" w:rsidRDefault="000566BB" w:rsidP="005A662B">
            <w:pPr>
              <w:rPr>
                <w:sz w:val="21"/>
                <w:szCs w:val="21"/>
              </w:rPr>
            </w:pPr>
            <w:r w:rsidRPr="009F314E">
              <w:rPr>
                <w:sz w:val="22"/>
                <w:szCs w:val="22"/>
              </w:rPr>
              <w:t>СТБ 1210-2010</w:t>
            </w:r>
          </w:p>
        </w:tc>
        <w:tc>
          <w:tcPr>
            <w:tcW w:w="2552" w:type="dxa"/>
            <w:shd w:val="clear" w:color="auto" w:fill="FFFFFF"/>
          </w:tcPr>
          <w:p w14:paraId="07C969AD" w14:textId="77777777" w:rsidR="000566BB" w:rsidRPr="009F314E" w:rsidRDefault="000566BB" w:rsidP="005A662B">
            <w:pPr>
              <w:suppressAutoHyphens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 xml:space="preserve">СТБ 985-95 п.5.8 </w:t>
            </w:r>
          </w:p>
          <w:p w14:paraId="0A502E97" w14:textId="77777777" w:rsidR="000566BB" w:rsidRPr="009F314E" w:rsidRDefault="000566BB" w:rsidP="005A662B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  <w:shd w:val="clear" w:color="auto" w:fill="FFFFFF"/>
          </w:tcPr>
          <w:p w14:paraId="7E4FBA1B" w14:textId="77777777" w:rsidR="000566BB" w:rsidRPr="009F314E" w:rsidRDefault="000566BB" w:rsidP="005A662B">
            <w:pPr>
              <w:suppressAutoHyphens/>
              <w:jc w:val="both"/>
              <w:rPr>
                <w:sz w:val="22"/>
                <w:szCs w:val="22"/>
              </w:rPr>
            </w:pPr>
          </w:p>
        </w:tc>
      </w:tr>
      <w:tr w:rsidR="000566BB" w:rsidRPr="009F314E" w14:paraId="7D72F04B" w14:textId="53A39073" w:rsidTr="00094B66">
        <w:trPr>
          <w:trHeight w:val="270"/>
        </w:trPr>
        <w:tc>
          <w:tcPr>
            <w:tcW w:w="1129" w:type="dxa"/>
            <w:shd w:val="clear" w:color="auto" w:fill="FFFFFF"/>
          </w:tcPr>
          <w:p w14:paraId="13DF8575" w14:textId="344C5B8D" w:rsidR="000566BB" w:rsidRPr="009F314E" w:rsidRDefault="000566BB" w:rsidP="005A662B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7.</w:t>
            </w:r>
            <w:r>
              <w:rPr>
                <w:sz w:val="22"/>
                <w:szCs w:val="22"/>
              </w:rPr>
              <w:t>5</w:t>
            </w:r>
            <w:r w:rsidRPr="009F314E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/>
            <w:shd w:val="clear" w:color="auto" w:fill="FFFFFF"/>
          </w:tcPr>
          <w:p w14:paraId="010F9E24" w14:textId="77777777" w:rsidR="000566BB" w:rsidRPr="009F314E" w:rsidRDefault="000566BB" w:rsidP="005A662B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FFFFFF"/>
          </w:tcPr>
          <w:p w14:paraId="54E7D189" w14:textId="77777777" w:rsidR="000566BB" w:rsidRPr="00343C9E" w:rsidRDefault="000566BB" w:rsidP="005A662B">
            <w:pPr>
              <w:pStyle w:val="ab"/>
              <w:spacing w:after="0" w:line="276" w:lineRule="auto"/>
              <w:ind w:left="2"/>
              <w:jc w:val="both"/>
              <w:rPr>
                <w:sz w:val="22"/>
                <w:szCs w:val="22"/>
              </w:rPr>
            </w:pPr>
            <w:r w:rsidRPr="00343C9E">
              <w:rPr>
                <w:sz w:val="22"/>
                <w:szCs w:val="22"/>
              </w:rPr>
              <w:t>10.41/08.164</w:t>
            </w:r>
          </w:p>
          <w:p w14:paraId="5C5E5DBE" w14:textId="77777777" w:rsidR="000566BB" w:rsidRPr="00343C9E" w:rsidRDefault="000566BB" w:rsidP="005A662B">
            <w:pPr>
              <w:pStyle w:val="ab"/>
              <w:spacing w:after="0" w:line="276" w:lineRule="auto"/>
              <w:ind w:left="2"/>
              <w:jc w:val="both"/>
              <w:rPr>
                <w:sz w:val="22"/>
                <w:szCs w:val="22"/>
              </w:rPr>
            </w:pPr>
            <w:r w:rsidRPr="00343C9E">
              <w:rPr>
                <w:sz w:val="22"/>
                <w:szCs w:val="22"/>
              </w:rPr>
              <w:t>10.42/08.164</w:t>
            </w:r>
          </w:p>
          <w:p w14:paraId="4F328D3D" w14:textId="4CB235C9" w:rsidR="000566BB" w:rsidRPr="00343C9E" w:rsidRDefault="000566BB" w:rsidP="005A662B">
            <w:pPr>
              <w:rPr>
                <w:sz w:val="22"/>
                <w:szCs w:val="22"/>
              </w:rPr>
            </w:pPr>
            <w:r w:rsidRPr="00343C9E">
              <w:rPr>
                <w:sz w:val="22"/>
                <w:szCs w:val="22"/>
              </w:rPr>
              <w:t xml:space="preserve"> </w:t>
            </w:r>
          </w:p>
        </w:tc>
        <w:tc>
          <w:tcPr>
            <w:tcW w:w="2694" w:type="dxa"/>
            <w:shd w:val="clear" w:color="auto" w:fill="FFFFFF"/>
          </w:tcPr>
          <w:p w14:paraId="616145E9" w14:textId="31DCFF46" w:rsidR="000566BB" w:rsidRPr="009F314E" w:rsidRDefault="000566BB" w:rsidP="005A662B">
            <w:pPr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массовая доля жира</w:t>
            </w:r>
          </w:p>
        </w:tc>
        <w:tc>
          <w:tcPr>
            <w:tcW w:w="2551" w:type="dxa"/>
            <w:vMerge w:val="restart"/>
            <w:shd w:val="clear" w:color="auto" w:fill="FFFFFF"/>
          </w:tcPr>
          <w:p w14:paraId="0639ED9C" w14:textId="77777777" w:rsidR="000566BB" w:rsidRPr="009F314E" w:rsidRDefault="000566BB" w:rsidP="005A662B">
            <w:pPr>
              <w:suppressAutoHyphens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7825-96</w:t>
            </w:r>
          </w:p>
          <w:p w14:paraId="775D3097" w14:textId="77777777" w:rsidR="000566BB" w:rsidRPr="009F314E" w:rsidRDefault="000566BB" w:rsidP="005A662B">
            <w:pPr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7981-68</w:t>
            </w:r>
          </w:p>
          <w:p w14:paraId="4D1E1687" w14:textId="77777777" w:rsidR="000566BB" w:rsidRPr="009F314E" w:rsidRDefault="000566BB" w:rsidP="005A662B">
            <w:pPr>
              <w:suppressAutoHyphens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8808-2000</w:t>
            </w:r>
          </w:p>
          <w:p w14:paraId="165314AF" w14:textId="77777777" w:rsidR="000566BB" w:rsidRPr="009F314E" w:rsidRDefault="000566BB" w:rsidP="005A662B">
            <w:pPr>
              <w:suppressAutoHyphens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8988-2002</w:t>
            </w:r>
          </w:p>
          <w:p w14:paraId="0C4D36AC" w14:textId="77777777" w:rsidR="000566BB" w:rsidRPr="009F314E" w:rsidRDefault="000566BB" w:rsidP="005A662B">
            <w:pPr>
              <w:suppressAutoHyphens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8989-73</w:t>
            </w:r>
          </w:p>
          <w:p w14:paraId="093727B3" w14:textId="77777777" w:rsidR="000566BB" w:rsidRPr="009F314E" w:rsidRDefault="000566BB" w:rsidP="005A662B">
            <w:pPr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1129-93</w:t>
            </w:r>
          </w:p>
          <w:p w14:paraId="23FAAEE2" w14:textId="77777777" w:rsidR="000566BB" w:rsidRPr="009F314E" w:rsidRDefault="000566BB" w:rsidP="005A662B">
            <w:pPr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17111-88</w:t>
            </w:r>
          </w:p>
          <w:p w14:paraId="6313D80F" w14:textId="77777777" w:rsidR="000566BB" w:rsidRPr="009F314E" w:rsidRDefault="000566BB" w:rsidP="005A662B">
            <w:pPr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22391-2015</w:t>
            </w:r>
          </w:p>
          <w:p w14:paraId="0B54ADFD" w14:textId="77777777" w:rsidR="000566BB" w:rsidRPr="009F314E" w:rsidRDefault="000566BB" w:rsidP="005A662B">
            <w:pPr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25292-2017</w:t>
            </w:r>
          </w:p>
          <w:p w14:paraId="4AA38406" w14:textId="77777777" w:rsidR="000566BB" w:rsidRPr="009F314E" w:rsidRDefault="000566BB" w:rsidP="005A662B">
            <w:pPr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28414-89</w:t>
            </w:r>
          </w:p>
          <w:p w14:paraId="7E0CAE19" w14:textId="77777777" w:rsidR="000566BB" w:rsidRPr="009F314E" w:rsidRDefault="000566BB" w:rsidP="005A662B">
            <w:pPr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30004.1-93</w:t>
            </w:r>
          </w:p>
          <w:p w14:paraId="477FDFB4" w14:textId="77777777" w:rsidR="000566BB" w:rsidRPr="009F314E" w:rsidRDefault="000566BB" w:rsidP="005A662B">
            <w:pPr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31761-2012</w:t>
            </w:r>
          </w:p>
          <w:p w14:paraId="0FB5E884" w14:textId="77777777" w:rsidR="000566BB" w:rsidRPr="009F314E" w:rsidRDefault="000566BB" w:rsidP="005A662B">
            <w:pPr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СТБ 1398-2003</w:t>
            </w:r>
          </w:p>
          <w:p w14:paraId="50A5C78D" w14:textId="77777777" w:rsidR="000566BB" w:rsidRPr="009F314E" w:rsidRDefault="000566BB" w:rsidP="005A662B">
            <w:pPr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СТБ 2016-2009</w:t>
            </w:r>
          </w:p>
          <w:p w14:paraId="6BC3DE66" w14:textId="2F75F43B" w:rsidR="000566BB" w:rsidRPr="009F314E" w:rsidRDefault="000566BB" w:rsidP="005A662B">
            <w:pPr>
              <w:rPr>
                <w:sz w:val="21"/>
                <w:szCs w:val="21"/>
              </w:rPr>
            </w:pPr>
            <w:r w:rsidRPr="00DE7E74">
              <w:rPr>
                <w:sz w:val="22"/>
                <w:szCs w:val="22"/>
              </w:rPr>
              <w:lastRenderedPageBreak/>
              <w:t>ТНПА и другая документация</w:t>
            </w:r>
            <w:r w:rsidRPr="00B32DC6">
              <w:rPr>
                <w:sz w:val="18"/>
                <w:szCs w:val="18"/>
              </w:rPr>
              <w:t xml:space="preserve"> </w:t>
            </w:r>
          </w:p>
        </w:tc>
        <w:tc>
          <w:tcPr>
            <w:tcW w:w="2552" w:type="dxa"/>
            <w:shd w:val="clear" w:color="auto" w:fill="FFFFFF"/>
          </w:tcPr>
          <w:p w14:paraId="5437D854" w14:textId="2A30FC7A" w:rsidR="000566BB" w:rsidRPr="009F314E" w:rsidRDefault="000566BB" w:rsidP="005A662B">
            <w:pPr>
              <w:suppressAutoHyphens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lastRenderedPageBreak/>
              <w:t xml:space="preserve">ГОСТ 31762-2012 п.4.6 </w:t>
            </w:r>
          </w:p>
        </w:tc>
        <w:tc>
          <w:tcPr>
            <w:tcW w:w="1984" w:type="dxa"/>
            <w:vMerge/>
            <w:shd w:val="clear" w:color="auto" w:fill="FFFFFF"/>
          </w:tcPr>
          <w:p w14:paraId="44E96252" w14:textId="77777777" w:rsidR="000566BB" w:rsidRPr="009F314E" w:rsidRDefault="000566BB" w:rsidP="005A662B">
            <w:pPr>
              <w:suppressAutoHyphens/>
              <w:rPr>
                <w:sz w:val="22"/>
                <w:szCs w:val="22"/>
              </w:rPr>
            </w:pPr>
          </w:p>
        </w:tc>
      </w:tr>
      <w:tr w:rsidR="00F616A1" w:rsidRPr="009F314E" w14:paraId="32C7A2DD" w14:textId="486DB5C3" w:rsidTr="00094B66">
        <w:trPr>
          <w:trHeight w:val="270"/>
        </w:trPr>
        <w:tc>
          <w:tcPr>
            <w:tcW w:w="1129" w:type="dxa"/>
            <w:shd w:val="clear" w:color="auto" w:fill="FFFFFF"/>
          </w:tcPr>
          <w:p w14:paraId="37B782F7" w14:textId="04B4987F" w:rsidR="00F616A1" w:rsidRPr="009F314E" w:rsidRDefault="00F616A1" w:rsidP="005A662B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7.</w:t>
            </w:r>
            <w:r>
              <w:rPr>
                <w:sz w:val="22"/>
                <w:szCs w:val="22"/>
              </w:rPr>
              <w:t>6</w:t>
            </w:r>
            <w:r w:rsidRPr="009F314E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/>
            <w:shd w:val="clear" w:color="auto" w:fill="FFFFFF"/>
          </w:tcPr>
          <w:p w14:paraId="16280165" w14:textId="77777777" w:rsidR="00F616A1" w:rsidRPr="009F314E" w:rsidRDefault="00F616A1" w:rsidP="005A662B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FFFFFF"/>
          </w:tcPr>
          <w:p w14:paraId="0A9879CE" w14:textId="77777777" w:rsidR="00F616A1" w:rsidRPr="00343C9E" w:rsidRDefault="00F616A1" w:rsidP="005A662B">
            <w:pPr>
              <w:rPr>
                <w:sz w:val="22"/>
                <w:szCs w:val="22"/>
              </w:rPr>
            </w:pPr>
            <w:r w:rsidRPr="00343C9E">
              <w:rPr>
                <w:sz w:val="22"/>
                <w:szCs w:val="22"/>
              </w:rPr>
              <w:t>10.41/08.149</w:t>
            </w:r>
          </w:p>
          <w:p w14:paraId="168581FF" w14:textId="77777777" w:rsidR="00F616A1" w:rsidRPr="00343C9E" w:rsidRDefault="00F616A1" w:rsidP="005A662B">
            <w:pPr>
              <w:pStyle w:val="ab"/>
              <w:spacing w:after="0" w:line="276" w:lineRule="auto"/>
              <w:ind w:left="2"/>
              <w:jc w:val="both"/>
              <w:rPr>
                <w:sz w:val="22"/>
                <w:szCs w:val="22"/>
              </w:rPr>
            </w:pPr>
            <w:r w:rsidRPr="00343C9E">
              <w:rPr>
                <w:sz w:val="22"/>
                <w:szCs w:val="22"/>
              </w:rPr>
              <w:t>10.42/08.149</w:t>
            </w:r>
          </w:p>
          <w:p w14:paraId="17CA33FE" w14:textId="2EA69599" w:rsidR="00F616A1" w:rsidRPr="00343C9E" w:rsidRDefault="00F616A1" w:rsidP="005A662B">
            <w:pPr>
              <w:pStyle w:val="af6"/>
              <w:rPr>
                <w:lang w:val="ru-RU"/>
              </w:rPr>
            </w:pPr>
            <w:r w:rsidRPr="00343C9E">
              <w:rPr>
                <w:lang w:val="ru-RU"/>
              </w:rPr>
              <w:t xml:space="preserve"> </w:t>
            </w:r>
          </w:p>
        </w:tc>
        <w:tc>
          <w:tcPr>
            <w:tcW w:w="2694" w:type="dxa"/>
            <w:shd w:val="clear" w:color="auto" w:fill="FFFFFF"/>
          </w:tcPr>
          <w:p w14:paraId="433968DF" w14:textId="08BA7C74" w:rsidR="00F616A1" w:rsidRPr="009F314E" w:rsidRDefault="00F616A1" w:rsidP="005A662B">
            <w:pPr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массовая доля поваренной соли, массовая доля хлористого натрия</w:t>
            </w:r>
          </w:p>
        </w:tc>
        <w:tc>
          <w:tcPr>
            <w:tcW w:w="2551" w:type="dxa"/>
            <w:vMerge/>
            <w:shd w:val="clear" w:color="auto" w:fill="FFFFFF"/>
          </w:tcPr>
          <w:p w14:paraId="0C790570" w14:textId="77777777" w:rsidR="00F616A1" w:rsidRPr="009F314E" w:rsidRDefault="00F616A1" w:rsidP="005A662B">
            <w:pPr>
              <w:rPr>
                <w:sz w:val="21"/>
                <w:szCs w:val="21"/>
              </w:rPr>
            </w:pPr>
          </w:p>
        </w:tc>
        <w:tc>
          <w:tcPr>
            <w:tcW w:w="2552" w:type="dxa"/>
            <w:shd w:val="clear" w:color="auto" w:fill="FFFFFF"/>
          </w:tcPr>
          <w:p w14:paraId="754521C3" w14:textId="77777777" w:rsidR="00F616A1" w:rsidRPr="009F314E" w:rsidRDefault="00F616A1" w:rsidP="005A662B">
            <w:pPr>
              <w:suppressAutoHyphens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9957-2015 р.7</w:t>
            </w:r>
          </w:p>
          <w:p w14:paraId="19D245AC" w14:textId="77777777" w:rsidR="00F616A1" w:rsidRPr="009F314E" w:rsidRDefault="00F616A1" w:rsidP="005A662B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vMerge w:val="restart"/>
            <w:shd w:val="clear" w:color="auto" w:fill="FFFFFF"/>
          </w:tcPr>
          <w:p w14:paraId="2C47BA12" w14:textId="77777777" w:rsidR="00F616A1" w:rsidRDefault="00F616A1" w:rsidP="00F616A1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Лабораторный </w:t>
            </w:r>
          </w:p>
          <w:p w14:paraId="56B9FD2F" w14:textId="77777777" w:rsidR="00F616A1" w:rsidRDefault="00F616A1" w:rsidP="00F616A1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отдел, группа санитарно-гигиенических исследований </w:t>
            </w:r>
          </w:p>
          <w:p w14:paraId="3832DA34" w14:textId="77777777" w:rsidR="00F616A1" w:rsidRDefault="00F616A1" w:rsidP="00F616A1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(ул.Октябрьская,33,</w:t>
            </w:r>
          </w:p>
          <w:p w14:paraId="33E2C8BE" w14:textId="11E9C679" w:rsidR="00F616A1" w:rsidRPr="009F314E" w:rsidRDefault="00F616A1" w:rsidP="00F616A1">
            <w:pPr>
              <w:suppressAutoHyphens/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г.Рогачёв</w:t>
            </w:r>
            <w:proofErr w:type="spellEnd"/>
            <w:r>
              <w:rPr>
                <w:sz w:val="22"/>
                <w:szCs w:val="22"/>
              </w:rPr>
              <w:t>, Гомельская область</w:t>
            </w:r>
          </w:p>
        </w:tc>
      </w:tr>
      <w:tr w:rsidR="00F616A1" w:rsidRPr="009F314E" w14:paraId="60B63E79" w14:textId="1E3BDEC4" w:rsidTr="00094B66">
        <w:trPr>
          <w:trHeight w:val="270"/>
        </w:trPr>
        <w:tc>
          <w:tcPr>
            <w:tcW w:w="1129" w:type="dxa"/>
            <w:shd w:val="clear" w:color="auto" w:fill="FFFFFF"/>
          </w:tcPr>
          <w:p w14:paraId="21408B47" w14:textId="1F4AE202" w:rsidR="00F616A1" w:rsidRPr="009F314E" w:rsidRDefault="00F616A1" w:rsidP="005A662B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7.7*</w:t>
            </w:r>
          </w:p>
        </w:tc>
        <w:tc>
          <w:tcPr>
            <w:tcW w:w="1985" w:type="dxa"/>
            <w:vMerge/>
            <w:shd w:val="clear" w:color="auto" w:fill="FFFFFF"/>
          </w:tcPr>
          <w:p w14:paraId="442BE1CF" w14:textId="77777777" w:rsidR="00F616A1" w:rsidRPr="009F314E" w:rsidRDefault="00F616A1" w:rsidP="005A662B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FFFFFF"/>
          </w:tcPr>
          <w:p w14:paraId="40C68BD2" w14:textId="77777777" w:rsidR="00F616A1" w:rsidRPr="00CA2403" w:rsidRDefault="00F616A1" w:rsidP="005A662B">
            <w:pPr>
              <w:rPr>
                <w:sz w:val="22"/>
                <w:szCs w:val="22"/>
              </w:rPr>
            </w:pPr>
            <w:r w:rsidRPr="00CA2403">
              <w:rPr>
                <w:sz w:val="22"/>
                <w:szCs w:val="22"/>
              </w:rPr>
              <w:t>10.41/08.149</w:t>
            </w:r>
          </w:p>
          <w:p w14:paraId="1BEED208" w14:textId="77777777" w:rsidR="00F616A1" w:rsidRPr="00CA2403" w:rsidRDefault="00F616A1" w:rsidP="005A662B">
            <w:pPr>
              <w:pStyle w:val="ab"/>
              <w:spacing w:after="0" w:line="276" w:lineRule="auto"/>
              <w:ind w:left="2"/>
              <w:jc w:val="both"/>
              <w:rPr>
                <w:sz w:val="22"/>
                <w:szCs w:val="22"/>
              </w:rPr>
            </w:pPr>
            <w:r w:rsidRPr="00CA2403">
              <w:rPr>
                <w:sz w:val="22"/>
                <w:szCs w:val="22"/>
              </w:rPr>
              <w:t>01.26/08.149</w:t>
            </w:r>
          </w:p>
          <w:p w14:paraId="33FC2F1C" w14:textId="77777777" w:rsidR="00F616A1" w:rsidRPr="00CA2403" w:rsidRDefault="00F616A1" w:rsidP="005A662B">
            <w:pPr>
              <w:pStyle w:val="ab"/>
              <w:spacing w:after="0" w:line="276" w:lineRule="auto"/>
              <w:ind w:left="2"/>
              <w:jc w:val="both"/>
              <w:rPr>
                <w:sz w:val="22"/>
                <w:szCs w:val="22"/>
              </w:rPr>
            </w:pPr>
            <w:r w:rsidRPr="00CA2403">
              <w:rPr>
                <w:sz w:val="22"/>
                <w:szCs w:val="22"/>
              </w:rPr>
              <w:t>10.42/08.149</w:t>
            </w:r>
          </w:p>
          <w:p w14:paraId="628292D2" w14:textId="0D081934" w:rsidR="00F616A1" w:rsidRPr="00CA2403" w:rsidRDefault="00F616A1" w:rsidP="005A662B">
            <w:pPr>
              <w:rPr>
                <w:sz w:val="22"/>
                <w:szCs w:val="22"/>
              </w:rPr>
            </w:pPr>
            <w:r w:rsidRPr="00CA2403">
              <w:rPr>
                <w:sz w:val="22"/>
                <w:szCs w:val="22"/>
              </w:rPr>
              <w:t xml:space="preserve"> </w:t>
            </w:r>
          </w:p>
        </w:tc>
        <w:tc>
          <w:tcPr>
            <w:tcW w:w="2694" w:type="dxa"/>
            <w:shd w:val="clear" w:color="auto" w:fill="FFFFFF"/>
          </w:tcPr>
          <w:p w14:paraId="46476D36" w14:textId="06FFDBAF" w:rsidR="00F616A1" w:rsidRPr="009F314E" w:rsidRDefault="00F616A1" w:rsidP="005A662B">
            <w:pPr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кислотное число</w:t>
            </w:r>
          </w:p>
        </w:tc>
        <w:tc>
          <w:tcPr>
            <w:tcW w:w="2551" w:type="dxa"/>
            <w:vMerge w:val="restart"/>
            <w:shd w:val="clear" w:color="auto" w:fill="FFFFFF"/>
          </w:tcPr>
          <w:p w14:paraId="788A7A8E" w14:textId="77777777" w:rsidR="00F616A1" w:rsidRPr="00094B66" w:rsidRDefault="00F616A1" w:rsidP="005A662B">
            <w:pPr>
              <w:jc w:val="both"/>
              <w:rPr>
                <w:bCs/>
                <w:color w:val="000000"/>
                <w:sz w:val="22"/>
                <w:szCs w:val="22"/>
                <w:shd w:val="clear" w:color="auto" w:fill="FFFFFF"/>
              </w:rPr>
            </w:pPr>
            <w:r w:rsidRPr="00094B66">
              <w:rPr>
                <w:bCs/>
                <w:color w:val="000000"/>
                <w:sz w:val="22"/>
                <w:szCs w:val="22"/>
                <w:shd w:val="clear" w:color="auto" w:fill="FFFFFF"/>
              </w:rPr>
              <w:t>СанПиН и ГН, утв. постановлением Министерства Здравоохранения Республики Беларусь от 21.06.2013 № 52</w:t>
            </w:r>
          </w:p>
          <w:p w14:paraId="738C9ECE" w14:textId="77777777" w:rsidR="00F616A1" w:rsidRPr="00094B66" w:rsidRDefault="00F616A1" w:rsidP="005A662B">
            <w:pPr>
              <w:jc w:val="both"/>
              <w:rPr>
                <w:bCs/>
                <w:color w:val="000000"/>
                <w:sz w:val="22"/>
                <w:szCs w:val="22"/>
                <w:shd w:val="clear" w:color="auto" w:fill="FFFFFF"/>
              </w:rPr>
            </w:pPr>
            <w:r w:rsidRPr="00094B66">
              <w:rPr>
                <w:bCs/>
                <w:color w:val="000000"/>
                <w:sz w:val="22"/>
                <w:szCs w:val="22"/>
                <w:shd w:val="clear" w:color="auto" w:fill="FFFFFF"/>
              </w:rPr>
              <w:t>ГН «Показатели безопасности и безвредности продовольственного сырья и пищевых продуктов», утв. постановлением Совета Министров Республики Беларусь от 25.01.2021 № 37</w:t>
            </w:r>
          </w:p>
          <w:p w14:paraId="3D35922D" w14:textId="74B54389" w:rsidR="00F616A1" w:rsidRPr="00094B66" w:rsidRDefault="00F616A1" w:rsidP="005A662B">
            <w:pPr>
              <w:rPr>
                <w:sz w:val="22"/>
                <w:szCs w:val="22"/>
              </w:rPr>
            </w:pPr>
            <w:r w:rsidRPr="00094B66">
              <w:rPr>
                <w:bCs/>
                <w:color w:val="000000"/>
                <w:sz w:val="22"/>
                <w:szCs w:val="22"/>
                <w:shd w:val="clear" w:color="auto" w:fill="FFFFFF"/>
              </w:rPr>
              <w:t>ТНПА и другая документация</w:t>
            </w:r>
            <w:r w:rsidRPr="00094B66">
              <w:rPr>
                <w:sz w:val="22"/>
                <w:szCs w:val="22"/>
              </w:rPr>
              <w:t xml:space="preserve">   </w:t>
            </w:r>
          </w:p>
        </w:tc>
        <w:tc>
          <w:tcPr>
            <w:tcW w:w="2552" w:type="dxa"/>
            <w:shd w:val="clear" w:color="auto" w:fill="FFFFFF"/>
          </w:tcPr>
          <w:p w14:paraId="354C9F31" w14:textId="77777777" w:rsidR="00F616A1" w:rsidRPr="00094B66" w:rsidRDefault="00F616A1" w:rsidP="005A662B">
            <w:pPr>
              <w:rPr>
                <w:sz w:val="22"/>
                <w:szCs w:val="22"/>
              </w:rPr>
            </w:pPr>
            <w:r w:rsidRPr="00094B66">
              <w:rPr>
                <w:sz w:val="22"/>
                <w:szCs w:val="22"/>
              </w:rPr>
              <w:t>ГОСТ 8285-91 п.2.4.3</w:t>
            </w:r>
          </w:p>
          <w:p w14:paraId="5783E7C0" w14:textId="77777777" w:rsidR="00F616A1" w:rsidRPr="00094B66" w:rsidRDefault="00F616A1" w:rsidP="005A662B">
            <w:pPr>
              <w:suppressAutoHyphens/>
              <w:jc w:val="both"/>
              <w:rPr>
                <w:sz w:val="22"/>
                <w:szCs w:val="22"/>
              </w:rPr>
            </w:pPr>
            <w:r w:rsidRPr="00094B66">
              <w:rPr>
                <w:sz w:val="22"/>
                <w:szCs w:val="22"/>
              </w:rPr>
              <w:t xml:space="preserve">ГОСТ 31933-2012 </w:t>
            </w:r>
          </w:p>
          <w:p w14:paraId="4B358EDB" w14:textId="7A5E9F7E" w:rsidR="00F616A1" w:rsidRPr="00094B66" w:rsidRDefault="00F616A1" w:rsidP="005A662B">
            <w:pPr>
              <w:suppressAutoHyphens/>
              <w:jc w:val="both"/>
              <w:rPr>
                <w:sz w:val="22"/>
                <w:szCs w:val="22"/>
              </w:rPr>
            </w:pPr>
            <w:r w:rsidRPr="00094B66">
              <w:rPr>
                <w:sz w:val="22"/>
                <w:szCs w:val="22"/>
              </w:rPr>
              <w:t>п. 7.1</w:t>
            </w:r>
          </w:p>
        </w:tc>
        <w:tc>
          <w:tcPr>
            <w:tcW w:w="1984" w:type="dxa"/>
            <w:vMerge/>
            <w:shd w:val="clear" w:color="auto" w:fill="FFFFFF"/>
          </w:tcPr>
          <w:p w14:paraId="79DDD273" w14:textId="77777777" w:rsidR="00F616A1" w:rsidRPr="009F314E" w:rsidRDefault="00F616A1" w:rsidP="005A662B">
            <w:pPr>
              <w:rPr>
                <w:sz w:val="22"/>
                <w:szCs w:val="22"/>
              </w:rPr>
            </w:pPr>
          </w:p>
        </w:tc>
      </w:tr>
      <w:tr w:rsidR="00F616A1" w:rsidRPr="009F314E" w14:paraId="7E452547" w14:textId="4DDF9065" w:rsidTr="00094B66">
        <w:trPr>
          <w:trHeight w:val="270"/>
        </w:trPr>
        <w:tc>
          <w:tcPr>
            <w:tcW w:w="1129" w:type="dxa"/>
            <w:shd w:val="clear" w:color="auto" w:fill="FFFFFF"/>
          </w:tcPr>
          <w:p w14:paraId="52AFBFB9" w14:textId="16CD1E1A" w:rsidR="00F616A1" w:rsidRPr="009F314E" w:rsidRDefault="00F616A1" w:rsidP="005A662B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7.8*</w:t>
            </w:r>
          </w:p>
        </w:tc>
        <w:tc>
          <w:tcPr>
            <w:tcW w:w="1985" w:type="dxa"/>
            <w:vMerge/>
            <w:shd w:val="clear" w:color="auto" w:fill="FFFFFF"/>
          </w:tcPr>
          <w:p w14:paraId="3B5AF1B3" w14:textId="77777777" w:rsidR="00F616A1" w:rsidRPr="009F314E" w:rsidRDefault="00F616A1" w:rsidP="005A662B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FFFFFF"/>
          </w:tcPr>
          <w:p w14:paraId="1B199073" w14:textId="77777777" w:rsidR="00F616A1" w:rsidRPr="00CA2403" w:rsidRDefault="00F616A1" w:rsidP="005A662B">
            <w:pPr>
              <w:rPr>
                <w:sz w:val="22"/>
                <w:szCs w:val="22"/>
              </w:rPr>
            </w:pPr>
            <w:r w:rsidRPr="00CA2403">
              <w:rPr>
                <w:sz w:val="22"/>
                <w:szCs w:val="22"/>
              </w:rPr>
              <w:t>10.41/08.149</w:t>
            </w:r>
          </w:p>
          <w:p w14:paraId="3EC74001" w14:textId="77777777" w:rsidR="00F616A1" w:rsidRPr="00CA2403" w:rsidRDefault="00F616A1" w:rsidP="005A662B">
            <w:pPr>
              <w:pStyle w:val="ab"/>
              <w:spacing w:after="0" w:line="276" w:lineRule="auto"/>
              <w:ind w:left="2"/>
              <w:jc w:val="both"/>
              <w:rPr>
                <w:sz w:val="22"/>
                <w:szCs w:val="22"/>
              </w:rPr>
            </w:pPr>
            <w:r w:rsidRPr="00CA2403">
              <w:rPr>
                <w:sz w:val="22"/>
                <w:szCs w:val="22"/>
              </w:rPr>
              <w:t>01.26/08.149</w:t>
            </w:r>
          </w:p>
          <w:p w14:paraId="7CEF30FD" w14:textId="77777777" w:rsidR="00F616A1" w:rsidRPr="00CA2403" w:rsidRDefault="00F616A1" w:rsidP="005A662B">
            <w:pPr>
              <w:pStyle w:val="ab"/>
              <w:spacing w:after="0" w:line="276" w:lineRule="auto"/>
              <w:ind w:left="2"/>
              <w:jc w:val="both"/>
              <w:rPr>
                <w:sz w:val="22"/>
                <w:szCs w:val="22"/>
              </w:rPr>
            </w:pPr>
            <w:r w:rsidRPr="00CA2403">
              <w:rPr>
                <w:sz w:val="22"/>
                <w:szCs w:val="22"/>
              </w:rPr>
              <w:t>10.42/08.149</w:t>
            </w:r>
          </w:p>
          <w:p w14:paraId="2AF74389" w14:textId="5C13AC29" w:rsidR="00F616A1" w:rsidRPr="00CA2403" w:rsidRDefault="00F616A1" w:rsidP="005A662B">
            <w:pPr>
              <w:rPr>
                <w:sz w:val="22"/>
                <w:szCs w:val="22"/>
              </w:rPr>
            </w:pPr>
            <w:r w:rsidRPr="00CA2403">
              <w:rPr>
                <w:sz w:val="22"/>
                <w:szCs w:val="22"/>
              </w:rPr>
              <w:t xml:space="preserve"> </w:t>
            </w:r>
          </w:p>
        </w:tc>
        <w:tc>
          <w:tcPr>
            <w:tcW w:w="2694" w:type="dxa"/>
            <w:shd w:val="clear" w:color="auto" w:fill="FFFFFF"/>
          </w:tcPr>
          <w:p w14:paraId="090A61FA" w14:textId="77777777" w:rsidR="00F616A1" w:rsidRPr="009F314E" w:rsidRDefault="00F616A1" w:rsidP="005A662B">
            <w:pPr>
              <w:suppressAutoHyphens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перекисное число</w:t>
            </w:r>
          </w:p>
          <w:p w14:paraId="6E5D6366" w14:textId="77777777" w:rsidR="00F616A1" w:rsidRPr="009F314E" w:rsidRDefault="00F616A1" w:rsidP="005A662B">
            <w:pPr>
              <w:suppressAutoHyphens/>
              <w:jc w:val="both"/>
              <w:rPr>
                <w:sz w:val="22"/>
                <w:szCs w:val="22"/>
              </w:rPr>
            </w:pPr>
          </w:p>
          <w:p w14:paraId="6AE69AA3" w14:textId="77777777" w:rsidR="00F616A1" w:rsidRPr="009F314E" w:rsidRDefault="00F616A1" w:rsidP="005A662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vMerge/>
            <w:shd w:val="clear" w:color="auto" w:fill="FFFFFF"/>
          </w:tcPr>
          <w:p w14:paraId="2BC73E13" w14:textId="7D8E2802" w:rsidR="00F616A1" w:rsidRPr="00094B66" w:rsidRDefault="00F616A1" w:rsidP="005A662B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shd w:val="clear" w:color="auto" w:fill="FFFFFF"/>
          </w:tcPr>
          <w:p w14:paraId="02864C58" w14:textId="77777777" w:rsidR="00F616A1" w:rsidRPr="00094B66" w:rsidRDefault="00F616A1" w:rsidP="005A662B">
            <w:pPr>
              <w:suppressAutoHyphens/>
              <w:jc w:val="both"/>
              <w:rPr>
                <w:sz w:val="22"/>
                <w:szCs w:val="22"/>
              </w:rPr>
            </w:pPr>
            <w:r w:rsidRPr="00094B66">
              <w:rPr>
                <w:sz w:val="22"/>
                <w:szCs w:val="22"/>
              </w:rPr>
              <w:t>ГОСТ 8285-91 п.2.4.2</w:t>
            </w:r>
          </w:p>
          <w:p w14:paraId="752B6FB5" w14:textId="77777777" w:rsidR="00F616A1" w:rsidRPr="00094B66" w:rsidRDefault="00F616A1" w:rsidP="005A662B">
            <w:pPr>
              <w:suppressAutoHyphens/>
              <w:jc w:val="both"/>
              <w:rPr>
                <w:sz w:val="22"/>
                <w:szCs w:val="22"/>
              </w:rPr>
            </w:pPr>
            <w:r w:rsidRPr="00094B66">
              <w:rPr>
                <w:sz w:val="22"/>
                <w:szCs w:val="22"/>
              </w:rPr>
              <w:t xml:space="preserve">ГОСТ 26593-85 </w:t>
            </w:r>
          </w:p>
          <w:p w14:paraId="1E696540" w14:textId="77777777" w:rsidR="00F616A1" w:rsidRPr="00094B66" w:rsidRDefault="00F616A1" w:rsidP="005A662B">
            <w:pPr>
              <w:rPr>
                <w:sz w:val="22"/>
                <w:szCs w:val="22"/>
              </w:rPr>
            </w:pPr>
            <w:r w:rsidRPr="00094B66">
              <w:rPr>
                <w:sz w:val="22"/>
                <w:szCs w:val="22"/>
              </w:rPr>
              <w:t xml:space="preserve">СТБ ГОСТ Р 51487-2001 </w:t>
            </w:r>
          </w:p>
          <w:p w14:paraId="15A5373F" w14:textId="4C5E016B" w:rsidR="00F616A1" w:rsidRPr="00094B66" w:rsidRDefault="00F616A1" w:rsidP="005A662B">
            <w:pPr>
              <w:suppressAutoHyphens/>
              <w:jc w:val="both"/>
              <w:rPr>
                <w:sz w:val="22"/>
                <w:szCs w:val="22"/>
              </w:rPr>
            </w:pPr>
            <w:r w:rsidRPr="00094B66">
              <w:rPr>
                <w:sz w:val="22"/>
                <w:szCs w:val="22"/>
              </w:rPr>
              <w:t>ГОСТ 31762-2012 п.4.16</w:t>
            </w:r>
          </w:p>
        </w:tc>
        <w:tc>
          <w:tcPr>
            <w:tcW w:w="1984" w:type="dxa"/>
            <w:vMerge/>
            <w:shd w:val="clear" w:color="auto" w:fill="FFFFFF"/>
          </w:tcPr>
          <w:p w14:paraId="14B34E08" w14:textId="77777777" w:rsidR="00F616A1" w:rsidRPr="009F314E" w:rsidRDefault="00F616A1" w:rsidP="005A662B">
            <w:pPr>
              <w:suppressAutoHyphens/>
              <w:jc w:val="both"/>
              <w:rPr>
                <w:sz w:val="22"/>
                <w:szCs w:val="22"/>
              </w:rPr>
            </w:pPr>
          </w:p>
        </w:tc>
      </w:tr>
      <w:tr w:rsidR="00F616A1" w:rsidRPr="009F314E" w14:paraId="1603FB28" w14:textId="3DC54C7E" w:rsidTr="00094B66">
        <w:trPr>
          <w:trHeight w:val="270"/>
        </w:trPr>
        <w:tc>
          <w:tcPr>
            <w:tcW w:w="1129" w:type="dxa"/>
            <w:shd w:val="clear" w:color="auto" w:fill="FFFFFF"/>
          </w:tcPr>
          <w:p w14:paraId="540EA018" w14:textId="3903A929" w:rsidR="00F616A1" w:rsidRPr="009F314E" w:rsidRDefault="00F616A1" w:rsidP="005A662B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7.</w:t>
            </w:r>
            <w:r>
              <w:rPr>
                <w:sz w:val="22"/>
                <w:szCs w:val="22"/>
              </w:rPr>
              <w:t>9</w:t>
            </w:r>
            <w:r w:rsidRPr="009F314E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/>
            <w:shd w:val="clear" w:color="auto" w:fill="FFFFFF"/>
          </w:tcPr>
          <w:p w14:paraId="5020A391" w14:textId="77777777" w:rsidR="00F616A1" w:rsidRPr="009F314E" w:rsidRDefault="00F616A1" w:rsidP="005A662B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FFFFFF"/>
          </w:tcPr>
          <w:p w14:paraId="4D69566A" w14:textId="77777777" w:rsidR="00F616A1" w:rsidRPr="00CA2403" w:rsidRDefault="00F616A1" w:rsidP="005A662B">
            <w:pPr>
              <w:rPr>
                <w:sz w:val="22"/>
                <w:szCs w:val="22"/>
              </w:rPr>
            </w:pPr>
            <w:r w:rsidRPr="00CA2403">
              <w:rPr>
                <w:sz w:val="22"/>
                <w:szCs w:val="22"/>
              </w:rPr>
              <w:t>10.41/08.032</w:t>
            </w:r>
          </w:p>
          <w:p w14:paraId="5D24F39A" w14:textId="77777777" w:rsidR="00F616A1" w:rsidRPr="00CA2403" w:rsidRDefault="00F616A1" w:rsidP="005A662B">
            <w:pPr>
              <w:pStyle w:val="ab"/>
              <w:spacing w:after="0"/>
              <w:ind w:left="-26"/>
              <w:rPr>
                <w:sz w:val="22"/>
                <w:szCs w:val="22"/>
              </w:rPr>
            </w:pPr>
            <w:r w:rsidRPr="00CA2403">
              <w:rPr>
                <w:sz w:val="22"/>
                <w:szCs w:val="22"/>
              </w:rPr>
              <w:t>01.26/08.032</w:t>
            </w:r>
          </w:p>
          <w:p w14:paraId="6DA245A4" w14:textId="77777777" w:rsidR="00F616A1" w:rsidRPr="00CA2403" w:rsidRDefault="00F616A1" w:rsidP="005A662B">
            <w:pPr>
              <w:pStyle w:val="ab"/>
              <w:spacing w:after="0"/>
              <w:ind w:left="-26"/>
              <w:rPr>
                <w:sz w:val="22"/>
                <w:szCs w:val="22"/>
              </w:rPr>
            </w:pPr>
            <w:r w:rsidRPr="00CA2403">
              <w:rPr>
                <w:sz w:val="22"/>
                <w:szCs w:val="22"/>
              </w:rPr>
              <w:t>10.42/08.032</w:t>
            </w:r>
          </w:p>
          <w:p w14:paraId="0F2FCC44" w14:textId="695682C6" w:rsidR="00F616A1" w:rsidRPr="00CA2403" w:rsidRDefault="00F616A1" w:rsidP="005A662B">
            <w:pPr>
              <w:rPr>
                <w:sz w:val="22"/>
                <w:szCs w:val="22"/>
              </w:rPr>
            </w:pPr>
            <w:r w:rsidRPr="00CA2403">
              <w:rPr>
                <w:sz w:val="22"/>
                <w:szCs w:val="22"/>
              </w:rPr>
              <w:t xml:space="preserve"> </w:t>
            </w:r>
          </w:p>
        </w:tc>
        <w:tc>
          <w:tcPr>
            <w:tcW w:w="2694" w:type="dxa"/>
            <w:shd w:val="clear" w:color="auto" w:fill="FFFFFF"/>
          </w:tcPr>
          <w:p w14:paraId="37BC1755" w14:textId="319149F7" w:rsidR="00F616A1" w:rsidRPr="009F314E" w:rsidRDefault="00F616A1" w:rsidP="005A662B">
            <w:pPr>
              <w:suppressAutoHyphens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Токсичные элементы: свинец</w:t>
            </w:r>
          </w:p>
        </w:tc>
        <w:tc>
          <w:tcPr>
            <w:tcW w:w="2551" w:type="dxa"/>
            <w:vMerge/>
            <w:shd w:val="clear" w:color="auto" w:fill="FFFFFF"/>
          </w:tcPr>
          <w:p w14:paraId="45D7EE6C" w14:textId="77777777" w:rsidR="00F616A1" w:rsidRPr="00094B66" w:rsidRDefault="00F616A1" w:rsidP="005A662B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shd w:val="clear" w:color="auto" w:fill="FFFFFF"/>
          </w:tcPr>
          <w:p w14:paraId="7C41F9B5" w14:textId="77777777" w:rsidR="00F616A1" w:rsidRPr="00094B66" w:rsidRDefault="00F616A1" w:rsidP="005A662B">
            <w:pPr>
              <w:jc w:val="both"/>
              <w:rPr>
                <w:sz w:val="22"/>
                <w:szCs w:val="22"/>
              </w:rPr>
            </w:pPr>
            <w:r w:rsidRPr="00094B66">
              <w:rPr>
                <w:sz w:val="22"/>
                <w:szCs w:val="22"/>
              </w:rPr>
              <w:t>ГОСТ 26929-94</w:t>
            </w:r>
          </w:p>
          <w:p w14:paraId="07E27736" w14:textId="0A158D3E" w:rsidR="00F616A1" w:rsidRPr="00094B66" w:rsidRDefault="00F616A1" w:rsidP="005A662B">
            <w:pPr>
              <w:suppressAutoHyphens/>
              <w:jc w:val="both"/>
              <w:rPr>
                <w:sz w:val="22"/>
                <w:szCs w:val="22"/>
              </w:rPr>
            </w:pPr>
            <w:r w:rsidRPr="00094B66">
              <w:rPr>
                <w:sz w:val="22"/>
                <w:szCs w:val="22"/>
              </w:rPr>
              <w:t>ГОСТ 30178-96</w:t>
            </w:r>
          </w:p>
        </w:tc>
        <w:tc>
          <w:tcPr>
            <w:tcW w:w="1984" w:type="dxa"/>
            <w:vMerge/>
            <w:shd w:val="clear" w:color="auto" w:fill="FFFFFF"/>
          </w:tcPr>
          <w:p w14:paraId="55145178" w14:textId="77777777" w:rsidR="00F616A1" w:rsidRPr="009F314E" w:rsidRDefault="00F616A1" w:rsidP="005A662B">
            <w:pPr>
              <w:jc w:val="both"/>
              <w:rPr>
                <w:sz w:val="22"/>
                <w:szCs w:val="22"/>
              </w:rPr>
            </w:pPr>
          </w:p>
        </w:tc>
      </w:tr>
      <w:tr w:rsidR="00F616A1" w:rsidRPr="009F314E" w14:paraId="4D5EC00D" w14:textId="07863E51" w:rsidTr="00094B66">
        <w:trPr>
          <w:trHeight w:val="270"/>
        </w:trPr>
        <w:tc>
          <w:tcPr>
            <w:tcW w:w="1129" w:type="dxa"/>
            <w:shd w:val="clear" w:color="auto" w:fill="FFFFFF"/>
          </w:tcPr>
          <w:p w14:paraId="4D13CB09" w14:textId="31087FAD" w:rsidR="00F616A1" w:rsidRPr="009F314E" w:rsidRDefault="00F616A1" w:rsidP="005A662B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7.</w:t>
            </w:r>
            <w:r>
              <w:rPr>
                <w:sz w:val="22"/>
                <w:szCs w:val="22"/>
              </w:rPr>
              <w:t>10</w:t>
            </w:r>
            <w:r w:rsidRPr="009F314E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/>
            <w:shd w:val="clear" w:color="auto" w:fill="FFFFFF"/>
          </w:tcPr>
          <w:p w14:paraId="0B60F110" w14:textId="77777777" w:rsidR="00F616A1" w:rsidRPr="009F314E" w:rsidRDefault="00F616A1" w:rsidP="005A662B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FFFFFF"/>
          </w:tcPr>
          <w:p w14:paraId="77D839FE" w14:textId="77777777" w:rsidR="00F616A1" w:rsidRPr="00CA2403" w:rsidRDefault="00F616A1" w:rsidP="005A662B">
            <w:pPr>
              <w:rPr>
                <w:sz w:val="22"/>
                <w:szCs w:val="22"/>
              </w:rPr>
            </w:pPr>
            <w:r w:rsidRPr="00CA2403">
              <w:rPr>
                <w:sz w:val="22"/>
                <w:szCs w:val="22"/>
              </w:rPr>
              <w:t>10.41/08.032</w:t>
            </w:r>
          </w:p>
          <w:p w14:paraId="3D35C780" w14:textId="77777777" w:rsidR="00F616A1" w:rsidRPr="00CA2403" w:rsidRDefault="00F616A1" w:rsidP="005A662B">
            <w:pPr>
              <w:pStyle w:val="ab"/>
              <w:spacing w:after="0"/>
              <w:ind w:left="-26"/>
              <w:rPr>
                <w:sz w:val="22"/>
                <w:szCs w:val="22"/>
              </w:rPr>
            </w:pPr>
            <w:r w:rsidRPr="00CA2403">
              <w:rPr>
                <w:sz w:val="22"/>
                <w:szCs w:val="22"/>
              </w:rPr>
              <w:t>01.26/08.032</w:t>
            </w:r>
          </w:p>
          <w:p w14:paraId="533347A6" w14:textId="77777777" w:rsidR="00F616A1" w:rsidRPr="00CA2403" w:rsidRDefault="00F616A1" w:rsidP="005A662B">
            <w:pPr>
              <w:pStyle w:val="ab"/>
              <w:spacing w:after="0"/>
              <w:ind w:left="-26"/>
              <w:rPr>
                <w:sz w:val="22"/>
                <w:szCs w:val="22"/>
              </w:rPr>
            </w:pPr>
            <w:r w:rsidRPr="00CA2403">
              <w:rPr>
                <w:sz w:val="22"/>
                <w:szCs w:val="22"/>
              </w:rPr>
              <w:t>10.42/08.032</w:t>
            </w:r>
          </w:p>
          <w:p w14:paraId="210CAFA8" w14:textId="602E75F4" w:rsidR="00F616A1" w:rsidRPr="00CA2403" w:rsidRDefault="00F616A1" w:rsidP="005A662B">
            <w:pPr>
              <w:rPr>
                <w:sz w:val="22"/>
                <w:szCs w:val="22"/>
              </w:rPr>
            </w:pPr>
            <w:r w:rsidRPr="00CA2403">
              <w:rPr>
                <w:sz w:val="22"/>
                <w:szCs w:val="22"/>
              </w:rPr>
              <w:t xml:space="preserve"> </w:t>
            </w:r>
          </w:p>
        </w:tc>
        <w:tc>
          <w:tcPr>
            <w:tcW w:w="2694" w:type="dxa"/>
            <w:shd w:val="clear" w:color="auto" w:fill="FFFFFF"/>
          </w:tcPr>
          <w:p w14:paraId="7EBB8663" w14:textId="3BA8B03D" w:rsidR="00F616A1" w:rsidRPr="009F314E" w:rsidRDefault="00F616A1" w:rsidP="005A662B">
            <w:pPr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кадмий</w:t>
            </w:r>
          </w:p>
        </w:tc>
        <w:tc>
          <w:tcPr>
            <w:tcW w:w="2551" w:type="dxa"/>
            <w:vMerge/>
            <w:shd w:val="clear" w:color="auto" w:fill="FFFFFF"/>
          </w:tcPr>
          <w:p w14:paraId="7B1F734E" w14:textId="77777777" w:rsidR="00F616A1" w:rsidRPr="00094B66" w:rsidRDefault="00F616A1" w:rsidP="005A662B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shd w:val="clear" w:color="auto" w:fill="FFFFFF"/>
          </w:tcPr>
          <w:p w14:paraId="517DF4BE" w14:textId="77777777" w:rsidR="00F616A1" w:rsidRPr="00094B66" w:rsidRDefault="00F616A1" w:rsidP="005A662B">
            <w:pPr>
              <w:jc w:val="both"/>
              <w:rPr>
                <w:sz w:val="22"/>
                <w:szCs w:val="22"/>
              </w:rPr>
            </w:pPr>
            <w:r w:rsidRPr="00094B66">
              <w:rPr>
                <w:sz w:val="22"/>
                <w:szCs w:val="22"/>
              </w:rPr>
              <w:t>ГОСТ 26929-94</w:t>
            </w:r>
          </w:p>
          <w:p w14:paraId="0097748C" w14:textId="6822FC08" w:rsidR="00F616A1" w:rsidRPr="00094B66" w:rsidRDefault="00F616A1" w:rsidP="005A662B">
            <w:pPr>
              <w:suppressAutoHyphens/>
              <w:jc w:val="both"/>
              <w:rPr>
                <w:sz w:val="22"/>
                <w:szCs w:val="22"/>
              </w:rPr>
            </w:pPr>
            <w:r w:rsidRPr="00094B66">
              <w:rPr>
                <w:sz w:val="22"/>
                <w:szCs w:val="22"/>
              </w:rPr>
              <w:t>ГОСТ 30178-96</w:t>
            </w:r>
          </w:p>
        </w:tc>
        <w:tc>
          <w:tcPr>
            <w:tcW w:w="1984" w:type="dxa"/>
            <w:vMerge/>
            <w:shd w:val="clear" w:color="auto" w:fill="FFFFFF"/>
          </w:tcPr>
          <w:p w14:paraId="4411551C" w14:textId="77777777" w:rsidR="00F616A1" w:rsidRPr="009F314E" w:rsidRDefault="00F616A1" w:rsidP="005A662B">
            <w:pPr>
              <w:jc w:val="both"/>
              <w:rPr>
                <w:sz w:val="22"/>
                <w:szCs w:val="22"/>
              </w:rPr>
            </w:pPr>
          </w:p>
        </w:tc>
      </w:tr>
    </w:tbl>
    <w:p w14:paraId="324B1C3B" w14:textId="77777777" w:rsidR="005A662B" w:rsidRDefault="005A662B"/>
    <w:p w14:paraId="77FA4F7E" w14:textId="77777777" w:rsidR="00595364" w:rsidRDefault="00595364"/>
    <w:p w14:paraId="1E565731" w14:textId="77777777" w:rsidR="00595364" w:rsidRDefault="00595364"/>
    <w:p w14:paraId="6803358D" w14:textId="77777777" w:rsidR="00595364" w:rsidRDefault="00595364"/>
    <w:p w14:paraId="13B4D3A2" w14:textId="77777777" w:rsidR="005D6F1E" w:rsidRDefault="005D6F1E"/>
    <w:p w14:paraId="1A3A0AD8" w14:textId="77777777" w:rsidR="00595364" w:rsidRDefault="00595364"/>
    <w:tbl>
      <w:tblPr>
        <w:tblpPr w:leftFromText="180" w:rightFromText="180" w:vertAnchor="text" w:tblpX="480" w:tblpY="1"/>
        <w:tblOverlap w:val="never"/>
        <w:tblW w:w="143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000"/>
        <w:gridCol w:w="2111"/>
        <w:gridCol w:w="1562"/>
        <w:gridCol w:w="2547"/>
        <w:gridCol w:w="2549"/>
        <w:gridCol w:w="2414"/>
        <w:gridCol w:w="2126"/>
      </w:tblGrid>
      <w:tr w:rsidR="00F616A1" w:rsidRPr="009F314E" w14:paraId="24A751D8" w14:textId="77777777" w:rsidTr="00CA2403">
        <w:trPr>
          <w:trHeight w:val="270"/>
        </w:trPr>
        <w:tc>
          <w:tcPr>
            <w:tcW w:w="1000" w:type="dxa"/>
            <w:shd w:val="clear" w:color="auto" w:fill="FFFFFF"/>
          </w:tcPr>
          <w:p w14:paraId="78E76D78" w14:textId="7F97BD5C" w:rsidR="00F616A1" w:rsidRPr="009F314E" w:rsidRDefault="00F616A1" w:rsidP="005A662B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7.</w:t>
            </w:r>
            <w:r>
              <w:rPr>
                <w:sz w:val="22"/>
                <w:szCs w:val="22"/>
              </w:rPr>
              <w:t>11</w:t>
            </w:r>
            <w:r w:rsidRPr="009F314E">
              <w:rPr>
                <w:sz w:val="22"/>
                <w:szCs w:val="22"/>
              </w:rPr>
              <w:t>*</w:t>
            </w:r>
          </w:p>
        </w:tc>
        <w:tc>
          <w:tcPr>
            <w:tcW w:w="2111" w:type="dxa"/>
            <w:vMerge w:val="restart"/>
            <w:shd w:val="clear" w:color="auto" w:fill="FFFFFF"/>
          </w:tcPr>
          <w:p w14:paraId="2F54E759" w14:textId="77777777" w:rsidR="00F616A1" w:rsidRPr="009F314E" w:rsidRDefault="00F616A1" w:rsidP="005A662B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Масличное сырье и жировые продукты</w:t>
            </w:r>
          </w:p>
          <w:p w14:paraId="673C024B" w14:textId="77777777" w:rsidR="00F616A1" w:rsidRPr="009F314E" w:rsidRDefault="00F616A1" w:rsidP="005A662B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</w:p>
          <w:p w14:paraId="615F8DE7" w14:textId="77777777" w:rsidR="00F616A1" w:rsidRPr="009F314E" w:rsidRDefault="00F616A1" w:rsidP="005A662B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</w:p>
        </w:tc>
        <w:tc>
          <w:tcPr>
            <w:tcW w:w="1562" w:type="dxa"/>
            <w:vMerge w:val="restart"/>
            <w:shd w:val="clear" w:color="auto" w:fill="FFFFFF"/>
          </w:tcPr>
          <w:p w14:paraId="212BA509" w14:textId="77777777" w:rsidR="00F616A1" w:rsidRPr="00E61B7C" w:rsidRDefault="00F616A1" w:rsidP="005A662B">
            <w:pPr>
              <w:rPr>
                <w:sz w:val="22"/>
                <w:szCs w:val="22"/>
              </w:rPr>
            </w:pPr>
            <w:r w:rsidRPr="00E61B7C">
              <w:rPr>
                <w:sz w:val="22"/>
                <w:szCs w:val="22"/>
              </w:rPr>
              <w:t>10.41/08.082</w:t>
            </w:r>
          </w:p>
          <w:p w14:paraId="226713DA" w14:textId="77777777" w:rsidR="00F616A1" w:rsidRPr="00E61B7C" w:rsidRDefault="00F616A1" w:rsidP="005A662B">
            <w:pPr>
              <w:pStyle w:val="ab"/>
              <w:spacing w:after="0"/>
              <w:ind w:left="-26"/>
              <w:rPr>
                <w:sz w:val="22"/>
                <w:szCs w:val="22"/>
              </w:rPr>
            </w:pPr>
            <w:r w:rsidRPr="00E61B7C">
              <w:rPr>
                <w:sz w:val="22"/>
                <w:szCs w:val="22"/>
              </w:rPr>
              <w:t>01.26/08.082</w:t>
            </w:r>
          </w:p>
          <w:p w14:paraId="22C6B284" w14:textId="77777777" w:rsidR="00F616A1" w:rsidRPr="00E61B7C" w:rsidRDefault="00F616A1" w:rsidP="005A662B">
            <w:pPr>
              <w:pStyle w:val="ab"/>
              <w:spacing w:after="0"/>
              <w:ind w:left="-26"/>
              <w:rPr>
                <w:sz w:val="22"/>
                <w:szCs w:val="22"/>
              </w:rPr>
            </w:pPr>
            <w:r w:rsidRPr="00E61B7C">
              <w:rPr>
                <w:sz w:val="22"/>
                <w:szCs w:val="22"/>
              </w:rPr>
              <w:t xml:space="preserve">10.42/08.082 </w:t>
            </w:r>
          </w:p>
          <w:p w14:paraId="3BBB45A6" w14:textId="77777777" w:rsidR="00F616A1" w:rsidRPr="00E61B7C" w:rsidRDefault="00F616A1" w:rsidP="005A662B">
            <w:pPr>
              <w:rPr>
                <w:sz w:val="22"/>
                <w:szCs w:val="22"/>
              </w:rPr>
            </w:pPr>
            <w:r w:rsidRPr="00E61B7C">
              <w:rPr>
                <w:sz w:val="22"/>
                <w:szCs w:val="22"/>
              </w:rPr>
              <w:t>10.41/08.156</w:t>
            </w:r>
          </w:p>
          <w:p w14:paraId="1A6BC706" w14:textId="77777777" w:rsidR="00F616A1" w:rsidRPr="00E61B7C" w:rsidRDefault="00F616A1" w:rsidP="005A662B">
            <w:pPr>
              <w:pStyle w:val="ab"/>
              <w:spacing w:after="0"/>
              <w:ind w:left="-26"/>
              <w:rPr>
                <w:sz w:val="22"/>
                <w:szCs w:val="22"/>
              </w:rPr>
            </w:pPr>
            <w:r w:rsidRPr="00E61B7C">
              <w:rPr>
                <w:sz w:val="22"/>
                <w:szCs w:val="22"/>
              </w:rPr>
              <w:t>01.26/08.156</w:t>
            </w:r>
          </w:p>
          <w:p w14:paraId="33BF033A" w14:textId="77777777" w:rsidR="00F616A1" w:rsidRPr="00E61B7C" w:rsidRDefault="00F616A1" w:rsidP="005A662B">
            <w:pPr>
              <w:pStyle w:val="ab"/>
              <w:spacing w:after="0"/>
              <w:ind w:left="-26"/>
              <w:rPr>
                <w:sz w:val="22"/>
                <w:szCs w:val="22"/>
              </w:rPr>
            </w:pPr>
            <w:r w:rsidRPr="00E61B7C">
              <w:rPr>
                <w:sz w:val="22"/>
                <w:szCs w:val="22"/>
              </w:rPr>
              <w:t>10.42/08.156</w:t>
            </w:r>
          </w:p>
          <w:p w14:paraId="41EB9DF0" w14:textId="77777777" w:rsidR="00F616A1" w:rsidRPr="00E61B7C" w:rsidRDefault="00F616A1" w:rsidP="005A662B">
            <w:pPr>
              <w:rPr>
                <w:sz w:val="22"/>
                <w:szCs w:val="22"/>
              </w:rPr>
            </w:pPr>
            <w:r w:rsidRPr="00E61B7C">
              <w:rPr>
                <w:sz w:val="22"/>
                <w:szCs w:val="22"/>
              </w:rPr>
              <w:t>10.86/08.156</w:t>
            </w:r>
          </w:p>
          <w:p w14:paraId="0716E02D" w14:textId="77777777" w:rsidR="00F616A1" w:rsidRPr="00E61B7C" w:rsidRDefault="00F616A1" w:rsidP="005A662B">
            <w:pPr>
              <w:rPr>
                <w:sz w:val="22"/>
                <w:szCs w:val="22"/>
              </w:rPr>
            </w:pPr>
            <w:r w:rsidRPr="00E61B7C">
              <w:rPr>
                <w:sz w:val="22"/>
                <w:szCs w:val="22"/>
              </w:rPr>
              <w:t>10.41/08.032</w:t>
            </w:r>
          </w:p>
          <w:p w14:paraId="13A2C59D" w14:textId="77777777" w:rsidR="00F616A1" w:rsidRPr="00E61B7C" w:rsidRDefault="00F616A1" w:rsidP="005A662B">
            <w:pPr>
              <w:pStyle w:val="ab"/>
              <w:spacing w:after="0"/>
              <w:ind w:left="-26"/>
              <w:rPr>
                <w:sz w:val="22"/>
                <w:szCs w:val="22"/>
              </w:rPr>
            </w:pPr>
            <w:r w:rsidRPr="00E61B7C">
              <w:rPr>
                <w:sz w:val="22"/>
                <w:szCs w:val="22"/>
              </w:rPr>
              <w:t>01.26/08.032</w:t>
            </w:r>
          </w:p>
          <w:p w14:paraId="29D3B3C1" w14:textId="6683D267" w:rsidR="00F616A1" w:rsidRPr="00E61B7C" w:rsidRDefault="00F616A1" w:rsidP="00C80747">
            <w:pPr>
              <w:pStyle w:val="ab"/>
              <w:spacing w:after="0"/>
              <w:ind w:left="-26"/>
              <w:rPr>
                <w:sz w:val="22"/>
                <w:szCs w:val="22"/>
              </w:rPr>
            </w:pPr>
            <w:r w:rsidRPr="00E61B7C">
              <w:rPr>
                <w:sz w:val="22"/>
                <w:szCs w:val="22"/>
              </w:rPr>
              <w:lastRenderedPageBreak/>
              <w:t>10.42/08.032</w:t>
            </w:r>
          </w:p>
        </w:tc>
        <w:tc>
          <w:tcPr>
            <w:tcW w:w="2547" w:type="dxa"/>
            <w:shd w:val="clear" w:color="auto" w:fill="FFFFFF"/>
          </w:tcPr>
          <w:p w14:paraId="39A3CEFA" w14:textId="5DCAD425" w:rsidR="00F616A1" w:rsidRPr="009F314E" w:rsidRDefault="00F616A1" w:rsidP="005A662B">
            <w:pPr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lastRenderedPageBreak/>
              <w:t>ртуть</w:t>
            </w:r>
          </w:p>
        </w:tc>
        <w:tc>
          <w:tcPr>
            <w:tcW w:w="2549" w:type="dxa"/>
            <w:vMerge w:val="restart"/>
            <w:shd w:val="clear" w:color="auto" w:fill="FFFFFF"/>
          </w:tcPr>
          <w:p w14:paraId="5ACD93C5" w14:textId="77777777" w:rsidR="00F616A1" w:rsidRPr="00E61B7C" w:rsidRDefault="00F616A1" w:rsidP="005A662B">
            <w:pPr>
              <w:jc w:val="both"/>
              <w:rPr>
                <w:bCs/>
                <w:color w:val="000000"/>
                <w:sz w:val="22"/>
                <w:szCs w:val="22"/>
                <w:shd w:val="clear" w:color="auto" w:fill="FFFFFF"/>
              </w:rPr>
            </w:pPr>
            <w:r w:rsidRPr="00E61B7C">
              <w:rPr>
                <w:bCs/>
                <w:color w:val="000000"/>
                <w:sz w:val="22"/>
                <w:szCs w:val="22"/>
                <w:shd w:val="clear" w:color="auto" w:fill="FFFFFF"/>
              </w:rPr>
              <w:t>СанПиН и ГН, утв. постановлением Министерства Здравоохранения Республики Беларусь от 21.06.2013 № 52</w:t>
            </w:r>
          </w:p>
          <w:p w14:paraId="1BAAD817" w14:textId="77777777" w:rsidR="00F616A1" w:rsidRPr="00E61B7C" w:rsidRDefault="00F616A1" w:rsidP="005A662B">
            <w:pPr>
              <w:jc w:val="both"/>
              <w:rPr>
                <w:bCs/>
                <w:color w:val="000000"/>
                <w:sz w:val="22"/>
                <w:szCs w:val="22"/>
                <w:shd w:val="clear" w:color="auto" w:fill="FFFFFF"/>
              </w:rPr>
            </w:pPr>
            <w:r w:rsidRPr="00E61B7C">
              <w:rPr>
                <w:bCs/>
                <w:color w:val="000000"/>
                <w:sz w:val="22"/>
                <w:szCs w:val="22"/>
                <w:shd w:val="clear" w:color="auto" w:fill="FFFFFF"/>
              </w:rPr>
              <w:t xml:space="preserve">ГН «Показатели безопасности и безвредности продовольственного сырья и пищевых продуктов», утв. </w:t>
            </w:r>
            <w:r w:rsidRPr="00E61B7C">
              <w:rPr>
                <w:bCs/>
                <w:color w:val="000000"/>
                <w:sz w:val="22"/>
                <w:szCs w:val="22"/>
                <w:shd w:val="clear" w:color="auto" w:fill="FFFFFF"/>
              </w:rPr>
              <w:lastRenderedPageBreak/>
              <w:t>постановлением Совета Министров Республики Беларусь от 25.01.2021 № 37</w:t>
            </w:r>
          </w:p>
          <w:p w14:paraId="5C481AD2" w14:textId="0430B6F0" w:rsidR="00F616A1" w:rsidRPr="00E61B7C" w:rsidRDefault="00F616A1" w:rsidP="005A662B">
            <w:pPr>
              <w:rPr>
                <w:sz w:val="22"/>
                <w:szCs w:val="22"/>
              </w:rPr>
            </w:pPr>
            <w:r w:rsidRPr="00E61B7C">
              <w:rPr>
                <w:bCs/>
                <w:color w:val="000000"/>
                <w:sz w:val="22"/>
                <w:szCs w:val="22"/>
                <w:shd w:val="clear" w:color="auto" w:fill="FFFFFF"/>
              </w:rPr>
              <w:t>ТНПА и другая документация</w:t>
            </w:r>
            <w:r w:rsidRPr="00E61B7C">
              <w:rPr>
                <w:sz w:val="22"/>
                <w:szCs w:val="22"/>
              </w:rPr>
              <w:t xml:space="preserve">   </w:t>
            </w:r>
          </w:p>
        </w:tc>
        <w:tc>
          <w:tcPr>
            <w:tcW w:w="2414" w:type="dxa"/>
            <w:shd w:val="clear" w:color="auto" w:fill="FFFFFF"/>
          </w:tcPr>
          <w:p w14:paraId="4A0B74CF" w14:textId="77777777" w:rsidR="00F616A1" w:rsidRPr="009F314E" w:rsidRDefault="00F616A1" w:rsidP="005A662B">
            <w:pPr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lastRenderedPageBreak/>
              <w:t xml:space="preserve">ГОСТ 26927-86 </w:t>
            </w:r>
          </w:p>
        </w:tc>
        <w:tc>
          <w:tcPr>
            <w:tcW w:w="2126" w:type="dxa"/>
            <w:vMerge w:val="restart"/>
            <w:shd w:val="clear" w:color="auto" w:fill="FFFFFF"/>
          </w:tcPr>
          <w:p w14:paraId="17C2C623" w14:textId="708896C4" w:rsidR="00F616A1" w:rsidRDefault="00F616A1" w:rsidP="00F616A1">
            <w:pPr>
              <w:spacing w:line="216" w:lineRule="auto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Лабораторный </w:t>
            </w:r>
          </w:p>
          <w:p w14:paraId="2637DB19" w14:textId="77777777" w:rsidR="00F616A1" w:rsidRDefault="00F616A1" w:rsidP="00F616A1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отдел, группа санитарно-гигиенических исследований </w:t>
            </w:r>
          </w:p>
          <w:p w14:paraId="47DD1244" w14:textId="77777777" w:rsidR="00F616A1" w:rsidRDefault="00F616A1" w:rsidP="00F616A1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(ул.Октябрьская,33,</w:t>
            </w:r>
          </w:p>
          <w:p w14:paraId="5539C780" w14:textId="07129FC9" w:rsidR="00F616A1" w:rsidRPr="009F314E" w:rsidRDefault="00F616A1" w:rsidP="00F616A1">
            <w:pPr>
              <w:suppressAutoHyphens/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г.Рогачёв</w:t>
            </w:r>
            <w:proofErr w:type="spellEnd"/>
            <w:r>
              <w:rPr>
                <w:sz w:val="22"/>
                <w:szCs w:val="22"/>
              </w:rPr>
              <w:t>, Гомельская область</w:t>
            </w:r>
          </w:p>
        </w:tc>
      </w:tr>
      <w:tr w:rsidR="00F616A1" w:rsidRPr="009F314E" w14:paraId="6D58BD74" w14:textId="77777777" w:rsidTr="00CA2403">
        <w:trPr>
          <w:trHeight w:val="270"/>
        </w:trPr>
        <w:tc>
          <w:tcPr>
            <w:tcW w:w="1000" w:type="dxa"/>
            <w:shd w:val="clear" w:color="auto" w:fill="FFFFFF"/>
          </w:tcPr>
          <w:p w14:paraId="4494A22F" w14:textId="6675DC70" w:rsidR="00F616A1" w:rsidRPr="009F314E" w:rsidRDefault="00F616A1" w:rsidP="005A662B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7.</w:t>
            </w:r>
            <w:r>
              <w:rPr>
                <w:sz w:val="22"/>
                <w:szCs w:val="22"/>
              </w:rPr>
              <w:t>12</w:t>
            </w:r>
            <w:r w:rsidRPr="009F314E">
              <w:rPr>
                <w:sz w:val="22"/>
                <w:szCs w:val="22"/>
              </w:rPr>
              <w:t>*</w:t>
            </w:r>
          </w:p>
        </w:tc>
        <w:tc>
          <w:tcPr>
            <w:tcW w:w="2111" w:type="dxa"/>
            <w:vMerge/>
            <w:shd w:val="clear" w:color="auto" w:fill="FFFFFF"/>
          </w:tcPr>
          <w:p w14:paraId="151EB4A7" w14:textId="77777777" w:rsidR="00F616A1" w:rsidRPr="009F314E" w:rsidRDefault="00F616A1" w:rsidP="005A662B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</w:p>
        </w:tc>
        <w:tc>
          <w:tcPr>
            <w:tcW w:w="1562" w:type="dxa"/>
            <w:vMerge/>
            <w:shd w:val="clear" w:color="auto" w:fill="FFFFFF"/>
          </w:tcPr>
          <w:p w14:paraId="56051A65" w14:textId="11631FC6" w:rsidR="00F616A1" w:rsidRPr="00E61B7C" w:rsidRDefault="00F616A1" w:rsidP="00C80747">
            <w:pPr>
              <w:pStyle w:val="ab"/>
              <w:spacing w:after="0"/>
              <w:ind w:left="-26"/>
              <w:rPr>
                <w:sz w:val="22"/>
                <w:szCs w:val="22"/>
              </w:rPr>
            </w:pPr>
          </w:p>
        </w:tc>
        <w:tc>
          <w:tcPr>
            <w:tcW w:w="2547" w:type="dxa"/>
            <w:shd w:val="clear" w:color="auto" w:fill="FFFFFF"/>
          </w:tcPr>
          <w:p w14:paraId="1CD28995" w14:textId="6CF37843" w:rsidR="00F616A1" w:rsidRPr="009F314E" w:rsidRDefault="00F616A1" w:rsidP="005A662B">
            <w:pPr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мышьяк</w:t>
            </w:r>
          </w:p>
        </w:tc>
        <w:tc>
          <w:tcPr>
            <w:tcW w:w="2549" w:type="dxa"/>
            <w:vMerge/>
            <w:shd w:val="clear" w:color="auto" w:fill="FFFFFF"/>
          </w:tcPr>
          <w:p w14:paraId="53F4DA64" w14:textId="77777777" w:rsidR="00F616A1" w:rsidRPr="009F314E" w:rsidRDefault="00F616A1" w:rsidP="005A662B">
            <w:pPr>
              <w:rPr>
                <w:sz w:val="21"/>
                <w:szCs w:val="21"/>
              </w:rPr>
            </w:pPr>
          </w:p>
        </w:tc>
        <w:tc>
          <w:tcPr>
            <w:tcW w:w="2414" w:type="dxa"/>
            <w:shd w:val="clear" w:color="auto" w:fill="FFFFFF"/>
          </w:tcPr>
          <w:p w14:paraId="0EE3DE4B" w14:textId="77777777" w:rsidR="00F616A1" w:rsidRDefault="00F616A1" w:rsidP="005A662B">
            <w:pPr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 xml:space="preserve">ГОСТ 26929-94 </w:t>
            </w:r>
          </w:p>
          <w:p w14:paraId="561C5A3D" w14:textId="56D3A0C3" w:rsidR="00F616A1" w:rsidRPr="009F314E" w:rsidRDefault="00F616A1" w:rsidP="005A662B">
            <w:pPr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26930-86</w:t>
            </w:r>
          </w:p>
        </w:tc>
        <w:tc>
          <w:tcPr>
            <w:tcW w:w="2126" w:type="dxa"/>
            <w:vMerge/>
            <w:shd w:val="clear" w:color="auto" w:fill="FFFFFF"/>
          </w:tcPr>
          <w:p w14:paraId="736B102F" w14:textId="0FCB378D" w:rsidR="00F616A1" w:rsidRPr="009F314E" w:rsidRDefault="00F616A1" w:rsidP="005A662B">
            <w:pPr>
              <w:suppressAutoHyphens/>
              <w:jc w:val="both"/>
              <w:rPr>
                <w:sz w:val="22"/>
                <w:szCs w:val="22"/>
              </w:rPr>
            </w:pPr>
          </w:p>
        </w:tc>
      </w:tr>
      <w:tr w:rsidR="00F616A1" w:rsidRPr="009F314E" w14:paraId="536FC8F4" w14:textId="77777777" w:rsidTr="00CA2403">
        <w:trPr>
          <w:trHeight w:val="270"/>
        </w:trPr>
        <w:tc>
          <w:tcPr>
            <w:tcW w:w="1000" w:type="dxa"/>
            <w:shd w:val="clear" w:color="auto" w:fill="FFFFFF"/>
          </w:tcPr>
          <w:p w14:paraId="3B85183F" w14:textId="0D926DD4" w:rsidR="00F616A1" w:rsidRPr="009F314E" w:rsidRDefault="00F616A1" w:rsidP="005A662B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7.</w:t>
            </w:r>
            <w:r>
              <w:rPr>
                <w:sz w:val="22"/>
                <w:szCs w:val="22"/>
              </w:rPr>
              <w:t>13</w:t>
            </w:r>
            <w:r w:rsidRPr="009F314E">
              <w:rPr>
                <w:sz w:val="22"/>
                <w:szCs w:val="22"/>
              </w:rPr>
              <w:t>*</w:t>
            </w:r>
          </w:p>
        </w:tc>
        <w:tc>
          <w:tcPr>
            <w:tcW w:w="2111" w:type="dxa"/>
            <w:vMerge/>
            <w:shd w:val="clear" w:color="auto" w:fill="FFFFFF"/>
          </w:tcPr>
          <w:p w14:paraId="7C000A4A" w14:textId="77777777" w:rsidR="00F616A1" w:rsidRPr="009F314E" w:rsidRDefault="00F616A1" w:rsidP="005A662B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</w:p>
        </w:tc>
        <w:tc>
          <w:tcPr>
            <w:tcW w:w="1562" w:type="dxa"/>
            <w:vMerge/>
            <w:shd w:val="clear" w:color="auto" w:fill="FFFFFF"/>
          </w:tcPr>
          <w:p w14:paraId="2897BE2F" w14:textId="4F6ADAEE" w:rsidR="00F616A1" w:rsidRPr="00E61B7C" w:rsidRDefault="00F616A1" w:rsidP="005A662B">
            <w:pPr>
              <w:pStyle w:val="ab"/>
              <w:spacing w:after="0"/>
              <w:ind w:left="-26"/>
              <w:rPr>
                <w:sz w:val="22"/>
                <w:szCs w:val="22"/>
              </w:rPr>
            </w:pPr>
          </w:p>
        </w:tc>
        <w:tc>
          <w:tcPr>
            <w:tcW w:w="2547" w:type="dxa"/>
            <w:shd w:val="clear" w:color="auto" w:fill="FFFFFF"/>
          </w:tcPr>
          <w:p w14:paraId="6067C9F1" w14:textId="51F49A63" w:rsidR="00F616A1" w:rsidRPr="009F314E" w:rsidRDefault="00F616A1" w:rsidP="005A662B">
            <w:pPr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цинк</w:t>
            </w:r>
          </w:p>
        </w:tc>
        <w:tc>
          <w:tcPr>
            <w:tcW w:w="2549" w:type="dxa"/>
            <w:vMerge/>
            <w:shd w:val="clear" w:color="auto" w:fill="FFFFFF"/>
          </w:tcPr>
          <w:p w14:paraId="08BB1D96" w14:textId="77777777" w:rsidR="00F616A1" w:rsidRPr="009F314E" w:rsidRDefault="00F616A1" w:rsidP="005A662B">
            <w:pPr>
              <w:rPr>
                <w:sz w:val="21"/>
                <w:szCs w:val="21"/>
              </w:rPr>
            </w:pPr>
          </w:p>
        </w:tc>
        <w:tc>
          <w:tcPr>
            <w:tcW w:w="2414" w:type="dxa"/>
            <w:shd w:val="clear" w:color="auto" w:fill="FFFFFF"/>
          </w:tcPr>
          <w:p w14:paraId="2887862F" w14:textId="77777777" w:rsidR="00F616A1" w:rsidRDefault="00F616A1" w:rsidP="005A662B">
            <w:pPr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26929-94</w:t>
            </w:r>
          </w:p>
          <w:p w14:paraId="7110CA70" w14:textId="723376BD" w:rsidR="00F616A1" w:rsidRPr="009F314E" w:rsidRDefault="00F616A1" w:rsidP="005A662B">
            <w:pPr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30178-96</w:t>
            </w:r>
          </w:p>
        </w:tc>
        <w:tc>
          <w:tcPr>
            <w:tcW w:w="2126" w:type="dxa"/>
            <w:vMerge/>
            <w:shd w:val="clear" w:color="auto" w:fill="FFFFFF"/>
          </w:tcPr>
          <w:p w14:paraId="0D6AC0B6" w14:textId="3B5F1D4F" w:rsidR="00F616A1" w:rsidRPr="009F314E" w:rsidRDefault="00F616A1" w:rsidP="005A662B">
            <w:pPr>
              <w:suppressAutoHyphens/>
              <w:jc w:val="both"/>
              <w:rPr>
                <w:sz w:val="22"/>
                <w:szCs w:val="22"/>
              </w:rPr>
            </w:pPr>
          </w:p>
        </w:tc>
      </w:tr>
      <w:tr w:rsidR="00F616A1" w:rsidRPr="009F314E" w14:paraId="2E383203" w14:textId="77777777" w:rsidTr="00CA2403">
        <w:trPr>
          <w:trHeight w:val="270"/>
        </w:trPr>
        <w:tc>
          <w:tcPr>
            <w:tcW w:w="1000" w:type="dxa"/>
            <w:shd w:val="clear" w:color="auto" w:fill="FFFFFF"/>
          </w:tcPr>
          <w:p w14:paraId="12515823" w14:textId="61503A23" w:rsidR="00F616A1" w:rsidRPr="009F314E" w:rsidRDefault="00F616A1" w:rsidP="005A662B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7.</w:t>
            </w:r>
            <w:r>
              <w:rPr>
                <w:sz w:val="22"/>
                <w:szCs w:val="22"/>
              </w:rPr>
              <w:t>14</w:t>
            </w:r>
            <w:r w:rsidRPr="009F314E">
              <w:rPr>
                <w:sz w:val="22"/>
                <w:szCs w:val="22"/>
              </w:rPr>
              <w:t>*</w:t>
            </w:r>
          </w:p>
        </w:tc>
        <w:tc>
          <w:tcPr>
            <w:tcW w:w="2111" w:type="dxa"/>
            <w:vMerge/>
            <w:shd w:val="clear" w:color="auto" w:fill="FFFFFF"/>
          </w:tcPr>
          <w:p w14:paraId="55AEE4DF" w14:textId="77777777" w:rsidR="00F616A1" w:rsidRPr="009F314E" w:rsidRDefault="00F616A1" w:rsidP="005A662B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</w:p>
        </w:tc>
        <w:tc>
          <w:tcPr>
            <w:tcW w:w="1562" w:type="dxa"/>
            <w:vMerge/>
            <w:shd w:val="clear" w:color="auto" w:fill="FFFFFF"/>
          </w:tcPr>
          <w:p w14:paraId="318F14A8" w14:textId="6E960497" w:rsidR="00F616A1" w:rsidRPr="00E61B7C" w:rsidRDefault="00F616A1" w:rsidP="005A662B">
            <w:pPr>
              <w:pStyle w:val="ab"/>
              <w:spacing w:after="0"/>
              <w:ind w:left="-26"/>
              <w:rPr>
                <w:sz w:val="22"/>
                <w:szCs w:val="22"/>
              </w:rPr>
            </w:pPr>
          </w:p>
        </w:tc>
        <w:tc>
          <w:tcPr>
            <w:tcW w:w="2547" w:type="dxa"/>
            <w:shd w:val="clear" w:color="auto" w:fill="FFFFFF"/>
          </w:tcPr>
          <w:p w14:paraId="59183C1C" w14:textId="21C8E4A1" w:rsidR="00F616A1" w:rsidRPr="009F314E" w:rsidRDefault="00F616A1" w:rsidP="005A662B">
            <w:pPr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медь</w:t>
            </w:r>
          </w:p>
        </w:tc>
        <w:tc>
          <w:tcPr>
            <w:tcW w:w="2549" w:type="dxa"/>
            <w:vMerge/>
            <w:shd w:val="clear" w:color="auto" w:fill="FFFFFF"/>
          </w:tcPr>
          <w:p w14:paraId="11C6D82A" w14:textId="77777777" w:rsidR="00F616A1" w:rsidRPr="009F314E" w:rsidRDefault="00F616A1" w:rsidP="005A662B">
            <w:pPr>
              <w:rPr>
                <w:sz w:val="21"/>
                <w:szCs w:val="21"/>
              </w:rPr>
            </w:pPr>
          </w:p>
        </w:tc>
        <w:tc>
          <w:tcPr>
            <w:tcW w:w="2414" w:type="dxa"/>
            <w:shd w:val="clear" w:color="auto" w:fill="FFFFFF"/>
          </w:tcPr>
          <w:p w14:paraId="7F1BE6C6" w14:textId="77777777" w:rsidR="00F616A1" w:rsidRDefault="00F616A1" w:rsidP="005A662B">
            <w:pPr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26929-94</w:t>
            </w:r>
          </w:p>
          <w:p w14:paraId="55DB4117" w14:textId="6C712B38" w:rsidR="00F616A1" w:rsidRPr="009F314E" w:rsidRDefault="00F616A1" w:rsidP="005A662B">
            <w:pPr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30178-96</w:t>
            </w:r>
          </w:p>
        </w:tc>
        <w:tc>
          <w:tcPr>
            <w:tcW w:w="2126" w:type="dxa"/>
            <w:vMerge/>
            <w:shd w:val="clear" w:color="auto" w:fill="FFFFFF"/>
          </w:tcPr>
          <w:p w14:paraId="145F7C82" w14:textId="4C93F5C2" w:rsidR="00F616A1" w:rsidRPr="009F314E" w:rsidRDefault="00F616A1" w:rsidP="005A662B">
            <w:pPr>
              <w:suppressAutoHyphens/>
              <w:jc w:val="both"/>
              <w:rPr>
                <w:sz w:val="22"/>
                <w:szCs w:val="22"/>
              </w:rPr>
            </w:pPr>
          </w:p>
        </w:tc>
      </w:tr>
      <w:tr w:rsidR="00F616A1" w:rsidRPr="009F314E" w14:paraId="74ACE159" w14:textId="77777777" w:rsidTr="00CA2403">
        <w:trPr>
          <w:trHeight w:val="270"/>
        </w:trPr>
        <w:tc>
          <w:tcPr>
            <w:tcW w:w="1000" w:type="dxa"/>
            <w:shd w:val="clear" w:color="auto" w:fill="FFFFFF"/>
          </w:tcPr>
          <w:p w14:paraId="1EB7BF49" w14:textId="4E21C620" w:rsidR="00F616A1" w:rsidRPr="009F314E" w:rsidRDefault="00F616A1" w:rsidP="005A662B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7.</w:t>
            </w:r>
            <w:r>
              <w:rPr>
                <w:sz w:val="22"/>
                <w:szCs w:val="22"/>
              </w:rPr>
              <w:t>15</w:t>
            </w:r>
            <w:r w:rsidRPr="009F314E">
              <w:rPr>
                <w:sz w:val="22"/>
                <w:szCs w:val="22"/>
              </w:rPr>
              <w:t>*</w:t>
            </w:r>
          </w:p>
        </w:tc>
        <w:tc>
          <w:tcPr>
            <w:tcW w:w="2111" w:type="dxa"/>
            <w:vMerge/>
            <w:shd w:val="clear" w:color="auto" w:fill="FFFFFF"/>
          </w:tcPr>
          <w:p w14:paraId="0A320ECB" w14:textId="77777777" w:rsidR="00F616A1" w:rsidRPr="009F314E" w:rsidRDefault="00F616A1" w:rsidP="005A662B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</w:p>
        </w:tc>
        <w:tc>
          <w:tcPr>
            <w:tcW w:w="1562" w:type="dxa"/>
            <w:vMerge/>
            <w:shd w:val="clear" w:color="auto" w:fill="FFFFFF"/>
          </w:tcPr>
          <w:p w14:paraId="3D6E28DC" w14:textId="0C3AFDE9" w:rsidR="00F616A1" w:rsidRPr="00E61B7C" w:rsidRDefault="00F616A1" w:rsidP="005A662B">
            <w:pPr>
              <w:pStyle w:val="ab"/>
              <w:spacing w:after="0"/>
              <w:ind w:left="-26"/>
              <w:rPr>
                <w:sz w:val="22"/>
                <w:szCs w:val="22"/>
              </w:rPr>
            </w:pPr>
          </w:p>
        </w:tc>
        <w:tc>
          <w:tcPr>
            <w:tcW w:w="2547" w:type="dxa"/>
            <w:shd w:val="clear" w:color="auto" w:fill="FFFFFF"/>
          </w:tcPr>
          <w:p w14:paraId="462252B8" w14:textId="67E88008" w:rsidR="00F616A1" w:rsidRPr="009F314E" w:rsidRDefault="00F616A1" w:rsidP="005A662B">
            <w:pPr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железо</w:t>
            </w:r>
          </w:p>
        </w:tc>
        <w:tc>
          <w:tcPr>
            <w:tcW w:w="2549" w:type="dxa"/>
            <w:vMerge/>
            <w:shd w:val="clear" w:color="auto" w:fill="FFFFFF"/>
          </w:tcPr>
          <w:p w14:paraId="2DCC2BAB" w14:textId="77777777" w:rsidR="00F616A1" w:rsidRPr="009F314E" w:rsidRDefault="00F616A1" w:rsidP="005A662B">
            <w:pPr>
              <w:rPr>
                <w:sz w:val="21"/>
                <w:szCs w:val="21"/>
              </w:rPr>
            </w:pPr>
          </w:p>
        </w:tc>
        <w:tc>
          <w:tcPr>
            <w:tcW w:w="2414" w:type="dxa"/>
            <w:shd w:val="clear" w:color="auto" w:fill="FFFFFF"/>
          </w:tcPr>
          <w:p w14:paraId="03A771EC" w14:textId="77777777" w:rsidR="00F616A1" w:rsidRDefault="00F616A1" w:rsidP="005A662B">
            <w:pPr>
              <w:suppressAutoHyphens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 xml:space="preserve">ГОСТ 26928-86  </w:t>
            </w:r>
          </w:p>
          <w:p w14:paraId="330463B5" w14:textId="49CA0C4D" w:rsidR="00F616A1" w:rsidRPr="009F314E" w:rsidRDefault="00F616A1" w:rsidP="005A662B">
            <w:pPr>
              <w:suppressAutoHyphens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30178-96</w:t>
            </w:r>
          </w:p>
        </w:tc>
        <w:tc>
          <w:tcPr>
            <w:tcW w:w="2126" w:type="dxa"/>
            <w:vMerge/>
            <w:shd w:val="clear" w:color="auto" w:fill="FFFFFF"/>
          </w:tcPr>
          <w:p w14:paraId="0CB41C43" w14:textId="6746CE32" w:rsidR="00F616A1" w:rsidRPr="009F314E" w:rsidRDefault="00F616A1" w:rsidP="005A662B">
            <w:pPr>
              <w:suppressAutoHyphens/>
              <w:jc w:val="both"/>
              <w:rPr>
                <w:sz w:val="22"/>
                <w:szCs w:val="22"/>
              </w:rPr>
            </w:pPr>
          </w:p>
        </w:tc>
      </w:tr>
      <w:tr w:rsidR="00F616A1" w:rsidRPr="009F314E" w14:paraId="1E6C55BF" w14:textId="77777777" w:rsidTr="00CA2403">
        <w:trPr>
          <w:trHeight w:val="547"/>
        </w:trPr>
        <w:tc>
          <w:tcPr>
            <w:tcW w:w="1000" w:type="dxa"/>
            <w:shd w:val="clear" w:color="auto" w:fill="FFFFFF"/>
          </w:tcPr>
          <w:p w14:paraId="3827A518" w14:textId="1874E61B" w:rsidR="00F616A1" w:rsidRPr="0061270E" w:rsidRDefault="00F616A1" w:rsidP="005A662B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  <w:r w:rsidRPr="0061270E">
              <w:rPr>
                <w:sz w:val="22"/>
                <w:szCs w:val="22"/>
              </w:rPr>
              <w:t>7.</w:t>
            </w:r>
            <w:r>
              <w:rPr>
                <w:sz w:val="22"/>
                <w:szCs w:val="22"/>
              </w:rPr>
              <w:t>16</w:t>
            </w:r>
            <w:r w:rsidRPr="0061270E">
              <w:rPr>
                <w:sz w:val="22"/>
                <w:szCs w:val="22"/>
              </w:rPr>
              <w:t>*</w:t>
            </w:r>
          </w:p>
        </w:tc>
        <w:tc>
          <w:tcPr>
            <w:tcW w:w="2111" w:type="dxa"/>
            <w:vMerge/>
            <w:shd w:val="clear" w:color="auto" w:fill="FFFFFF"/>
          </w:tcPr>
          <w:p w14:paraId="63F5667A" w14:textId="77777777" w:rsidR="00F616A1" w:rsidRPr="0061270E" w:rsidRDefault="00F616A1" w:rsidP="005A662B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</w:p>
        </w:tc>
        <w:tc>
          <w:tcPr>
            <w:tcW w:w="1562" w:type="dxa"/>
            <w:shd w:val="clear" w:color="auto" w:fill="FFFFFF"/>
          </w:tcPr>
          <w:p w14:paraId="4D30C35E" w14:textId="77777777" w:rsidR="00F616A1" w:rsidRPr="00E61B7C" w:rsidRDefault="00F616A1" w:rsidP="005A662B">
            <w:pPr>
              <w:rPr>
                <w:sz w:val="22"/>
                <w:szCs w:val="22"/>
              </w:rPr>
            </w:pPr>
            <w:r w:rsidRPr="00E61B7C">
              <w:rPr>
                <w:sz w:val="22"/>
                <w:szCs w:val="22"/>
              </w:rPr>
              <w:t>10.41/08.161</w:t>
            </w:r>
          </w:p>
          <w:p w14:paraId="62C3C82F" w14:textId="77777777" w:rsidR="00F616A1" w:rsidRPr="00E61B7C" w:rsidRDefault="00F616A1" w:rsidP="005A662B">
            <w:pPr>
              <w:pStyle w:val="af6"/>
              <w:spacing w:line="276" w:lineRule="auto"/>
              <w:rPr>
                <w:lang w:val="ru-RU"/>
              </w:rPr>
            </w:pPr>
            <w:r w:rsidRPr="00E61B7C">
              <w:t>01.26/08.1</w:t>
            </w:r>
            <w:r w:rsidRPr="00E61B7C">
              <w:rPr>
                <w:lang w:val="ru-RU"/>
              </w:rPr>
              <w:t>61</w:t>
            </w:r>
          </w:p>
          <w:p w14:paraId="58695194" w14:textId="26D97A1B" w:rsidR="00F616A1" w:rsidRPr="00E61B7C" w:rsidRDefault="00F616A1" w:rsidP="005A662B">
            <w:pPr>
              <w:pStyle w:val="af6"/>
              <w:spacing w:line="276" w:lineRule="auto"/>
              <w:rPr>
                <w:lang w:val="ru-RU"/>
              </w:rPr>
            </w:pPr>
            <w:r w:rsidRPr="00E61B7C">
              <w:t>10.42/08.1</w:t>
            </w:r>
            <w:r w:rsidRPr="00E61B7C">
              <w:rPr>
                <w:lang w:val="ru-RU"/>
              </w:rPr>
              <w:t>61</w:t>
            </w:r>
            <w:r w:rsidRPr="00E61B7C">
              <w:rPr>
                <w:rFonts w:eastAsia="Batang"/>
              </w:rPr>
              <w:t xml:space="preserve"> </w:t>
            </w:r>
          </w:p>
        </w:tc>
        <w:tc>
          <w:tcPr>
            <w:tcW w:w="2547" w:type="dxa"/>
            <w:shd w:val="clear" w:color="auto" w:fill="FFFFFF"/>
          </w:tcPr>
          <w:p w14:paraId="4AC1C9C9" w14:textId="77777777" w:rsidR="00F616A1" w:rsidRPr="0061270E" w:rsidRDefault="00F616A1" w:rsidP="005A662B">
            <w:pPr>
              <w:suppressAutoHyphens/>
              <w:jc w:val="both"/>
              <w:rPr>
                <w:sz w:val="22"/>
                <w:szCs w:val="22"/>
              </w:rPr>
            </w:pPr>
            <w:r w:rsidRPr="0061270E">
              <w:rPr>
                <w:sz w:val="22"/>
                <w:szCs w:val="22"/>
              </w:rPr>
              <w:t>Микотоксины:</w:t>
            </w:r>
          </w:p>
          <w:p w14:paraId="5B6B6CE3" w14:textId="07670428" w:rsidR="00F616A1" w:rsidRPr="0061270E" w:rsidRDefault="00F616A1" w:rsidP="005A662B">
            <w:pPr>
              <w:jc w:val="both"/>
              <w:rPr>
                <w:sz w:val="22"/>
                <w:szCs w:val="22"/>
              </w:rPr>
            </w:pPr>
            <w:r w:rsidRPr="0061270E">
              <w:rPr>
                <w:sz w:val="22"/>
                <w:szCs w:val="22"/>
              </w:rPr>
              <w:t>афлатоксин В1</w:t>
            </w:r>
          </w:p>
        </w:tc>
        <w:tc>
          <w:tcPr>
            <w:tcW w:w="2549" w:type="dxa"/>
            <w:vMerge/>
            <w:shd w:val="clear" w:color="auto" w:fill="FFFFFF"/>
          </w:tcPr>
          <w:p w14:paraId="433D1D4D" w14:textId="77777777" w:rsidR="00F616A1" w:rsidRPr="0061270E" w:rsidRDefault="00F616A1" w:rsidP="005A662B">
            <w:pPr>
              <w:rPr>
                <w:sz w:val="21"/>
                <w:szCs w:val="21"/>
              </w:rPr>
            </w:pPr>
          </w:p>
        </w:tc>
        <w:tc>
          <w:tcPr>
            <w:tcW w:w="2414" w:type="dxa"/>
            <w:shd w:val="clear" w:color="auto" w:fill="FFFFFF"/>
          </w:tcPr>
          <w:p w14:paraId="7437C115" w14:textId="77777777" w:rsidR="00F616A1" w:rsidRPr="0061270E" w:rsidRDefault="00F616A1" w:rsidP="005A662B">
            <w:pPr>
              <w:suppressAutoHyphens/>
              <w:rPr>
                <w:sz w:val="22"/>
                <w:szCs w:val="22"/>
              </w:rPr>
            </w:pPr>
            <w:r w:rsidRPr="0061270E">
              <w:rPr>
                <w:sz w:val="22"/>
                <w:szCs w:val="22"/>
              </w:rPr>
              <w:t xml:space="preserve">ГОСТ 30711-2001 р.3 </w:t>
            </w:r>
          </w:p>
        </w:tc>
        <w:tc>
          <w:tcPr>
            <w:tcW w:w="2126" w:type="dxa"/>
            <w:vMerge/>
            <w:shd w:val="clear" w:color="auto" w:fill="FFFFFF"/>
          </w:tcPr>
          <w:p w14:paraId="1A99EED6" w14:textId="6ACA76AD" w:rsidR="00F616A1" w:rsidRPr="0061270E" w:rsidRDefault="00F616A1" w:rsidP="005A662B">
            <w:pPr>
              <w:suppressAutoHyphens/>
              <w:rPr>
                <w:sz w:val="22"/>
                <w:szCs w:val="22"/>
              </w:rPr>
            </w:pPr>
          </w:p>
        </w:tc>
      </w:tr>
      <w:tr w:rsidR="00F616A1" w:rsidRPr="009F314E" w14:paraId="4821990A" w14:textId="77777777" w:rsidTr="00CA2403">
        <w:trPr>
          <w:trHeight w:val="270"/>
        </w:trPr>
        <w:tc>
          <w:tcPr>
            <w:tcW w:w="1000" w:type="dxa"/>
            <w:shd w:val="clear" w:color="auto" w:fill="FFFFFF"/>
          </w:tcPr>
          <w:p w14:paraId="6835AB58" w14:textId="76669C38" w:rsidR="00F616A1" w:rsidRPr="0061270E" w:rsidRDefault="00F616A1" w:rsidP="005A662B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  <w:r w:rsidRPr="0061270E">
              <w:rPr>
                <w:sz w:val="22"/>
                <w:szCs w:val="22"/>
              </w:rPr>
              <w:t>7.</w:t>
            </w:r>
            <w:r>
              <w:rPr>
                <w:sz w:val="22"/>
                <w:szCs w:val="22"/>
              </w:rPr>
              <w:t>17</w:t>
            </w:r>
            <w:r w:rsidRPr="0061270E">
              <w:rPr>
                <w:sz w:val="22"/>
                <w:szCs w:val="22"/>
              </w:rPr>
              <w:t>*</w:t>
            </w:r>
          </w:p>
        </w:tc>
        <w:tc>
          <w:tcPr>
            <w:tcW w:w="2111" w:type="dxa"/>
            <w:vMerge/>
            <w:shd w:val="clear" w:color="auto" w:fill="FFFFFF"/>
          </w:tcPr>
          <w:p w14:paraId="6DFB37DE" w14:textId="77777777" w:rsidR="00F616A1" w:rsidRPr="0061270E" w:rsidRDefault="00F616A1" w:rsidP="005A662B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</w:p>
        </w:tc>
        <w:tc>
          <w:tcPr>
            <w:tcW w:w="1562" w:type="dxa"/>
            <w:shd w:val="clear" w:color="auto" w:fill="FFFFFF"/>
          </w:tcPr>
          <w:p w14:paraId="161727BC" w14:textId="1CD808E2" w:rsidR="00F616A1" w:rsidRPr="00E61B7C" w:rsidRDefault="00F616A1" w:rsidP="005A662B">
            <w:pPr>
              <w:pStyle w:val="af6"/>
              <w:spacing w:line="276" w:lineRule="auto"/>
              <w:rPr>
                <w:lang w:val="ru-RU"/>
              </w:rPr>
            </w:pPr>
            <w:r w:rsidRPr="00E61B7C">
              <w:rPr>
                <w:lang w:val="ru-RU"/>
              </w:rPr>
              <w:t xml:space="preserve">01.26/08.158 10.41/08.158  </w:t>
            </w:r>
          </w:p>
          <w:p w14:paraId="115C096D" w14:textId="77777777" w:rsidR="00F616A1" w:rsidRPr="00E61B7C" w:rsidRDefault="00F616A1" w:rsidP="005A662B">
            <w:pPr>
              <w:pStyle w:val="af6"/>
              <w:spacing w:line="276" w:lineRule="auto"/>
              <w:rPr>
                <w:lang w:val="ru-RU"/>
              </w:rPr>
            </w:pPr>
            <w:r w:rsidRPr="00E61B7C">
              <w:rPr>
                <w:lang w:val="ru-RU"/>
              </w:rPr>
              <w:t>10.42/08.158</w:t>
            </w:r>
          </w:p>
          <w:p w14:paraId="599B24E0" w14:textId="77777777" w:rsidR="00F616A1" w:rsidRPr="00E61B7C" w:rsidRDefault="00F616A1" w:rsidP="005A662B">
            <w:pPr>
              <w:rPr>
                <w:sz w:val="22"/>
                <w:szCs w:val="22"/>
              </w:rPr>
            </w:pPr>
          </w:p>
        </w:tc>
        <w:tc>
          <w:tcPr>
            <w:tcW w:w="2547" w:type="dxa"/>
            <w:shd w:val="clear" w:color="auto" w:fill="FFFFFF"/>
          </w:tcPr>
          <w:p w14:paraId="12E261EF" w14:textId="77777777" w:rsidR="00F616A1" w:rsidRPr="0061270E" w:rsidRDefault="00F616A1" w:rsidP="005A662B">
            <w:pPr>
              <w:jc w:val="both"/>
              <w:rPr>
                <w:sz w:val="22"/>
                <w:szCs w:val="22"/>
              </w:rPr>
            </w:pPr>
            <w:r w:rsidRPr="0061270E">
              <w:rPr>
                <w:sz w:val="22"/>
                <w:szCs w:val="22"/>
              </w:rPr>
              <w:t>Пестициды:</w:t>
            </w:r>
          </w:p>
          <w:p w14:paraId="2FE28E80" w14:textId="49E7496C" w:rsidR="00F616A1" w:rsidRPr="0061270E" w:rsidRDefault="00F616A1" w:rsidP="005A662B">
            <w:pPr>
              <w:jc w:val="both"/>
              <w:rPr>
                <w:sz w:val="22"/>
                <w:szCs w:val="22"/>
              </w:rPr>
            </w:pPr>
            <w:proofErr w:type="spellStart"/>
            <w:r w:rsidRPr="0061270E">
              <w:rPr>
                <w:sz w:val="22"/>
                <w:szCs w:val="22"/>
              </w:rPr>
              <w:t>гексахлорциклогексан</w:t>
            </w:r>
            <w:proofErr w:type="spellEnd"/>
            <w:r w:rsidRPr="0061270E">
              <w:rPr>
                <w:sz w:val="22"/>
                <w:szCs w:val="22"/>
              </w:rPr>
              <w:t xml:space="preserve"> (альфа, бета, гамма-изомеры), ДДТ и его</w:t>
            </w:r>
            <w:r>
              <w:rPr>
                <w:sz w:val="22"/>
                <w:szCs w:val="22"/>
              </w:rPr>
              <w:t xml:space="preserve"> </w:t>
            </w:r>
            <w:r w:rsidRPr="0061270E">
              <w:rPr>
                <w:sz w:val="22"/>
                <w:szCs w:val="22"/>
              </w:rPr>
              <w:t>метаболиты ДДД, ДДЕ</w:t>
            </w:r>
          </w:p>
        </w:tc>
        <w:tc>
          <w:tcPr>
            <w:tcW w:w="2549" w:type="dxa"/>
            <w:vMerge/>
            <w:shd w:val="clear" w:color="auto" w:fill="FFFFFF"/>
          </w:tcPr>
          <w:p w14:paraId="21819846" w14:textId="77777777" w:rsidR="00F616A1" w:rsidRPr="0061270E" w:rsidRDefault="00F616A1" w:rsidP="005A662B">
            <w:pPr>
              <w:rPr>
                <w:sz w:val="21"/>
                <w:szCs w:val="21"/>
              </w:rPr>
            </w:pPr>
          </w:p>
        </w:tc>
        <w:tc>
          <w:tcPr>
            <w:tcW w:w="2414" w:type="dxa"/>
            <w:shd w:val="clear" w:color="auto" w:fill="FFFFFF"/>
          </w:tcPr>
          <w:p w14:paraId="59A6F527" w14:textId="77777777" w:rsidR="00F616A1" w:rsidRPr="0061270E" w:rsidRDefault="00F616A1" w:rsidP="005A662B">
            <w:pPr>
              <w:suppressAutoHyphens/>
              <w:jc w:val="both"/>
              <w:rPr>
                <w:sz w:val="22"/>
                <w:szCs w:val="22"/>
              </w:rPr>
            </w:pPr>
            <w:r w:rsidRPr="0061270E">
              <w:rPr>
                <w:sz w:val="22"/>
                <w:szCs w:val="22"/>
              </w:rPr>
              <w:t>ГОСТ 32122-2013</w:t>
            </w:r>
          </w:p>
        </w:tc>
        <w:tc>
          <w:tcPr>
            <w:tcW w:w="2126" w:type="dxa"/>
            <w:vMerge/>
            <w:shd w:val="clear" w:color="auto" w:fill="FFFFFF"/>
          </w:tcPr>
          <w:p w14:paraId="03BB6BC2" w14:textId="3163B86D" w:rsidR="00F616A1" w:rsidRPr="0061270E" w:rsidRDefault="00F616A1" w:rsidP="005A662B">
            <w:pPr>
              <w:suppressAutoHyphens/>
              <w:jc w:val="both"/>
              <w:rPr>
                <w:sz w:val="22"/>
                <w:szCs w:val="22"/>
              </w:rPr>
            </w:pPr>
          </w:p>
        </w:tc>
      </w:tr>
      <w:tr w:rsidR="00F616A1" w:rsidRPr="009F314E" w14:paraId="03F7D096" w14:textId="77777777" w:rsidTr="00CA2403">
        <w:trPr>
          <w:trHeight w:val="270"/>
        </w:trPr>
        <w:tc>
          <w:tcPr>
            <w:tcW w:w="1000" w:type="dxa"/>
            <w:shd w:val="clear" w:color="auto" w:fill="FFFFFF"/>
          </w:tcPr>
          <w:p w14:paraId="5509AAA3" w14:textId="4E39D00A" w:rsidR="00F616A1" w:rsidRPr="0061270E" w:rsidRDefault="00F616A1" w:rsidP="005A662B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  <w:r w:rsidRPr="0061270E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>.</w:t>
            </w:r>
            <w:r w:rsidRPr="0061270E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8</w:t>
            </w:r>
            <w:r w:rsidRPr="0061270E">
              <w:rPr>
                <w:sz w:val="22"/>
                <w:szCs w:val="22"/>
              </w:rPr>
              <w:t>*</w:t>
            </w:r>
          </w:p>
          <w:p w14:paraId="6EE40621" w14:textId="77777777" w:rsidR="00F616A1" w:rsidRPr="0061270E" w:rsidRDefault="00F616A1" w:rsidP="005A662B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</w:p>
          <w:p w14:paraId="3CCC14CD" w14:textId="77777777" w:rsidR="00F616A1" w:rsidRPr="0061270E" w:rsidRDefault="00F616A1" w:rsidP="005A662B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</w:p>
          <w:p w14:paraId="7C46DD34" w14:textId="77777777" w:rsidR="00F616A1" w:rsidRPr="0061270E" w:rsidRDefault="00F616A1" w:rsidP="005A662B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</w:p>
          <w:p w14:paraId="45A100D6" w14:textId="77777777" w:rsidR="00F616A1" w:rsidRPr="0061270E" w:rsidRDefault="00F616A1" w:rsidP="005A662B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</w:p>
          <w:p w14:paraId="4CA9EFC7" w14:textId="77777777" w:rsidR="00F616A1" w:rsidRPr="0061270E" w:rsidRDefault="00F616A1" w:rsidP="005A662B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</w:p>
          <w:p w14:paraId="718867C3" w14:textId="77777777" w:rsidR="00F616A1" w:rsidRPr="0061270E" w:rsidRDefault="00F616A1" w:rsidP="005A662B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</w:p>
        </w:tc>
        <w:tc>
          <w:tcPr>
            <w:tcW w:w="2111" w:type="dxa"/>
            <w:vMerge/>
            <w:shd w:val="clear" w:color="auto" w:fill="FFFFFF"/>
          </w:tcPr>
          <w:p w14:paraId="19019403" w14:textId="77777777" w:rsidR="00F616A1" w:rsidRPr="0061270E" w:rsidRDefault="00F616A1" w:rsidP="005A662B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</w:p>
        </w:tc>
        <w:tc>
          <w:tcPr>
            <w:tcW w:w="1562" w:type="dxa"/>
            <w:shd w:val="clear" w:color="auto" w:fill="FFFFFF"/>
          </w:tcPr>
          <w:p w14:paraId="4ACAD79A" w14:textId="145B42FF" w:rsidR="00F616A1" w:rsidRPr="00E61B7C" w:rsidRDefault="00F616A1" w:rsidP="005A662B">
            <w:pPr>
              <w:pStyle w:val="af6"/>
              <w:spacing w:line="276" w:lineRule="auto"/>
              <w:rPr>
                <w:lang w:val="ru-RU"/>
              </w:rPr>
            </w:pPr>
            <w:r w:rsidRPr="00E61B7C">
              <w:t xml:space="preserve"> </w:t>
            </w:r>
            <w:r w:rsidRPr="00E61B7C">
              <w:rPr>
                <w:lang w:val="ru-RU"/>
              </w:rPr>
              <w:t>01.26/</w:t>
            </w:r>
            <w:r w:rsidRPr="00210BB5">
              <w:t>04.</w:t>
            </w:r>
            <w:proofErr w:type="gramStart"/>
            <w:r w:rsidRPr="00210BB5">
              <w:t xml:space="preserve">125 </w:t>
            </w:r>
            <w:r w:rsidRPr="00E61B7C">
              <w:rPr>
                <w:lang w:val="ru-RU"/>
              </w:rPr>
              <w:t xml:space="preserve"> 10.41</w:t>
            </w:r>
            <w:proofErr w:type="gramEnd"/>
            <w:r w:rsidRPr="00E61B7C">
              <w:rPr>
                <w:lang w:val="ru-RU"/>
              </w:rPr>
              <w:t>/</w:t>
            </w:r>
            <w:r w:rsidRPr="00210BB5">
              <w:t xml:space="preserve">04.125 </w:t>
            </w:r>
            <w:r w:rsidRPr="00E61B7C">
              <w:rPr>
                <w:lang w:val="ru-RU"/>
              </w:rPr>
              <w:t xml:space="preserve">  </w:t>
            </w:r>
          </w:p>
          <w:p w14:paraId="62BE1A51" w14:textId="4ED886ED" w:rsidR="00F616A1" w:rsidRPr="00E61B7C" w:rsidRDefault="00F616A1" w:rsidP="005A662B">
            <w:pPr>
              <w:pStyle w:val="af6"/>
              <w:spacing w:line="276" w:lineRule="auto"/>
              <w:rPr>
                <w:lang w:val="ru-RU"/>
              </w:rPr>
            </w:pPr>
            <w:r w:rsidRPr="00E61B7C">
              <w:rPr>
                <w:lang w:val="ru-RU"/>
              </w:rPr>
              <w:t>10.42/</w:t>
            </w:r>
            <w:r w:rsidRPr="00210BB5">
              <w:t>04.125</w:t>
            </w:r>
          </w:p>
          <w:p w14:paraId="6C97E76B" w14:textId="32047A6E" w:rsidR="00F616A1" w:rsidRPr="00E61B7C" w:rsidRDefault="00F616A1" w:rsidP="005A662B">
            <w:pPr>
              <w:rPr>
                <w:sz w:val="22"/>
                <w:szCs w:val="22"/>
              </w:rPr>
            </w:pPr>
          </w:p>
        </w:tc>
        <w:tc>
          <w:tcPr>
            <w:tcW w:w="2547" w:type="dxa"/>
            <w:shd w:val="clear" w:color="auto" w:fill="FFFFFF"/>
          </w:tcPr>
          <w:p w14:paraId="1A95D3C8" w14:textId="5FF989CD" w:rsidR="00F616A1" w:rsidRPr="0061270E" w:rsidRDefault="00F616A1" w:rsidP="005A662B">
            <w:pPr>
              <w:jc w:val="both"/>
              <w:rPr>
                <w:sz w:val="22"/>
                <w:szCs w:val="22"/>
              </w:rPr>
            </w:pPr>
            <w:r w:rsidRPr="0061270E">
              <w:rPr>
                <w:sz w:val="22"/>
                <w:szCs w:val="22"/>
              </w:rPr>
              <w:t xml:space="preserve">Удельная активность цезия-137 </w:t>
            </w:r>
          </w:p>
        </w:tc>
        <w:tc>
          <w:tcPr>
            <w:tcW w:w="2549" w:type="dxa"/>
            <w:shd w:val="clear" w:color="auto" w:fill="FFFFFF"/>
          </w:tcPr>
          <w:p w14:paraId="17A7364B" w14:textId="0F5D2A4F" w:rsidR="00F616A1" w:rsidRPr="00FF2E48" w:rsidRDefault="00F616A1" w:rsidP="005A662B">
            <w:pPr>
              <w:suppressAutoHyphens/>
              <w:jc w:val="both"/>
              <w:rPr>
                <w:sz w:val="22"/>
                <w:szCs w:val="22"/>
              </w:rPr>
            </w:pPr>
            <w:r w:rsidRPr="00FF2E48">
              <w:rPr>
                <w:sz w:val="22"/>
                <w:szCs w:val="22"/>
              </w:rPr>
              <w:t xml:space="preserve">ГН 10-117-99 (РДУ-99) Республиканские допустимые уровни содержания цезия-137 и стронция-90 в сельскохозяйственном сырье и кормах, </w:t>
            </w:r>
            <w:proofErr w:type="spellStart"/>
            <w:proofErr w:type="gramStart"/>
            <w:r w:rsidRPr="00FF2E48">
              <w:rPr>
                <w:sz w:val="22"/>
                <w:szCs w:val="22"/>
              </w:rPr>
              <w:t>утв.Минсельхозпродом</w:t>
            </w:r>
            <w:proofErr w:type="spellEnd"/>
            <w:proofErr w:type="gramEnd"/>
            <w:r w:rsidRPr="00FF2E48">
              <w:rPr>
                <w:sz w:val="22"/>
                <w:szCs w:val="22"/>
              </w:rPr>
              <w:t xml:space="preserve"> РБ 03.08.1999</w:t>
            </w:r>
          </w:p>
          <w:p w14:paraId="00EA6651" w14:textId="04DA9AF0" w:rsidR="00F616A1" w:rsidRPr="00FF2E48" w:rsidRDefault="00F616A1" w:rsidP="005A662B">
            <w:pPr>
              <w:jc w:val="both"/>
              <w:rPr>
                <w:sz w:val="22"/>
                <w:szCs w:val="22"/>
              </w:rPr>
            </w:pPr>
            <w:r w:rsidRPr="00FF2E48">
              <w:rPr>
                <w:color w:val="EE0000"/>
                <w:sz w:val="22"/>
                <w:szCs w:val="22"/>
              </w:rPr>
              <w:t xml:space="preserve"> </w:t>
            </w:r>
            <w:r w:rsidRPr="00FF2E48">
              <w:rPr>
                <w:bCs/>
                <w:color w:val="000000"/>
                <w:sz w:val="22"/>
                <w:szCs w:val="22"/>
                <w:shd w:val="clear" w:color="auto" w:fill="FFFFFF"/>
              </w:rPr>
              <w:t>ГН «Показатели безопасности и безвредности продовольственного сырья и пищевых продуктов», утв. постановлением Совета Министров Республики Беларусь от 25.01.2021 № 37</w:t>
            </w:r>
          </w:p>
        </w:tc>
        <w:tc>
          <w:tcPr>
            <w:tcW w:w="2414" w:type="dxa"/>
            <w:shd w:val="clear" w:color="auto" w:fill="FFFFFF"/>
          </w:tcPr>
          <w:p w14:paraId="73E2ECB2" w14:textId="77777777" w:rsidR="00F616A1" w:rsidRPr="0061270E" w:rsidRDefault="00F616A1" w:rsidP="005A662B">
            <w:pPr>
              <w:suppressAutoHyphens/>
              <w:jc w:val="both"/>
              <w:rPr>
                <w:sz w:val="22"/>
                <w:szCs w:val="22"/>
              </w:rPr>
            </w:pPr>
            <w:r w:rsidRPr="0061270E">
              <w:rPr>
                <w:sz w:val="22"/>
                <w:szCs w:val="22"/>
              </w:rPr>
              <w:t>МВИ.МН 1181-2011</w:t>
            </w:r>
          </w:p>
        </w:tc>
        <w:tc>
          <w:tcPr>
            <w:tcW w:w="2126" w:type="dxa"/>
            <w:vMerge/>
            <w:shd w:val="clear" w:color="auto" w:fill="FFFFFF"/>
          </w:tcPr>
          <w:p w14:paraId="3B63EFEB" w14:textId="7162BC69" w:rsidR="00F616A1" w:rsidRPr="0061270E" w:rsidRDefault="00F616A1" w:rsidP="005A662B">
            <w:pPr>
              <w:suppressAutoHyphens/>
              <w:jc w:val="both"/>
              <w:rPr>
                <w:sz w:val="22"/>
                <w:szCs w:val="22"/>
              </w:rPr>
            </w:pPr>
          </w:p>
        </w:tc>
      </w:tr>
      <w:tr w:rsidR="00E77E61" w:rsidRPr="009F314E" w14:paraId="5EAAB1E7" w14:textId="77777777" w:rsidTr="00CA2403">
        <w:trPr>
          <w:trHeight w:val="270"/>
        </w:trPr>
        <w:tc>
          <w:tcPr>
            <w:tcW w:w="1000" w:type="dxa"/>
            <w:shd w:val="clear" w:color="auto" w:fill="FFFFFF"/>
          </w:tcPr>
          <w:p w14:paraId="14C7B937" w14:textId="3E29046C" w:rsidR="00E77E61" w:rsidRPr="009F314E" w:rsidRDefault="00E77E61" w:rsidP="005A662B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7.</w:t>
            </w:r>
            <w:r>
              <w:rPr>
                <w:sz w:val="22"/>
                <w:szCs w:val="22"/>
              </w:rPr>
              <w:t>19</w:t>
            </w:r>
            <w:r w:rsidRPr="009F314E">
              <w:rPr>
                <w:sz w:val="22"/>
                <w:szCs w:val="22"/>
              </w:rPr>
              <w:t>*</w:t>
            </w:r>
          </w:p>
        </w:tc>
        <w:tc>
          <w:tcPr>
            <w:tcW w:w="2111" w:type="dxa"/>
            <w:vMerge/>
            <w:tcBorders>
              <w:bottom w:val="single" w:sz="4" w:space="0" w:color="auto"/>
            </w:tcBorders>
            <w:shd w:val="clear" w:color="auto" w:fill="FFFFFF"/>
          </w:tcPr>
          <w:p w14:paraId="4D193A03" w14:textId="77777777" w:rsidR="00E77E61" w:rsidRPr="009F314E" w:rsidRDefault="00E77E61" w:rsidP="005A662B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</w:p>
        </w:tc>
        <w:tc>
          <w:tcPr>
            <w:tcW w:w="1562" w:type="dxa"/>
            <w:shd w:val="clear" w:color="auto" w:fill="FFFFFF"/>
          </w:tcPr>
          <w:p w14:paraId="03287955" w14:textId="5FD29090" w:rsidR="00E77E61" w:rsidRPr="00CA2403" w:rsidRDefault="00E77E61" w:rsidP="005A662B">
            <w:pPr>
              <w:jc w:val="both"/>
              <w:rPr>
                <w:sz w:val="22"/>
                <w:szCs w:val="22"/>
              </w:rPr>
            </w:pPr>
            <w:r w:rsidRPr="00CA2403">
              <w:rPr>
                <w:sz w:val="22"/>
                <w:szCs w:val="22"/>
              </w:rPr>
              <w:t xml:space="preserve">  10.41/01.086</w:t>
            </w:r>
          </w:p>
          <w:p w14:paraId="42C36F05" w14:textId="77777777" w:rsidR="00E77E61" w:rsidRPr="00CA2403" w:rsidRDefault="00E77E61" w:rsidP="005A662B">
            <w:pPr>
              <w:pStyle w:val="af6"/>
              <w:spacing w:line="276" w:lineRule="auto"/>
              <w:jc w:val="center"/>
            </w:pPr>
            <w:r w:rsidRPr="00CA2403">
              <w:t>01.26/01.086 10.41/01.086 10.86/01.086</w:t>
            </w:r>
          </w:p>
          <w:p w14:paraId="5BD3666C" w14:textId="01AB7806" w:rsidR="00E77E61" w:rsidRPr="009F314E" w:rsidRDefault="00E77E61" w:rsidP="005A66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2547" w:type="dxa"/>
            <w:shd w:val="clear" w:color="auto" w:fill="FFFFFF"/>
          </w:tcPr>
          <w:p w14:paraId="580D1533" w14:textId="7A73C338" w:rsidR="00E77E61" w:rsidRPr="009F314E" w:rsidRDefault="00E77E61" w:rsidP="005A662B">
            <w:pPr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2549" w:type="dxa"/>
            <w:shd w:val="clear" w:color="auto" w:fill="FFFFFF"/>
          </w:tcPr>
          <w:p w14:paraId="705C8C05" w14:textId="77777777" w:rsidR="00E77E61" w:rsidRPr="00094B66" w:rsidRDefault="00E77E61" w:rsidP="005A662B">
            <w:pPr>
              <w:jc w:val="both"/>
              <w:rPr>
                <w:bCs/>
                <w:color w:val="000000"/>
                <w:sz w:val="22"/>
                <w:szCs w:val="22"/>
                <w:shd w:val="clear" w:color="auto" w:fill="FFFFFF"/>
              </w:rPr>
            </w:pPr>
            <w:r w:rsidRPr="00094B66">
              <w:rPr>
                <w:bCs/>
                <w:color w:val="000000"/>
                <w:sz w:val="22"/>
                <w:szCs w:val="22"/>
                <w:shd w:val="clear" w:color="auto" w:fill="FFFFFF"/>
              </w:rPr>
              <w:t>СанПиН и ГН, утв. постановлением Министерства Здравоохранения Республики Беларусь от 21.06.2013 № 52</w:t>
            </w:r>
          </w:p>
          <w:p w14:paraId="2974A17D" w14:textId="77777777" w:rsidR="00E77E61" w:rsidRPr="00094B66" w:rsidRDefault="00E77E61" w:rsidP="005A662B">
            <w:pPr>
              <w:jc w:val="both"/>
              <w:rPr>
                <w:bCs/>
                <w:color w:val="000000"/>
                <w:sz w:val="22"/>
                <w:szCs w:val="22"/>
                <w:shd w:val="clear" w:color="auto" w:fill="FFFFFF"/>
              </w:rPr>
            </w:pPr>
            <w:r w:rsidRPr="00094B66">
              <w:rPr>
                <w:bCs/>
                <w:color w:val="000000"/>
                <w:sz w:val="22"/>
                <w:szCs w:val="22"/>
                <w:shd w:val="clear" w:color="auto" w:fill="FFFFFF"/>
              </w:rPr>
              <w:lastRenderedPageBreak/>
              <w:t>ГН «Показатели безопасности и безвредности продовольственного сырья и пищевых продуктов», утв. постановлением Совета Министров Республики Беларусь от 25.01.2021 № 37</w:t>
            </w:r>
          </w:p>
          <w:p w14:paraId="08F328D0" w14:textId="7A64140B" w:rsidR="00E77E61" w:rsidRPr="009F314E" w:rsidRDefault="00E77E61" w:rsidP="005A662B">
            <w:pPr>
              <w:rPr>
                <w:sz w:val="21"/>
                <w:szCs w:val="21"/>
              </w:rPr>
            </w:pPr>
            <w:r w:rsidRPr="00094B66">
              <w:rPr>
                <w:bCs/>
                <w:color w:val="000000"/>
                <w:sz w:val="22"/>
                <w:szCs w:val="22"/>
                <w:shd w:val="clear" w:color="auto" w:fill="FFFFFF"/>
              </w:rPr>
              <w:t>ТНПА и другая документация</w:t>
            </w:r>
            <w:r w:rsidRPr="00094B66">
              <w:rPr>
                <w:sz w:val="22"/>
                <w:szCs w:val="22"/>
              </w:rPr>
              <w:t xml:space="preserve">   </w:t>
            </w:r>
          </w:p>
        </w:tc>
        <w:tc>
          <w:tcPr>
            <w:tcW w:w="2414" w:type="dxa"/>
            <w:shd w:val="clear" w:color="auto" w:fill="FFFFFF"/>
          </w:tcPr>
          <w:p w14:paraId="68650AB9" w14:textId="77777777" w:rsidR="00E77E61" w:rsidRPr="009F314E" w:rsidRDefault="00E77E61" w:rsidP="005A662B">
            <w:pPr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lastRenderedPageBreak/>
              <w:t xml:space="preserve">ГОСТ 10444.15-94. </w:t>
            </w:r>
          </w:p>
        </w:tc>
        <w:tc>
          <w:tcPr>
            <w:tcW w:w="2126" w:type="dxa"/>
            <w:vMerge w:val="restart"/>
            <w:shd w:val="clear" w:color="auto" w:fill="FFFFFF"/>
          </w:tcPr>
          <w:p w14:paraId="5AA5DED6" w14:textId="77777777" w:rsidR="00E77E61" w:rsidRDefault="00E77E61" w:rsidP="00E77E61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Лабораторный </w:t>
            </w:r>
          </w:p>
          <w:p w14:paraId="2862A54A" w14:textId="76EDD937" w:rsidR="00E77E61" w:rsidRDefault="00E77E61" w:rsidP="00E77E61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отдел, </w:t>
            </w:r>
            <w:proofErr w:type="gramStart"/>
            <w:r>
              <w:rPr>
                <w:sz w:val="22"/>
                <w:szCs w:val="22"/>
              </w:rPr>
              <w:t xml:space="preserve">группа  </w:t>
            </w:r>
            <w:r w:rsidR="0045478F">
              <w:rPr>
                <w:sz w:val="22"/>
                <w:szCs w:val="22"/>
              </w:rPr>
              <w:t>микробиологических</w:t>
            </w:r>
            <w:proofErr w:type="gramEnd"/>
            <w:r w:rsidR="0045478F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исследований </w:t>
            </w:r>
          </w:p>
          <w:p w14:paraId="6B6BD0C9" w14:textId="77777777" w:rsidR="00E77E61" w:rsidRDefault="00E77E61" w:rsidP="00E77E61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(ул.Октябрьская,33,</w:t>
            </w:r>
          </w:p>
          <w:p w14:paraId="73715A86" w14:textId="2235A51C" w:rsidR="00E77E61" w:rsidRPr="009F314E" w:rsidRDefault="00E77E61" w:rsidP="00E77E61">
            <w:pPr>
              <w:suppressAutoHyphens/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lastRenderedPageBreak/>
              <w:t>г.Рогачёв</w:t>
            </w:r>
            <w:proofErr w:type="spellEnd"/>
            <w:r>
              <w:rPr>
                <w:sz w:val="22"/>
                <w:szCs w:val="22"/>
              </w:rPr>
              <w:t>, Гомельская область</w:t>
            </w:r>
          </w:p>
        </w:tc>
      </w:tr>
      <w:tr w:rsidR="00E77E61" w:rsidRPr="009F314E" w14:paraId="6BFC95BC" w14:textId="77777777" w:rsidTr="00CA2403">
        <w:trPr>
          <w:trHeight w:val="270"/>
        </w:trPr>
        <w:tc>
          <w:tcPr>
            <w:tcW w:w="1000" w:type="dxa"/>
            <w:shd w:val="clear" w:color="auto" w:fill="FFFFFF"/>
          </w:tcPr>
          <w:p w14:paraId="249A672A" w14:textId="4B7C6FD9" w:rsidR="00E77E61" w:rsidRPr="009F314E" w:rsidRDefault="00E77E61" w:rsidP="005A662B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lastRenderedPageBreak/>
              <w:t>7.</w:t>
            </w:r>
            <w:r>
              <w:rPr>
                <w:sz w:val="22"/>
                <w:szCs w:val="22"/>
              </w:rPr>
              <w:t>20</w:t>
            </w:r>
            <w:r w:rsidRPr="009F314E">
              <w:rPr>
                <w:sz w:val="22"/>
                <w:szCs w:val="22"/>
              </w:rPr>
              <w:t>*</w:t>
            </w:r>
          </w:p>
        </w:tc>
        <w:tc>
          <w:tcPr>
            <w:tcW w:w="2111" w:type="dxa"/>
            <w:vMerge w:val="restart"/>
            <w:shd w:val="clear" w:color="auto" w:fill="FFFFFF"/>
          </w:tcPr>
          <w:p w14:paraId="3D7D6D2C" w14:textId="77777777" w:rsidR="00E77E61" w:rsidRPr="009F314E" w:rsidRDefault="00E77E61" w:rsidP="005A662B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Масличное сырье и жировые продукты</w:t>
            </w:r>
          </w:p>
          <w:p w14:paraId="0FD1FDA4" w14:textId="77777777" w:rsidR="00E77E61" w:rsidRPr="009F314E" w:rsidRDefault="00E77E61" w:rsidP="005A662B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</w:p>
          <w:p w14:paraId="52748202" w14:textId="77777777" w:rsidR="00E77E61" w:rsidRPr="009F314E" w:rsidRDefault="00E77E61" w:rsidP="005A662B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</w:p>
        </w:tc>
        <w:tc>
          <w:tcPr>
            <w:tcW w:w="1562" w:type="dxa"/>
            <w:vMerge w:val="restart"/>
            <w:shd w:val="clear" w:color="auto" w:fill="FFFFFF"/>
          </w:tcPr>
          <w:p w14:paraId="5445C9A5" w14:textId="77777777" w:rsidR="00E77E61" w:rsidRPr="00CA2403" w:rsidRDefault="00E77E61" w:rsidP="005A662B">
            <w:pPr>
              <w:jc w:val="both"/>
              <w:rPr>
                <w:sz w:val="22"/>
                <w:szCs w:val="22"/>
              </w:rPr>
            </w:pPr>
            <w:r w:rsidRPr="00CA2403">
              <w:rPr>
                <w:sz w:val="22"/>
                <w:szCs w:val="22"/>
              </w:rPr>
              <w:t>10.41/01.086</w:t>
            </w:r>
          </w:p>
          <w:p w14:paraId="1455A84B" w14:textId="77777777" w:rsidR="00E77E61" w:rsidRPr="00CA2403" w:rsidRDefault="00E77E61" w:rsidP="005A662B">
            <w:pPr>
              <w:pStyle w:val="af6"/>
              <w:spacing w:line="276" w:lineRule="auto"/>
              <w:jc w:val="center"/>
            </w:pPr>
            <w:r w:rsidRPr="00CA2403">
              <w:t>01.26/01.086 10.41/01.086 10.86/01.086</w:t>
            </w:r>
          </w:p>
          <w:p w14:paraId="5AAC7911" w14:textId="77777777" w:rsidR="00E77E61" w:rsidRDefault="00E77E61" w:rsidP="005A662B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547" w:type="dxa"/>
            <w:shd w:val="clear" w:color="auto" w:fill="FFFFFF"/>
          </w:tcPr>
          <w:p w14:paraId="25AD620F" w14:textId="539E38D9" w:rsidR="00E77E61" w:rsidRPr="009F314E" w:rsidRDefault="00E77E61" w:rsidP="005A662B">
            <w:pPr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БГКП (</w:t>
            </w:r>
            <w:proofErr w:type="spellStart"/>
            <w:r w:rsidRPr="009F314E">
              <w:rPr>
                <w:sz w:val="22"/>
                <w:szCs w:val="22"/>
              </w:rPr>
              <w:t>колиформы</w:t>
            </w:r>
            <w:proofErr w:type="spellEnd"/>
            <w:r w:rsidRPr="009F314E">
              <w:rPr>
                <w:sz w:val="22"/>
                <w:szCs w:val="22"/>
              </w:rPr>
              <w:t xml:space="preserve">) </w:t>
            </w:r>
          </w:p>
        </w:tc>
        <w:tc>
          <w:tcPr>
            <w:tcW w:w="2549" w:type="dxa"/>
            <w:vMerge w:val="restart"/>
            <w:shd w:val="clear" w:color="auto" w:fill="FFFFFF"/>
          </w:tcPr>
          <w:p w14:paraId="7D10010E" w14:textId="77777777" w:rsidR="00E77E61" w:rsidRPr="00094B66" w:rsidRDefault="00E77E61" w:rsidP="005A662B">
            <w:pPr>
              <w:jc w:val="both"/>
              <w:rPr>
                <w:bCs/>
                <w:color w:val="000000"/>
                <w:sz w:val="22"/>
                <w:szCs w:val="22"/>
                <w:shd w:val="clear" w:color="auto" w:fill="FFFFFF"/>
              </w:rPr>
            </w:pPr>
            <w:r w:rsidRPr="00094B66">
              <w:rPr>
                <w:bCs/>
                <w:color w:val="000000"/>
                <w:sz w:val="22"/>
                <w:szCs w:val="22"/>
                <w:shd w:val="clear" w:color="auto" w:fill="FFFFFF"/>
              </w:rPr>
              <w:t>СанПиН и ГН, утв. постановлением Министерства Здравоохранения Республики Беларусь от 21.06.2013 № 52</w:t>
            </w:r>
          </w:p>
          <w:p w14:paraId="6A0574A3" w14:textId="77777777" w:rsidR="00E77E61" w:rsidRPr="00094B66" w:rsidRDefault="00E77E61" w:rsidP="005A662B">
            <w:pPr>
              <w:jc w:val="both"/>
              <w:rPr>
                <w:bCs/>
                <w:color w:val="000000"/>
                <w:sz w:val="22"/>
                <w:szCs w:val="22"/>
                <w:shd w:val="clear" w:color="auto" w:fill="FFFFFF"/>
              </w:rPr>
            </w:pPr>
            <w:r w:rsidRPr="00094B66">
              <w:rPr>
                <w:bCs/>
                <w:color w:val="000000"/>
                <w:sz w:val="22"/>
                <w:szCs w:val="22"/>
                <w:shd w:val="clear" w:color="auto" w:fill="FFFFFF"/>
              </w:rPr>
              <w:t>ГН «Показатели безопасности и безвредности продовольственного сырья и пищевых продуктов», утв. постановлением Совета Министров Республики Беларусь от 25.01.2021 № 37</w:t>
            </w:r>
          </w:p>
          <w:p w14:paraId="0797ADF9" w14:textId="6E588979" w:rsidR="00E77E61" w:rsidRPr="00491CDA" w:rsidRDefault="00E77E61" w:rsidP="005A662B">
            <w:pPr>
              <w:jc w:val="both"/>
              <w:rPr>
                <w:bCs/>
                <w:color w:val="000000"/>
                <w:shd w:val="clear" w:color="auto" w:fill="FFFFFF"/>
              </w:rPr>
            </w:pPr>
            <w:r w:rsidRPr="00094B66">
              <w:rPr>
                <w:bCs/>
                <w:color w:val="000000"/>
                <w:sz w:val="22"/>
                <w:szCs w:val="22"/>
                <w:shd w:val="clear" w:color="auto" w:fill="FFFFFF"/>
              </w:rPr>
              <w:t>ТНПА и другая документация</w:t>
            </w:r>
            <w:r w:rsidRPr="00491CDA">
              <w:t xml:space="preserve">   </w:t>
            </w:r>
          </w:p>
        </w:tc>
        <w:tc>
          <w:tcPr>
            <w:tcW w:w="2414" w:type="dxa"/>
            <w:shd w:val="clear" w:color="auto" w:fill="FFFFFF"/>
          </w:tcPr>
          <w:p w14:paraId="367AA642" w14:textId="77777777" w:rsidR="00E77E61" w:rsidRPr="009F314E" w:rsidRDefault="00E77E61" w:rsidP="005A662B">
            <w:pPr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31747-2012</w:t>
            </w:r>
          </w:p>
        </w:tc>
        <w:tc>
          <w:tcPr>
            <w:tcW w:w="2126" w:type="dxa"/>
            <w:vMerge/>
            <w:shd w:val="clear" w:color="auto" w:fill="FFFFFF"/>
          </w:tcPr>
          <w:p w14:paraId="60F9D8BC" w14:textId="76C31E9F" w:rsidR="00E77E61" w:rsidRPr="009F314E" w:rsidRDefault="00E77E61" w:rsidP="005A662B">
            <w:pPr>
              <w:jc w:val="both"/>
              <w:rPr>
                <w:sz w:val="22"/>
                <w:szCs w:val="22"/>
              </w:rPr>
            </w:pPr>
          </w:p>
        </w:tc>
      </w:tr>
      <w:tr w:rsidR="00E77E61" w:rsidRPr="009F314E" w14:paraId="6F6CEA84" w14:textId="77777777" w:rsidTr="00CA2403">
        <w:trPr>
          <w:trHeight w:val="270"/>
        </w:trPr>
        <w:tc>
          <w:tcPr>
            <w:tcW w:w="1000" w:type="dxa"/>
            <w:shd w:val="clear" w:color="auto" w:fill="FFFFFF"/>
          </w:tcPr>
          <w:p w14:paraId="257096D4" w14:textId="62BF531C" w:rsidR="00E77E61" w:rsidRPr="009F314E" w:rsidRDefault="00E77E61" w:rsidP="005A662B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7.</w:t>
            </w:r>
            <w:r>
              <w:rPr>
                <w:sz w:val="22"/>
                <w:szCs w:val="22"/>
              </w:rPr>
              <w:t>21</w:t>
            </w:r>
            <w:r w:rsidRPr="009F314E">
              <w:rPr>
                <w:sz w:val="22"/>
                <w:szCs w:val="22"/>
              </w:rPr>
              <w:t>*</w:t>
            </w:r>
          </w:p>
        </w:tc>
        <w:tc>
          <w:tcPr>
            <w:tcW w:w="2111" w:type="dxa"/>
            <w:vMerge/>
            <w:shd w:val="clear" w:color="auto" w:fill="FFFFFF"/>
          </w:tcPr>
          <w:p w14:paraId="6B5711FD" w14:textId="77777777" w:rsidR="00E77E61" w:rsidRPr="009F314E" w:rsidRDefault="00E77E61" w:rsidP="005A662B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</w:p>
        </w:tc>
        <w:tc>
          <w:tcPr>
            <w:tcW w:w="1562" w:type="dxa"/>
            <w:vMerge/>
            <w:shd w:val="clear" w:color="auto" w:fill="FFFFFF"/>
          </w:tcPr>
          <w:p w14:paraId="065A01FD" w14:textId="77777777" w:rsidR="00E77E61" w:rsidRDefault="00E77E61" w:rsidP="005A662B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547" w:type="dxa"/>
            <w:shd w:val="clear" w:color="auto" w:fill="FFFFFF"/>
          </w:tcPr>
          <w:p w14:paraId="460AE9C0" w14:textId="77F7D11E" w:rsidR="00E77E61" w:rsidRPr="009F314E" w:rsidRDefault="00E77E61" w:rsidP="005A662B">
            <w:pPr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Патогенные, в т.ч. сальмонеллы</w:t>
            </w:r>
          </w:p>
        </w:tc>
        <w:tc>
          <w:tcPr>
            <w:tcW w:w="2549" w:type="dxa"/>
            <w:vMerge/>
            <w:shd w:val="clear" w:color="auto" w:fill="FFFFFF"/>
          </w:tcPr>
          <w:p w14:paraId="2BB65659" w14:textId="77777777" w:rsidR="00E77E61" w:rsidRPr="00491CDA" w:rsidRDefault="00E77E61" w:rsidP="005A662B">
            <w:pPr>
              <w:jc w:val="both"/>
              <w:rPr>
                <w:bCs/>
                <w:color w:val="000000"/>
                <w:shd w:val="clear" w:color="auto" w:fill="FFFFFF"/>
              </w:rPr>
            </w:pPr>
          </w:p>
        </w:tc>
        <w:tc>
          <w:tcPr>
            <w:tcW w:w="2414" w:type="dxa"/>
            <w:shd w:val="clear" w:color="auto" w:fill="FFFFFF"/>
          </w:tcPr>
          <w:p w14:paraId="0B11F2A6" w14:textId="77777777" w:rsidR="00E77E61" w:rsidRDefault="00E77E61" w:rsidP="005A662B">
            <w:pPr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 xml:space="preserve">ГОСТ 31659-2012 </w:t>
            </w:r>
          </w:p>
          <w:p w14:paraId="647B55AF" w14:textId="2550624F" w:rsidR="00E77E61" w:rsidRPr="009F314E" w:rsidRDefault="00E77E61" w:rsidP="005A66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30519-97</w:t>
            </w:r>
          </w:p>
        </w:tc>
        <w:tc>
          <w:tcPr>
            <w:tcW w:w="2126" w:type="dxa"/>
            <w:vMerge/>
            <w:shd w:val="clear" w:color="auto" w:fill="FFFFFF"/>
          </w:tcPr>
          <w:p w14:paraId="0D1B67E1" w14:textId="17D84658" w:rsidR="00E77E61" w:rsidRPr="009F314E" w:rsidRDefault="00E77E61" w:rsidP="005A662B">
            <w:pPr>
              <w:jc w:val="both"/>
              <w:rPr>
                <w:sz w:val="22"/>
                <w:szCs w:val="22"/>
              </w:rPr>
            </w:pPr>
          </w:p>
        </w:tc>
      </w:tr>
      <w:tr w:rsidR="00E77E61" w:rsidRPr="009F314E" w14:paraId="441AA06C" w14:textId="77777777" w:rsidTr="00CA2403">
        <w:trPr>
          <w:trHeight w:val="3089"/>
        </w:trPr>
        <w:tc>
          <w:tcPr>
            <w:tcW w:w="1000" w:type="dxa"/>
            <w:shd w:val="clear" w:color="auto" w:fill="FFFFFF"/>
          </w:tcPr>
          <w:p w14:paraId="3DC6E861" w14:textId="04DE66FA" w:rsidR="00E77E61" w:rsidRPr="009F314E" w:rsidRDefault="00E77E61" w:rsidP="005A662B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7.</w:t>
            </w:r>
            <w:r>
              <w:rPr>
                <w:sz w:val="22"/>
                <w:szCs w:val="22"/>
              </w:rPr>
              <w:t>22</w:t>
            </w:r>
            <w:r w:rsidRPr="009F314E">
              <w:rPr>
                <w:sz w:val="22"/>
                <w:szCs w:val="22"/>
              </w:rPr>
              <w:t>*</w:t>
            </w:r>
          </w:p>
        </w:tc>
        <w:tc>
          <w:tcPr>
            <w:tcW w:w="2111" w:type="dxa"/>
            <w:vMerge/>
            <w:shd w:val="clear" w:color="auto" w:fill="FFFFFF"/>
          </w:tcPr>
          <w:p w14:paraId="12CDB74B" w14:textId="77777777" w:rsidR="00E77E61" w:rsidRPr="009F314E" w:rsidRDefault="00E77E61" w:rsidP="005A662B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</w:p>
        </w:tc>
        <w:tc>
          <w:tcPr>
            <w:tcW w:w="1562" w:type="dxa"/>
            <w:vMerge/>
            <w:shd w:val="clear" w:color="auto" w:fill="FFFFFF"/>
          </w:tcPr>
          <w:p w14:paraId="78FD7ADB" w14:textId="77777777" w:rsidR="00E77E61" w:rsidRDefault="00E77E61" w:rsidP="005A662B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547" w:type="dxa"/>
            <w:shd w:val="clear" w:color="auto" w:fill="FFFFFF"/>
          </w:tcPr>
          <w:p w14:paraId="2F5F0FC2" w14:textId="791E6880" w:rsidR="00E77E61" w:rsidRPr="009F314E" w:rsidRDefault="00E77E61" w:rsidP="005A662B">
            <w:pPr>
              <w:jc w:val="both"/>
              <w:rPr>
                <w:sz w:val="22"/>
                <w:szCs w:val="22"/>
              </w:rPr>
            </w:pPr>
            <w:proofErr w:type="spellStart"/>
            <w:r w:rsidRPr="009F314E">
              <w:rPr>
                <w:sz w:val="22"/>
                <w:szCs w:val="22"/>
              </w:rPr>
              <w:t>L.monocytogenes</w:t>
            </w:r>
            <w:proofErr w:type="spellEnd"/>
          </w:p>
        </w:tc>
        <w:tc>
          <w:tcPr>
            <w:tcW w:w="2549" w:type="dxa"/>
            <w:vMerge/>
            <w:shd w:val="clear" w:color="auto" w:fill="FFFFFF"/>
          </w:tcPr>
          <w:p w14:paraId="6CEC440A" w14:textId="77777777" w:rsidR="00E77E61" w:rsidRPr="00491CDA" w:rsidRDefault="00E77E61" w:rsidP="005A662B">
            <w:pPr>
              <w:jc w:val="both"/>
              <w:rPr>
                <w:bCs/>
                <w:color w:val="000000"/>
                <w:shd w:val="clear" w:color="auto" w:fill="FFFFFF"/>
              </w:rPr>
            </w:pPr>
          </w:p>
        </w:tc>
        <w:tc>
          <w:tcPr>
            <w:tcW w:w="2414" w:type="dxa"/>
            <w:shd w:val="clear" w:color="auto" w:fill="FFFFFF"/>
          </w:tcPr>
          <w:p w14:paraId="319D7DC0" w14:textId="77777777" w:rsidR="00E77E61" w:rsidRPr="009F314E" w:rsidRDefault="00E77E61" w:rsidP="005A662B">
            <w:pPr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32031-2022</w:t>
            </w:r>
          </w:p>
        </w:tc>
        <w:tc>
          <w:tcPr>
            <w:tcW w:w="2126" w:type="dxa"/>
            <w:vMerge/>
            <w:shd w:val="clear" w:color="auto" w:fill="FFFFFF"/>
          </w:tcPr>
          <w:p w14:paraId="3EFB272C" w14:textId="4C0331E2" w:rsidR="00E77E61" w:rsidRPr="009F314E" w:rsidRDefault="00E77E61" w:rsidP="005A662B">
            <w:pPr>
              <w:jc w:val="both"/>
              <w:rPr>
                <w:sz w:val="22"/>
                <w:szCs w:val="22"/>
              </w:rPr>
            </w:pPr>
          </w:p>
        </w:tc>
      </w:tr>
      <w:tr w:rsidR="00E77E61" w:rsidRPr="009F314E" w14:paraId="59FE0A13" w14:textId="77777777" w:rsidTr="00CA2403">
        <w:trPr>
          <w:trHeight w:val="270"/>
        </w:trPr>
        <w:tc>
          <w:tcPr>
            <w:tcW w:w="1000" w:type="dxa"/>
            <w:shd w:val="clear" w:color="auto" w:fill="FFFFFF"/>
          </w:tcPr>
          <w:p w14:paraId="376C5734" w14:textId="5AB28FD0" w:rsidR="00E77E61" w:rsidRPr="009F314E" w:rsidRDefault="00E77E61" w:rsidP="005A662B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7.</w:t>
            </w:r>
            <w:r>
              <w:rPr>
                <w:sz w:val="22"/>
                <w:szCs w:val="22"/>
              </w:rPr>
              <w:t>23</w:t>
            </w:r>
            <w:r w:rsidRPr="009F314E">
              <w:rPr>
                <w:sz w:val="22"/>
                <w:szCs w:val="22"/>
              </w:rPr>
              <w:t>*</w:t>
            </w:r>
          </w:p>
        </w:tc>
        <w:tc>
          <w:tcPr>
            <w:tcW w:w="2111" w:type="dxa"/>
            <w:vMerge/>
            <w:shd w:val="clear" w:color="auto" w:fill="FFFFFF"/>
          </w:tcPr>
          <w:p w14:paraId="525A2701" w14:textId="77777777" w:rsidR="00E77E61" w:rsidRPr="009F314E" w:rsidRDefault="00E77E61" w:rsidP="005A662B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</w:p>
        </w:tc>
        <w:tc>
          <w:tcPr>
            <w:tcW w:w="1562" w:type="dxa"/>
            <w:vMerge/>
            <w:shd w:val="clear" w:color="auto" w:fill="FFFFFF"/>
          </w:tcPr>
          <w:p w14:paraId="67972548" w14:textId="77777777" w:rsidR="00E77E61" w:rsidRDefault="00E77E61" w:rsidP="005A662B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547" w:type="dxa"/>
            <w:shd w:val="clear" w:color="auto" w:fill="FFFFFF"/>
          </w:tcPr>
          <w:p w14:paraId="2C7E25C8" w14:textId="1E9BF967" w:rsidR="00E77E61" w:rsidRPr="009F314E" w:rsidRDefault="00E77E61" w:rsidP="005A662B">
            <w:pPr>
              <w:jc w:val="both"/>
              <w:rPr>
                <w:sz w:val="22"/>
                <w:szCs w:val="22"/>
              </w:rPr>
            </w:pPr>
            <w:proofErr w:type="spellStart"/>
            <w:proofErr w:type="gramStart"/>
            <w:r w:rsidRPr="009F314E">
              <w:rPr>
                <w:sz w:val="22"/>
                <w:szCs w:val="22"/>
              </w:rPr>
              <w:t>S.aureus</w:t>
            </w:r>
            <w:proofErr w:type="spellEnd"/>
            <w:proofErr w:type="gramEnd"/>
          </w:p>
        </w:tc>
        <w:tc>
          <w:tcPr>
            <w:tcW w:w="2549" w:type="dxa"/>
            <w:vMerge/>
            <w:shd w:val="clear" w:color="auto" w:fill="FFFFFF"/>
          </w:tcPr>
          <w:p w14:paraId="7E7C2F56" w14:textId="77777777" w:rsidR="00E77E61" w:rsidRPr="00491CDA" w:rsidRDefault="00E77E61" w:rsidP="005A662B">
            <w:pPr>
              <w:jc w:val="both"/>
              <w:rPr>
                <w:bCs/>
                <w:color w:val="000000"/>
                <w:shd w:val="clear" w:color="auto" w:fill="FFFFFF"/>
              </w:rPr>
            </w:pPr>
          </w:p>
        </w:tc>
        <w:tc>
          <w:tcPr>
            <w:tcW w:w="2414" w:type="dxa"/>
            <w:shd w:val="clear" w:color="auto" w:fill="FFFFFF"/>
          </w:tcPr>
          <w:p w14:paraId="1B214017" w14:textId="77777777" w:rsidR="00E77E61" w:rsidRDefault="00E77E61" w:rsidP="005A662B">
            <w:pPr>
              <w:tabs>
                <w:tab w:val="left" w:pos="284"/>
                <w:tab w:val="left" w:pos="2160"/>
              </w:tabs>
              <w:suppressAutoHyphens/>
              <w:ind w:left="57" w:right="46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10444.2-94</w:t>
            </w:r>
          </w:p>
          <w:p w14:paraId="1A1A9239" w14:textId="290FB975" w:rsidR="00E77E61" w:rsidRDefault="00E77E61" w:rsidP="005A662B">
            <w:pPr>
              <w:tabs>
                <w:tab w:val="left" w:pos="284"/>
                <w:tab w:val="left" w:pos="2160"/>
              </w:tabs>
              <w:suppressAutoHyphens/>
              <w:ind w:left="57" w:right="4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31746-2012</w:t>
            </w:r>
          </w:p>
          <w:p w14:paraId="50CA2A6F" w14:textId="77777777" w:rsidR="00E77E61" w:rsidRPr="009F314E" w:rsidRDefault="00E77E61" w:rsidP="005A662B">
            <w:pPr>
              <w:tabs>
                <w:tab w:val="left" w:pos="284"/>
                <w:tab w:val="left" w:pos="2160"/>
              </w:tabs>
              <w:suppressAutoHyphens/>
              <w:ind w:left="57" w:right="46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shd w:val="clear" w:color="auto" w:fill="FFFFFF"/>
          </w:tcPr>
          <w:p w14:paraId="7D30F398" w14:textId="5B4A8044" w:rsidR="00E77E61" w:rsidRPr="009F314E" w:rsidRDefault="00E77E61" w:rsidP="005A662B">
            <w:pPr>
              <w:jc w:val="both"/>
              <w:rPr>
                <w:sz w:val="22"/>
                <w:szCs w:val="22"/>
              </w:rPr>
            </w:pPr>
          </w:p>
        </w:tc>
      </w:tr>
      <w:tr w:rsidR="00E77E61" w:rsidRPr="009F314E" w14:paraId="3BC6F78F" w14:textId="77777777" w:rsidTr="00CA2403">
        <w:trPr>
          <w:trHeight w:val="270"/>
        </w:trPr>
        <w:tc>
          <w:tcPr>
            <w:tcW w:w="1000" w:type="dxa"/>
            <w:shd w:val="clear" w:color="auto" w:fill="FFFFFF"/>
          </w:tcPr>
          <w:p w14:paraId="0F11DE40" w14:textId="6FA66374" w:rsidR="00E77E61" w:rsidRPr="009F314E" w:rsidRDefault="00E77E61" w:rsidP="005A662B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7.</w:t>
            </w:r>
            <w:r>
              <w:rPr>
                <w:sz w:val="22"/>
                <w:szCs w:val="22"/>
              </w:rPr>
              <w:t>24</w:t>
            </w:r>
            <w:r w:rsidRPr="009F314E">
              <w:rPr>
                <w:sz w:val="22"/>
                <w:szCs w:val="22"/>
              </w:rPr>
              <w:t>*</w:t>
            </w:r>
          </w:p>
        </w:tc>
        <w:tc>
          <w:tcPr>
            <w:tcW w:w="2111" w:type="dxa"/>
            <w:vMerge/>
            <w:shd w:val="clear" w:color="auto" w:fill="FFFFFF"/>
          </w:tcPr>
          <w:p w14:paraId="3B87F60C" w14:textId="77777777" w:rsidR="00E77E61" w:rsidRPr="009F314E" w:rsidRDefault="00E77E61" w:rsidP="005A662B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</w:p>
        </w:tc>
        <w:tc>
          <w:tcPr>
            <w:tcW w:w="1562" w:type="dxa"/>
            <w:vMerge/>
            <w:shd w:val="clear" w:color="auto" w:fill="FFFFFF"/>
          </w:tcPr>
          <w:p w14:paraId="69F6F80F" w14:textId="77777777" w:rsidR="00E77E61" w:rsidRDefault="00E77E61" w:rsidP="005A662B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547" w:type="dxa"/>
            <w:shd w:val="clear" w:color="auto" w:fill="FFFFFF"/>
          </w:tcPr>
          <w:p w14:paraId="42973F26" w14:textId="743EAD3E" w:rsidR="00E77E61" w:rsidRPr="009F314E" w:rsidRDefault="00E77E61" w:rsidP="005A662B">
            <w:pPr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плесени</w:t>
            </w:r>
          </w:p>
        </w:tc>
        <w:tc>
          <w:tcPr>
            <w:tcW w:w="2549" w:type="dxa"/>
            <w:vMerge/>
            <w:shd w:val="clear" w:color="auto" w:fill="FFFFFF"/>
          </w:tcPr>
          <w:p w14:paraId="3F5E7DA1" w14:textId="77777777" w:rsidR="00E77E61" w:rsidRPr="00491CDA" w:rsidRDefault="00E77E61" w:rsidP="005A662B">
            <w:pPr>
              <w:jc w:val="both"/>
              <w:rPr>
                <w:bCs/>
                <w:color w:val="000000"/>
                <w:shd w:val="clear" w:color="auto" w:fill="FFFFFF"/>
              </w:rPr>
            </w:pPr>
          </w:p>
        </w:tc>
        <w:tc>
          <w:tcPr>
            <w:tcW w:w="2414" w:type="dxa"/>
            <w:shd w:val="clear" w:color="auto" w:fill="FFFFFF"/>
          </w:tcPr>
          <w:p w14:paraId="5880FA19" w14:textId="77777777" w:rsidR="00E77E61" w:rsidRPr="009F314E" w:rsidRDefault="00E77E61" w:rsidP="005A662B">
            <w:pPr>
              <w:tabs>
                <w:tab w:val="left" w:pos="284"/>
                <w:tab w:val="left" w:pos="2160"/>
              </w:tabs>
              <w:suppressAutoHyphens/>
              <w:ind w:left="57" w:right="46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 xml:space="preserve">ГОСТ 10444.12-2013  </w:t>
            </w:r>
          </w:p>
        </w:tc>
        <w:tc>
          <w:tcPr>
            <w:tcW w:w="2126" w:type="dxa"/>
            <w:vMerge/>
            <w:shd w:val="clear" w:color="auto" w:fill="FFFFFF"/>
          </w:tcPr>
          <w:p w14:paraId="270667C0" w14:textId="7CD37D75" w:rsidR="00E77E61" w:rsidRPr="009F314E" w:rsidRDefault="00E77E61" w:rsidP="005A662B">
            <w:pPr>
              <w:tabs>
                <w:tab w:val="left" w:pos="284"/>
                <w:tab w:val="left" w:pos="2160"/>
              </w:tabs>
              <w:suppressAutoHyphens/>
              <w:ind w:left="57" w:right="46"/>
              <w:rPr>
                <w:sz w:val="22"/>
                <w:szCs w:val="22"/>
              </w:rPr>
            </w:pPr>
          </w:p>
        </w:tc>
      </w:tr>
      <w:tr w:rsidR="00E77E61" w:rsidRPr="009F314E" w14:paraId="047662EE" w14:textId="77777777" w:rsidTr="00CA2403">
        <w:trPr>
          <w:trHeight w:val="270"/>
        </w:trPr>
        <w:tc>
          <w:tcPr>
            <w:tcW w:w="1000" w:type="dxa"/>
            <w:shd w:val="clear" w:color="auto" w:fill="FFFFFF"/>
          </w:tcPr>
          <w:p w14:paraId="2E7B1253" w14:textId="04F18E06" w:rsidR="00E77E61" w:rsidRPr="009F314E" w:rsidRDefault="00E77E61" w:rsidP="005A662B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7.</w:t>
            </w:r>
            <w:r>
              <w:rPr>
                <w:sz w:val="22"/>
                <w:szCs w:val="22"/>
              </w:rPr>
              <w:t>25</w:t>
            </w:r>
            <w:r w:rsidRPr="009F314E">
              <w:rPr>
                <w:sz w:val="22"/>
                <w:szCs w:val="22"/>
              </w:rPr>
              <w:t>*</w:t>
            </w:r>
          </w:p>
        </w:tc>
        <w:tc>
          <w:tcPr>
            <w:tcW w:w="2111" w:type="dxa"/>
            <w:vMerge/>
            <w:shd w:val="clear" w:color="auto" w:fill="FFFFFF"/>
          </w:tcPr>
          <w:p w14:paraId="427AD4E4" w14:textId="77777777" w:rsidR="00E77E61" w:rsidRPr="009F314E" w:rsidRDefault="00E77E61" w:rsidP="005A662B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</w:p>
        </w:tc>
        <w:tc>
          <w:tcPr>
            <w:tcW w:w="1562" w:type="dxa"/>
            <w:vMerge/>
            <w:shd w:val="clear" w:color="auto" w:fill="FFFFFF"/>
          </w:tcPr>
          <w:p w14:paraId="7D460764" w14:textId="77777777" w:rsidR="00E77E61" w:rsidRDefault="00E77E61" w:rsidP="005A662B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547" w:type="dxa"/>
            <w:shd w:val="clear" w:color="auto" w:fill="FFFFFF"/>
          </w:tcPr>
          <w:p w14:paraId="02967BFF" w14:textId="779554A0" w:rsidR="00E77E61" w:rsidRPr="009F314E" w:rsidRDefault="00E77E61" w:rsidP="005A662B">
            <w:pPr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дрожжи</w:t>
            </w:r>
          </w:p>
        </w:tc>
        <w:tc>
          <w:tcPr>
            <w:tcW w:w="2549" w:type="dxa"/>
            <w:vMerge/>
            <w:shd w:val="clear" w:color="auto" w:fill="FFFFFF"/>
          </w:tcPr>
          <w:p w14:paraId="621F9211" w14:textId="77777777" w:rsidR="00E77E61" w:rsidRPr="00491CDA" w:rsidRDefault="00E77E61" w:rsidP="005A662B">
            <w:pPr>
              <w:jc w:val="both"/>
              <w:rPr>
                <w:bCs/>
                <w:color w:val="000000"/>
                <w:shd w:val="clear" w:color="auto" w:fill="FFFFFF"/>
              </w:rPr>
            </w:pPr>
          </w:p>
        </w:tc>
        <w:tc>
          <w:tcPr>
            <w:tcW w:w="2414" w:type="dxa"/>
            <w:shd w:val="clear" w:color="auto" w:fill="FFFFFF"/>
          </w:tcPr>
          <w:p w14:paraId="46589AA5" w14:textId="77777777" w:rsidR="00E77E61" w:rsidRPr="009F314E" w:rsidRDefault="00E77E61" w:rsidP="005A662B">
            <w:pPr>
              <w:tabs>
                <w:tab w:val="left" w:pos="284"/>
                <w:tab w:val="left" w:pos="2160"/>
              </w:tabs>
              <w:suppressAutoHyphens/>
              <w:ind w:left="57" w:right="46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10444.12-2013</w:t>
            </w:r>
          </w:p>
        </w:tc>
        <w:tc>
          <w:tcPr>
            <w:tcW w:w="2126" w:type="dxa"/>
            <w:vMerge/>
            <w:shd w:val="clear" w:color="auto" w:fill="FFFFFF"/>
          </w:tcPr>
          <w:p w14:paraId="70338B5D" w14:textId="113200E2" w:rsidR="00E77E61" w:rsidRPr="009F314E" w:rsidRDefault="00E77E61" w:rsidP="005A662B">
            <w:pPr>
              <w:tabs>
                <w:tab w:val="left" w:pos="284"/>
                <w:tab w:val="left" w:pos="2160"/>
              </w:tabs>
              <w:suppressAutoHyphens/>
              <w:ind w:left="57" w:right="46"/>
              <w:rPr>
                <w:sz w:val="22"/>
                <w:szCs w:val="22"/>
              </w:rPr>
            </w:pPr>
          </w:p>
        </w:tc>
      </w:tr>
    </w:tbl>
    <w:p w14:paraId="49D3CECF" w14:textId="77777777" w:rsidR="00FF2E48" w:rsidRDefault="00FF2E48"/>
    <w:tbl>
      <w:tblPr>
        <w:tblpPr w:leftFromText="180" w:rightFromText="180" w:vertAnchor="text" w:tblpX="481" w:tblpY="1"/>
        <w:tblOverlap w:val="never"/>
        <w:tblW w:w="14309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34"/>
        <w:gridCol w:w="1977"/>
        <w:gridCol w:w="1417"/>
        <w:gridCol w:w="2694"/>
        <w:gridCol w:w="2551"/>
        <w:gridCol w:w="2552"/>
        <w:gridCol w:w="1984"/>
      </w:tblGrid>
      <w:tr w:rsidR="00797C2C" w:rsidRPr="009F314E" w14:paraId="159783CF" w14:textId="77777777" w:rsidTr="002A1AEB">
        <w:trPr>
          <w:trHeight w:val="269"/>
        </w:trPr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EFB5A5" w14:textId="04DA27F4" w:rsidR="00797C2C" w:rsidRPr="00797C2C" w:rsidRDefault="00797C2C" w:rsidP="00797C2C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  <w:r w:rsidRPr="00797C2C">
              <w:rPr>
                <w:sz w:val="22"/>
                <w:szCs w:val="22"/>
              </w:rPr>
              <w:t>8.1*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63B5E25" w14:textId="77777777" w:rsidR="00797C2C" w:rsidRPr="009F314E" w:rsidRDefault="00797C2C" w:rsidP="00797C2C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 xml:space="preserve"> Напитки </w:t>
            </w:r>
          </w:p>
          <w:p w14:paraId="4E978A61" w14:textId="77777777" w:rsidR="00797C2C" w:rsidRPr="009F314E" w:rsidRDefault="00797C2C" w:rsidP="00797C2C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</w:p>
          <w:p w14:paraId="26A49C62" w14:textId="77777777" w:rsidR="00797C2C" w:rsidRPr="009F314E" w:rsidRDefault="00797C2C" w:rsidP="00797C2C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</w:p>
          <w:p w14:paraId="141019B8" w14:textId="77777777" w:rsidR="00797C2C" w:rsidRPr="009F314E" w:rsidRDefault="00797C2C" w:rsidP="00797C2C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</w:p>
          <w:p w14:paraId="48B77193" w14:textId="77777777" w:rsidR="00797C2C" w:rsidRPr="009F314E" w:rsidRDefault="00797C2C" w:rsidP="00797C2C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</w:p>
          <w:p w14:paraId="408CE40D" w14:textId="77777777" w:rsidR="00797C2C" w:rsidRPr="009F314E" w:rsidRDefault="00797C2C" w:rsidP="00797C2C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</w:p>
          <w:p w14:paraId="7815A3C8" w14:textId="77777777" w:rsidR="00797C2C" w:rsidRPr="009F314E" w:rsidRDefault="00797C2C" w:rsidP="00797C2C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</w:p>
          <w:p w14:paraId="7139206C" w14:textId="77777777" w:rsidR="00797C2C" w:rsidRPr="009F314E" w:rsidRDefault="00797C2C" w:rsidP="00797C2C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</w:p>
          <w:p w14:paraId="379DB750" w14:textId="77777777" w:rsidR="00797C2C" w:rsidRPr="009F314E" w:rsidRDefault="00797C2C" w:rsidP="00797C2C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</w:p>
          <w:p w14:paraId="388E3714" w14:textId="77777777" w:rsidR="00797C2C" w:rsidRPr="009F314E" w:rsidRDefault="00797C2C" w:rsidP="00797C2C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</w:p>
          <w:p w14:paraId="42E3CAE3" w14:textId="77777777" w:rsidR="00797C2C" w:rsidRPr="009F314E" w:rsidRDefault="00797C2C" w:rsidP="00797C2C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</w:p>
          <w:p w14:paraId="37EB5163" w14:textId="77777777" w:rsidR="00797C2C" w:rsidRPr="009F314E" w:rsidRDefault="00797C2C" w:rsidP="00797C2C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</w:p>
          <w:p w14:paraId="599E2485" w14:textId="77777777" w:rsidR="00797C2C" w:rsidRPr="009F314E" w:rsidRDefault="00797C2C" w:rsidP="00797C2C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</w:p>
          <w:p w14:paraId="07183AC9" w14:textId="77777777" w:rsidR="00797C2C" w:rsidRPr="00FF2E48" w:rsidRDefault="00797C2C" w:rsidP="00797C2C">
            <w:pPr>
              <w:tabs>
                <w:tab w:val="num" w:pos="386"/>
              </w:tabs>
              <w:ind w:right="72"/>
              <w:jc w:val="both"/>
              <w:rPr>
                <w:color w:val="FF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2EBEF30" w14:textId="77777777" w:rsidR="00797C2C" w:rsidRPr="00343C9E" w:rsidRDefault="00797C2C" w:rsidP="00797C2C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343C9E">
              <w:rPr>
                <w:sz w:val="22"/>
                <w:szCs w:val="22"/>
              </w:rPr>
              <w:lastRenderedPageBreak/>
              <w:t>11.07/42.000</w:t>
            </w:r>
          </w:p>
          <w:p w14:paraId="5043DB5B" w14:textId="77777777" w:rsidR="00797C2C" w:rsidRPr="00343C9E" w:rsidRDefault="00797C2C" w:rsidP="00797C2C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343C9E">
              <w:rPr>
                <w:sz w:val="22"/>
                <w:szCs w:val="22"/>
              </w:rPr>
              <w:t>11.01/42.000</w:t>
            </w:r>
          </w:p>
          <w:p w14:paraId="56430082" w14:textId="77777777" w:rsidR="00797C2C" w:rsidRPr="00343C9E" w:rsidRDefault="00797C2C" w:rsidP="00797C2C">
            <w:pPr>
              <w:pStyle w:val="ab"/>
              <w:spacing w:after="0"/>
              <w:rPr>
                <w:sz w:val="22"/>
                <w:szCs w:val="22"/>
              </w:rPr>
            </w:pPr>
            <w:r w:rsidRPr="00343C9E">
              <w:rPr>
                <w:sz w:val="22"/>
                <w:szCs w:val="22"/>
              </w:rPr>
              <w:lastRenderedPageBreak/>
              <w:t>11.02/42.000</w:t>
            </w:r>
          </w:p>
          <w:p w14:paraId="63775BE2" w14:textId="77777777" w:rsidR="00797C2C" w:rsidRPr="00343C9E" w:rsidRDefault="00797C2C" w:rsidP="00797C2C">
            <w:pPr>
              <w:pStyle w:val="ab"/>
              <w:spacing w:after="0"/>
              <w:rPr>
                <w:sz w:val="22"/>
                <w:szCs w:val="22"/>
              </w:rPr>
            </w:pPr>
            <w:r w:rsidRPr="00343C9E">
              <w:rPr>
                <w:sz w:val="22"/>
                <w:szCs w:val="22"/>
              </w:rPr>
              <w:t>11.03/42.000</w:t>
            </w:r>
          </w:p>
          <w:p w14:paraId="750CD313" w14:textId="77777777" w:rsidR="00797C2C" w:rsidRPr="00343C9E" w:rsidRDefault="00797C2C" w:rsidP="00797C2C">
            <w:pPr>
              <w:pStyle w:val="ab"/>
              <w:spacing w:after="0"/>
              <w:rPr>
                <w:sz w:val="22"/>
                <w:szCs w:val="22"/>
              </w:rPr>
            </w:pPr>
            <w:r w:rsidRPr="00343C9E">
              <w:rPr>
                <w:sz w:val="22"/>
                <w:szCs w:val="22"/>
              </w:rPr>
              <w:t>11.05/42.000</w:t>
            </w:r>
          </w:p>
          <w:p w14:paraId="4793DB35" w14:textId="77777777" w:rsidR="00797C2C" w:rsidRPr="00FF2E48" w:rsidRDefault="00797C2C" w:rsidP="00797C2C">
            <w:pPr>
              <w:jc w:val="both"/>
              <w:rPr>
                <w:color w:val="FF0000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80A8847" w14:textId="77777777" w:rsidR="00797C2C" w:rsidRPr="009F314E" w:rsidRDefault="00797C2C" w:rsidP="00797C2C">
            <w:pPr>
              <w:suppressAutoHyphens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lastRenderedPageBreak/>
              <w:t>Отбор проб</w:t>
            </w:r>
          </w:p>
          <w:p w14:paraId="171AAF63" w14:textId="77777777" w:rsidR="00797C2C" w:rsidRPr="009F314E" w:rsidRDefault="00797C2C" w:rsidP="00797C2C">
            <w:pPr>
              <w:suppressAutoHyphens/>
              <w:jc w:val="both"/>
              <w:rPr>
                <w:sz w:val="22"/>
                <w:szCs w:val="22"/>
              </w:rPr>
            </w:pPr>
          </w:p>
          <w:p w14:paraId="75C72727" w14:textId="77777777" w:rsidR="00797C2C" w:rsidRPr="009F314E" w:rsidRDefault="00797C2C" w:rsidP="00797C2C">
            <w:pPr>
              <w:suppressAutoHyphens/>
              <w:jc w:val="both"/>
              <w:rPr>
                <w:sz w:val="22"/>
                <w:szCs w:val="22"/>
              </w:rPr>
            </w:pPr>
          </w:p>
          <w:p w14:paraId="7435FA3A" w14:textId="77777777" w:rsidR="00797C2C" w:rsidRPr="009F314E" w:rsidRDefault="00797C2C" w:rsidP="00797C2C">
            <w:pPr>
              <w:suppressAutoHyphens/>
              <w:jc w:val="both"/>
              <w:rPr>
                <w:sz w:val="22"/>
                <w:szCs w:val="22"/>
              </w:rPr>
            </w:pPr>
          </w:p>
          <w:p w14:paraId="55CD7509" w14:textId="77777777" w:rsidR="00797C2C" w:rsidRPr="009F314E" w:rsidRDefault="00797C2C" w:rsidP="00797C2C">
            <w:pPr>
              <w:suppressAutoHyphens/>
              <w:jc w:val="both"/>
              <w:rPr>
                <w:sz w:val="22"/>
                <w:szCs w:val="22"/>
              </w:rPr>
            </w:pPr>
          </w:p>
          <w:p w14:paraId="460FBEC0" w14:textId="77777777" w:rsidR="00797C2C" w:rsidRPr="009F314E" w:rsidRDefault="00797C2C" w:rsidP="00797C2C">
            <w:pPr>
              <w:suppressAutoHyphens/>
              <w:jc w:val="both"/>
              <w:rPr>
                <w:sz w:val="22"/>
                <w:szCs w:val="22"/>
              </w:rPr>
            </w:pPr>
          </w:p>
          <w:p w14:paraId="6515957A" w14:textId="77777777" w:rsidR="00797C2C" w:rsidRPr="009F314E" w:rsidRDefault="00797C2C" w:rsidP="00797C2C">
            <w:pPr>
              <w:suppressAutoHyphens/>
              <w:jc w:val="both"/>
              <w:rPr>
                <w:sz w:val="22"/>
                <w:szCs w:val="22"/>
              </w:rPr>
            </w:pPr>
          </w:p>
          <w:p w14:paraId="08145F56" w14:textId="77777777" w:rsidR="00797C2C" w:rsidRPr="009F314E" w:rsidRDefault="00797C2C" w:rsidP="00797C2C">
            <w:pPr>
              <w:suppressAutoHyphens/>
              <w:jc w:val="both"/>
              <w:rPr>
                <w:sz w:val="22"/>
                <w:szCs w:val="22"/>
              </w:rPr>
            </w:pPr>
          </w:p>
          <w:p w14:paraId="109A1CF1" w14:textId="77777777" w:rsidR="00797C2C" w:rsidRPr="009F314E" w:rsidRDefault="00797C2C" w:rsidP="00797C2C">
            <w:pPr>
              <w:suppressAutoHyphens/>
              <w:jc w:val="both"/>
              <w:rPr>
                <w:sz w:val="22"/>
                <w:szCs w:val="22"/>
              </w:rPr>
            </w:pPr>
          </w:p>
          <w:p w14:paraId="035513F5" w14:textId="77777777" w:rsidR="00797C2C" w:rsidRPr="009F314E" w:rsidRDefault="00797C2C" w:rsidP="00797C2C">
            <w:pPr>
              <w:suppressAutoHyphens/>
              <w:jc w:val="both"/>
              <w:rPr>
                <w:sz w:val="22"/>
                <w:szCs w:val="22"/>
              </w:rPr>
            </w:pPr>
          </w:p>
          <w:p w14:paraId="0E4D495A" w14:textId="77777777" w:rsidR="00797C2C" w:rsidRPr="00FF2E48" w:rsidRDefault="00797C2C" w:rsidP="00797C2C">
            <w:pPr>
              <w:suppressAutoHyphens/>
              <w:jc w:val="both"/>
              <w:rPr>
                <w:color w:val="FF0000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1EB5FA3" w14:textId="77777777" w:rsidR="00797C2C" w:rsidRPr="009F314E" w:rsidRDefault="00797C2C" w:rsidP="00837EAA">
            <w:pPr>
              <w:spacing w:line="216" w:lineRule="auto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lastRenderedPageBreak/>
              <w:t xml:space="preserve">ГОСТ 4828-83 </w:t>
            </w:r>
          </w:p>
          <w:p w14:paraId="6DC0F4EA" w14:textId="77777777" w:rsidR="00797C2C" w:rsidRPr="009F314E" w:rsidRDefault="00797C2C" w:rsidP="00837EAA">
            <w:pPr>
              <w:spacing w:line="216" w:lineRule="auto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 xml:space="preserve">ГОСТ 5363-93 </w:t>
            </w:r>
          </w:p>
          <w:p w14:paraId="1E8099CA" w14:textId="77777777" w:rsidR="00797C2C" w:rsidRPr="009F314E" w:rsidRDefault="00797C2C" w:rsidP="00837EAA">
            <w:pPr>
              <w:spacing w:line="216" w:lineRule="auto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lastRenderedPageBreak/>
              <w:t xml:space="preserve">ГОСТ 5964-93 </w:t>
            </w:r>
          </w:p>
          <w:p w14:paraId="469899B2" w14:textId="77777777" w:rsidR="00797C2C" w:rsidRPr="009F314E" w:rsidRDefault="00797C2C" w:rsidP="00837EAA">
            <w:pPr>
              <w:spacing w:line="216" w:lineRule="auto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 xml:space="preserve">ГОСТ 6687.0-86 </w:t>
            </w:r>
          </w:p>
          <w:p w14:paraId="674D2E28" w14:textId="77777777" w:rsidR="00797C2C" w:rsidRPr="009F314E" w:rsidRDefault="00797C2C" w:rsidP="00837EAA">
            <w:pPr>
              <w:spacing w:line="216" w:lineRule="auto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 xml:space="preserve">ГОСТ 12786-80 </w:t>
            </w:r>
          </w:p>
          <w:p w14:paraId="16F0B556" w14:textId="77777777" w:rsidR="00797C2C" w:rsidRPr="009F314E" w:rsidRDefault="00797C2C" w:rsidP="00837EAA">
            <w:pPr>
              <w:spacing w:line="216" w:lineRule="auto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 xml:space="preserve">ГОСТ 23268.0-91 </w:t>
            </w:r>
          </w:p>
          <w:p w14:paraId="2B6960F0" w14:textId="77777777" w:rsidR="00797C2C" w:rsidRPr="009F314E" w:rsidRDefault="00797C2C" w:rsidP="00837EAA">
            <w:pPr>
              <w:spacing w:line="216" w:lineRule="auto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 xml:space="preserve">ГОСТ 31904-2012 </w:t>
            </w:r>
          </w:p>
          <w:p w14:paraId="04B88F9D" w14:textId="77777777" w:rsidR="00797C2C" w:rsidRPr="009F314E" w:rsidRDefault="00797C2C" w:rsidP="00837EAA">
            <w:pPr>
              <w:spacing w:line="216" w:lineRule="auto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31730-2012</w:t>
            </w:r>
          </w:p>
          <w:p w14:paraId="376A24E5" w14:textId="77777777" w:rsidR="00797C2C" w:rsidRPr="009F314E" w:rsidRDefault="00797C2C" w:rsidP="00837EAA">
            <w:pPr>
              <w:spacing w:line="216" w:lineRule="auto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 xml:space="preserve">ГОСТ 32035-2013 </w:t>
            </w:r>
          </w:p>
          <w:p w14:paraId="7E163B21" w14:textId="77777777" w:rsidR="00797C2C" w:rsidRPr="009F314E" w:rsidRDefault="00797C2C" w:rsidP="00837EAA">
            <w:pPr>
              <w:spacing w:line="216" w:lineRule="auto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СТБ 1036-97</w:t>
            </w:r>
          </w:p>
          <w:p w14:paraId="35E76E4E" w14:textId="77777777" w:rsidR="00797C2C" w:rsidRPr="009F314E" w:rsidRDefault="00797C2C" w:rsidP="00837EAA">
            <w:pPr>
              <w:spacing w:line="216" w:lineRule="auto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СТБ 1053-2015</w:t>
            </w:r>
          </w:p>
          <w:p w14:paraId="0A7F6FFE" w14:textId="77777777" w:rsidR="00797C2C" w:rsidRPr="009F314E" w:rsidRDefault="00797C2C" w:rsidP="00837EAA">
            <w:pPr>
              <w:spacing w:line="216" w:lineRule="auto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СТБ 1384-2010</w:t>
            </w:r>
          </w:p>
          <w:p w14:paraId="55F82BF4" w14:textId="77777777" w:rsidR="00797C2C" w:rsidRPr="009F314E" w:rsidRDefault="00797C2C" w:rsidP="00797C2C">
            <w:pPr>
              <w:suppressAutoHyphens/>
              <w:spacing w:line="209" w:lineRule="auto"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 xml:space="preserve">СТБ 1760-2007 </w:t>
            </w:r>
          </w:p>
          <w:p w14:paraId="4603A942" w14:textId="77777777" w:rsidR="00797C2C" w:rsidRPr="00FF2E48" w:rsidRDefault="00797C2C" w:rsidP="00797C2C">
            <w:pPr>
              <w:suppressAutoHyphens/>
              <w:spacing w:line="209" w:lineRule="auto"/>
              <w:jc w:val="both"/>
              <w:rPr>
                <w:color w:val="FF0000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CBB10D3" w14:textId="77777777" w:rsidR="00797C2C" w:rsidRPr="009F314E" w:rsidRDefault="00797C2C" w:rsidP="00797C2C">
            <w:pPr>
              <w:spacing w:line="216" w:lineRule="auto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lastRenderedPageBreak/>
              <w:t>ГОСТ 4828-83 р.2</w:t>
            </w:r>
          </w:p>
          <w:p w14:paraId="1F8138AF" w14:textId="77777777" w:rsidR="00797C2C" w:rsidRPr="009F314E" w:rsidRDefault="00797C2C" w:rsidP="00797C2C">
            <w:pPr>
              <w:spacing w:line="216" w:lineRule="auto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 xml:space="preserve">ГОСТ 5363-93 </w:t>
            </w:r>
          </w:p>
          <w:p w14:paraId="3B6856BC" w14:textId="77777777" w:rsidR="00797C2C" w:rsidRPr="009F314E" w:rsidRDefault="00797C2C" w:rsidP="00797C2C">
            <w:pPr>
              <w:spacing w:line="216" w:lineRule="auto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lastRenderedPageBreak/>
              <w:t xml:space="preserve">ГОСТ 5964-93 р.4 </w:t>
            </w:r>
          </w:p>
          <w:p w14:paraId="2CD436E0" w14:textId="77777777" w:rsidR="00797C2C" w:rsidRPr="009F314E" w:rsidRDefault="00797C2C" w:rsidP="00797C2C">
            <w:pPr>
              <w:spacing w:line="216" w:lineRule="auto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 xml:space="preserve">ГОСТ 6687.0-86 р.2 </w:t>
            </w:r>
          </w:p>
          <w:p w14:paraId="6449FB47" w14:textId="77777777" w:rsidR="00797C2C" w:rsidRPr="009F314E" w:rsidRDefault="00797C2C" w:rsidP="00797C2C">
            <w:pPr>
              <w:spacing w:line="216" w:lineRule="auto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 xml:space="preserve">ГОСТ 12786-80 р.2 </w:t>
            </w:r>
          </w:p>
          <w:p w14:paraId="0539ACB6" w14:textId="77777777" w:rsidR="00797C2C" w:rsidRPr="009F314E" w:rsidRDefault="00797C2C" w:rsidP="00797C2C">
            <w:pPr>
              <w:spacing w:line="216" w:lineRule="auto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23268.0-91 р.2</w:t>
            </w:r>
          </w:p>
          <w:p w14:paraId="10A37466" w14:textId="77777777" w:rsidR="00797C2C" w:rsidRDefault="00797C2C" w:rsidP="00797C2C">
            <w:pPr>
              <w:spacing w:line="216" w:lineRule="auto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 xml:space="preserve">ГОСТ 31904-2012 </w:t>
            </w:r>
          </w:p>
          <w:p w14:paraId="69B51BF5" w14:textId="77777777" w:rsidR="00797C2C" w:rsidRPr="009F314E" w:rsidRDefault="00797C2C" w:rsidP="00797C2C">
            <w:pPr>
              <w:spacing w:line="216" w:lineRule="auto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31730-2012</w:t>
            </w:r>
          </w:p>
          <w:p w14:paraId="63FE7AF7" w14:textId="77777777" w:rsidR="00797C2C" w:rsidRPr="009F314E" w:rsidRDefault="00797C2C" w:rsidP="00797C2C">
            <w:pPr>
              <w:spacing w:line="216" w:lineRule="auto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32035-2013 п.4.1</w:t>
            </w:r>
          </w:p>
          <w:p w14:paraId="34C04453" w14:textId="77777777" w:rsidR="00797C2C" w:rsidRPr="009F314E" w:rsidRDefault="00797C2C" w:rsidP="00797C2C">
            <w:pPr>
              <w:spacing w:line="216" w:lineRule="auto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СТБ 1036-97 п.7.9-7.12</w:t>
            </w:r>
          </w:p>
          <w:p w14:paraId="4F0A01E3" w14:textId="77777777" w:rsidR="00797C2C" w:rsidRPr="009F314E" w:rsidRDefault="00797C2C" w:rsidP="00797C2C">
            <w:pPr>
              <w:spacing w:line="216" w:lineRule="auto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СТБ 1053-2015</w:t>
            </w:r>
          </w:p>
          <w:p w14:paraId="4DF74438" w14:textId="77777777" w:rsidR="00797C2C" w:rsidRPr="009F314E" w:rsidRDefault="00797C2C" w:rsidP="00797C2C">
            <w:pPr>
              <w:spacing w:line="216" w:lineRule="auto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СТБ 1384-2010</w:t>
            </w:r>
          </w:p>
          <w:p w14:paraId="2201019F" w14:textId="77777777" w:rsidR="00797C2C" w:rsidRPr="009F314E" w:rsidRDefault="00797C2C" w:rsidP="00797C2C">
            <w:pPr>
              <w:spacing w:line="216" w:lineRule="auto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 xml:space="preserve">СТБ 1760-2007 п.6.12 </w:t>
            </w:r>
          </w:p>
          <w:p w14:paraId="615A8E06" w14:textId="1BA7EC1C" w:rsidR="00797C2C" w:rsidRPr="00FF2E48" w:rsidRDefault="00797C2C" w:rsidP="00797C2C">
            <w:pPr>
              <w:suppressAutoHyphens/>
              <w:spacing w:line="209" w:lineRule="auto"/>
              <w:rPr>
                <w:color w:val="FF0000"/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34668-2020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4238BA7" w14:textId="77777777" w:rsidR="00BC715C" w:rsidRDefault="00BC715C" w:rsidP="00BC715C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Лабораторный </w:t>
            </w:r>
          </w:p>
          <w:p w14:paraId="62B1461B" w14:textId="77777777" w:rsidR="00BC715C" w:rsidRDefault="00BC715C" w:rsidP="00BC715C">
            <w:pPr>
              <w:spacing w:line="216" w:lineRule="auto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lastRenderedPageBreak/>
              <w:t>отдел ,</w:t>
            </w:r>
            <w:proofErr w:type="gramEnd"/>
            <w:r>
              <w:rPr>
                <w:sz w:val="22"/>
                <w:szCs w:val="22"/>
              </w:rPr>
              <w:t xml:space="preserve"> отдел гигиены, отдел эпидемиологии</w:t>
            </w:r>
          </w:p>
          <w:p w14:paraId="45DB5BBD" w14:textId="77777777" w:rsidR="00BC715C" w:rsidRDefault="00BC715C" w:rsidP="00BC715C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(ул.Октябрьская,33,</w:t>
            </w:r>
          </w:p>
          <w:p w14:paraId="15811F39" w14:textId="0B5B4B03" w:rsidR="00797C2C" w:rsidRPr="00FF2E48" w:rsidRDefault="00BC715C" w:rsidP="00BC715C">
            <w:pPr>
              <w:suppressAutoHyphens/>
              <w:spacing w:line="209" w:lineRule="auto"/>
              <w:rPr>
                <w:color w:val="FF0000"/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г.Рогачёв</w:t>
            </w:r>
            <w:proofErr w:type="spellEnd"/>
            <w:r>
              <w:rPr>
                <w:sz w:val="22"/>
                <w:szCs w:val="22"/>
              </w:rPr>
              <w:t>, Гомельская область)</w:t>
            </w:r>
          </w:p>
        </w:tc>
      </w:tr>
      <w:tr w:rsidR="000566BB" w:rsidRPr="009F314E" w14:paraId="172CFCF0" w14:textId="77777777" w:rsidTr="006770B2">
        <w:trPr>
          <w:trHeight w:val="269"/>
        </w:trPr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98ADAC" w14:textId="610445DA" w:rsidR="000566BB" w:rsidRPr="00797C2C" w:rsidRDefault="000566BB" w:rsidP="00797C2C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  <w:r w:rsidRPr="00797C2C">
              <w:rPr>
                <w:sz w:val="22"/>
                <w:szCs w:val="22"/>
              </w:rPr>
              <w:lastRenderedPageBreak/>
              <w:t>8.2*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24B907A" w14:textId="77777777" w:rsidR="000566BB" w:rsidRPr="00797C2C" w:rsidRDefault="000566BB" w:rsidP="00797C2C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BF89C40" w14:textId="77777777" w:rsidR="000566BB" w:rsidRPr="002A1AEB" w:rsidRDefault="000566BB" w:rsidP="00797C2C">
            <w:pPr>
              <w:jc w:val="both"/>
              <w:rPr>
                <w:sz w:val="22"/>
                <w:szCs w:val="22"/>
              </w:rPr>
            </w:pPr>
            <w:r w:rsidRPr="002A1AEB">
              <w:rPr>
                <w:sz w:val="22"/>
                <w:szCs w:val="22"/>
              </w:rPr>
              <w:t>11.07/11.116</w:t>
            </w:r>
          </w:p>
          <w:p w14:paraId="0B8F3E36" w14:textId="77777777" w:rsidR="000566BB" w:rsidRPr="002A1AEB" w:rsidRDefault="000566BB" w:rsidP="00797C2C">
            <w:pPr>
              <w:jc w:val="both"/>
              <w:rPr>
                <w:sz w:val="22"/>
                <w:szCs w:val="22"/>
              </w:rPr>
            </w:pPr>
            <w:r w:rsidRPr="002A1AEB">
              <w:rPr>
                <w:sz w:val="22"/>
                <w:szCs w:val="22"/>
              </w:rPr>
              <w:t>11.01/11.116</w:t>
            </w:r>
          </w:p>
          <w:p w14:paraId="115253F2" w14:textId="77777777" w:rsidR="000566BB" w:rsidRPr="002A1AEB" w:rsidRDefault="000566BB" w:rsidP="00797C2C">
            <w:pPr>
              <w:pStyle w:val="af6"/>
              <w:spacing w:line="276" w:lineRule="auto"/>
            </w:pPr>
            <w:r w:rsidRPr="002A1AEB">
              <w:t>11.02/11.116</w:t>
            </w:r>
          </w:p>
          <w:p w14:paraId="1E6B127B" w14:textId="77777777" w:rsidR="000566BB" w:rsidRPr="002A1AEB" w:rsidRDefault="000566BB" w:rsidP="00797C2C">
            <w:pPr>
              <w:pStyle w:val="af6"/>
              <w:spacing w:line="276" w:lineRule="auto"/>
            </w:pPr>
            <w:r w:rsidRPr="002A1AEB">
              <w:t>11.03/11.116</w:t>
            </w:r>
          </w:p>
          <w:p w14:paraId="0CB0A891" w14:textId="77777777" w:rsidR="000566BB" w:rsidRPr="002A1AEB" w:rsidRDefault="000566BB" w:rsidP="00797C2C">
            <w:pPr>
              <w:pStyle w:val="af6"/>
              <w:spacing w:line="276" w:lineRule="auto"/>
            </w:pPr>
            <w:r w:rsidRPr="002A1AEB">
              <w:t>11.05/11.116</w:t>
            </w:r>
          </w:p>
          <w:p w14:paraId="703F78C5" w14:textId="77777777" w:rsidR="000566BB" w:rsidRPr="002A1AEB" w:rsidRDefault="000566BB" w:rsidP="00797C2C">
            <w:pPr>
              <w:jc w:val="both"/>
              <w:rPr>
                <w:sz w:val="22"/>
                <w:szCs w:val="22"/>
              </w:rPr>
            </w:pPr>
          </w:p>
          <w:p w14:paraId="4E092350" w14:textId="77777777" w:rsidR="000566BB" w:rsidRPr="002A1AEB" w:rsidRDefault="000566BB" w:rsidP="00797C2C">
            <w:pPr>
              <w:jc w:val="both"/>
              <w:rPr>
                <w:sz w:val="22"/>
                <w:szCs w:val="22"/>
              </w:rPr>
            </w:pPr>
          </w:p>
          <w:p w14:paraId="4F9C96BE" w14:textId="77777777" w:rsidR="000566BB" w:rsidRPr="002A1AEB" w:rsidRDefault="000566BB" w:rsidP="00797C2C">
            <w:pPr>
              <w:jc w:val="both"/>
              <w:rPr>
                <w:sz w:val="22"/>
                <w:szCs w:val="22"/>
              </w:rPr>
            </w:pPr>
          </w:p>
          <w:p w14:paraId="454FD954" w14:textId="77777777" w:rsidR="000566BB" w:rsidRPr="002A1AEB" w:rsidRDefault="000566BB" w:rsidP="00797C2C">
            <w:pPr>
              <w:jc w:val="both"/>
              <w:rPr>
                <w:sz w:val="22"/>
                <w:szCs w:val="22"/>
              </w:rPr>
            </w:pPr>
          </w:p>
          <w:p w14:paraId="23515158" w14:textId="77777777" w:rsidR="000566BB" w:rsidRPr="002A1AEB" w:rsidRDefault="000566BB" w:rsidP="00797C2C">
            <w:pPr>
              <w:jc w:val="both"/>
              <w:rPr>
                <w:sz w:val="22"/>
                <w:szCs w:val="22"/>
              </w:rPr>
            </w:pPr>
          </w:p>
          <w:p w14:paraId="01AA710B" w14:textId="77777777" w:rsidR="000566BB" w:rsidRPr="002A1AEB" w:rsidRDefault="000566BB" w:rsidP="00797C2C">
            <w:pPr>
              <w:jc w:val="both"/>
              <w:rPr>
                <w:sz w:val="22"/>
                <w:szCs w:val="22"/>
              </w:rPr>
            </w:pPr>
          </w:p>
          <w:p w14:paraId="67F26EDC" w14:textId="77777777" w:rsidR="000566BB" w:rsidRPr="002A1AEB" w:rsidRDefault="000566BB" w:rsidP="00797C2C">
            <w:pPr>
              <w:pStyle w:val="af6"/>
              <w:spacing w:line="276" w:lineRule="auto"/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2BF5ED5" w14:textId="078B8E1B" w:rsidR="000566BB" w:rsidRPr="00797C2C" w:rsidRDefault="000566BB" w:rsidP="00797C2C">
            <w:pPr>
              <w:suppressAutoHyphens/>
              <w:jc w:val="both"/>
              <w:rPr>
                <w:sz w:val="22"/>
                <w:szCs w:val="22"/>
              </w:rPr>
            </w:pPr>
            <w:r w:rsidRPr="00797C2C">
              <w:rPr>
                <w:sz w:val="22"/>
                <w:szCs w:val="22"/>
              </w:rPr>
              <w:t>Органолептические показатели (внешний вид, прозрачность, цвет, запах, аромат, вкус, блеск, букет, пенистые свойства, посторонние включения)</w:t>
            </w:r>
          </w:p>
          <w:p w14:paraId="02A5CED4" w14:textId="77777777" w:rsidR="000566BB" w:rsidRPr="00797C2C" w:rsidRDefault="000566BB" w:rsidP="00797C2C">
            <w:pPr>
              <w:suppressAutoHyphens/>
              <w:jc w:val="both"/>
              <w:rPr>
                <w:sz w:val="22"/>
                <w:szCs w:val="22"/>
              </w:rPr>
            </w:pPr>
          </w:p>
          <w:p w14:paraId="2DFC3D08" w14:textId="77777777" w:rsidR="000566BB" w:rsidRPr="00797C2C" w:rsidRDefault="000566BB" w:rsidP="00797C2C">
            <w:pPr>
              <w:suppressAutoHyphens/>
              <w:jc w:val="both"/>
              <w:rPr>
                <w:sz w:val="22"/>
                <w:szCs w:val="22"/>
              </w:rPr>
            </w:pPr>
          </w:p>
          <w:p w14:paraId="40BE1997" w14:textId="77777777" w:rsidR="000566BB" w:rsidRPr="00797C2C" w:rsidRDefault="000566BB" w:rsidP="00797C2C">
            <w:pPr>
              <w:suppressAutoHyphens/>
              <w:jc w:val="both"/>
              <w:rPr>
                <w:sz w:val="22"/>
                <w:szCs w:val="22"/>
              </w:rPr>
            </w:pPr>
          </w:p>
          <w:p w14:paraId="57E883AB" w14:textId="77777777" w:rsidR="000566BB" w:rsidRPr="00797C2C" w:rsidRDefault="000566BB" w:rsidP="00797C2C">
            <w:pPr>
              <w:suppressAutoHyphens/>
              <w:jc w:val="both"/>
              <w:rPr>
                <w:sz w:val="22"/>
                <w:szCs w:val="22"/>
              </w:rPr>
            </w:pPr>
          </w:p>
          <w:p w14:paraId="0E101622" w14:textId="77777777" w:rsidR="000566BB" w:rsidRPr="00797C2C" w:rsidRDefault="000566BB" w:rsidP="00797C2C">
            <w:pPr>
              <w:suppressAutoHyphens/>
              <w:jc w:val="both"/>
              <w:rPr>
                <w:sz w:val="22"/>
                <w:szCs w:val="22"/>
              </w:rPr>
            </w:pPr>
          </w:p>
          <w:p w14:paraId="5A93E641" w14:textId="77777777" w:rsidR="000566BB" w:rsidRPr="00797C2C" w:rsidRDefault="000566BB" w:rsidP="00797C2C">
            <w:pPr>
              <w:suppressAutoHyphens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55F2E13" w14:textId="77777777" w:rsidR="000566BB" w:rsidRPr="00797C2C" w:rsidRDefault="000566BB" w:rsidP="00797C2C">
            <w:pPr>
              <w:suppressAutoHyphens/>
              <w:spacing w:line="209" w:lineRule="auto"/>
              <w:jc w:val="both"/>
              <w:rPr>
                <w:sz w:val="22"/>
                <w:szCs w:val="22"/>
              </w:rPr>
            </w:pPr>
            <w:r w:rsidRPr="00797C2C">
              <w:rPr>
                <w:sz w:val="22"/>
                <w:szCs w:val="22"/>
              </w:rPr>
              <w:t>СТБ 1386-2013</w:t>
            </w:r>
          </w:p>
          <w:p w14:paraId="2F77392A" w14:textId="77777777" w:rsidR="000566BB" w:rsidRPr="00797C2C" w:rsidRDefault="000566BB" w:rsidP="00797C2C">
            <w:pPr>
              <w:suppressAutoHyphens/>
              <w:spacing w:line="209" w:lineRule="auto"/>
              <w:jc w:val="both"/>
              <w:rPr>
                <w:sz w:val="22"/>
                <w:szCs w:val="22"/>
              </w:rPr>
            </w:pPr>
            <w:r w:rsidRPr="00797C2C">
              <w:rPr>
                <w:sz w:val="22"/>
                <w:szCs w:val="22"/>
              </w:rPr>
              <w:t>СТБ 1529-2010</w:t>
            </w:r>
          </w:p>
          <w:p w14:paraId="0BD8C4D2" w14:textId="77777777" w:rsidR="000566BB" w:rsidRPr="00797C2C" w:rsidRDefault="000566BB" w:rsidP="00797C2C">
            <w:pPr>
              <w:suppressAutoHyphens/>
              <w:spacing w:line="209" w:lineRule="auto"/>
              <w:jc w:val="both"/>
              <w:rPr>
                <w:sz w:val="22"/>
                <w:szCs w:val="22"/>
              </w:rPr>
            </w:pPr>
            <w:r w:rsidRPr="00797C2C">
              <w:rPr>
                <w:sz w:val="22"/>
                <w:szCs w:val="22"/>
              </w:rPr>
              <w:t xml:space="preserve">СТБ 1694-2006 </w:t>
            </w:r>
          </w:p>
          <w:p w14:paraId="1603677C" w14:textId="77777777" w:rsidR="000566BB" w:rsidRPr="00797C2C" w:rsidRDefault="000566BB" w:rsidP="00797C2C">
            <w:pPr>
              <w:suppressAutoHyphens/>
              <w:spacing w:line="209" w:lineRule="auto"/>
              <w:jc w:val="both"/>
              <w:rPr>
                <w:sz w:val="22"/>
                <w:szCs w:val="22"/>
              </w:rPr>
            </w:pPr>
            <w:r w:rsidRPr="00797C2C">
              <w:rPr>
                <w:sz w:val="22"/>
                <w:szCs w:val="22"/>
              </w:rPr>
              <w:t xml:space="preserve">СТБ 1695-2006 </w:t>
            </w:r>
          </w:p>
          <w:p w14:paraId="1BA5C68F" w14:textId="77777777" w:rsidR="000566BB" w:rsidRPr="00797C2C" w:rsidRDefault="000566BB" w:rsidP="00797C2C">
            <w:pPr>
              <w:suppressAutoHyphens/>
              <w:spacing w:line="209" w:lineRule="auto"/>
              <w:jc w:val="both"/>
              <w:rPr>
                <w:sz w:val="22"/>
                <w:szCs w:val="22"/>
              </w:rPr>
            </w:pPr>
            <w:r w:rsidRPr="00797C2C">
              <w:rPr>
                <w:sz w:val="22"/>
                <w:szCs w:val="22"/>
              </w:rPr>
              <w:t>СТБ 1760-2007</w:t>
            </w:r>
          </w:p>
          <w:p w14:paraId="41BF0C81" w14:textId="77777777" w:rsidR="000566BB" w:rsidRPr="00797C2C" w:rsidRDefault="000566BB" w:rsidP="00797C2C">
            <w:pPr>
              <w:suppressAutoHyphens/>
              <w:spacing w:line="209" w:lineRule="auto"/>
              <w:jc w:val="both"/>
              <w:rPr>
                <w:sz w:val="22"/>
                <w:szCs w:val="22"/>
              </w:rPr>
            </w:pPr>
            <w:r w:rsidRPr="00797C2C">
              <w:rPr>
                <w:sz w:val="22"/>
                <w:szCs w:val="22"/>
              </w:rPr>
              <w:t>СТБ 1924-2008</w:t>
            </w:r>
          </w:p>
          <w:p w14:paraId="594F7F50" w14:textId="77777777" w:rsidR="000566BB" w:rsidRPr="00797C2C" w:rsidRDefault="000566BB" w:rsidP="00797C2C">
            <w:pPr>
              <w:suppressAutoHyphens/>
              <w:spacing w:line="209" w:lineRule="auto"/>
              <w:jc w:val="both"/>
              <w:rPr>
                <w:sz w:val="22"/>
                <w:szCs w:val="22"/>
              </w:rPr>
            </w:pPr>
            <w:r w:rsidRPr="00797C2C">
              <w:rPr>
                <w:sz w:val="22"/>
                <w:szCs w:val="22"/>
              </w:rPr>
              <w:t>СТБ 2193-2011</w:t>
            </w:r>
          </w:p>
          <w:p w14:paraId="59D400B8" w14:textId="77777777" w:rsidR="000566BB" w:rsidRPr="00797C2C" w:rsidRDefault="000566BB" w:rsidP="00797C2C">
            <w:pPr>
              <w:spacing w:line="209" w:lineRule="auto"/>
              <w:rPr>
                <w:sz w:val="22"/>
                <w:szCs w:val="22"/>
              </w:rPr>
            </w:pPr>
            <w:r w:rsidRPr="00797C2C">
              <w:rPr>
                <w:sz w:val="22"/>
                <w:szCs w:val="22"/>
              </w:rPr>
              <w:t xml:space="preserve">ТНПА и другая документация  </w:t>
            </w:r>
          </w:p>
          <w:p w14:paraId="76F540DF" w14:textId="77777777" w:rsidR="000566BB" w:rsidRPr="00797C2C" w:rsidRDefault="000566BB" w:rsidP="00797C2C">
            <w:pPr>
              <w:suppressAutoHyphens/>
              <w:spacing w:line="209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8809F01" w14:textId="77777777" w:rsidR="000566BB" w:rsidRPr="00797C2C" w:rsidRDefault="000566BB" w:rsidP="00797C2C">
            <w:pPr>
              <w:suppressAutoHyphens/>
              <w:spacing w:line="209" w:lineRule="auto"/>
              <w:rPr>
                <w:sz w:val="22"/>
                <w:szCs w:val="22"/>
              </w:rPr>
            </w:pPr>
            <w:r w:rsidRPr="00797C2C">
              <w:rPr>
                <w:sz w:val="22"/>
                <w:szCs w:val="22"/>
              </w:rPr>
              <w:t xml:space="preserve">ГОСТ 4828-83 п.2.5, п.2.6.1, п.2.8 </w:t>
            </w:r>
          </w:p>
          <w:p w14:paraId="7960F2DB" w14:textId="77777777" w:rsidR="000566BB" w:rsidRPr="00797C2C" w:rsidRDefault="000566BB" w:rsidP="00797C2C">
            <w:pPr>
              <w:spacing w:line="209" w:lineRule="auto"/>
              <w:rPr>
                <w:sz w:val="22"/>
                <w:szCs w:val="22"/>
              </w:rPr>
            </w:pPr>
            <w:r w:rsidRPr="00797C2C">
              <w:rPr>
                <w:sz w:val="22"/>
                <w:szCs w:val="22"/>
              </w:rPr>
              <w:t>ГОСТ 5363-93 п.4.6 ГОСТ 5964-93 п.5.2</w:t>
            </w:r>
          </w:p>
          <w:p w14:paraId="1751A164" w14:textId="77777777" w:rsidR="000566BB" w:rsidRPr="00797C2C" w:rsidRDefault="000566BB" w:rsidP="00797C2C">
            <w:pPr>
              <w:suppressAutoHyphens/>
              <w:spacing w:line="209" w:lineRule="auto"/>
              <w:rPr>
                <w:sz w:val="22"/>
                <w:szCs w:val="22"/>
              </w:rPr>
            </w:pPr>
            <w:r w:rsidRPr="00797C2C">
              <w:rPr>
                <w:sz w:val="22"/>
                <w:szCs w:val="22"/>
              </w:rPr>
              <w:t>ГОСТ 7208-93 п.4.7</w:t>
            </w:r>
          </w:p>
          <w:p w14:paraId="31A9271C" w14:textId="77777777" w:rsidR="000566BB" w:rsidRPr="00797C2C" w:rsidRDefault="000566BB" w:rsidP="00797C2C">
            <w:pPr>
              <w:suppressAutoHyphens/>
              <w:spacing w:line="209" w:lineRule="auto"/>
              <w:rPr>
                <w:sz w:val="22"/>
                <w:szCs w:val="22"/>
              </w:rPr>
            </w:pPr>
            <w:r w:rsidRPr="00797C2C">
              <w:rPr>
                <w:sz w:val="22"/>
                <w:szCs w:val="22"/>
              </w:rPr>
              <w:t>ГОСТ 23268.1-91 р.2</w:t>
            </w:r>
          </w:p>
          <w:p w14:paraId="414E3656" w14:textId="77777777" w:rsidR="000566BB" w:rsidRPr="00797C2C" w:rsidRDefault="000566BB" w:rsidP="00797C2C">
            <w:pPr>
              <w:suppressAutoHyphens/>
              <w:spacing w:line="209" w:lineRule="auto"/>
              <w:rPr>
                <w:sz w:val="22"/>
                <w:szCs w:val="22"/>
              </w:rPr>
            </w:pPr>
            <w:r w:rsidRPr="00797C2C">
              <w:rPr>
                <w:sz w:val="22"/>
                <w:szCs w:val="22"/>
              </w:rPr>
              <w:t xml:space="preserve">ГОСТ 30060-2022 р.4 </w:t>
            </w:r>
          </w:p>
          <w:p w14:paraId="708760EC" w14:textId="77777777" w:rsidR="000566BB" w:rsidRPr="00797C2C" w:rsidRDefault="000566BB" w:rsidP="00797C2C">
            <w:pPr>
              <w:spacing w:line="209" w:lineRule="auto"/>
              <w:rPr>
                <w:sz w:val="22"/>
                <w:szCs w:val="22"/>
              </w:rPr>
            </w:pPr>
            <w:r w:rsidRPr="00797C2C">
              <w:rPr>
                <w:sz w:val="22"/>
                <w:szCs w:val="22"/>
              </w:rPr>
              <w:t>СТБ 950-2006 п.7.2</w:t>
            </w:r>
          </w:p>
          <w:p w14:paraId="149E3C37" w14:textId="77777777" w:rsidR="000566BB" w:rsidRPr="00797C2C" w:rsidRDefault="000566BB" w:rsidP="00797C2C">
            <w:pPr>
              <w:suppressAutoHyphens/>
              <w:spacing w:line="209" w:lineRule="auto"/>
              <w:rPr>
                <w:sz w:val="22"/>
                <w:szCs w:val="22"/>
              </w:rPr>
            </w:pPr>
            <w:r w:rsidRPr="00797C2C">
              <w:rPr>
                <w:sz w:val="22"/>
                <w:szCs w:val="22"/>
              </w:rPr>
              <w:t>СТБ 1760-2007 п.7.1, п.7.2</w:t>
            </w:r>
          </w:p>
          <w:p w14:paraId="1578D4D6" w14:textId="77777777" w:rsidR="000566BB" w:rsidRPr="00797C2C" w:rsidRDefault="000566BB" w:rsidP="00797C2C">
            <w:pPr>
              <w:spacing w:line="209" w:lineRule="auto"/>
              <w:rPr>
                <w:sz w:val="22"/>
                <w:szCs w:val="22"/>
              </w:rPr>
            </w:pPr>
            <w:r w:rsidRPr="00797C2C">
              <w:rPr>
                <w:sz w:val="22"/>
                <w:szCs w:val="22"/>
              </w:rPr>
              <w:t>СТБ 1529-2010 п.7.3</w:t>
            </w:r>
          </w:p>
          <w:p w14:paraId="5789DAD3" w14:textId="77777777" w:rsidR="000566BB" w:rsidRPr="00797C2C" w:rsidRDefault="000566BB" w:rsidP="00797C2C">
            <w:pPr>
              <w:spacing w:line="209" w:lineRule="auto"/>
              <w:rPr>
                <w:sz w:val="22"/>
                <w:szCs w:val="22"/>
              </w:rPr>
            </w:pPr>
            <w:r w:rsidRPr="00797C2C">
              <w:rPr>
                <w:sz w:val="22"/>
                <w:szCs w:val="22"/>
              </w:rPr>
              <w:t xml:space="preserve">СТБ 1695-2006 п.7.2 </w:t>
            </w:r>
          </w:p>
          <w:p w14:paraId="5E9CBC9F" w14:textId="77777777" w:rsidR="000566BB" w:rsidRPr="00797C2C" w:rsidRDefault="000566BB" w:rsidP="00797C2C">
            <w:pPr>
              <w:spacing w:line="209" w:lineRule="auto"/>
              <w:rPr>
                <w:sz w:val="22"/>
                <w:szCs w:val="22"/>
              </w:rPr>
            </w:pPr>
            <w:r w:rsidRPr="00797C2C">
              <w:rPr>
                <w:sz w:val="22"/>
                <w:szCs w:val="22"/>
              </w:rPr>
              <w:t xml:space="preserve">СТБ 1694-2006 п.7.2 </w:t>
            </w:r>
          </w:p>
          <w:p w14:paraId="383C3B50" w14:textId="3DFD1626" w:rsidR="000566BB" w:rsidRPr="00797C2C" w:rsidRDefault="000566BB" w:rsidP="00797C2C">
            <w:pPr>
              <w:suppressAutoHyphens/>
              <w:spacing w:line="209" w:lineRule="auto"/>
              <w:rPr>
                <w:sz w:val="22"/>
                <w:szCs w:val="22"/>
              </w:rPr>
            </w:pPr>
            <w:r w:rsidRPr="00797C2C">
              <w:rPr>
                <w:sz w:val="22"/>
                <w:szCs w:val="22"/>
              </w:rPr>
              <w:t>СТБ 1386-2013 п. 7.7</w:t>
            </w:r>
          </w:p>
        </w:tc>
        <w:tc>
          <w:tcPr>
            <w:tcW w:w="198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7F157F52" w14:textId="77777777" w:rsidR="000566BB" w:rsidRDefault="000566BB" w:rsidP="000566BB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Лабораторный </w:t>
            </w:r>
          </w:p>
          <w:p w14:paraId="76C270A9" w14:textId="77777777" w:rsidR="000566BB" w:rsidRDefault="000566BB" w:rsidP="000566BB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отдел, группа санитарно-гигиенических исследований </w:t>
            </w:r>
          </w:p>
          <w:p w14:paraId="1C68F79C" w14:textId="77777777" w:rsidR="000566BB" w:rsidRDefault="000566BB" w:rsidP="000566BB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(ул.Октябрьская,33,</w:t>
            </w:r>
          </w:p>
          <w:p w14:paraId="39C6B57B" w14:textId="01EFEB06" w:rsidR="000566BB" w:rsidRPr="00797C2C" w:rsidRDefault="000566BB" w:rsidP="000566BB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г.Рогачёв</w:t>
            </w:r>
            <w:proofErr w:type="spellEnd"/>
            <w:r>
              <w:rPr>
                <w:sz w:val="22"/>
                <w:szCs w:val="22"/>
              </w:rPr>
              <w:t>, Гомельская область</w:t>
            </w:r>
          </w:p>
        </w:tc>
      </w:tr>
      <w:tr w:rsidR="000566BB" w:rsidRPr="009F314E" w14:paraId="61DBDB8C" w14:textId="77777777" w:rsidTr="006770B2">
        <w:trPr>
          <w:trHeight w:val="65"/>
        </w:trPr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3ABAB1" w14:textId="388BBEE8" w:rsidR="000566BB" w:rsidRPr="009F314E" w:rsidRDefault="000566BB" w:rsidP="00797C2C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8.3*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418FDFC" w14:textId="77777777" w:rsidR="000566BB" w:rsidRPr="009F314E" w:rsidRDefault="000566BB" w:rsidP="002D17E8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65030CF" w14:textId="77777777" w:rsidR="000566BB" w:rsidRPr="002A1AEB" w:rsidRDefault="000566BB" w:rsidP="00797C2C">
            <w:pPr>
              <w:pStyle w:val="af6"/>
              <w:spacing w:line="276" w:lineRule="auto"/>
            </w:pPr>
            <w:r w:rsidRPr="002A1AEB">
              <w:t>11.02/12.042</w:t>
            </w:r>
          </w:p>
          <w:p w14:paraId="794D57FD" w14:textId="77777777" w:rsidR="000566BB" w:rsidRPr="002A1AEB" w:rsidRDefault="000566BB" w:rsidP="00797C2C">
            <w:pPr>
              <w:jc w:val="both"/>
              <w:rPr>
                <w:sz w:val="22"/>
                <w:szCs w:val="22"/>
              </w:rPr>
            </w:pPr>
            <w:r w:rsidRPr="002A1AEB">
              <w:rPr>
                <w:sz w:val="22"/>
                <w:szCs w:val="22"/>
              </w:rPr>
              <w:t>11.03/12.042</w:t>
            </w:r>
          </w:p>
          <w:p w14:paraId="7FE7C22C" w14:textId="210A3522" w:rsidR="000566BB" w:rsidRPr="002A1AEB" w:rsidRDefault="000566BB" w:rsidP="00797C2C">
            <w:pPr>
              <w:jc w:val="both"/>
              <w:rPr>
                <w:sz w:val="22"/>
                <w:szCs w:val="22"/>
              </w:rPr>
            </w:pPr>
            <w:r w:rsidRPr="002A1AEB">
              <w:rPr>
                <w:sz w:val="22"/>
                <w:szCs w:val="22"/>
              </w:rPr>
              <w:t>11.05/12.042</w:t>
            </w:r>
          </w:p>
          <w:p w14:paraId="21054EA1" w14:textId="77777777" w:rsidR="000566BB" w:rsidRPr="002A1AEB" w:rsidRDefault="000566BB" w:rsidP="00797C2C">
            <w:pPr>
              <w:jc w:val="both"/>
              <w:rPr>
                <w:sz w:val="22"/>
                <w:szCs w:val="22"/>
              </w:rPr>
            </w:pPr>
            <w:r w:rsidRPr="002A1AEB">
              <w:rPr>
                <w:sz w:val="22"/>
                <w:szCs w:val="22"/>
              </w:rPr>
              <w:t>11.07/12.042</w:t>
            </w:r>
          </w:p>
          <w:p w14:paraId="4DD44C51" w14:textId="63A63F51" w:rsidR="000566BB" w:rsidRPr="002A1AEB" w:rsidRDefault="000566BB" w:rsidP="00797C2C">
            <w:pPr>
              <w:jc w:val="both"/>
              <w:rPr>
                <w:sz w:val="22"/>
                <w:szCs w:val="22"/>
              </w:rPr>
            </w:pPr>
            <w:r w:rsidRPr="002A1AEB">
              <w:rPr>
                <w:sz w:val="22"/>
                <w:szCs w:val="22"/>
              </w:rPr>
              <w:t>11.07/08.050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48099DD" w14:textId="67C7FDB9" w:rsidR="000566BB" w:rsidRPr="009F314E" w:rsidRDefault="000566BB" w:rsidP="00797C2C">
            <w:pPr>
              <w:suppressAutoHyphens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Двуокись углерода</w:t>
            </w:r>
            <w:r>
              <w:rPr>
                <w:sz w:val="22"/>
                <w:szCs w:val="22"/>
              </w:rPr>
              <w:t xml:space="preserve"> </w:t>
            </w:r>
            <w:r w:rsidRPr="009F314E">
              <w:rPr>
                <w:sz w:val="22"/>
                <w:szCs w:val="22"/>
              </w:rPr>
              <w:t xml:space="preserve">(освобождение от двуокиси </w:t>
            </w:r>
            <w:proofErr w:type="spellStart"/>
            <w:r w:rsidRPr="009F314E">
              <w:rPr>
                <w:sz w:val="22"/>
                <w:szCs w:val="22"/>
              </w:rPr>
              <w:t>улерода</w:t>
            </w:r>
            <w:proofErr w:type="spellEnd"/>
            <w:r w:rsidRPr="009F314E">
              <w:rPr>
                <w:sz w:val="22"/>
                <w:szCs w:val="22"/>
              </w:rPr>
              <w:t>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4D4D8A6" w14:textId="521831F5" w:rsidR="000566BB" w:rsidRPr="008A5217" w:rsidRDefault="000566BB" w:rsidP="00797C2C">
            <w:pPr>
              <w:suppressAutoHyphens/>
              <w:spacing w:line="209" w:lineRule="auto"/>
              <w:jc w:val="both"/>
              <w:rPr>
                <w:sz w:val="22"/>
                <w:szCs w:val="22"/>
              </w:rPr>
            </w:pPr>
            <w:r w:rsidRPr="00D7148D">
              <w:rPr>
                <w:color w:val="EE0000"/>
                <w:sz w:val="22"/>
                <w:szCs w:val="22"/>
              </w:rPr>
              <w:t xml:space="preserve"> </w:t>
            </w:r>
            <w:proofErr w:type="gramStart"/>
            <w:r w:rsidRPr="008A5217">
              <w:rPr>
                <w:sz w:val="22"/>
                <w:szCs w:val="22"/>
              </w:rPr>
              <w:t>СТБ  539</w:t>
            </w:r>
            <w:proofErr w:type="gramEnd"/>
            <w:r w:rsidRPr="008A5217">
              <w:rPr>
                <w:sz w:val="22"/>
                <w:szCs w:val="22"/>
              </w:rPr>
              <w:t>-2019</w:t>
            </w:r>
          </w:p>
          <w:p w14:paraId="3680A73D" w14:textId="3531C479" w:rsidR="000566BB" w:rsidRPr="008A5217" w:rsidRDefault="000566BB" w:rsidP="00797C2C">
            <w:pPr>
              <w:suppressAutoHyphens/>
              <w:spacing w:line="209" w:lineRule="auto"/>
              <w:jc w:val="both"/>
              <w:rPr>
                <w:sz w:val="22"/>
                <w:szCs w:val="22"/>
              </w:rPr>
            </w:pPr>
            <w:r w:rsidRPr="008A5217">
              <w:rPr>
                <w:sz w:val="22"/>
                <w:szCs w:val="22"/>
              </w:rPr>
              <w:t>СТБ 880-2016</w:t>
            </w:r>
          </w:p>
          <w:p w14:paraId="24A34293" w14:textId="77777777" w:rsidR="000566BB" w:rsidRPr="008A5217" w:rsidRDefault="000566BB" w:rsidP="00797C2C">
            <w:pPr>
              <w:rPr>
                <w:sz w:val="22"/>
                <w:szCs w:val="22"/>
              </w:rPr>
            </w:pPr>
            <w:r w:rsidRPr="008A5217">
              <w:rPr>
                <w:sz w:val="22"/>
                <w:szCs w:val="22"/>
              </w:rPr>
              <w:t>СТБ 1122-24</w:t>
            </w:r>
          </w:p>
          <w:p w14:paraId="58748FAA" w14:textId="77777777" w:rsidR="000566BB" w:rsidRPr="008A5217" w:rsidRDefault="000566BB" w:rsidP="00797C2C">
            <w:pPr>
              <w:rPr>
                <w:sz w:val="22"/>
                <w:szCs w:val="22"/>
              </w:rPr>
            </w:pPr>
            <w:r w:rsidRPr="008A5217">
              <w:rPr>
                <w:sz w:val="22"/>
                <w:szCs w:val="22"/>
              </w:rPr>
              <w:t>СТБ 395-2017</w:t>
            </w:r>
          </w:p>
          <w:p w14:paraId="349B9657" w14:textId="4B181F53" w:rsidR="000566BB" w:rsidRPr="008A5217" w:rsidRDefault="000566BB" w:rsidP="00797C2C">
            <w:pPr>
              <w:rPr>
                <w:sz w:val="22"/>
                <w:szCs w:val="22"/>
              </w:rPr>
            </w:pPr>
            <w:r w:rsidRPr="008A5217">
              <w:rPr>
                <w:sz w:val="22"/>
                <w:szCs w:val="22"/>
              </w:rPr>
              <w:t>ГОСТ 28188-</w:t>
            </w:r>
            <w:r>
              <w:rPr>
                <w:sz w:val="22"/>
                <w:szCs w:val="22"/>
              </w:rPr>
              <w:t>89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6EA1E1A" w14:textId="77777777" w:rsidR="000566BB" w:rsidRPr="009F314E" w:rsidRDefault="000566BB" w:rsidP="00797C2C">
            <w:pPr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 xml:space="preserve">ГОСТ 6687.3.-87 </w:t>
            </w:r>
          </w:p>
          <w:p w14:paraId="3E91CC06" w14:textId="77777777" w:rsidR="000566BB" w:rsidRPr="009F314E" w:rsidRDefault="000566BB" w:rsidP="00797C2C">
            <w:pPr>
              <w:suppressAutoHyphens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 xml:space="preserve">ГОСТ 32038-2012 </w:t>
            </w:r>
          </w:p>
          <w:p w14:paraId="4825B154" w14:textId="7A4CD054" w:rsidR="000566BB" w:rsidRPr="009F314E" w:rsidRDefault="000566BB" w:rsidP="00797C2C">
            <w:pPr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32037-2013</w:t>
            </w:r>
          </w:p>
        </w:tc>
        <w:tc>
          <w:tcPr>
            <w:tcW w:w="198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4FE36664" w14:textId="55AD2C1A" w:rsidR="000566BB" w:rsidRPr="009F314E" w:rsidRDefault="000566BB" w:rsidP="00797C2C">
            <w:pPr>
              <w:suppressAutoHyphens/>
              <w:spacing w:line="209" w:lineRule="auto"/>
              <w:rPr>
                <w:sz w:val="22"/>
                <w:szCs w:val="22"/>
              </w:rPr>
            </w:pPr>
          </w:p>
        </w:tc>
      </w:tr>
      <w:tr w:rsidR="000566BB" w:rsidRPr="009F314E" w14:paraId="659ADF85" w14:textId="77777777" w:rsidTr="006770B2">
        <w:trPr>
          <w:trHeight w:val="65"/>
        </w:trPr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987601" w14:textId="41649D0A" w:rsidR="000566BB" w:rsidRPr="00596390" w:rsidRDefault="000566BB" w:rsidP="0099009E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  <w:r w:rsidRPr="00596390">
              <w:rPr>
                <w:sz w:val="22"/>
                <w:szCs w:val="22"/>
              </w:rPr>
              <w:t>8.4*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BE95EF3" w14:textId="77777777" w:rsidR="000566BB" w:rsidRPr="00596390" w:rsidRDefault="000566BB" w:rsidP="0099009E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</w:p>
          <w:p w14:paraId="52EC73B5" w14:textId="77777777" w:rsidR="000566BB" w:rsidRPr="00596390" w:rsidRDefault="000566BB" w:rsidP="0099009E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</w:p>
          <w:p w14:paraId="541FC204" w14:textId="77777777" w:rsidR="000566BB" w:rsidRPr="00596390" w:rsidRDefault="000566BB" w:rsidP="0099009E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</w:p>
          <w:p w14:paraId="6162F66F" w14:textId="7760F45E" w:rsidR="000566BB" w:rsidRPr="00596390" w:rsidRDefault="0045478F" w:rsidP="0099009E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Напитки</w:t>
            </w:r>
          </w:p>
          <w:p w14:paraId="3FF3D0B7" w14:textId="77777777" w:rsidR="000566BB" w:rsidRPr="00596390" w:rsidRDefault="000566BB" w:rsidP="0099009E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C94D824" w14:textId="77777777" w:rsidR="000566BB" w:rsidRPr="00596390" w:rsidRDefault="000566BB" w:rsidP="0099009E">
            <w:pPr>
              <w:jc w:val="both"/>
              <w:rPr>
                <w:sz w:val="22"/>
                <w:szCs w:val="22"/>
              </w:rPr>
            </w:pPr>
            <w:r w:rsidRPr="00596390">
              <w:rPr>
                <w:sz w:val="22"/>
                <w:szCs w:val="22"/>
              </w:rPr>
              <w:lastRenderedPageBreak/>
              <w:t>11.07/08.149</w:t>
            </w:r>
          </w:p>
          <w:p w14:paraId="079AD9D8" w14:textId="77777777" w:rsidR="000566BB" w:rsidRPr="00596390" w:rsidRDefault="000566BB" w:rsidP="0099009E">
            <w:pPr>
              <w:pStyle w:val="af6"/>
              <w:spacing w:line="276" w:lineRule="auto"/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AA3F362" w14:textId="6534B26B" w:rsidR="000566BB" w:rsidRPr="00596390" w:rsidRDefault="000566BB" w:rsidP="0099009E">
            <w:pPr>
              <w:suppressAutoHyphens/>
              <w:jc w:val="both"/>
              <w:rPr>
                <w:sz w:val="22"/>
                <w:szCs w:val="22"/>
              </w:rPr>
            </w:pPr>
            <w:r w:rsidRPr="00596390">
              <w:rPr>
                <w:sz w:val="22"/>
                <w:szCs w:val="22"/>
              </w:rPr>
              <w:t>кислотность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31ADAECE" w14:textId="77777777" w:rsidR="000566BB" w:rsidRPr="00596390" w:rsidRDefault="000566BB" w:rsidP="0099009E">
            <w:pPr>
              <w:suppressAutoHyphens/>
              <w:spacing w:line="209" w:lineRule="auto"/>
              <w:jc w:val="both"/>
              <w:rPr>
                <w:sz w:val="22"/>
                <w:szCs w:val="22"/>
              </w:rPr>
            </w:pPr>
            <w:r w:rsidRPr="00596390">
              <w:rPr>
                <w:sz w:val="22"/>
                <w:szCs w:val="22"/>
              </w:rPr>
              <w:t>ГОСТ 5963-67</w:t>
            </w:r>
          </w:p>
          <w:p w14:paraId="6F17D8F1" w14:textId="77777777" w:rsidR="000566BB" w:rsidRPr="00596390" w:rsidRDefault="000566BB" w:rsidP="0099009E">
            <w:pPr>
              <w:suppressAutoHyphens/>
              <w:spacing w:line="209" w:lineRule="auto"/>
              <w:jc w:val="both"/>
              <w:rPr>
                <w:sz w:val="22"/>
                <w:szCs w:val="22"/>
              </w:rPr>
            </w:pPr>
            <w:r w:rsidRPr="00596390">
              <w:rPr>
                <w:sz w:val="22"/>
                <w:szCs w:val="22"/>
              </w:rPr>
              <w:t>ГОСТ 6968-76</w:t>
            </w:r>
          </w:p>
          <w:p w14:paraId="00EA9A07" w14:textId="77777777" w:rsidR="000566BB" w:rsidRPr="00596390" w:rsidRDefault="000566BB" w:rsidP="0099009E">
            <w:pPr>
              <w:suppressAutoHyphens/>
              <w:spacing w:line="209" w:lineRule="auto"/>
              <w:jc w:val="both"/>
              <w:rPr>
                <w:sz w:val="22"/>
                <w:szCs w:val="22"/>
              </w:rPr>
            </w:pPr>
            <w:r w:rsidRPr="00596390">
              <w:rPr>
                <w:sz w:val="22"/>
                <w:szCs w:val="22"/>
              </w:rPr>
              <w:t>СТБ 2500-2017</w:t>
            </w:r>
          </w:p>
          <w:p w14:paraId="4323B76A" w14:textId="77777777" w:rsidR="000566BB" w:rsidRPr="00596390" w:rsidRDefault="000566BB" w:rsidP="0099009E">
            <w:pPr>
              <w:suppressAutoHyphens/>
              <w:spacing w:line="209" w:lineRule="auto"/>
              <w:jc w:val="both"/>
              <w:rPr>
                <w:sz w:val="22"/>
                <w:szCs w:val="22"/>
              </w:rPr>
            </w:pPr>
            <w:r w:rsidRPr="00596390">
              <w:rPr>
                <w:sz w:val="22"/>
                <w:szCs w:val="22"/>
              </w:rPr>
              <w:t>ГОСТ 7208-93</w:t>
            </w:r>
          </w:p>
          <w:p w14:paraId="4C40322D" w14:textId="77777777" w:rsidR="000566BB" w:rsidRPr="00596390" w:rsidRDefault="000566BB" w:rsidP="0099009E">
            <w:pPr>
              <w:spacing w:line="209" w:lineRule="auto"/>
              <w:jc w:val="both"/>
              <w:rPr>
                <w:sz w:val="22"/>
                <w:szCs w:val="22"/>
              </w:rPr>
            </w:pPr>
            <w:r w:rsidRPr="00596390">
              <w:rPr>
                <w:sz w:val="22"/>
                <w:szCs w:val="22"/>
              </w:rPr>
              <w:lastRenderedPageBreak/>
              <w:t xml:space="preserve">ГОСТ 13273-88 </w:t>
            </w:r>
          </w:p>
          <w:p w14:paraId="55D1D764" w14:textId="77777777" w:rsidR="000566BB" w:rsidRPr="00596390" w:rsidRDefault="000566BB" w:rsidP="0099009E">
            <w:pPr>
              <w:suppressAutoHyphens/>
              <w:spacing w:line="209" w:lineRule="auto"/>
              <w:jc w:val="both"/>
              <w:rPr>
                <w:sz w:val="22"/>
                <w:szCs w:val="22"/>
              </w:rPr>
            </w:pPr>
            <w:r w:rsidRPr="00596390">
              <w:rPr>
                <w:sz w:val="22"/>
                <w:szCs w:val="22"/>
              </w:rPr>
              <w:t>ГОСТ 13918-88</w:t>
            </w:r>
          </w:p>
          <w:p w14:paraId="6E40F882" w14:textId="77777777" w:rsidR="000566BB" w:rsidRPr="00596390" w:rsidRDefault="000566BB" w:rsidP="0099009E">
            <w:pPr>
              <w:suppressAutoHyphens/>
              <w:spacing w:line="209" w:lineRule="auto"/>
              <w:jc w:val="both"/>
              <w:rPr>
                <w:sz w:val="22"/>
                <w:szCs w:val="22"/>
              </w:rPr>
            </w:pPr>
            <w:r w:rsidRPr="00596390">
              <w:rPr>
                <w:sz w:val="22"/>
                <w:szCs w:val="22"/>
              </w:rPr>
              <w:t>ГОСТ 28188-89</w:t>
            </w:r>
          </w:p>
          <w:p w14:paraId="4D8A839E" w14:textId="77777777" w:rsidR="000566BB" w:rsidRPr="00596390" w:rsidRDefault="000566BB" w:rsidP="0099009E">
            <w:pPr>
              <w:suppressAutoHyphens/>
              <w:spacing w:line="209" w:lineRule="auto"/>
              <w:jc w:val="both"/>
              <w:rPr>
                <w:sz w:val="22"/>
                <w:szCs w:val="22"/>
              </w:rPr>
            </w:pPr>
            <w:r w:rsidRPr="00596390">
              <w:rPr>
                <w:sz w:val="22"/>
                <w:szCs w:val="22"/>
              </w:rPr>
              <w:t>СТБ 395-2017</w:t>
            </w:r>
          </w:p>
          <w:p w14:paraId="55E82FEB" w14:textId="77777777" w:rsidR="000566BB" w:rsidRPr="00596390" w:rsidRDefault="000566BB" w:rsidP="0099009E">
            <w:pPr>
              <w:spacing w:line="209" w:lineRule="auto"/>
              <w:jc w:val="both"/>
              <w:rPr>
                <w:sz w:val="22"/>
                <w:szCs w:val="22"/>
              </w:rPr>
            </w:pPr>
            <w:r w:rsidRPr="00596390">
              <w:rPr>
                <w:sz w:val="22"/>
                <w:szCs w:val="22"/>
              </w:rPr>
              <w:t xml:space="preserve">СТБ 539-2019 </w:t>
            </w:r>
          </w:p>
          <w:p w14:paraId="47833D50" w14:textId="77777777" w:rsidR="000566BB" w:rsidRPr="00596390" w:rsidRDefault="000566BB" w:rsidP="0099009E">
            <w:pPr>
              <w:spacing w:line="209" w:lineRule="auto"/>
              <w:jc w:val="both"/>
              <w:rPr>
                <w:sz w:val="22"/>
                <w:szCs w:val="22"/>
              </w:rPr>
            </w:pPr>
            <w:r w:rsidRPr="00596390">
              <w:rPr>
                <w:sz w:val="22"/>
                <w:szCs w:val="22"/>
              </w:rPr>
              <w:t>СТБ 880-2016</w:t>
            </w:r>
          </w:p>
          <w:p w14:paraId="10D3F1F8" w14:textId="77777777" w:rsidR="000566BB" w:rsidRPr="00596390" w:rsidRDefault="000566BB" w:rsidP="0099009E">
            <w:pPr>
              <w:suppressAutoHyphens/>
              <w:spacing w:line="209" w:lineRule="auto"/>
              <w:jc w:val="both"/>
              <w:rPr>
                <w:sz w:val="22"/>
                <w:szCs w:val="22"/>
              </w:rPr>
            </w:pPr>
            <w:r w:rsidRPr="00596390">
              <w:rPr>
                <w:sz w:val="22"/>
                <w:szCs w:val="22"/>
              </w:rPr>
              <w:t>СТБ 950-2006</w:t>
            </w:r>
          </w:p>
          <w:p w14:paraId="2DF66AA5" w14:textId="77777777" w:rsidR="000566BB" w:rsidRPr="00596390" w:rsidRDefault="000566BB" w:rsidP="0099009E">
            <w:pPr>
              <w:suppressAutoHyphens/>
              <w:spacing w:line="209" w:lineRule="auto"/>
              <w:jc w:val="both"/>
              <w:rPr>
                <w:sz w:val="22"/>
                <w:szCs w:val="22"/>
              </w:rPr>
            </w:pPr>
            <w:r w:rsidRPr="00596390">
              <w:rPr>
                <w:sz w:val="22"/>
                <w:szCs w:val="22"/>
              </w:rPr>
              <w:t>СТБ 978-2003</w:t>
            </w:r>
          </w:p>
          <w:p w14:paraId="61661494" w14:textId="77777777" w:rsidR="000566BB" w:rsidRPr="00596390" w:rsidRDefault="000566BB" w:rsidP="0099009E">
            <w:pPr>
              <w:suppressAutoHyphens/>
              <w:spacing w:line="209" w:lineRule="auto"/>
              <w:jc w:val="both"/>
              <w:rPr>
                <w:sz w:val="22"/>
                <w:szCs w:val="22"/>
              </w:rPr>
            </w:pPr>
            <w:r w:rsidRPr="00596390">
              <w:rPr>
                <w:sz w:val="22"/>
                <w:szCs w:val="22"/>
              </w:rPr>
              <w:t>СТБ 979-94</w:t>
            </w:r>
          </w:p>
          <w:p w14:paraId="24306D66" w14:textId="77777777" w:rsidR="000566BB" w:rsidRPr="00596390" w:rsidRDefault="000566BB" w:rsidP="0099009E">
            <w:pPr>
              <w:suppressAutoHyphens/>
              <w:spacing w:line="209" w:lineRule="auto"/>
              <w:jc w:val="both"/>
              <w:rPr>
                <w:sz w:val="22"/>
                <w:szCs w:val="22"/>
              </w:rPr>
            </w:pPr>
            <w:r w:rsidRPr="00596390">
              <w:rPr>
                <w:sz w:val="22"/>
                <w:szCs w:val="22"/>
              </w:rPr>
              <w:t>СТБ 1122-2010</w:t>
            </w:r>
          </w:p>
          <w:p w14:paraId="70E1B0A7" w14:textId="77777777" w:rsidR="000566BB" w:rsidRPr="00596390" w:rsidRDefault="000566BB" w:rsidP="0099009E">
            <w:pPr>
              <w:suppressAutoHyphens/>
              <w:spacing w:line="209" w:lineRule="auto"/>
              <w:jc w:val="both"/>
              <w:rPr>
                <w:sz w:val="22"/>
                <w:szCs w:val="22"/>
              </w:rPr>
            </w:pPr>
            <w:r w:rsidRPr="00596390">
              <w:rPr>
                <w:sz w:val="22"/>
                <w:szCs w:val="22"/>
              </w:rPr>
              <w:t>СТБ 1334-2003</w:t>
            </w:r>
          </w:p>
          <w:p w14:paraId="1D42E544" w14:textId="77777777" w:rsidR="000566BB" w:rsidRPr="00596390" w:rsidRDefault="000566BB" w:rsidP="0099009E">
            <w:pPr>
              <w:suppressAutoHyphens/>
              <w:jc w:val="both"/>
              <w:rPr>
                <w:sz w:val="22"/>
                <w:szCs w:val="22"/>
              </w:rPr>
            </w:pPr>
            <w:r w:rsidRPr="00596390">
              <w:rPr>
                <w:sz w:val="22"/>
                <w:szCs w:val="22"/>
              </w:rPr>
              <w:t xml:space="preserve">СТБ 1385-2013 </w:t>
            </w:r>
          </w:p>
          <w:p w14:paraId="2A621914" w14:textId="77777777" w:rsidR="000566BB" w:rsidRPr="00596390" w:rsidRDefault="000566BB" w:rsidP="0099009E">
            <w:pPr>
              <w:suppressAutoHyphens/>
              <w:jc w:val="both"/>
              <w:rPr>
                <w:sz w:val="22"/>
                <w:szCs w:val="22"/>
              </w:rPr>
            </w:pPr>
            <w:r w:rsidRPr="00596390">
              <w:rPr>
                <w:sz w:val="22"/>
                <w:szCs w:val="22"/>
              </w:rPr>
              <w:t>СТБ 1386-2013</w:t>
            </w:r>
          </w:p>
          <w:p w14:paraId="1068D0A9" w14:textId="77777777" w:rsidR="000566BB" w:rsidRPr="00596390" w:rsidRDefault="000566BB" w:rsidP="0099009E">
            <w:pPr>
              <w:suppressAutoHyphens/>
              <w:jc w:val="both"/>
              <w:rPr>
                <w:sz w:val="22"/>
                <w:szCs w:val="22"/>
              </w:rPr>
            </w:pPr>
            <w:r w:rsidRPr="00596390">
              <w:rPr>
                <w:sz w:val="22"/>
                <w:szCs w:val="22"/>
              </w:rPr>
              <w:t>СТБ 1529-2010</w:t>
            </w:r>
          </w:p>
          <w:p w14:paraId="2019A64F" w14:textId="77777777" w:rsidR="000566BB" w:rsidRPr="00596390" w:rsidRDefault="000566BB" w:rsidP="0099009E">
            <w:pPr>
              <w:suppressAutoHyphens/>
              <w:jc w:val="both"/>
              <w:rPr>
                <w:sz w:val="22"/>
                <w:szCs w:val="22"/>
              </w:rPr>
            </w:pPr>
            <w:r w:rsidRPr="00596390">
              <w:rPr>
                <w:sz w:val="22"/>
                <w:szCs w:val="22"/>
              </w:rPr>
              <w:t xml:space="preserve">СТБ 1694-2006 </w:t>
            </w:r>
          </w:p>
          <w:p w14:paraId="130DE00C" w14:textId="77777777" w:rsidR="000566BB" w:rsidRPr="00596390" w:rsidRDefault="000566BB" w:rsidP="0099009E">
            <w:pPr>
              <w:suppressAutoHyphens/>
              <w:jc w:val="both"/>
              <w:rPr>
                <w:sz w:val="22"/>
                <w:szCs w:val="22"/>
              </w:rPr>
            </w:pPr>
            <w:r w:rsidRPr="00596390">
              <w:rPr>
                <w:sz w:val="22"/>
                <w:szCs w:val="22"/>
              </w:rPr>
              <w:t xml:space="preserve">СТБ 1695-2006 </w:t>
            </w:r>
          </w:p>
          <w:p w14:paraId="1658DA71" w14:textId="77777777" w:rsidR="000566BB" w:rsidRPr="00596390" w:rsidRDefault="000566BB" w:rsidP="0099009E">
            <w:pPr>
              <w:suppressAutoHyphens/>
              <w:jc w:val="both"/>
              <w:rPr>
                <w:sz w:val="22"/>
                <w:szCs w:val="22"/>
              </w:rPr>
            </w:pPr>
            <w:r w:rsidRPr="00596390">
              <w:rPr>
                <w:sz w:val="22"/>
                <w:szCs w:val="22"/>
              </w:rPr>
              <w:t>СТБ 1760-2007</w:t>
            </w:r>
          </w:p>
          <w:p w14:paraId="69C0EFB9" w14:textId="77777777" w:rsidR="000566BB" w:rsidRPr="00596390" w:rsidRDefault="000566BB" w:rsidP="0099009E">
            <w:pPr>
              <w:suppressAutoHyphens/>
              <w:jc w:val="both"/>
              <w:rPr>
                <w:sz w:val="22"/>
                <w:szCs w:val="22"/>
              </w:rPr>
            </w:pPr>
            <w:r w:rsidRPr="00596390">
              <w:rPr>
                <w:sz w:val="22"/>
                <w:szCs w:val="22"/>
              </w:rPr>
              <w:t>СТБ 1924-2008</w:t>
            </w:r>
          </w:p>
          <w:p w14:paraId="5EBCCE1E" w14:textId="29B981C5" w:rsidR="000566BB" w:rsidRPr="00596390" w:rsidRDefault="000566BB" w:rsidP="0099009E">
            <w:pPr>
              <w:suppressAutoHyphens/>
              <w:spacing w:line="209" w:lineRule="auto"/>
              <w:jc w:val="both"/>
              <w:rPr>
                <w:sz w:val="22"/>
                <w:szCs w:val="22"/>
              </w:rPr>
            </w:pPr>
            <w:r w:rsidRPr="00596390">
              <w:rPr>
                <w:sz w:val="22"/>
                <w:szCs w:val="22"/>
              </w:rPr>
              <w:t>СТБ 2193-2011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C3C34BC" w14:textId="4CB43C2E" w:rsidR="000566BB" w:rsidRPr="00596390" w:rsidRDefault="000566BB" w:rsidP="0099009E">
            <w:pPr>
              <w:rPr>
                <w:sz w:val="22"/>
                <w:szCs w:val="22"/>
              </w:rPr>
            </w:pPr>
            <w:r w:rsidRPr="00596390">
              <w:rPr>
                <w:sz w:val="22"/>
                <w:szCs w:val="22"/>
              </w:rPr>
              <w:lastRenderedPageBreak/>
              <w:t>ГОСТ 6687.4-86</w:t>
            </w:r>
          </w:p>
        </w:tc>
        <w:tc>
          <w:tcPr>
            <w:tcW w:w="198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CBFCFFC" w14:textId="77777777" w:rsidR="000566BB" w:rsidRPr="009F314E" w:rsidRDefault="000566BB" w:rsidP="0099009E">
            <w:pPr>
              <w:suppressAutoHyphens/>
              <w:spacing w:line="209" w:lineRule="auto"/>
              <w:rPr>
                <w:sz w:val="22"/>
                <w:szCs w:val="22"/>
              </w:rPr>
            </w:pPr>
          </w:p>
        </w:tc>
      </w:tr>
      <w:tr w:rsidR="008971BC" w:rsidRPr="009F314E" w14:paraId="3E87356D" w14:textId="77777777" w:rsidTr="006770B2">
        <w:trPr>
          <w:trHeight w:val="65"/>
        </w:trPr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B51C45" w14:textId="397593D7" w:rsidR="008971BC" w:rsidRPr="009F314E" w:rsidRDefault="008971BC" w:rsidP="0099009E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8.5*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20A7F39" w14:textId="77777777" w:rsidR="008971BC" w:rsidRDefault="008971BC" w:rsidP="0099009E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EB584DB" w14:textId="77777777" w:rsidR="008971BC" w:rsidRPr="002A1AEB" w:rsidRDefault="008971BC" w:rsidP="0099009E">
            <w:pPr>
              <w:jc w:val="both"/>
              <w:rPr>
                <w:sz w:val="22"/>
                <w:szCs w:val="22"/>
              </w:rPr>
            </w:pPr>
            <w:r w:rsidRPr="002A1AEB">
              <w:rPr>
                <w:sz w:val="22"/>
                <w:szCs w:val="22"/>
              </w:rPr>
              <w:t>11.07/08.133</w:t>
            </w:r>
          </w:p>
          <w:p w14:paraId="44B6B906" w14:textId="77777777" w:rsidR="008971BC" w:rsidRPr="002A1AEB" w:rsidRDefault="008971BC" w:rsidP="0099009E">
            <w:pPr>
              <w:jc w:val="both"/>
              <w:rPr>
                <w:sz w:val="22"/>
                <w:szCs w:val="22"/>
              </w:rPr>
            </w:pPr>
            <w:r w:rsidRPr="002A1AEB">
              <w:rPr>
                <w:sz w:val="22"/>
                <w:szCs w:val="22"/>
              </w:rPr>
              <w:t>11.07/08.031</w:t>
            </w:r>
          </w:p>
          <w:p w14:paraId="27BF86B9" w14:textId="77777777" w:rsidR="008971BC" w:rsidRPr="002A1AEB" w:rsidRDefault="008971BC" w:rsidP="0099009E">
            <w:pPr>
              <w:pStyle w:val="af6"/>
              <w:spacing w:line="276" w:lineRule="auto"/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9A038F3" w14:textId="30E4F193" w:rsidR="008971BC" w:rsidRPr="009F314E" w:rsidRDefault="008971BC" w:rsidP="0099009E">
            <w:pPr>
              <w:suppressAutoHyphens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массовая доля сухих веществ</w:t>
            </w:r>
          </w:p>
        </w:tc>
        <w:tc>
          <w:tcPr>
            <w:tcW w:w="25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12B5C900" w14:textId="77777777" w:rsidR="008971BC" w:rsidRPr="00D7148D" w:rsidRDefault="008971BC" w:rsidP="0099009E">
            <w:pPr>
              <w:suppressAutoHyphens/>
              <w:spacing w:line="209" w:lineRule="auto"/>
              <w:jc w:val="both"/>
              <w:rPr>
                <w:color w:val="EE0000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2ECCF41" w14:textId="5A145870" w:rsidR="008971BC" w:rsidRPr="009F314E" w:rsidRDefault="008971BC" w:rsidP="0099009E">
            <w:pPr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6687.2-90 р.2, р.4</w:t>
            </w:r>
          </w:p>
        </w:tc>
        <w:tc>
          <w:tcPr>
            <w:tcW w:w="198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17E45DEA" w14:textId="77777777" w:rsidR="008971BC" w:rsidRDefault="008971BC" w:rsidP="008971BC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Лабораторный </w:t>
            </w:r>
          </w:p>
          <w:p w14:paraId="2EF39FB1" w14:textId="77777777" w:rsidR="008971BC" w:rsidRDefault="008971BC" w:rsidP="008971BC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отдел, группа санитарно-гигиенических исследований </w:t>
            </w:r>
          </w:p>
          <w:p w14:paraId="5342204B" w14:textId="77777777" w:rsidR="008971BC" w:rsidRDefault="008971BC" w:rsidP="008971BC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(ул.Октябрьская,33,</w:t>
            </w:r>
          </w:p>
          <w:p w14:paraId="31D7CAAE" w14:textId="2ADDB2AA" w:rsidR="008971BC" w:rsidRPr="009F314E" w:rsidRDefault="008971BC" w:rsidP="008971BC">
            <w:pPr>
              <w:suppressAutoHyphens/>
              <w:spacing w:line="209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г.Рогачёв</w:t>
            </w:r>
            <w:proofErr w:type="spellEnd"/>
            <w:r>
              <w:rPr>
                <w:sz w:val="22"/>
                <w:szCs w:val="22"/>
              </w:rPr>
              <w:t>, Гомельская область</w:t>
            </w:r>
          </w:p>
        </w:tc>
      </w:tr>
      <w:tr w:rsidR="008971BC" w:rsidRPr="009F314E" w14:paraId="32CB25F4" w14:textId="77777777" w:rsidTr="006770B2">
        <w:trPr>
          <w:trHeight w:val="65"/>
        </w:trPr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43549C" w14:textId="599197D4" w:rsidR="008971BC" w:rsidRPr="009F314E" w:rsidRDefault="008971BC" w:rsidP="0099009E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8.6*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811E553" w14:textId="77777777" w:rsidR="008971BC" w:rsidRDefault="008971BC" w:rsidP="0099009E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17A835F" w14:textId="77777777" w:rsidR="008971BC" w:rsidRPr="002A1AEB" w:rsidRDefault="008971BC" w:rsidP="0099009E">
            <w:pPr>
              <w:pStyle w:val="af6"/>
              <w:spacing w:line="276" w:lineRule="auto"/>
            </w:pPr>
            <w:r w:rsidRPr="002A1AEB">
              <w:t>11.01/08.031</w:t>
            </w:r>
          </w:p>
          <w:p w14:paraId="140EA7CF" w14:textId="77777777" w:rsidR="008971BC" w:rsidRPr="002A1AEB" w:rsidRDefault="008971BC" w:rsidP="0099009E">
            <w:pPr>
              <w:pStyle w:val="af6"/>
              <w:spacing w:line="276" w:lineRule="auto"/>
            </w:pPr>
            <w:r w:rsidRPr="002A1AEB">
              <w:t>11.02/08.031</w:t>
            </w:r>
          </w:p>
          <w:p w14:paraId="51977658" w14:textId="114870F1" w:rsidR="008971BC" w:rsidRPr="002A1AEB" w:rsidRDefault="008971BC" w:rsidP="0099009E">
            <w:pPr>
              <w:pStyle w:val="af6"/>
              <w:spacing w:line="276" w:lineRule="auto"/>
            </w:pPr>
            <w:r w:rsidRPr="002A1AEB">
              <w:t xml:space="preserve">11.03/08.031 11.05/08.031  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AA3FBF7" w14:textId="23217EA2" w:rsidR="008971BC" w:rsidRPr="009F314E" w:rsidRDefault="008971BC" w:rsidP="0099009E">
            <w:pPr>
              <w:suppressAutoHyphens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массовая доля спирта, объемная доля спирта</w:t>
            </w:r>
          </w:p>
        </w:tc>
        <w:tc>
          <w:tcPr>
            <w:tcW w:w="25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4005FF15" w14:textId="77777777" w:rsidR="008971BC" w:rsidRPr="00D7148D" w:rsidRDefault="008971BC" w:rsidP="0099009E">
            <w:pPr>
              <w:suppressAutoHyphens/>
              <w:spacing w:line="209" w:lineRule="auto"/>
              <w:jc w:val="both"/>
              <w:rPr>
                <w:color w:val="EE0000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703BF5A" w14:textId="77777777" w:rsidR="008971BC" w:rsidRPr="009F314E" w:rsidRDefault="008971BC" w:rsidP="0099009E">
            <w:pPr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3639-79 р.2</w:t>
            </w:r>
          </w:p>
          <w:p w14:paraId="45D0C9DE" w14:textId="77777777" w:rsidR="008971BC" w:rsidRPr="009F314E" w:rsidRDefault="008971BC" w:rsidP="0099009E">
            <w:pPr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5964-93 п.5.3</w:t>
            </w:r>
          </w:p>
          <w:p w14:paraId="4117A5FD" w14:textId="75DD323F" w:rsidR="008971BC" w:rsidRPr="009F314E" w:rsidRDefault="008971BC" w:rsidP="0099009E">
            <w:pPr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СТБ 1929-2009</w:t>
            </w:r>
          </w:p>
        </w:tc>
        <w:tc>
          <w:tcPr>
            <w:tcW w:w="198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4347C130" w14:textId="77777777" w:rsidR="008971BC" w:rsidRPr="009F314E" w:rsidRDefault="008971BC" w:rsidP="0099009E">
            <w:pPr>
              <w:suppressAutoHyphens/>
              <w:spacing w:line="209" w:lineRule="auto"/>
              <w:rPr>
                <w:sz w:val="22"/>
                <w:szCs w:val="22"/>
              </w:rPr>
            </w:pPr>
          </w:p>
        </w:tc>
      </w:tr>
      <w:tr w:rsidR="008971BC" w:rsidRPr="009F314E" w14:paraId="78B2A386" w14:textId="77777777" w:rsidTr="006770B2">
        <w:trPr>
          <w:trHeight w:val="65"/>
        </w:trPr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3A2D57" w14:textId="41DD8A9B" w:rsidR="008971BC" w:rsidRPr="009F314E" w:rsidRDefault="008971BC" w:rsidP="0099009E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8.7*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EA649C" w14:textId="77777777" w:rsidR="008971BC" w:rsidRDefault="008971BC" w:rsidP="0099009E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B1B2F8D" w14:textId="77777777" w:rsidR="008971BC" w:rsidRPr="002A1AEB" w:rsidRDefault="008971BC" w:rsidP="0099009E">
            <w:pPr>
              <w:pStyle w:val="af6"/>
              <w:spacing w:line="276" w:lineRule="auto"/>
            </w:pPr>
            <w:r w:rsidRPr="002A1AEB">
              <w:t>11.01/08.031</w:t>
            </w:r>
          </w:p>
          <w:p w14:paraId="0CFC2CDC" w14:textId="77777777" w:rsidR="008971BC" w:rsidRPr="002A1AEB" w:rsidRDefault="008971BC" w:rsidP="0099009E">
            <w:pPr>
              <w:pStyle w:val="af6"/>
              <w:spacing w:line="276" w:lineRule="auto"/>
            </w:pPr>
            <w:r w:rsidRPr="002A1AEB">
              <w:t>11.02/08.031</w:t>
            </w:r>
          </w:p>
          <w:p w14:paraId="75226DD7" w14:textId="4151B87B" w:rsidR="008971BC" w:rsidRPr="002A1AEB" w:rsidRDefault="008971BC" w:rsidP="0099009E">
            <w:pPr>
              <w:pStyle w:val="af6"/>
              <w:spacing w:line="276" w:lineRule="auto"/>
            </w:pPr>
            <w:r w:rsidRPr="002A1AEB">
              <w:t xml:space="preserve">11.03/08.031 11.05/08.031  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4DCC1A6" w14:textId="771F283D" w:rsidR="008971BC" w:rsidRPr="009F314E" w:rsidRDefault="008971BC" w:rsidP="0099009E">
            <w:pPr>
              <w:suppressAutoHyphens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крепость</w:t>
            </w:r>
          </w:p>
        </w:tc>
        <w:tc>
          <w:tcPr>
            <w:tcW w:w="255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3FDE77A" w14:textId="77777777" w:rsidR="008971BC" w:rsidRPr="00D7148D" w:rsidRDefault="008971BC" w:rsidP="0099009E">
            <w:pPr>
              <w:suppressAutoHyphens/>
              <w:spacing w:line="209" w:lineRule="auto"/>
              <w:jc w:val="both"/>
              <w:rPr>
                <w:color w:val="EE0000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1579909" w14:textId="77777777" w:rsidR="008971BC" w:rsidRPr="009F314E" w:rsidRDefault="008971BC" w:rsidP="0099009E">
            <w:pPr>
              <w:suppressAutoHyphens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4828-83 п.2.9.1</w:t>
            </w:r>
          </w:p>
          <w:p w14:paraId="1EA61BEC" w14:textId="18969EE7" w:rsidR="008971BC" w:rsidRPr="009F314E" w:rsidRDefault="008971BC" w:rsidP="0099009E">
            <w:pPr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5363-93 п.4.7</w:t>
            </w:r>
          </w:p>
        </w:tc>
        <w:tc>
          <w:tcPr>
            <w:tcW w:w="198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6589F616" w14:textId="77777777" w:rsidR="008971BC" w:rsidRPr="009F314E" w:rsidRDefault="008971BC" w:rsidP="0099009E">
            <w:pPr>
              <w:suppressAutoHyphens/>
              <w:spacing w:line="209" w:lineRule="auto"/>
              <w:rPr>
                <w:sz w:val="22"/>
                <w:szCs w:val="22"/>
              </w:rPr>
            </w:pPr>
          </w:p>
        </w:tc>
      </w:tr>
      <w:tr w:rsidR="008971BC" w:rsidRPr="009F314E" w14:paraId="384EE80F" w14:textId="77777777" w:rsidTr="006770B2">
        <w:trPr>
          <w:trHeight w:val="269"/>
        </w:trPr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8173EF" w14:textId="61446110" w:rsidR="008971BC" w:rsidRPr="009F314E" w:rsidRDefault="008971BC" w:rsidP="0099009E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8.</w:t>
            </w:r>
            <w:r>
              <w:rPr>
                <w:sz w:val="22"/>
                <w:szCs w:val="22"/>
              </w:rPr>
              <w:t>8</w:t>
            </w:r>
            <w:r w:rsidRPr="009F314E">
              <w:rPr>
                <w:sz w:val="22"/>
                <w:szCs w:val="22"/>
              </w:rPr>
              <w:t>*</w:t>
            </w:r>
          </w:p>
        </w:tc>
        <w:tc>
          <w:tcPr>
            <w:tcW w:w="197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D495EB5" w14:textId="77777777" w:rsidR="008971BC" w:rsidRPr="009F314E" w:rsidRDefault="008971BC" w:rsidP="0099009E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2C31927" w14:textId="45E9CA25" w:rsidR="008971BC" w:rsidRPr="002A1AEB" w:rsidRDefault="008971BC" w:rsidP="0099009E">
            <w:pPr>
              <w:pStyle w:val="af6"/>
              <w:spacing w:line="276" w:lineRule="auto"/>
            </w:pPr>
            <w:r w:rsidRPr="002A1AEB">
              <w:t>11.07/08.149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1A8A703" w14:textId="120CB068" w:rsidR="008971BC" w:rsidRPr="009F314E" w:rsidRDefault="008971BC" w:rsidP="0099009E">
            <w:pPr>
              <w:suppressAutoHyphens/>
              <w:jc w:val="both"/>
              <w:rPr>
                <w:sz w:val="22"/>
                <w:szCs w:val="22"/>
              </w:rPr>
            </w:pPr>
            <w:proofErr w:type="spellStart"/>
            <w:r w:rsidRPr="009F314E">
              <w:rPr>
                <w:sz w:val="22"/>
                <w:szCs w:val="22"/>
              </w:rPr>
              <w:t>Перманганатная</w:t>
            </w:r>
            <w:proofErr w:type="spellEnd"/>
            <w:r w:rsidRPr="009F314E">
              <w:rPr>
                <w:sz w:val="22"/>
                <w:szCs w:val="22"/>
              </w:rPr>
              <w:t xml:space="preserve"> окисляемость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E1C009F" w14:textId="77777777" w:rsidR="008971BC" w:rsidRPr="009F314E" w:rsidRDefault="008971BC" w:rsidP="0099009E">
            <w:pPr>
              <w:suppressAutoHyphens/>
              <w:jc w:val="both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A856370" w14:textId="77777777" w:rsidR="008971BC" w:rsidRPr="009F314E" w:rsidRDefault="008971BC" w:rsidP="0099009E">
            <w:pPr>
              <w:suppressAutoHyphens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 xml:space="preserve">СТБ </w:t>
            </w:r>
            <w:r w:rsidRPr="009F314E">
              <w:rPr>
                <w:sz w:val="22"/>
                <w:szCs w:val="22"/>
                <w:lang w:val="en-US"/>
              </w:rPr>
              <w:t>ISO</w:t>
            </w:r>
            <w:r w:rsidRPr="009F314E">
              <w:rPr>
                <w:sz w:val="22"/>
                <w:szCs w:val="22"/>
              </w:rPr>
              <w:t xml:space="preserve"> 8467-2009</w:t>
            </w:r>
          </w:p>
          <w:p w14:paraId="2D880811" w14:textId="2A44890B" w:rsidR="008971BC" w:rsidRPr="009F314E" w:rsidRDefault="008971BC" w:rsidP="0099009E">
            <w:pPr>
              <w:suppressAutoHyphens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Р 55684-2013</w:t>
            </w:r>
          </w:p>
        </w:tc>
        <w:tc>
          <w:tcPr>
            <w:tcW w:w="198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3350A822" w14:textId="6B6E2B21" w:rsidR="008971BC" w:rsidRPr="009F314E" w:rsidRDefault="008971BC" w:rsidP="0099009E">
            <w:pPr>
              <w:suppressAutoHyphens/>
              <w:rPr>
                <w:sz w:val="22"/>
                <w:szCs w:val="22"/>
              </w:rPr>
            </w:pPr>
          </w:p>
        </w:tc>
      </w:tr>
      <w:tr w:rsidR="008971BC" w:rsidRPr="009F314E" w14:paraId="16741C91" w14:textId="77777777" w:rsidTr="006770B2">
        <w:trPr>
          <w:trHeight w:val="269"/>
        </w:trPr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9A4E9B" w14:textId="01DCC748" w:rsidR="008971BC" w:rsidRPr="009F314E" w:rsidRDefault="008971BC" w:rsidP="0099009E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8.</w:t>
            </w:r>
            <w:r>
              <w:rPr>
                <w:sz w:val="22"/>
                <w:szCs w:val="22"/>
              </w:rPr>
              <w:t>9</w:t>
            </w:r>
            <w:r w:rsidRPr="009F314E">
              <w:rPr>
                <w:sz w:val="22"/>
                <w:szCs w:val="22"/>
              </w:rPr>
              <w:t>*</w:t>
            </w:r>
          </w:p>
        </w:tc>
        <w:tc>
          <w:tcPr>
            <w:tcW w:w="197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AC666B3" w14:textId="77777777" w:rsidR="008971BC" w:rsidRPr="009F314E" w:rsidRDefault="008971BC" w:rsidP="0099009E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85ECB6D" w14:textId="2B70E6DE" w:rsidR="008971BC" w:rsidRPr="002A1AEB" w:rsidRDefault="008971BC" w:rsidP="0099009E">
            <w:pPr>
              <w:pStyle w:val="af6"/>
              <w:spacing w:line="276" w:lineRule="auto"/>
            </w:pPr>
            <w:r w:rsidRPr="002A1AEB">
              <w:t>11.07/08.169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7AEEBBE" w14:textId="374DB29A" w:rsidR="008971BC" w:rsidRPr="009F314E" w:rsidRDefault="008971BC" w:rsidP="0099009E">
            <w:pPr>
              <w:suppressAutoHyphens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Водородный показатель (рН)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C969503" w14:textId="77777777" w:rsidR="008971BC" w:rsidRPr="009F314E" w:rsidRDefault="008971BC" w:rsidP="0099009E">
            <w:pPr>
              <w:suppressAutoHyphens/>
              <w:jc w:val="both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D7FECA2" w14:textId="153FC2ED" w:rsidR="008971BC" w:rsidRPr="009F314E" w:rsidRDefault="008971BC" w:rsidP="0099009E">
            <w:pPr>
              <w:suppressAutoHyphens/>
              <w:jc w:val="both"/>
              <w:rPr>
                <w:sz w:val="22"/>
                <w:szCs w:val="22"/>
              </w:rPr>
            </w:pPr>
            <w:proofErr w:type="gramStart"/>
            <w:r w:rsidRPr="009F314E">
              <w:rPr>
                <w:sz w:val="22"/>
                <w:szCs w:val="22"/>
              </w:rPr>
              <w:t xml:space="preserve">СТБ  </w:t>
            </w:r>
            <w:r w:rsidRPr="009F314E">
              <w:rPr>
                <w:sz w:val="22"/>
                <w:szCs w:val="22"/>
                <w:lang w:val="en-US"/>
              </w:rPr>
              <w:t>ISO</w:t>
            </w:r>
            <w:proofErr w:type="gramEnd"/>
            <w:r w:rsidRPr="009F314E">
              <w:rPr>
                <w:sz w:val="22"/>
                <w:szCs w:val="22"/>
              </w:rPr>
              <w:t xml:space="preserve"> 10523-2009</w:t>
            </w:r>
          </w:p>
        </w:tc>
        <w:tc>
          <w:tcPr>
            <w:tcW w:w="198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37DF8EC0" w14:textId="7C798A38" w:rsidR="008971BC" w:rsidRPr="009F314E" w:rsidRDefault="008971BC" w:rsidP="0099009E">
            <w:pPr>
              <w:suppressAutoHyphens/>
              <w:jc w:val="both"/>
              <w:rPr>
                <w:sz w:val="22"/>
                <w:szCs w:val="22"/>
              </w:rPr>
            </w:pPr>
          </w:p>
        </w:tc>
      </w:tr>
      <w:tr w:rsidR="008971BC" w:rsidRPr="009F314E" w14:paraId="64947237" w14:textId="77777777" w:rsidTr="006770B2">
        <w:trPr>
          <w:trHeight w:val="670"/>
        </w:trPr>
        <w:tc>
          <w:tcPr>
            <w:tcW w:w="1134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14:paraId="0D67C5FD" w14:textId="4DD6324E" w:rsidR="008971BC" w:rsidRPr="009F314E" w:rsidRDefault="008971BC" w:rsidP="0099009E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8.</w:t>
            </w:r>
            <w:r>
              <w:rPr>
                <w:sz w:val="22"/>
                <w:szCs w:val="22"/>
              </w:rPr>
              <w:t>10</w:t>
            </w:r>
            <w:r w:rsidRPr="009F314E">
              <w:rPr>
                <w:sz w:val="22"/>
                <w:szCs w:val="22"/>
              </w:rPr>
              <w:t>*</w:t>
            </w:r>
          </w:p>
        </w:tc>
        <w:tc>
          <w:tcPr>
            <w:tcW w:w="1977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23229F" w14:textId="77777777" w:rsidR="008971BC" w:rsidRPr="009F314E" w:rsidRDefault="008971BC" w:rsidP="0099009E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14:paraId="4EE39275" w14:textId="77777777" w:rsidR="008971BC" w:rsidRPr="002A1AEB" w:rsidRDefault="008971BC" w:rsidP="0099009E">
            <w:pPr>
              <w:spacing w:line="192" w:lineRule="auto"/>
              <w:jc w:val="both"/>
              <w:rPr>
                <w:sz w:val="22"/>
                <w:szCs w:val="22"/>
              </w:rPr>
            </w:pPr>
            <w:r w:rsidRPr="002A1AEB">
              <w:rPr>
                <w:sz w:val="22"/>
                <w:szCs w:val="22"/>
              </w:rPr>
              <w:t>11.07/08.032</w:t>
            </w:r>
          </w:p>
          <w:p w14:paraId="0B7680E0" w14:textId="77777777" w:rsidR="008971BC" w:rsidRPr="002A1AEB" w:rsidRDefault="008971BC" w:rsidP="0099009E">
            <w:pPr>
              <w:spacing w:line="192" w:lineRule="auto"/>
              <w:jc w:val="both"/>
              <w:rPr>
                <w:sz w:val="22"/>
                <w:szCs w:val="22"/>
              </w:rPr>
            </w:pPr>
            <w:r w:rsidRPr="002A1AEB">
              <w:rPr>
                <w:sz w:val="22"/>
                <w:szCs w:val="22"/>
              </w:rPr>
              <w:t>11.01/08.032</w:t>
            </w:r>
          </w:p>
          <w:p w14:paraId="5C3ADA34" w14:textId="77777777" w:rsidR="008971BC" w:rsidRPr="002A1AEB" w:rsidRDefault="008971BC" w:rsidP="0099009E">
            <w:pPr>
              <w:pStyle w:val="ab"/>
              <w:spacing w:after="0"/>
              <w:rPr>
                <w:sz w:val="22"/>
                <w:szCs w:val="22"/>
              </w:rPr>
            </w:pPr>
            <w:r w:rsidRPr="002A1AEB">
              <w:rPr>
                <w:sz w:val="22"/>
                <w:szCs w:val="22"/>
              </w:rPr>
              <w:t>11.02/08.032</w:t>
            </w:r>
          </w:p>
          <w:p w14:paraId="58D1EC02" w14:textId="77777777" w:rsidR="008971BC" w:rsidRPr="002A1AEB" w:rsidRDefault="008971BC" w:rsidP="0099009E">
            <w:pPr>
              <w:pStyle w:val="ab"/>
              <w:spacing w:after="0"/>
              <w:rPr>
                <w:sz w:val="22"/>
                <w:szCs w:val="22"/>
              </w:rPr>
            </w:pPr>
            <w:r w:rsidRPr="002A1AEB">
              <w:rPr>
                <w:sz w:val="22"/>
                <w:szCs w:val="22"/>
              </w:rPr>
              <w:t>11.03/08.032</w:t>
            </w:r>
          </w:p>
          <w:p w14:paraId="3450C698" w14:textId="77777777" w:rsidR="008971BC" w:rsidRPr="002A1AEB" w:rsidRDefault="008971BC" w:rsidP="0099009E">
            <w:pPr>
              <w:pStyle w:val="ab"/>
              <w:spacing w:after="0"/>
              <w:rPr>
                <w:sz w:val="22"/>
                <w:szCs w:val="22"/>
              </w:rPr>
            </w:pPr>
            <w:r w:rsidRPr="002A1AEB">
              <w:rPr>
                <w:sz w:val="22"/>
                <w:szCs w:val="22"/>
              </w:rPr>
              <w:t>11.05/08.032</w:t>
            </w:r>
          </w:p>
          <w:p w14:paraId="19DF743C" w14:textId="77777777" w:rsidR="008971BC" w:rsidRPr="002A1AEB" w:rsidRDefault="008971BC" w:rsidP="0099009E">
            <w:pPr>
              <w:spacing w:line="192" w:lineRule="auto"/>
              <w:jc w:val="both"/>
              <w:rPr>
                <w:sz w:val="22"/>
                <w:szCs w:val="22"/>
              </w:rPr>
            </w:pPr>
            <w:r w:rsidRPr="002A1AEB">
              <w:rPr>
                <w:sz w:val="22"/>
                <w:szCs w:val="22"/>
              </w:rPr>
              <w:t>11.07/08.082</w:t>
            </w:r>
          </w:p>
          <w:p w14:paraId="2C7AF26C" w14:textId="77777777" w:rsidR="008971BC" w:rsidRPr="002A1AEB" w:rsidRDefault="008971BC" w:rsidP="0099009E">
            <w:pPr>
              <w:spacing w:line="192" w:lineRule="auto"/>
              <w:rPr>
                <w:sz w:val="22"/>
                <w:szCs w:val="22"/>
              </w:rPr>
            </w:pPr>
            <w:r w:rsidRPr="002A1AEB">
              <w:rPr>
                <w:sz w:val="22"/>
                <w:szCs w:val="22"/>
              </w:rPr>
              <w:t>11.01/08.082</w:t>
            </w:r>
          </w:p>
          <w:p w14:paraId="03B2DDCC" w14:textId="77777777" w:rsidR="008971BC" w:rsidRPr="002A1AEB" w:rsidRDefault="008971BC" w:rsidP="0099009E">
            <w:pPr>
              <w:pStyle w:val="ab"/>
              <w:spacing w:after="0"/>
              <w:rPr>
                <w:sz w:val="22"/>
                <w:szCs w:val="22"/>
              </w:rPr>
            </w:pPr>
            <w:r w:rsidRPr="002A1AEB">
              <w:rPr>
                <w:sz w:val="22"/>
                <w:szCs w:val="22"/>
              </w:rPr>
              <w:t>11.02/08.082</w:t>
            </w:r>
          </w:p>
          <w:p w14:paraId="7FF3964D" w14:textId="77777777" w:rsidR="008971BC" w:rsidRPr="002A1AEB" w:rsidRDefault="008971BC" w:rsidP="0099009E">
            <w:pPr>
              <w:pStyle w:val="ab"/>
              <w:spacing w:after="0"/>
              <w:rPr>
                <w:sz w:val="22"/>
                <w:szCs w:val="22"/>
              </w:rPr>
            </w:pPr>
            <w:r w:rsidRPr="002A1AEB">
              <w:rPr>
                <w:sz w:val="22"/>
                <w:szCs w:val="22"/>
              </w:rPr>
              <w:t>11.03/08.082</w:t>
            </w:r>
          </w:p>
          <w:p w14:paraId="3ED9F4D8" w14:textId="77777777" w:rsidR="008971BC" w:rsidRPr="002A1AEB" w:rsidRDefault="008971BC" w:rsidP="0099009E">
            <w:pPr>
              <w:spacing w:line="192" w:lineRule="auto"/>
              <w:rPr>
                <w:sz w:val="22"/>
                <w:szCs w:val="22"/>
              </w:rPr>
            </w:pPr>
            <w:r w:rsidRPr="002A1AEB">
              <w:rPr>
                <w:sz w:val="22"/>
                <w:szCs w:val="22"/>
              </w:rPr>
              <w:t>11.05/08.082</w:t>
            </w:r>
          </w:p>
          <w:p w14:paraId="4A92D976" w14:textId="77777777" w:rsidR="008971BC" w:rsidRPr="002A1AEB" w:rsidRDefault="008971BC" w:rsidP="0099009E">
            <w:pPr>
              <w:spacing w:line="192" w:lineRule="auto"/>
              <w:rPr>
                <w:sz w:val="22"/>
                <w:szCs w:val="22"/>
              </w:rPr>
            </w:pPr>
            <w:r w:rsidRPr="002A1AEB">
              <w:rPr>
                <w:sz w:val="22"/>
                <w:szCs w:val="22"/>
              </w:rPr>
              <w:t>11.01/08.156</w:t>
            </w:r>
          </w:p>
          <w:p w14:paraId="7EAD5948" w14:textId="77777777" w:rsidR="008971BC" w:rsidRPr="002A1AEB" w:rsidRDefault="008971BC" w:rsidP="0099009E">
            <w:pPr>
              <w:spacing w:line="192" w:lineRule="auto"/>
              <w:rPr>
                <w:sz w:val="22"/>
                <w:szCs w:val="22"/>
              </w:rPr>
            </w:pPr>
            <w:r w:rsidRPr="002A1AEB">
              <w:rPr>
                <w:sz w:val="22"/>
                <w:szCs w:val="22"/>
              </w:rPr>
              <w:t>11.07/08.156</w:t>
            </w:r>
          </w:p>
          <w:p w14:paraId="5B47220E" w14:textId="77777777" w:rsidR="008971BC" w:rsidRPr="002A1AEB" w:rsidRDefault="008971BC" w:rsidP="0099009E">
            <w:pPr>
              <w:pStyle w:val="ab"/>
              <w:spacing w:after="0"/>
              <w:rPr>
                <w:sz w:val="22"/>
                <w:szCs w:val="22"/>
              </w:rPr>
            </w:pPr>
            <w:r w:rsidRPr="002A1AEB">
              <w:rPr>
                <w:sz w:val="22"/>
                <w:szCs w:val="22"/>
              </w:rPr>
              <w:t>11.02/08.156</w:t>
            </w:r>
          </w:p>
          <w:p w14:paraId="52F25983" w14:textId="77777777" w:rsidR="008971BC" w:rsidRPr="002A1AEB" w:rsidRDefault="008971BC" w:rsidP="0099009E">
            <w:pPr>
              <w:pStyle w:val="ab"/>
              <w:spacing w:after="0"/>
              <w:rPr>
                <w:sz w:val="22"/>
                <w:szCs w:val="22"/>
              </w:rPr>
            </w:pPr>
            <w:r w:rsidRPr="002A1AEB">
              <w:rPr>
                <w:sz w:val="22"/>
                <w:szCs w:val="22"/>
              </w:rPr>
              <w:t>11.03/08.156</w:t>
            </w:r>
          </w:p>
          <w:p w14:paraId="1BF411F2" w14:textId="3660DC0B" w:rsidR="008971BC" w:rsidRPr="002A1AEB" w:rsidRDefault="008971BC" w:rsidP="0099009E">
            <w:pPr>
              <w:spacing w:line="192" w:lineRule="auto"/>
              <w:rPr>
                <w:sz w:val="22"/>
                <w:szCs w:val="22"/>
              </w:rPr>
            </w:pPr>
            <w:r w:rsidRPr="002A1AEB">
              <w:rPr>
                <w:sz w:val="22"/>
                <w:szCs w:val="22"/>
              </w:rPr>
              <w:t>11.05/08.156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7D611EC4" w14:textId="14D405BD" w:rsidR="008971BC" w:rsidRPr="009F314E" w:rsidRDefault="008971BC" w:rsidP="0099009E">
            <w:pPr>
              <w:suppressAutoHyphens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Токсичные элементы: свинец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1AF2BC2" w14:textId="77777777" w:rsidR="008971BC" w:rsidRPr="00D7148D" w:rsidRDefault="008971BC" w:rsidP="0099009E">
            <w:pPr>
              <w:jc w:val="both"/>
              <w:rPr>
                <w:bCs/>
                <w:color w:val="000000"/>
                <w:sz w:val="22"/>
                <w:szCs w:val="22"/>
                <w:shd w:val="clear" w:color="auto" w:fill="FFFFFF"/>
              </w:rPr>
            </w:pPr>
            <w:r w:rsidRPr="00D7148D">
              <w:rPr>
                <w:bCs/>
                <w:color w:val="000000"/>
                <w:sz w:val="22"/>
                <w:szCs w:val="22"/>
                <w:shd w:val="clear" w:color="auto" w:fill="FFFFFF"/>
              </w:rPr>
              <w:t>СанПиН и ГН, утв. постановлением Министерства Здравоохранения Республики Беларусь от 21.06.2013 № 52</w:t>
            </w:r>
          </w:p>
          <w:p w14:paraId="782E77C2" w14:textId="77777777" w:rsidR="008971BC" w:rsidRPr="00D7148D" w:rsidRDefault="008971BC" w:rsidP="0099009E">
            <w:pPr>
              <w:jc w:val="both"/>
              <w:rPr>
                <w:bCs/>
                <w:color w:val="000000"/>
                <w:sz w:val="22"/>
                <w:szCs w:val="22"/>
                <w:shd w:val="clear" w:color="auto" w:fill="FFFFFF"/>
              </w:rPr>
            </w:pPr>
            <w:r w:rsidRPr="00D7148D">
              <w:rPr>
                <w:bCs/>
                <w:color w:val="000000"/>
                <w:sz w:val="22"/>
                <w:szCs w:val="22"/>
                <w:shd w:val="clear" w:color="auto" w:fill="FFFFFF"/>
              </w:rPr>
              <w:t>ГН «Показатели безопасности и безвредности продовольственного сырья и пищевых продуктов», утв. постановлением Совета Министров Республики Беларусь от 25.01.2021 № 37</w:t>
            </w:r>
          </w:p>
          <w:p w14:paraId="11E64BB4" w14:textId="29B535DA" w:rsidR="008971BC" w:rsidRPr="009F314E" w:rsidRDefault="008971BC" w:rsidP="0099009E">
            <w:pPr>
              <w:jc w:val="both"/>
              <w:rPr>
                <w:sz w:val="22"/>
                <w:szCs w:val="22"/>
              </w:rPr>
            </w:pPr>
            <w:r w:rsidRPr="00D7148D">
              <w:rPr>
                <w:bCs/>
                <w:color w:val="000000"/>
                <w:sz w:val="22"/>
                <w:szCs w:val="22"/>
                <w:shd w:val="clear" w:color="auto" w:fill="FFFFFF"/>
              </w:rPr>
              <w:t>ТНПА и другая документация</w:t>
            </w:r>
            <w:r w:rsidRPr="00491CDA">
              <w:t xml:space="preserve">  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A919474" w14:textId="77777777" w:rsidR="008971BC" w:rsidRPr="009F314E" w:rsidRDefault="008971BC" w:rsidP="0099009E">
            <w:pPr>
              <w:spacing w:line="228" w:lineRule="auto"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26929-94</w:t>
            </w:r>
          </w:p>
          <w:p w14:paraId="6C37FFA1" w14:textId="5DF8D365" w:rsidR="008971BC" w:rsidRPr="009F314E" w:rsidRDefault="008971BC" w:rsidP="0099009E">
            <w:pPr>
              <w:spacing w:line="228" w:lineRule="auto"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30178-96</w:t>
            </w:r>
          </w:p>
        </w:tc>
        <w:tc>
          <w:tcPr>
            <w:tcW w:w="198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4AF2EDAA" w14:textId="20FA5EE7" w:rsidR="008971BC" w:rsidRPr="009F314E" w:rsidRDefault="008971BC" w:rsidP="0099009E">
            <w:pPr>
              <w:spacing w:line="228" w:lineRule="auto"/>
              <w:jc w:val="both"/>
              <w:rPr>
                <w:sz w:val="22"/>
                <w:szCs w:val="22"/>
              </w:rPr>
            </w:pPr>
          </w:p>
        </w:tc>
      </w:tr>
      <w:tr w:rsidR="008971BC" w:rsidRPr="009F314E" w14:paraId="7EFFAECA" w14:textId="77777777" w:rsidTr="006770B2">
        <w:trPr>
          <w:trHeight w:val="269"/>
        </w:trPr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2A637C" w14:textId="3C00ABBE" w:rsidR="008971BC" w:rsidRPr="009F314E" w:rsidRDefault="008971BC" w:rsidP="0099009E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8.</w:t>
            </w:r>
            <w:r>
              <w:rPr>
                <w:sz w:val="22"/>
                <w:szCs w:val="22"/>
              </w:rPr>
              <w:t>11</w:t>
            </w:r>
            <w:r w:rsidRPr="009F314E">
              <w:rPr>
                <w:sz w:val="22"/>
                <w:szCs w:val="22"/>
              </w:rPr>
              <w:t>*</w:t>
            </w:r>
          </w:p>
        </w:tc>
        <w:tc>
          <w:tcPr>
            <w:tcW w:w="1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37448B" w14:textId="77777777" w:rsidR="008971BC" w:rsidRPr="009F314E" w:rsidRDefault="008971BC" w:rsidP="0099009E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14:paraId="394D60B0" w14:textId="4639D943" w:rsidR="008971BC" w:rsidRPr="009F314E" w:rsidRDefault="008971BC" w:rsidP="0099009E">
            <w:pPr>
              <w:spacing w:line="192" w:lineRule="auto"/>
              <w:rPr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88311C2" w14:textId="50617BD8" w:rsidR="008971BC" w:rsidRPr="009F314E" w:rsidRDefault="008971BC" w:rsidP="0099009E">
            <w:pPr>
              <w:suppressAutoHyphens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кадмий</w:t>
            </w:r>
          </w:p>
        </w:tc>
        <w:tc>
          <w:tcPr>
            <w:tcW w:w="255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74D26CE" w14:textId="77777777" w:rsidR="008971BC" w:rsidRPr="009F314E" w:rsidRDefault="008971BC" w:rsidP="0099009E">
            <w:pPr>
              <w:spacing w:line="228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2334635" w14:textId="77777777" w:rsidR="008971BC" w:rsidRPr="009F314E" w:rsidRDefault="008971BC" w:rsidP="0099009E">
            <w:pPr>
              <w:spacing w:line="228" w:lineRule="auto"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26929-94</w:t>
            </w:r>
          </w:p>
          <w:p w14:paraId="097BDC30" w14:textId="74193558" w:rsidR="008971BC" w:rsidRPr="009F314E" w:rsidRDefault="008971BC" w:rsidP="0099009E">
            <w:pPr>
              <w:spacing w:line="228" w:lineRule="auto"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30178-96</w:t>
            </w:r>
          </w:p>
        </w:tc>
        <w:tc>
          <w:tcPr>
            <w:tcW w:w="198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35D672D2" w14:textId="401793DE" w:rsidR="008971BC" w:rsidRPr="009F314E" w:rsidRDefault="008971BC" w:rsidP="0099009E">
            <w:pPr>
              <w:spacing w:line="228" w:lineRule="auto"/>
              <w:jc w:val="both"/>
              <w:rPr>
                <w:sz w:val="22"/>
                <w:szCs w:val="22"/>
              </w:rPr>
            </w:pPr>
          </w:p>
        </w:tc>
      </w:tr>
      <w:tr w:rsidR="008971BC" w:rsidRPr="009F314E" w14:paraId="0D04410D" w14:textId="77777777" w:rsidTr="006770B2">
        <w:trPr>
          <w:trHeight w:val="269"/>
        </w:trPr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347CA0" w14:textId="5BCE0F41" w:rsidR="008971BC" w:rsidRPr="009F314E" w:rsidRDefault="008971BC" w:rsidP="0099009E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8.</w:t>
            </w:r>
            <w:r>
              <w:rPr>
                <w:sz w:val="22"/>
                <w:szCs w:val="22"/>
              </w:rPr>
              <w:t>12</w:t>
            </w:r>
            <w:r w:rsidRPr="009F314E">
              <w:rPr>
                <w:sz w:val="22"/>
                <w:szCs w:val="22"/>
              </w:rPr>
              <w:t>*</w:t>
            </w:r>
          </w:p>
        </w:tc>
        <w:tc>
          <w:tcPr>
            <w:tcW w:w="1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9DB089" w14:textId="77777777" w:rsidR="008971BC" w:rsidRPr="009F314E" w:rsidRDefault="008971BC" w:rsidP="0099009E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14:paraId="2D8A4A44" w14:textId="7BD2FC47" w:rsidR="008971BC" w:rsidRPr="009F314E" w:rsidRDefault="008971BC" w:rsidP="0099009E">
            <w:pPr>
              <w:spacing w:line="192" w:lineRule="auto"/>
              <w:rPr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D4FEC05" w14:textId="3489FF9F" w:rsidR="008971BC" w:rsidRPr="009F314E" w:rsidRDefault="008971BC" w:rsidP="0099009E">
            <w:pPr>
              <w:suppressAutoHyphens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ртуть</w:t>
            </w:r>
          </w:p>
        </w:tc>
        <w:tc>
          <w:tcPr>
            <w:tcW w:w="255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E1E4312" w14:textId="77777777" w:rsidR="008971BC" w:rsidRPr="009F314E" w:rsidRDefault="008971BC" w:rsidP="0099009E">
            <w:pPr>
              <w:spacing w:line="228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62065DC" w14:textId="77777777" w:rsidR="008971BC" w:rsidRPr="009F314E" w:rsidRDefault="008971BC" w:rsidP="0099009E">
            <w:pPr>
              <w:spacing w:line="228" w:lineRule="auto"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 xml:space="preserve">ГОСТ 26927-86 </w:t>
            </w:r>
          </w:p>
          <w:p w14:paraId="6E15855B" w14:textId="23F06A30" w:rsidR="008971BC" w:rsidRPr="009F314E" w:rsidRDefault="008971BC" w:rsidP="0099009E">
            <w:pPr>
              <w:spacing w:line="228" w:lineRule="auto"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 xml:space="preserve"> </w:t>
            </w:r>
          </w:p>
        </w:tc>
        <w:tc>
          <w:tcPr>
            <w:tcW w:w="198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19FFFFC7" w14:textId="63907E38" w:rsidR="008971BC" w:rsidRPr="009F314E" w:rsidRDefault="008971BC" w:rsidP="0099009E">
            <w:pPr>
              <w:spacing w:line="228" w:lineRule="auto"/>
              <w:jc w:val="both"/>
              <w:rPr>
                <w:sz w:val="22"/>
                <w:szCs w:val="22"/>
              </w:rPr>
            </w:pPr>
          </w:p>
        </w:tc>
      </w:tr>
      <w:tr w:rsidR="008971BC" w:rsidRPr="009F314E" w14:paraId="108B94AA" w14:textId="77777777" w:rsidTr="006770B2">
        <w:trPr>
          <w:trHeight w:val="269"/>
        </w:trPr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9CD034" w14:textId="2C790974" w:rsidR="008971BC" w:rsidRPr="009F314E" w:rsidRDefault="008971BC" w:rsidP="0099009E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8.</w:t>
            </w:r>
            <w:r>
              <w:rPr>
                <w:sz w:val="22"/>
                <w:szCs w:val="22"/>
              </w:rPr>
              <w:t>13</w:t>
            </w:r>
            <w:r w:rsidRPr="009F314E">
              <w:rPr>
                <w:sz w:val="22"/>
                <w:szCs w:val="22"/>
              </w:rPr>
              <w:t>*</w:t>
            </w:r>
          </w:p>
        </w:tc>
        <w:tc>
          <w:tcPr>
            <w:tcW w:w="1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EC1484" w14:textId="77777777" w:rsidR="008971BC" w:rsidRPr="009F314E" w:rsidRDefault="008971BC" w:rsidP="0099009E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14:paraId="58DBB337" w14:textId="24DFCBE2" w:rsidR="008971BC" w:rsidRPr="009F314E" w:rsidRDefault="008971BC" w:rsidP="0099009E">
            <w:pPr>
              <w:spacing w:line="192" w:lineRule="auto"/>
              <w:rPr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F7725B6" w14:textId="3D8FCDE2" w:rsidR="008971BC" w:rsidRPr="009F314E" w:rsidRDefault="008971BC" w:rsidP="0099009E">
            <w:pPr>
              <w:suppressAutoHyphens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мышьяк</w:t>
            </w:r>
          </w:p>
        </w:tc>
        <w:tc>
          <w:tcPr>
            <w:tcW w:w="255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8EEBB12" w14:textId="77777777" w:rsidR="008971BC" w:rsidRPr="009F314E" w:rsidRDefault="008971BC" w:rsidP="0099009E">
            <w:pPr>
              <w:spacing w:line="228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9266EEE" w14:textId="77777777" w:rsidR="008971BC" w:rsidRPr="009F314E" w:rsidRDefault="008971BC" w:rsidP="0099009E">
            <w:pPr>
              <w:spacing w:line="228" w:lineRule="auto"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 xml:space="preserve">ГОСТ 26929-94 </w:t>
            </w:r>
          </w:p>
          <w:p w14:paraId="749F4500" w14:textId="327A82D8" w:rsidR="008971BC" w:rsidRPr="009F314E" w:rsidRDefault="008971BC" w:rsidP="0099009E">
            <w:pPr>
              <w:spacing w:line="228" w:lineRule="auto"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 xml:space="preserve">ГОСТ 26930-86 </w:t>
            </w:r>
          </w:p>
        </w:tc>
        <w:tc>
          <w:tcPr>
            <w:tcW w:w="198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198B5012" w14:textId="39470AA1" w:rsidR="008971BC" w:rsidRPr="009F314E" w:rsidRDefault="008971BC" w:rsidP="0099009E">
            <w:pPr>
              <w:spacing w:line="228" w:lineRule="auto"/>
              <w:jc w:val="both"/>
              <w:rPr>
                <w:sz w:val="22"/>
                <w:szCs w:val="22"/>
              </w:rPr>
            </w:pPr>
          </w:p>
        </w:tc>
      </w:tr>
      <w:tr w:rsidR="008971BC" w:rsidRPr="009F314E" w14:paraId="4B71046A" w14:textId="77777777" w:rsidTr="006770B2">
        <w:trPr>
          <w:trHeight w:val="269"/>
        </w:trPr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DB1AD6" w14:textId="6F2AAB28" w:rsidR="008971BC" w:rsidRPr="009F314E" w:rsidRDefault="008971BC" w:rsidP="0099009E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8.</w:t>
            </w:r>
            <w:r>
              <w:rPr>
                <w:sz w:val="22"/>
                <w:szCs w:val="22"/>
              </w:rPr>
              <w:t>14</w:t>
            </w:r>
            <w:r w:rsidRPr="009F314E">
              <w:rPr>
                <w:sz w:val="22"/>
                <w:szCs w:val="22"/>
              </w:rPr>
              <w:t>*</w:t>
            </w:r>
          </w:p>
        </w:tc>
        <w:tc>
          <w:tcPr>
            <w:tcW w:w="1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A15065" w14:textId="77777777" w:rsidR="008971BC" w:rsidRPr="009F314E" w:rsidRDefault="008971BC" w:rsidP="0099009E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5960591" w14:textId="4DF8B723" w:rsidR="008971BC" w:rsidRPr="009F314E" w:rsidRDefault="008971BC" w:rsidP="0099009E">
            <w:pPr>
              <w:pStyle w:val="ab"/>
              <w:spacing w:after="0"/>
              <w:rPr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7603B1B" w14:textId="4C5ECE2C" w:rsidR="008971BC" w:rsidRPr="009F314E" w:rsidRDefault="008971BC" w:rsidP="0099009E">
            <w:pPr>
              <w:suppressAutoHyphens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железо</w:t>
            </w:r>
          </w:p>
        </w:tc>
        <w:tc>
          <w:tcPr>
            <w:tcW w:w="255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1C853D4" w14:textId="77777777" w:rsidR="008971BC" w:rsidRPr="009F314E" w:rsidRDefault="008971BC" w:rsidP="0099009E">
            <w:pPr>
              <w:spacing w:line="228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EC2135A" w14:textId="77777777" w:rsidR="008971BC" w:rsidRPr="009F314E" w:rsidRDefault="008971BC" w:rsidP="0099009E">
            <w:pPr>
              <w:suppressAutoHyphens/>
              <w:spacing w:line="228" w:lineRule="auto"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13195-73</w:t>
            </w:r>
          </w:p>
          <w:p w14:paraId="566D4759" w14:textId="77777777" w:rsidR="008971BC" w:rsidRPr="009F314E" w:rsidRDefault="008971BC" w:rsidP="0099009E">
            <w:pPr>
              <w:spacing w:line="228" w:lineRule="auto"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 xml:space="preserve">ГОСТ 26929-94 </w:t>
            </w:r>
          </w:p>
          <w:p w14:paraId="7A7EDB17" w14:textId="39571180" w:rsidR="008971BC" w:rsidRPr="009F314E" w:rsidRDefault="008971BC" w:rsidP="0099009E">
            <w:pPr>
              <w:suppressAutoHyphens/>
              <w:spacing w:line="228" w:lineRule="auto"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30178-96</w:t>
            </w:r>
          </w:p>
        </w:tc>
        <w:tc>
          <w:tcPr>
            <w:tcW w:w="198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7D449765" w14:textId="5C47321E" w:rsidR="008971BC" w:rsidRPr="009F314E" w:rsidRDefault="008971BC" w:rsidP="0099009E">
            <w:pPr>
              <w:spacing w:line="228" w:lineRule="auto"/>
              <w:jc w:val="both"/>
              <w:rPr>
                <w:sz w:val="22"/>
                <w:szCs w:val="22"/>
              </w:rPr>
            </w:pPr>
          </w:p>
        </w:tc>
      </w:tr>
      <w:tr w:rsidR="008971BC" w:rsidRPr="009F314E" w14:paraId="0C14FD84" w14:textId="77777777" w:rsidTr="006770B2">
        <w:trPr>
          <w:trHeight w:val="594"/>
        </w:trPr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AB46A0" w14:textId="1BA079AF" w:rsidR="008971BC" w:rsidRPr="00E65526" w:rsidRDefault="008971BC" w:rsidP="0099009E">
            <w:pPr>
              <w:tabs>
                <w:tab w:val="num" w:pos="386"/>
              </w:tabs>
              <w:ind w:right="72"/>
              <w:jc w:val="both"/>
              <w:rPr>
                <w:color w:val="FF0000"/>
                <w:sz w:val="22"/>
                <w:szCs w:val="22"/>
              </w:rPr>
            </w:pPr>
            <w:r w:rsidRPr="000F1689">
              <w:rPr>
                <w:sz w:val="22"/>
                <w:szCs w:val="22"/>
              </w:rPr>
              <w:t>8.15*</w:t>
            </w:r>
          </w:p>
        </w:tc>
        <w:tc>
          <w:tcPr>
            <w:tcW w:w="1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C11ADA" w14:textId="77777777" w:rsidR="008971BC" w:rsidRPr="009F314E" w:rsidRDefault="008971BC" w:rsidP="0099009E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0B0164C" w14:textId="0E6520F7" w:rsidR="008971BC" w:rsidRPr="00CA2403" w:rsidRDefault="008971BC" w:rsidP="0099009E">
            <w:pPr>
              <w:rPr>
                <w:sz w:val="22"/>
                <w:szCs w:val="22"/>
              </w:rPr>
            </w:pPr>
            <w:r w:rsidRPr="00CA2403">
              <w:rPr>
                <w:sz w:val="22"/>
                <w:szCs w:val="22"/>
              </w:rPr>
              <w:t>11.07/08.161</w:t>
            </w:r>
          </w:p>
          <w:p w14:paraId="3E2FF5E9" w14:textId="18EAA95F" w:rsidR="008971BC" w:rsidRPr="00CA2403" w:rsidRDefault="008971BC" w:rsidP="0099009E">
            <w:pPr>
              <w:pStyle w:val="ab"/>
              <w:tabs>
                <w:tab w:val="left" w:pos="0"/>
                <w:tab w:val="left" w:pos="225"/>
                <w:tab w:val="left" w:pos="284"/>
              </w:tabs>
              <w:rPr>
                <w:sz w:val="22"/>
                <w:szCs w:val="22"/>
              </w:rPr>
            </w:pPr>
            <w:r w:rsidRPr="00CA2403">
              <w:rPr>
                <w:sz w:val="22"/>
                <w:szCs w:val="22"/>
              </w:rPr>
              <w:t>11.03/08.161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0F9C7E1" w14:textId="591D690F" w:rsidR="008971BC" w:rsidRPr="009F314E" w:rsidRDefault="008971BC" w:rsidP="0099009E">
            <w:pPr>
              <w:suppressAutoHyphens/>
              <w:jc w:val="both"/>
              <w:rPr>
                <w:sz w:val="22"/>
                <w:szCs w:val="22"/>
              </w:rPr>
            </w:pPr>
            <w:proofErr w:type="spellStart"/>
            <w:proofErr w:type="gramStart"/>
            <w:r w:rsidRPr="009F314E">
              <w:rPr>
                <w:sz w:val="22"/>
                <w:szCs w:val="22"/>
              </w:rPr>
              <w:t>Микотоксины:патулин</w:t>
            </w:r>
            <w:proofErr w:type="spellEnd"/>
            <w:proofErr w:type="gramEnd"/>
          </w:p>
        </w:tc>
        <w:tc>
          <w:tcPr>
            <w:tcW w:w="25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1975F395" w14:textId="394F7423" w:rsidR="008971BC" w:rsidRPr="009F314E" w:rsidRDefault="008971BC" w:rsidP="0099009E">
            <w:pPr>
              <w:spacing w:line="228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1C11341C" w14:textId="4568FD92" w:rsidR="008971BC" w:rsidRPr="009F314E" w:rsidRDefault="008971BC" w:rsidP="0099009E">
            <w:pPr>
              <w:suppressAutoHyphens/>
              <w:spacing w:line="228" w:lineRule="auto"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28038- 2013 р.5</w:t>
            </w:r>
          </w:p>
        </w:tc>
        <w:tc>
          <w:tcPr>
            <w:tcW w:w="198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5D0E63BC" w14:textId="67D4A72C" w:rsidR="008971BC" w:rsidRPr="009F314E" w:rsidRDefault="008971BC" w:rsidP="0099009E">
            <w:pPr>
              <w:suppressAutoHyphens/>
              <w:spacing w:line="228" w:lineRule="auto"/>
              <w:jc w:val="both"/>
              <w:rPr>
                <w:sz w:val="22"/>
                <w:szCs w:val="22"/>
              </w:rPr>
            </w:pPr>
          </w:p>
        </w:tc>
      </w:tr>
      <w:tr w:rsidR="0099009E" w:rsidRPr="009F314E" w14:paraId="4859C8F9" w14:textId="77777777" w:rsidTr="00C80747">
        <w:trPr>
          <w:trHeight w:val="594"/>
        </w:trPr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9BFF4D" w14:textId="21D7346C" w:rsidR="0099009E" w:rsidRPr="00E65526" w:rsidRDefault="0099009E" w:rsidP="0099009E">
            <w:pPr>
              <w:tabs>
                <w:tab w:val="num" w:pos="386"/>
              </w:tabs>
              <w:ind w:right="72"/>
              <w:jc w:val="both"/>
              <w:rPr>
                <w:color w:val="FF0000"/>
                <w:sz w:val="22"/>
                <w:szCs w:val="22"/>
              </w:rPr>
            </w:pPr>
            <w:r w:rsidRPr="002D17E8">
              <w:rPr>
                <w:sz w:val="22"/>
                <w:szCs w:val="22"/>
              </w:rPr>
              <w:lastRenderedPageBreak/>
              <w:t>8.17*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02CF1A" w14:textId="77777777" w:rsidR="0099009E" w:rsidRPr="009F314E" w:rsidRDefault="0099009E" w:rsidP="0099009E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Напитки</w:t>
            </w:r>
          </w:p>
          <w:p w14:paraId="2C9E1281" w14:textId="77777777" w:rsidR="0099009E" w:rsidRPr="009F314E" w:rsidRDefault="0099009E" w:rsidP="0099009E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14:paraId="7ECFF74D" w14:textId="77777777" w:rsidR="0099009E" w:rsidRPr="00CA2403" w:rsidRDefault="0099009E" w:rsidP="0099009E">
            <w:pPr>
              <w:spacing w:line="192" w:lineRule="auto"/>
              <w:rPr>
                <w:sz w:val="22"/>
                <w:szCs w:val="22"/>
              </w:rPr>
            </w:pPr>
            <w:r w:rsidRPr="00CA2403">
              <w:rPr>
                <w:sz w:val="22"/>
                <w:szCs w:val="22"/>
              </w:rPr>
              <w:t>11.07/01.086</w:t>
            </w:r>
          </w:p>
          <w:p w14:paraId="0B4F4388" w14:textId="77777777" w:rsidR="0099009E" w:rsidRPr="00CA2403" w:rsidRDefault="0099009E" w:rsidP="0099009E">
            <w:pPr>
              <w:spacing w:line="192" w:lineRule="auto"/>
              <w:rPr>
                <w:sz w:val="22"/>
                <w:szCs w:val="22"/>
              </w:rPr>
            </w:pPr>
            <w:r w:rsidRPr="00CA2403">
              <w:rPr>
                <w:sz w:val="22"/>
                <w:szCs w:val="22"/>
              </w:rPr>
              <w:t>11.01/01.086</w:t>
            </w:r>
          </w:p>
          <w:p w14:paraId="7ADE63F0" w14:textId="77777777" w:rsidR="0099009E" w:rsidRPr="00CA2403" w:rsidRDefault="0099009E" w:rsidP="0099009E">
            <w:pPr>
              <w:spacing w:line="192" w:lineRule="auto"/>
              <w:rPr>
                <w:sz w:val="22"/>
                <w:szCs w:val="22"/>
              </w:rPr>
            </w:pPr>
            <w:r w:rsidRPr="00CA2403">
              <w:rPr>
                <w:sz w:val="22"/>
                <w:szCs w:val="22"/>
              </w:rPr>
              <w:t>11.02/01.086</w:t>
            </w:r>
          </w:p>
          <w:p w14:paraId="40ACDC7B" w14:textId="77777777" w:rsidR="0099009E" w:rsidRPr="00CA2403" w:rsidRDefault="0099009E" w:rsidP="0099009E">
            <w:pPr>
              <w:spacing w:line="192" w:lineRule="auto"/>
              <w:rPr>
                <w:sz w:val="22"/>
                <w:szCs w:val="22"/>
              </w:rPr>
            </w:pPr>
            <w:r w:rsidRPr="00CA2403">
              <w:rPr>
                <w:sz w:val="22"/>
                <w:szCs w:val="22"/>
              </w:rPr>
              <w:t>11.03/01.086</w:t>
            </w:r>
          </w:p>
          <w:p w14:paraId="429342E9" w14:textId="77777777" w:rsidR="0099009E" w:rsidRPr="00CA2403" w:rsidRDefault="0099009E" w:rsidP="0099009E">
            <w:pPr>
              <w:spacing w:line="192" w:lineRule="auto"/>
              <w:rPr>
                <w:sz w:val="22"/>
                <w:szCs w:val="22"/>
              </w:rPr>
            </w:pPr>
            <w:r w:rsidRPr="00CA2403">
              <w:rPr>
                <w:sz w:val="22"/>
                <w:szCs w:val="22"/>
              </w:rPr>
              <w:t>11.05/01.086</w:t>
            </w:r>
          </w:p>
          <w:p w14:paraId="4738970F" w14:textId="77777777" w:rsidR="0099009E" w:rsidRPr="00CA2403" w:rsidRDefault="0099009E" w:rsidP="0099009E">
            <w:pPr>
              <w:rPr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107FD21" w14:textId="267AB186" w:rsidR="0099009E" w:rsidRPr="009F314E" w:rsidRDefault="0099009E" w:rsidP="0099009E">
            <w:pPr>
              <w:suppressAutoHyphens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БГКП (</w:t>
            </w:r>
            <w:proofErr w:type="spellStart"/>
            <w:r w:rsidRPr="009F314E">
              <w:rPr>
                <w:sz w:val="22"/>
                <w:szCs w:val="22"/>
              </w:rPr>
              <w:t>колиформы</w:t>
            </w:r>
            <w:proofErr w:type="spellEnd"/>
            <w:r w:rsidRPr="009F314E">
              <w:rPr>
                <w:sz w:val="22"/>
                <w:szCs w:val="22"/>
              </w:rPr>
              <w:t xml:space="preserve">), в т.ч. фекальные </w:t>
            </w:r>
          </w:p>
        </w:tc>
        <w:tc>
          <w:tcPr>
            <w:tcW w:w="2551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34845BEF" w14:textId="77777777" w:rsidR="0099009E" w:rsidRDefault="0099009E" w:rsidP="0099009E">
            <w:pPr>
              <w:jc w:val="both"/>
              <w:rPr>
                <w:bCs/>
                <w:color w:val="000000"/>
                <w:sz w:val="22"/>
                <w:szCs w:val="22"/>
                <w:shd w:val="clear" w:color="auto" w:fill="FFFFFF"/>
              </w:rPr>
            </w:pPr>
          </w:p>
          <w:p w14:paraId="0A67603F" w14:textId="77777777" w:rsidR="0099009E" w:rsidRDefault="0099009E" w:rsidP="0099009E">
            <w:pPr>
              <w:jc w:val="both"/>
              <w:rPr>
                <w:bCs/>
                <w:color w:val="000000"/>
                <w:sz w:val="22"/>
                <w:szCs w:val="22"/>
                <w:shd w:val="clear" w:color="auto" w:fill="FFFFFF"/>
              </w:rPr>
            </w:pPr>
          </w:p>
          <w:p w14:paraId="5AE99A0A" w14:textId="77777777" w:rsidR="0099009E" w:rsidRDefault="0099009E" w:rsidP="0099009E">
            <w:pPr>
              <w:jc w:val="both"/>
              <w:rPr>
                <w:bCs/>
                <w:color w:val="000000"/>
                <w:sz w:val="22"/>
                <w:szCs w:val="22"/>
                <w:shd w:val="clear" w:color="auto" w:fill="FFFFFF"/>
              </w:rPr>
            </w:pPr>
          </w:p>
          <w:p w14:paraId="4FE36467" w14:textId="77777777" w:rsidR="0099009E" w:rsidRDefault="0099009E" w:rsidP="0099009E">
            <w:pPr>
              <w:jc w:val="both"/>
              <w:rPr>
                <w:bCs/>
                <w:color w:val="000000"/>
                <w:sz w:val="22"/>
                <w:szCs w:val="22"/>
                <w:shd w:val="clear" w:color="auto" w:fill="FFFFFF"/>
              </w:rPr>
            </w:pPr>
          </w:p>
          <w:p w14:paraId="5E8DB344" w14:textId="77777777" w:rsidR="0099009E" w:rsidRDefault="0099009E" w:rsidP="0099009E">
            <w:pPr>
              <w:jc w:val="both"/>
              <w:rPr>
                <w:bCs/>
                <w:color w:val="000000"/>
                <w:sz w:val="22"/>
                <w:szCs w:val="22"/>
                <w:shd w:val="clear" w:color="auto" w:fill="FFFFFF"/>
              </w:rPr>
            </w:pPr>
          </w:p>
          <w:p w14:paraId="48786FBC" w14:textId="77777777" w:rsidR="0099009E" w:rsidRDefault="0099009E" w:rsidP="0099009E">
            <w:pPr>
              <w:jc w:val="both"/>
              <w:rPr>
                <w:bCs/>
                <w:color w:val="000000"/>
                <w:sz w:val="22"/>
                <w:szCs w:val="22"/>
                <w:shd w:val="clear" w:color="auto" w:fill="FFFFFF"/>
              </w:rPr>
            </w:pPr>
          </w:p>
          <w:p w14:paraId="2ED002E0" w14:textId="77777777" w:rsidR="0099009E" w:rsidRDefault="0099009E" w:rsidP="0099009E">
            <w:pPr>
              <w:jc w:val="both"/>
              <w:rPr>
                <w:bCs/>
                <w:color w:val="000000"/>
                <w:sz w:val="22"/>
                <w:szCs w:val="22"/>
                <w:shd w:val="clear" w:color="auto" w:fill="FFFFFF"/>
              </w:rPr>
            </w:pPr>
          </w:p>
          <w:p w14:paraId="2CA2E30E" w14:textId="77777777" w:rsidR="0099009E" w:rsidRDefault="0099009E" w:rsidP="0099009E">
            <w:pPr>
              <w:jc w:val="both"/>
              <w:rPr>
                <w:bCs/>
                <w:color w:val="000000"/>
                <w:sz w:val="22"/>
                <w:szCs w:val="22"/>
                <w:shd w:val="clear" w:color="auto" w:fill="FFFFFF"/>
              </w:rPr>
            </w:pPr>
          </w:p>
          <w:p w14:paraId="4F8197BD" w14:textId="77777777" w:rsidR="0099009E" w:rsidRDefault="0099009E" w:rsidP="0099009E">
            <w:pPr>
              <w:jc w:val="both"/>
              <w:rPr>
                <w:bCs/>
                <w:color w:val="000000"/>
                <w:sz w:val="22"/>
                <w:szCs w:val="22"/>
                <w:shd w:val="clear" w:color="auto" w:fill="FFFFFF"/>
              </w:rPr>
            </w:pPr>
          </w:p>
          <w:p w14:paraId="5828078D" w14:textId="77777777" w:rsidR="0099009E" w:rsidRDefault="0099009E" w:rsidP="0099009E">
            <w:pPr>
              <w:jc w:val="both"/>
              <w:rPr>
                <w:bCs/>
                <w:color w:val="000000"/>
                <w:sz w:val="22"/>
                <w:szCs w:val="22"/>
                <w:shd w:val="clear" w:color="auto" w:fill="FFFFFF"/>
              </w:rPr>
            </w:pPr>
          </w:p>
          <w:p w14:paraId="0A86BD4C" w14:textId="12B68551" w:rsidR="0099009E" w:rsidRPr="00E65526" w:rsidRDefault="0099009E" w:rsidP="0099009E">
            <w:pPr>
              <w:spacing w:line="228" w:lineRule="auto"/>
              <w:jc w:val="both"/>
              <w:rPr>
                <w:sz w:val="22"/>
                <w:szCs w:val="22"/>
              </w:rPr>
            </w:pPr>
            <w:r w:rsidRPr="00E65526">
              <w:rPr>
                <w:sz w:val="22"/>
                <w:szCs w:val="22"/>
              </w:rPr>
              <w:t xml:space="preserve"> </w:t>
            </w:r>
          </w:p>
        </w:tc>
        <w:tc>
          <w:tcPr>
            <w:tcW w:w="2552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3EB0540" w14:textId="77777777" w:rsidR="0099009E" w:rsidRPr="009F314E" w:rsidRDefault="0099009E" w:rsidP="0099009E">
            <w:pPr>
              <w:pStyle w:val="Default"/>
              <w:spacing w:line="228" w:lineRule="auto"/>
              <w:rPr>
                <w:color w:val="auto"/>
                <w:sz w:val="22"/>
                <w:szCs w:val="22"/>
              </w:rPr>
            </w:pPr>
            <w:r w:rsidRPr="009F314E">
              <w:rPr>
                <w:color w:val="auto"/>
                <w:sz w:val="22"/>
                <w:szCs w:val="22"/>
              </w:rPr>
              <w:t xml:space="preserve">ГОСТ 31747-2012 </w:t>
            </w:r>
          </w:p>
          <w:p w14:paraId="5A354A2E" w14:textId="77777777" w:rsidR="0099009E" w:rsidRPr="009F314E" w:rsidRDefault="0099009E" w:rsidP="0099009E">
            <w:pPr>
              <w:spacing w:line="228" w:lineRule="auto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30712-2001</w:t>
            </w:r>
          </w:p>
          <w:p w14:paraId="7C12ACA1" w14:textId="77777777" w:rsidR="0099009E" w:rsidRPr="009F314E" w:rsidRDefault="0099009E" w:rsidP="0099009E">
            <w:pPr>
              <w:pStyle w:val="Default"/>
              <w:spacing w:line="228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4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E18CC12" w14:textId="77777777" w:rsidR="0099009E" w:rsidRPr="009F314E" w:rsidRDefault="0099009E" w:rsidP="0099009E">
            <w:pPr>
              <w:spacing w:line="228" w:lineRule="auto"/>
              <w:rPr>
                <w:sz w:val="22"/>
                <w:szCs w:val="22"/>
              </w:rPr>
            </w:pPr>
          </w:p>
        </w:tc>
      </w:tr>
      <w:tr w:rsidR="0099009E" w:rsidRPr="009F314E" w14:paraId="444C87DB" w14:textId="77777777" w:rsidTr="00C80747">
        <w:trPr>
          <w:trHeight w:val="594"/>
        </w:trPr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2B9199" w14:textId="5F5D0B1F" w:rsidR="0099009E" w:rsidRPr="00E65526" w:rsidRDefault="0099009E" w:rsidP="0099009E">
            <w:pPr>
              <w:tabs>
                <w:tab w:val="num" w:pos="386"/>
              </w:tabs>
              <w:ind w:right="72"/>
              <w:jc w:val="both"/>
              <w:rPr>
                <w:color w:val="FF0000"/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8.</w:t>
            </w:r>
            <w:r>
              <w:rPr>
                <w:sz w:val="22"/>
                <w:szCs w:val="22"/>
              </w:rPr>
              <w:t>18</w:t>
            </w:r>
            <w:r w:rsidRPr="009F314E">
              <w:rPr>
                <w:sz w:val="22"/>
                <w:szCs w:val="22"/>
              </w:rPr>
              <w:t>*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7D7ADE" w14:textId="77777777" w:rsidR="0099009E" w:rsidRDefault="0099009E" w:rsidP="0099009E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14:paraId="34DF59C9" w14:textId="77777777" w:rsidR="0099009E" w:rsidRPr="009F314E" w:rsidRDefault="0099009E" w:rsidP="0099009E">
            <w:pPr>
              <w:spacing w:line="192" w:lineRule="auto"/>
              <w:rPr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844444" w14:textId="0C6F0F30" w:rsidR="0099009E" w:rsidRPr="009F314E" w:rsidRDefault="0099009E" w:rsidP="0099009E">
            <w:pPr>
              <w:suppressAutoHyphens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Патогенные, в т.ч. сальмонеллы</w:t>
            </w:r>
          </w:p>
        </w:tc>
        <w:tc>
          <w:tcPr>
            <w:tcW w:w="2551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283BD326" w14:textId="77777777" w:rsidR="0099009E" w:rsidRPr="00E65526" w:rsidRDefault="0099009E" w:rsidP="0099009E">
            <w:pPr>
              <w:jc w:val="both"/>
              <w:rPr>
                <w:bCs/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2190AC3" w14:textId="77777777" w:rsidR="0099009E" w:rsidRPr="009F314E" w:rsidRDefault="0099009E" w:rsidP="0099009E">
            <w:pPr>
              <w:spacing w:line="228" w:lineRule="auto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31659-2012</w:t>
            </w:r>
          </w:p>
          <w:p w14:paraId="1A2028C1" w14:textId="15BE96B6" w:rsidR="0099009E" w:rsidRPr="009F314E" w:rsidRDefault="0099009E" w:rsidP="0099009E">
            <w:pPr>
              <w:pStyle w:val="Default"/>
              <w:spacing w:line="228" w:lineRule="auto"/>
              <w:rPr>
                <w:color w:val="auto"/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30519-97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5EC846AF" w14:textId="77777777" w:rsidR="0099009E" w:rsidRPr="002A1AEB" w:rsidRDefault="0099009E" w:rsidP="0099009E">
            <w:pPr>
              <w:pStyle w:val="Default"/>
              <w:spacing w:line="228" w:lineRule="auto"/>
              <w:rPr>
                <w:b/>
                <w:bCs/>
                <w:color w:val="auto"/>
                <w:sz w:val="22"/>
                <w:szCs w:val="22"/>
              </w:rPr>
            </w:pPr>
          </w:p>
        </w:tc>
      </w:tr>
      <w:tr w:rsidR="0099009E" w:rsidRPr="009F314E" w14:paraId="52B7755C" w14:textId="77777777" w:rsidTr="00C80747">
        <w:trPr>
          <w:trHeight w:val="594"/>
        </w:trPr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6BAA92" w14:textId="0F809EC6" w:rsidR="0099009E" w:rsidRPr="00E65526" w:rsidRDefault="0099009E" w:rsidP="0099009E">
            <w:pPr>
              <w:tabs>
                <w:tab w:val="num" w:pos="386"/>
              </w:tabs>
              <w:ind w:right="72"/>
              <w:jc w:val="both"/>
              <w:rPr>
                <w:color w:val="FF0000"/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8.</w:t>
            </w:r>
            <w:r>
              <w:rPr>
                <w:sz w:val="22"/>
                <w:szCs w:val="22"/>
              </w:rPr>
              <w:t>19</w:t>
            </w:r>
            <w:r w:rsidRPr="009F314E">
              <w:rPr>
                <w:sz w:val="22"/>
                <w:szCs w:val="22"/>
              </w:rPr>
              <w:t>*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7B905C" w14:textId="77777777" w:rsidR="0099009E" w:rsidRDefault="0099009E" w:rsidP="0099009E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14:paraId="4A5DF3DC" w14:textId="77777777" w:rsidR="0099009E" w:rsidRPr="009F314E" w:rsidRDefault="0099009E" w:rsidP="0099009E">
            <w:pPr>
              <w:spacing w:line="192" w:lineRule="auto"/>
              <w:rPr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16121FB" w14:textId="1BA6518C" w:rsidR="0099009E" w:rsidRPr="009F314E" w:rsidRDefault="0099009E" w:rsidP="0099009E">
            <w:pPr>
              <w:suppressAutoHyphens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Дрожжи</w:t>
            </w:r>
          </w:p>
        </w:tc>
        <w:tc>
          <w:tcPr>
            <w:tcW w:w="2551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5661529B" w14:textId="77777777" w:rsidR="0099009E" w:rsidRPr="00E65526" w:rsidRDefault="0099009E" w:rsidP="0099009E">
            <w:pPr>
              <w:jc w:val="both"/>
              <w:rPr>
                <w:bCs/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BA87C9D" w14:textId="77777777" w:rsidR="0099009E" w:rsidRPr="009F314E" w:rsidRDefault="0099009E" w:rsidP="0099009E">
            <w:pPr>
              <w:spacing w:line="228" w:lineRule="auto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 xml:space="preserve">ГОСТ 10444.12-2013 </w:t>
            </w:r>
          </w:p>
          <w:p w14:paraId="6EAAD587" w14:textId="19C1823B" w:rsidR="0099009E" w:rsidRPr="009F314E" w:rsidRDefault="0099009E" w:rsidP="0099009E">
            <w:pPr>
              <w:pStyle w:val="Default"/>
              <w:spacing w:line="228" w:lineRule="auto"/>
              <w:rPr>
                <w:color w:val="auto"/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30712-2001 п.6.3</w:t>
            </w:r>
          </w:p>
        </w:tc>
        <w:tc>
          <w:tcPr>
            <w:tcW w:w="1984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2ACE985A" w14:textId="77777777" w:rsidR="0099009E" w:rsidRPr="002A1AEB" w:rsidRDefault="0099009E" w:rsidP="0099009E">
            <w:pPr>
              <w:pStyle w:val="Default"/>
              <w:spacing w:line="228" w:lineRule="auto"/>
              <w:rPr>
                <w:b/>
                <w:bCs/>
                <w:color w:val="auto"/>
                <w:sz w:val="22"/>
                <w:szCs w:val="22"/>
              </w:rPr>
            </w:pPr>
          </w:p>
        </w:tc>
      </w:tr>
      <w:tr w:rsidR="0099009E" w:rsidRPr="009F314E" w14:paraId="3A869EDE" w14:textId="77777777" w:rsidTr="00C80747">
        <w:trPr>
          <w:trHeight w:val="594"/>
        </w:trPr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BEB4B9" w14:textId="5457C4BB" w:rsidR="0099009E" w:rsidRPr="00E65526" w:rsidRDefault="0099009E" w:rsidP="0099009E">
            <w:pPr>
              <w:tabs>
                <w:tab w:val="num" w:pos="386"/>
              </w:tabs>
              <w:ind w:right="72"/>
              <w:jc w:val="both"/>
              <w:rPr>
                <w:color w:val="FF0000"/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8.</w:t>
            </w:r>
            <w:r>
              <w:rPr>
                <w:sz w:val="22"/>
                <w:szCs w:val="22"/>
              </w:rPr>
              <w:t>20</w:t>
            </w:r>
            <w:r w:rsidRPr="009F314E">
              <w:rPr>
                <w:sz w:val="22"/>
                <w:szCs w:val="22"/>
              </w:rPr>
              <w:t>*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27BD34" w14:textId="77777777" w:rsidR="0099009E" w:rsidRDefault="0099009E" w:rsidP="0099009E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14:paraId="6B923CDF" w14:textId="77777777" w:rsidR="0099009E" w:rsidRPr="009F314E" w:rsidRDefault="0099009E" w:rsidP="0099009E">
            <w:pPr>
              <w:spacing w:line="192" w:lineRule="auto"/>
              <w:rPr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43624B2" w14:textId="5693342C" w:rsidR="0099009E" w:rsidRPr="009F314E" w:rsidRDefault="0099009E" w:rsidP="0099009E">
            <w:pPr>
              <w:suppressAutoHyphens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 xml:space="preserve">Плесени </w:t>
            </w:r>
          </w:p>
        </w:tc>
        <w:tc>
          <w:tcPr>
            <w:tcW w:w="2551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0C2AAEBD" w14:textId="77777777" w:rsidR="0099009E" w:rsidRPr="00E65526" w:rsidRDefault="0099009E" w:rsidP="0099009E">
            <w:pPr>
              <w:jc w:val="both"/>
              <w:rPr>
                <w:bCs/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FADDA31" w14:textId="77777777" w:rsidR="0099009E" w:rsidRPr="009F314E" w:rsidRDefault="0099009E" w:rsidP="0099009E">
            <w:pPr>
              <w:spacing w:line="228" w:lineRule="auto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 xml:space="preserve">ГОСТ 10444.12-2013 </w:t>
            </w:r>
          </w:p>
          <w:p w14:paraId="5C7E359E" w14:textId="3B984B97" w:rsidR="0099009E" w:rsidRPr="009F314E" w:rsidRDefault="0099009E" w:rsidP="0099009E">
            <w:pPr>
              <w:pStyle w:val="Default"/>
              <w:spacing w:line="228" w:lineRule="auto"/>
              <w:rPr>
                <w:color w:val="auto"/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30712-2001 п.6.3</w:t>
            </w:r>
          </w:p>
        </w:tc>
        <w:tc>
          <w:tcPr>
            <w:tcW w:w="1984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70DBC7A3" w14:textId="77777777" w:rsidR="0099009E" w:rsidRPr="002A1AEB" w:rsidRDefault="0099009E" w:rsidP="0099009E">
            <w:pPr>
              <w:pStyle w:val="Default"/>
              <w:spacing w:line="228" w:lineRule="auto"/>
              <w:rPr>
                <w:b/>
                <w:bCs/>
                <w:color w:val="auto"/>
                <w:sz w:val="22"/>
                <w:szCs w:val="22"/>
              </w:rPr>
            </w:pPr>
          </w:p>
        </w:tc>
      </w:tr>
      <w:tr w:rsidR="0099009E" w:rsidRPr="009F314E" w14:paraId="33FF8B6C" w14:textId="77777777" w:rsidTr="00C80747">
        <w:trPr>
          <w:trHeight w:val="594"/>
        </w:trPr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F34882" w14:textId="08F3134D" w:rsidR="0099009E" w:rsidRPr="00E65526" w:rsidRDefault="0099009E" w:rsidP="0099009E">
            <w:pPr>
              <w:tabs>
                <w:tab w:val="num" w:pos="386"/>
              </w:tabs>
              <w:ind w:right="72"/>
              <w:jc w:val="both"/>
              <w:rPr>
                <w:color w:val="FF0000"/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8.</w:t>
            </w:r>
            <w:r>
              <w:rPr>
                <w:sz w:val="22"/>
                <w:szCs w:val="22"/>
              </w:rPr>
              <w:t>21</w:t>
            </w:r>
            <w:r w:rsidRPr="009F314E">
              <w:rPr>
                <w:sz w:val="22"/>
                <w:szCs w:val="22"/>
              </w:rPr>
              <w:t>*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315667" w14:textId="77777777" w:rsidR="0099009E" w:rsidRDefault="0099009E" w:rsidP="0099009E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14:paraId="4BCC8994" w14:textId="77777777" w:rsidR="0099009E" w:rsidRPr="009F314E" w:rsidRDefault="0099009E" w:rsidP="0099009E">
            <w:pPr>
              <w:spacing w:line="192" w:lineRule="auto"/>
              <w:rPr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0C6DCA5" w14:textId="09D9ADF9" w:rsidR="0099009E" w:rsidRPr="009F314E" w:rsidRDefault="0099009E" w:rsidP="0099009E">
            <w:pPr>
              <w:suppressAutoHyphens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 xml:space="preserve">P. </w:t>
            </w:r>
            <w:proofErr w:type="spellStart"/>
            <w:r w:rsidRPr="009F314E">
              <w:rPr>
                <w:sz w:val="22"/>
                <w:szCs w:val="22"/>
              </w:rPr>
              <w:t>aeruginosa</w:t>
            </w:r>
            <w:proofErr w:type="spellEnd"/>
          </w:p>
        </w:tc>
        <w:tc>
          <w:tcPr>
            <w:tcW w:w="2551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680B4C4D" w14:textId="77777777" w:rsidR="0099009E" w:rsidRPr="00E65526" w:rsidRDefault="0099009E" w:rsidP="0099009E">
            <w:pPr>
              <w:jc w:val="both"/>
              <w:rPr>
                <w:bCs/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147B262E" w14:textId="1631AEFD" w:rsidR="0099009E" w:rsidRPr="009F314E" w:rsidRDefault="0099009E" w:rsidP="0099009E">
            <w:pPr>
              <w:pStyle w:val="Default"/>
              <w:spacing w:line="228" w:lineRule="auto"/>
              <w:rPr>
                <w:color w:val="auto"/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 xml:space="preserve">ГОСТ 34786-2021 п.11.1                                                                         </w:t>
            </w:r>
          </w:p>
        </w:tc>
        <w:tc>
          <w:tcPr>
            <w:tcW w:w="1984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5374697C" w14:textId="77777777" w:rsidR="0099009E" w:rsidRPr="009F314E" w:rsidRDefault="0099009E" w:rsidP="0099009E">
            <w:pPr>
              <w:pStyle w:val="Default"/>
              <w:spacing w:line="228" w:lineRule="auto"/>
              <w:rPr>
                <w:color w:val="auto"/>
                <w:sz w:val="22"/>
                <w:szCs w:val="22"/>
              </w:rPr>
            </w:pPr>
          </w:p>
        </w:tc>
      </w:tr>
      <w:tr w:rsidR="0099009E" w:rsidRPr="009F314E" w14:paraId="1A3B5B31" w14:textId="77777777" w:rsidTr="00C80747">
        <w:trPr>
          <w:trHeight w:val="594"/>
        </w:trPr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18B666" w14:textId="77777777" w:rsidR="0099009E" w:rsidRPr="00E65526" w:rsidRDefault="0099009E" w:rsidP="0099009E">
            <w:pPr>
              <w:tabs>
                <w:tab w:val="num" w:pos="386"/>
              </w:tabs>
              <w:ind w:right="72"/>
              <w:jc w:val="both"/>
              <w:rPr>
                <w:color w:val="FF0000"/>
                <w:sz w:val="22"/>
                <w:szCs w:val="22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1A53B4" w14:textId="77777777" w:rsidR="0099009E" w:rsidRDefault="0099009E" w:rsidP="0099009E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09E28E" w14:textId="77777777" w:rsidR="0099009E" w:rsidRPr="009F314E" w:rsidRDefault="0099009E" w:rsidP="0099009E">
            <w:pPr>
              <w:spacing w:line="192" w:lineRule="auto"/>
              <w:rPr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54523FA" w14:textId="77777777" w:rsidR="0099009E" w:rsidRPr="009F314E" w:rsidRDefault="0099009E" w:rsidP="0099009E">
            <w:pPr>
              <w:suppressAutoHyphens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881DEC0" w14:textId="77777777" w:rsidR="0099009E" w:rsidRPr="00E65526" w:rsidRDefault="0099009E" w:rsidP="0099009E">
            <w:pPr>
              <w:jc w:val="both"/>
              <w:rPr>
                <w:bCs/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552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94B36AE" w14:textId="77777777" w:rsidR="0099009E" w:rsidRPr="009F314E" w:rsidRDefault="0099009E" w:rsidP="0099009E">
            <w:pPr>
              <w:pStyle w:val="Default"/>
              <w:spacing w:line="228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4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57D7D43" w14:textId="77777777" w:rsidR="0099009E" w:rsidRPr="009F314E" w:rsidRDefault="0099009E" w:rsidP="0099009E">
            <w:pPr>
              <w:pStyle w:val="Default"/>
              <w:spacing w:line="228" w:lineRule="auto"/>
              <w:rPr>
                <w:color w:val="auto"/>
                <w:sz w:val="22"/>
                <w:szCs w:val="22"/>
              </w:rPr>
            </w:pPr>
          </w:p>
        </w:tc>
      </w:tr>
    </w:tbl>
    <w:p w14:paraId="079D7135" w14:textId="77777777" w:rsidR="008A5217" w:rsidRDefault="008A5217"/>
    <w:tbl>
      <w:tblPr>
        <w:tblpPr w:leftFromText="180" w:rightFromText="180" w:vertAnchor="text" w:tblpX="473" w:tblpY="1"/>
        <w:tblOverlap w:val="never"/>
        <w:tblW w:w="14317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42"/>
        <w:gridCol w:w="1977"/>
        <w:gridCol w:w="1409"/>
        <w:gridCol w:w="2702"/>
        <w:gridCol w:w="2551"/>
        <w:gridCol w:w="2552"/>
        <w:gridCol w:w="1984"/>
      </w:tblGrid>
      <w:tr w:rsidR="00F76E26" w:rsidRPr="009F314E" w14:paraId="1200FB67" w14:textId="77777777" w:rsidTr="006770B2">
        <w:trPr>
          <w:trHeight w:val="269"/>
        </w:trPr>
        <w:tc>
          <w:tcPr>
            <w:tcW w:w="11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181087" w14:textId="2F9FE904" w:rsidR="00F76E26" w:rsidRPr="009F314E" w:rsidRDefault="00F76E26" w:rsidP="00942271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8.</w:t>
            </w:r>
            <w:r>
              <w:rPr>
                <w:sz w:val="22"/>
                <w:szCs w:val="22"/>
              </w:rPr>
              <w:t>16</w:t>
            </w:r>
            <w:r w:rsidRPr="009F314E">
              <w:rPr>
                <w:sz w:val="22"/>
                <w:szCs w:val="22"/>
              </w:rPr>
              <w:t>*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3F1176" w14:textId="17B2A38B" w:rsidR="00F76E26" w:rsidRPr="009F314E" w:rsidRDefault="0045478F" w:rsidP="00942271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Напитки</w:t>
            </w:r>
          </w:p>
        </w:tc>
        <w:tc>
          <w:tcPr>
            <w:tcW w:w="14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BB0EA1" w14:textId="77777777" w:rsidR="00F76E26" w:rsidRPr="00343C9E" w:rsidRDefault="00F76E26" w:rsidP="00942271">
            <w:pPr>
              <w:spacing w:line="192" w:lineRule="auto"/>
              <w:rPr>
                <w:sz w:val="22"/>
                <w:szCs w:val="22"/>
              </w:rPr>
            </w:pPr>
            <w:r w:rsidRPr="00343C9E">
              <w:rPr>
                <w:sz w:val="22"/>
                <w:szCs w:val="22"/>
              </w:rPr>
              <w:t>11.07/01.086</w:t>
            </w:r>
          </w:p>
          <w:p w14:paraId="372CF79A" w14:textId="77777777" w:rsidR="00F76E26" w:rsidRPr="00343C9E" w:rsidRDefault="00F76E26" w:rsidP="00942271">
            <w:pPr>
              <w:spacing w:line="192" w:lineRule="auto"/>
              <w:rPr>
                <w:sz w:val="22"/>
                <w:szCs w:val="22"/>
              </w:rPr>
            </w:pPr>
            <w:r w:rsidRPr="00343C9E">
              <w:rPr>
                <w:sz w:val="22"/>
                <w:szCs w:val="22"/>
              </w:rPr>
              <w:t>11.01/01.086</w:t>
            </w:r>
          </w:p>
          <w:p w14:paraId="5323A2DD" w14:textId="77777777" w:rsidR="00F76E26" w:rsidRPr="00343C9E" w:rsidRDefault="00F76E26" w:rsidP="00942271">
            <w:pPr>
              <w:spacing w:line="192" w:lineRule="auto"/>
              <w:rPr>
                <w:sz w:val="22"/>
                <w:szCs w:val="22"/>
              </w:rPr>
            </w:pPr>
            <w:r w:rsidRPr="00343C9E">
              <w:rPr>
                <w:sz w:val="22"/>
                <w:szCs w:val="22"/>
              </w:rPr>
              <w:t>11.02/01.086</w:t>
            </w:r>
          </w:p>
          <w:p w14:paraId="192BE2E9" w14:textId="77777777" w:rsidR="00F76E26" w:rsidRPr="00343C9E" w:rsidRDefault="00F76E26" w:rsidP="00942271">
            <w:pPr>
              <w:spacing w:line="192" w:lineRule="auto"/>
              <w:rPr>
                <w:sz w:val="22"/>
                <w:szCs w:val="22"/>
              </w:rPr>
            </w:pPr>
            <w:r w:rsidRPr="00343C9E">
              <w:rPr>
                <w:sz w:val="22"/>
                <w:szCs w:val="22"/>
              </w:rPr>
              <w:t>11.03/01.086</w:t>
            </w:r>
          </w:p>
          <w:p w14:paraId="43ACCA54" w14:textId="77777777" w:rsidR="00F76E26" w:rsidRPr="00343C9E" w:rsidRDefault="00F76E26" w:rsidP="00942271">
            <w:pPr>
              <w:spacing w:line="192" w:lineRule="auto"/>
              <w:rPr>
                <w:sz w:val="22"/>
                <w:szCs w:val="22"/>
              </w:rPr>
            </w:pPr>
            <w:r w:rsidRPr="00343C9E">
              <w:rPr>
                <w:sz w:val="22"/>
                <w:szCs w:val="22"/>
              </w:rPr>
              <w:t>11.05/01.086</w:t>
            </w:r>
          </w:p>
          <w:p w14:paraId="1A8DD6FA" w14:textId="77777777" w:rsidR="00F76E26" w:rsidRPr="00343C9E" w:rsidRDefault="00F76E26" w:rsidP="00942271">
            <w:pPr>
              <w:spacing w:line="192" w:lineRule="auto"/>
              <w:rPr>
                <w:sz w:val="22"/>
                <w:szCs w:val="22"/>
              </w:rPr>
            </w:pPr>
          </w:p>
        </w:tc>
        <w:tc>
          <w:tcPr>
            <w:tcW w:w="2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E7CF914" w14:textId="56DACF82" w:rsidR="00F76E26" w:rsidRPr="009F314E" w:rsidRDefault="00F76E26" w:rsidP="00942271">
            <w:pPr>
              <w:suppressAutoHyphens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2B6C6050" w14:textId="77777777" w:rsidR="00F76E26" w:rsidRPr="0014697D" w:rsidRDefault="00F76E26" w:rsidP="00942271">
            <w:pPr>
              <w:suppressAutoHyphens/>
              <w:jc w:val="both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B7B40D" w14:textId="235783A6" w:rsidR="00F76E26" w:rsidRPr="009F314E" w:rsidRDefault="00F76E26" w:rsidP="00942271">
            <w:pPr>
              <w:pStyle w:val="Default"/>
              <w:rPr>
                <w:color w:val="auto"/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30712-2001п.6.2</w:t>
            </w:r>
          </w:p>
        </w:tc>
        <w:tc>
          <w:tcPr>
            <w:tcW w:w="198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34694728" w14:textId="77777777" w:rsidR="00F76E26" w:rsidRDefault="00F76E26" w:rsidP="00F76E26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Лабораторный </w:t>
            </w:r>
          </w:p>
          <w:p w14:paraId="45DBA46B" w14:textId="42EB057E" w:rsidR="00F76E26" w:rsidRDefault="00F76E26" w:rsidP="00F76E26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отдел, группа микробиологических исследований </w:t>
            </w:r>
          </w:p>
          <w:p w14:paraId="163F8360" w14:textId="77777777" w:rsidR="00F76E26" w:rsidRDefault="00F76E26" w:rsidP="00F76E26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(ул.Октябрьская,33,</w:t>
            </w:r>
          </w:p>
          <w:p w14:paraId="5D835281" w14:textId="1D9FBFEF" w:rsidR="00F76E26" w:rsidRPr="009F314E" w:rsidRDefault="00F76E26" w:rsidP="00F76E26">
            <w:pPr>
              <w:pStyle w:val="Default"/>
              <w:rPr>
                <w:color w:val="auto"/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г.Рогачёв</w:t>
            </w:r>
            <w:proofErr w:type="spellEnd"/>
            <w:r>
              <w:rPr>
                <w:sz w:val="22"/>
                <w:szCs w:val="22"/>
              </w:rPr>
              <w:t>, Гомельская область</w:t>
            </w:r>
          </w:p>
        </w:tc>
      </w:tr>
      <w:tr w:rsidR="00F76E26" w:rsidRPr="009F314E" w14:paraId="3E558807" w14:textId="77777777" w:rsidTr="006770B2">
        <w:trPr>
          <w:trHeight w:val="269"/>
        </w:trPr>
        <w:tc>
          <w:tcPr>
            <w:tcW w:w="11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BC9F15" w14:textId="281EC000" w:rsidR="00F76E26" w:rsidRPr="009F314E" w:rsidRDefault="00F76E26" w:rsidP="00942271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8.</w:t>
            </w:r>
            <w:r>
              <w:rPr>
                <w:sz w:val="22"/>
                <w:szCs w:val="22"/>
              </w:rPr>
              <w:t>17</w:t>
            </w:r>
            <w:r w:rsidRPr="009F314E">
              <w:rPr>
                <w:sz w:val="22"/>
                <w:szCs w:val="22"/>
              </w:rPr>
              <w:t>*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2FA46C" w14:textId="77777777" w:rsidR="00F76E26" w:rsidRPr="009F314E" w:rsidRDefault="00F76E26" w:rsidP="003F2017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</w:p>
        </w:tc>
        <w:tc>
          <w:tcPr>
            <w:tcW w:w="1409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14:paraId="477D469C" w14:textId="77777777" w:rsidR="00F76E26" w:rsidRPr="00343C9E" w:rsidRDefault="00F76E26" w:rsidP="00942271">
            <w:pPr>
              <w:spacing w:line="192" w:lineRule="auto"/>
              <w:rPr>
                <w:sz w:val="22"/>
                <w:szCs w:val="22"/>
              </w:rPr>
            </w:pPr>
            <w:r w:rsidRPr="00343C9E">
              <w:rPr>
                <w:sz w:val="22"/>
                <w:szCs w:val="22"/>
              </w:rPr>
              <w:t>11.07/01.086</w:t>
            </w:r>
          </w:p>
          <w:p w14:paraId="2C0AAB5C" w14:textId="77777777" w:rsidR="00F76E26" w:rsidRPr="00343C9E" w:rsidRDefault="00F76E26" w:rsidP="00942271">
            <w:pPr>
              <w:spacing w:line="192" w:lineRule="auto"/>
              <w:rPr>
                <w:sz w:val="22"/>
                <w:szCs w:val="22"/>
              </w:rPr>
            </w:pPr>
            <w:r w:rsidRPr="00343C9E">
              <w:rPr>
                <w:sz w:val="22"/>
                <w:szCs w:val="22"/>
              </w:rPr>
              <w:t>11.01/01.086</w:t>
            </w:r>
          </w:p>
          <w:p w14:paraId="305CB659" w14:textId="77777777" w:rsidR="00F76E26" w:rsidRPr="00343C9E" w:rsidRDefault="00F76E26" w:rsidP="00942271">
            <w:pPr>
              <w:spacing w:line="192" w:lineRule="auto"/>
              <w:rPr>
                <w:sz w:val="22"/>
                <w:szCs w:val="22"/>
              </w:rPr>
            </w:pPr>
            <w:r w:rsidRPr="00343C9E">
              <w:rPr>
                <w:sz w:val="22"/>
                <w:szCs w:val="22"/>
              </w:rPr>
              <w:t>11.02/01.086</w:t>
            </w:r>
          </w:p>
          <w:p w14:paraId="6FCC4A92" w14:textId="77777777" w:rsidR="00F76E26" w:rsidRPr="00343C9E" w:rsidRDefault="00F76E26" w:rsidP="00942271">
            <w:pPr>
              <w:spacing w:line="192" w:lineRule="auto"/>
              <w:rPr>
                <w:sz w:val="22"/>
                <w:szCs w:val="22"/>
              </w:rPr>
            </w:pPr>
            <w:r w:rsidRPr="00343C9E">
              <w:rPr>
                <w:sz w:val="22"/>
                <w:szCs w:val="22"/>
              </w:rPr>
              <w:t>11.03/01.086</w:t>
            </w:r>
          </w:p>
          <w:p w14:paraId="0B55C5DE" w14:textId="77777777" w:rsidR="00F76E26" w:rsidRPr="00343C9E" w:rsidRDefault="00F76E26" w:rsidP="00942271">
            <w:pPr>
              <w:spacing w:line="192" w:lineRule="auto"/>
              <w:rPr>
                <w:sz w:val="22"/>
                <w:szCs w:val="22"/>
              </w:rPr>
            </w:pPr>
            <w:r w:rsidRPr="00343C9E">
              <w:rPr>
                <w:sz w:val="22"/>
                <w:szCs w:val="22"/>
              </w:rPr>
              <w:t>11.05/01.086</w:t>
            </w:r>
          </w:p>
          <w:p w14:paraId="4DC39B20" w14:textId="77777777" w:rsidR="00F76E26" w:rsidRPr="00343C9E" w:rsidRDefault="00F76E26" w:rsidP="00942271">
            <w:pPr>
              <w:spacing w:line="192" w:lineRule="auto"/>
              <w:rPr>
                <w:sz w:val="22"/>
                <w:szCs w:val="22"/>
              </w:rPr>
            </w:pPr>
          </w:p>
        </w:tc>
        <w:tc>
          <w:tcPr>
            <w:tcW w:w="2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422F6EF" w14:textId="74948ED1" w:rsidR="00F76E26" w:rsidRPr="009F314E" w:rsidRDefault="00F76E26" w:rsidP="00942271">
            <w:pPr>
              <w:suppressAutoHyphens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БГКП (</w:t>
            </w:r>
            <w:proofErr w:type="spellStart"/>
            <w:r w:rsidRPr="009F314E">
              <w:rPr>
                <w:sz w:val="22"/>
                <w:szCs w:val="22"/>
              </w:rPr>
              <w:t>колиформы</w:t>
            </w:r>
            <w:proofErr w:type="spellEnd"/>
            <w:r w:rsidRPr="009F314E">
              <w:rPr>
                <w:sz w:val="22"/>
                <w:szCs w:val="22"/>
              </w:rPr>
              <w:t xml:space="preserve">), в т.ч. фекальные </w:t>
            </w:r>
          </w:p>
        </w:tc>
        <w:tc>
          <w:tcPr>
            <w:tcW w:w="25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2C6826A3" w14:textId="77777777" w:rsidR="00F76E26" w:rsidRPr="0014697D" w:rsidRDefault="00F76E26" w:rsidP="00942271">
            <w:pPr>
              <w:suppressAutoHyphens/>
              <w:jc w:val="both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237D879" w14:textId="77777777" w:rsidR="00F76E26" w:rsidRPr="009F314E" w:rsidRDefault="00F76E26" w:rsidP="00942271">
            <w:pPr>
              <w:pStyle w:val="Default"/>
              <w:spacing w:line="228" w:lineRule="auto"/>
              <w:rPr>
                <w:color w:val="auto"/>
                <w:sz w:val="22"/>
                <w:szCs w:val="22"/>
              </w:rPr>
            </w:pPr>
            <w:r w:rsidRPr="009F314E">
              <w:rPr>
                <w:color w:val="auto"/>
                <w:sz w:val="22"/>
                <w:szCs w:val="22"/>
              </w:rPr>
              <w:t xml:space="preserve">ГОСТ 31747-2012 </w:t>
            </w:r>
          </w:p>
          <w:p w14:paraId="337846D7" w14:textId="77777777" w:rsidR="00F76E26" w:rsidRPr="009F314E" w:rsidRDefault="00F76E26" w:rsidP="00942271">
            <w:pPr>
              <w:spacing w:line="228" w:lineRule="auto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30712-2001</w:t>
            </w:r>
          </w:p>
          <w:p w14:paraId="329EFFB3" w14:textId="77777777" w:rsidR="00F76E26" w:rsidRPr="009F314E" w:rsidRDefault="00F76E26" w:rsidP="00942271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18C4509E" w14:textId="77777777" w:rsidR="00F76E26" w:rsidRPr="009F314E" w:rsidRDefault="00F76E26" w:rsidP="00942271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</w:tr>
      <w:tr w:rsidR="00F76E26" w:rsidRPr="009F314E" w14:paraId="6963483C" w14:textId="77777777" w:rsidTr="006770B2">
        <w:trPr>
          <w:trHeight w:val="269"/>
        </w:trPr>
        <w:tc>
          <w:tcPr>
            <w:tcW w:w="11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1E3C2F" w14:textId="28427861" w:rsidR="00F76E26" w:rsidRPr="009F314E" w:rsidRDefault="00F76E26" w:rsidP="00942271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8.</w:t>
            </w:r>
            <w:r>
              <w:rPr>
                <w:sz w:val="22"/>
                <w:szCs w:val="22"/>
              </w:rPr>
              <w:t>18</w:t>
            </w:r>
            <w:r w:rsidRPr="009F314E">
              <w:rPr>
                <w:sz w:val="22"/>
                <w:szCs w:val="22"/>
              </w:rPr>
              <w:t>*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F78502" w14:textId="77777777" w:rsidR="00F76E26" w:rsidRPr="009F314E" w:rsidRDefault="00F76E26" w:rsidP="00942271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</w:p>
        </w:tc>
        <w:tc>
          <w:tcPr>
            <w:tcW w:w="1409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14:paraId="0BB65E78" w14:textId="77777777" w:rsidR="00F76E26" w:rsidRPr="008747CF" w:rsidRDefault="00F76E26" w:rsidP="00942271">
            <w:pPr>
              <w:spacing w:line="192" w:lineRule="auto"/>
              <w:rPr>
                <w:sz w:val="22"/>
                <w:szCs w:val="22"/>
              </w:rPr>
            </w:pPr>
          </w:p>
        </w:tc>
        <w:tc>
          <w:tcPr>
            <w:tcW w:w="2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E52D2AB" w14:textId="1910FCA7" w:rsidR="00F76E26" w:rsidRPr="009F314E" w:rsidRDefault="00F76E26" w:rsidP="00942271">
            <w:pPr>
              <w:suppressAutoHyphens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Патогенные, в т.ч. сальмонеллы</w:t>
            </w:r>
          </w:p>
        </w:tc>
        <w:tc>
          <w:tcPr>
            <w:tcW w:w="25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7A68E959" w14:textId="77777777" w:rsidR="00F76E26" w:rsidRPr="0014697D" w:rsidRDefault="00F76E26" w:rsidP="00942271">
            <w:pPr>
              <w:suppressAutoHyphens/>
              <w:jc w:val="both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BB95D39" w14:textId="77777777" w:rsidR="00F76E26" w:rsidRPr="009F314E" w:rsidRDefault="00F76E26" w:rsidP="00942271">
            <w:pPr>
              <w:spacing w:line="228" w:lineRule="auto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31659-2012</w:t>
            </w:r>
          </w:p>
          <w:p w14:paraId="25CCE5A8" w14:textId="513A2348" w:rsidR="00F76E26" w:rsidRPr="009F314E" w:rsidRDefault="00F76E26" w:rsidP="00942271">
            <w:pPr>
              <w:pStyle w:val="Default"/>
              <w:rPr>
                <w:color w:val="auto"/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30519-97</w:t>
            </w:r>
          </w:p>
        </w:tc>
        <w:tc>
          <w:tcPr>
            <w:tcW w:w="198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40932E48" w14:textId="77777777" w:rsidR="00F76E26" w:rsidRPr="009F314E" w:rsidRDefault="00F76E26" w:rsidP="00942271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</w:tr>
      <w:tr w:rsidR="00F76E26" w:rsidRPr="009F314E" w14:paraId="383E3C97" w14:textId="77777777" w:rsidTr="006770B2">
        <w:trPr>
          <w:trHeight w:val="269"/>
        </w:trPr>
        <w:tc>
          <w:tcPr>
            <w:tcW w:w="11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8F31DA" w14:textId="3E685740" w:rsidR="00F76E26" w:rsidRPr="009F314E" w:rsidRDefault="00F76E26" w:rsidP="00942271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lastRenderedPageBreak/>
              <w:t>8.</w:t>
            </w:r>
            <w:r>
              <w:rPr>
                <w:sz w:val="22"/>
                <w:szCs w:val="22"/>
              </w:rPr>
              <w:t>19</w:t>
            </w:r>
            <w:r w:rsidRPr="009F314E">
              <w:rPr>
                <w:sz w:val="22"/>
                <w:szCs w:val="22"/>
              </w:rPr>
              <w:t>*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7837E2" w14:textId="77777777" w:rsidR="00F76E26" w:rsidRPr="009F314E" w:rsidRDefault="00F76E26" w:rsidP="00942271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</w:p>
        </w:tc>
        <w:tc>
          <w:tcPr>
            <w:tcW w:w="1409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14:paraId="3704C214" w14:textId="77777777" w:rsidR="00F76E26" w:rsidRPr="008747CF" w:rsidRDefault="00F76E26" w:rsidP="00942271">
            <w:pPr>
              <w:spacing w:line="192" w:lineRule="auto"/>
              <w:rPr>
                <w:sz w:val="22"/>
                <w:szCs w:val="22"/>
              </w:rPr>
            </w:pPr>
          </w:p>
        </w:tc>
        <w:tc>
          <w:tcPr>
            <w:tcW w:w="2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C963F2C" w14:textId="43E800C6" w:rsidR="00F76E26" w:rsidRPr="009F314E" w:rsidRDefault="00F76E26" w:rsidP="00942271">
            <w:pPr>
              <w:suppressAutoHyphens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Дрожжи</w:t>
            </w:r>
          </w:p>
        </w:tc>
        <w:tc>
          <w:tcPr>
            <w:tcW w:w="25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3B0266E2" w14:textId="77777777" w:rsidR="00F76E26" w:rsidRPr="0014697D" w:rsidRDefault="00F76E26" w:rsidP="00942271">
            <w:pPr>
              <w:suppressAutoHyphens/>
              <w:jc w:val="both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72938E" w14:textId="77777777" w:rsidR="00F76E26" w:rsidRPr="009F314E" w:rsidRDefault="00F76E26" w:rsidP="00942271">
            <w:pPr>
              <w:spacing w:line="228" w:lineRule="auto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 xml:space="preserve">ГОСТ 10444.12-2013 </w:t>
            </w:r>
          </w:p>
          <w:p w14:paraId="6631B528" w14:textId="64939071" w:rsidR="00F76E26" w:rsidRPr="009F314E" w:rsidRDefault="00F76E26" w:rsidP="00942271">
            <w:pPr>
              <w:pStyle w:val="Default"/>
              <w:rPr>
                <w:color w:val="auto"/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30712-2001 п.6.3</w:t>
            </w:r>
          </w:p>
        </w:tc>
        <w:tc>
          <w:tcPr>
            <w:tcW w:w="198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1BFF9D32" w14:textId="77777777" w:rsidR="00F76E26" w:rsidRPr="009F314E" w:rsidRDefault="00F76E26" w:rsidP="00942271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</w:tr>
      <w:tr w:rsidR="00F76E26" w:rsidRPr="009F314E" w14:paraId="661DAC71" w14:textId="77777777" w:rsidTr="006770B2">
        <w:trPr>
          <w:trHeight w:val="269"/>
        </w:trPr>
        <w:tc>
          <w:tcPr>
            <w:tcW w:w="11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B7BF61" w14:textId="0C19216F" w:rsidR="00F76E26" w:rsidRPr="009F314E" w:rsidRDefault="00F76E26" w:rsidP="00942271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8.</w:t>
            </w:r>
            <w:r>
              <w:rPr>
                <w:sz w:val="22"/>
                <w:szCs w:val="22"/>
              </w:rPr>
              <w:t>20</w:t>
            </w:r>
            <w:r w:rsidRPr="009F314E">
              <w:rPr>
                <w:sz w:val="22"/>
                <w:szCs w:val="22"/>
              </w:rPr>
              <w:t>*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35C09B" w14:textId="77777777" w:rsidR="00F76E26" w:rsidRPr="009F314E" w:rsidRDefault="00F76E26" w:rsidP="00942271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</w:p>
        </w:tc>
        <w:tc>
          <w:tcPr>
            <w:tcW w:w="1409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14:paraId="1F2AE861" w14:textId="77777777" w:rsidR="00F76E26" w:rsidRPr="008747CF" w:rsidRDefault="00F76E26" w:rsidP="00942271">
            <w:pPr>
              <w:spacing w:line="192" w:lineRule="auto"/>
              <w:rPr>
                <w:sz w:val="22"/>
                <w:szCs w:val="22"/>
              </w:rPr>
            </w:pPr>
          </w:p>
        </w:tc>
        <w:tc>
          <w:tcPr>
            <w:tcW w:w="2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C21A4A2" w14:textId="3B2465C2" w:rsidR="00F76E26" w:rsidRPr="009F314E" w:rsidRDefault="00F76E26" w:rsidP="00942271">
            <w:pPr>
              <w:suppressAutoHyphens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 xml:space="preserve">Плесени </w:t>
            </w:r>
          </w:p>
        </w:tc>
        <w:tc>
          <w:tcPr>
            <w:tcW w:w="25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41B5BB0F" w14:textId="77777777" w:rsidR="00F76E26" w:rsidRPr="0014697D" w:rsidRDefault="00F76E26" w:rsidP="00942271">
            <w:pPr>
              <w:suppressAutoHyphens/>
              <w:jc w:val="both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60936C" w14:textId="77777777" w:rsidR="00F76E26" w:rsidRPr="009F314E" w:rsidRDefault="00F76E26" w:rsidP="00942271">
            <w:pPr>
              <w:spacing w:line="228" w:lineRule="auto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 xml:space="preserve">ГОСТ 10444.12-2013 </w:t>
            </w:r>
          </w:p>
          <w:p w14:paraId="73D610FA" w14:textId="5A048F2B" w:rsidR="00F76E26" w:rsidRPr="009F314E" w:rsidRDefault="00F76E26" w:rsidP="00942271">
            <w:pPr>
              <w:pStyle w:val="Default"/>
              <w:rPr>
                <w:color w:val="auto"/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30712-2001 п.6.3</w:t>
            </w:r>
          </w:p>
        </w:tc>
        <w:tc>
          <w:tcPr>
            <w:tcW w:w="198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7656418D" w14:textId="77777777" w:rsidR="00F76E26" w:rsidRPr="009F314E" w:rsidRDefault="00F76E26" w:rsidP="00942271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</w:tr>
      <w:tr w:rsidR="00F76E26" w:rsidRPr="009F314E" w14:paraId="042E03C9" w14:textId="77777777" w:rsidTr="006770B2">
        <w:trPr>
          <w:trHeight w:val="269"/>
        </w:trPr>
        <w:tc>
          <w:tcPr>
            <w:tcW w:w="11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6644BD" w14:textId="7BF5450D" w:rsidR="00F76E26" w:rsidRPr="009F314E" w:rsidRDefault="00F76E26" w:rsidP="00942271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8.</w:t>
            </w:r>
            <w:r>
              <w:rPr>
                <w:sz w:val="22"/>
                <w:szCs w:val="22"/>
              </w:rPr>
              <w:t>21</w:t>
            </w:r>
            <w:r w:rsidRPr="009F314E">
              <w:rPr>
                <w:sz w:val="22"/>
                <w:szCs w:val="22"/>
              </w:rPr>
              <w:t>*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67C8BF" w14:textId="77777777" w:rsidR="00F76E26" w:rsidRPr="009F314E" w:rsidRDefault="00F76E26" w:rsidP="00942271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</w:p>
        </w:tc>
        <w:tc>
          <w:tcPr>
            <w:tcW w:w="1409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E8D292B" w14:textId="77777777" w:rsidR="00F76E26" w:rsidRPr="008747CF" w:rsidRDefault="00F76E26" w:rsidP="00942271">
            <w:pPr>
              <w:spacing w:line="192" w:lineRule="auto"/>
              <w:rPr>
                <w:sz w:val="22"/>
                <w:szCs w:val="22"/>
              </w:rPr>
            </w:pPr>
          </w:p>
        </w:tc>
        <w:tc>
          <w:tcPr>
            <w:tcW w:w="2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8713209" w14:textId="0B66FB29" w:rsidR="00F76E26" w:rsidRPr="009F314E" w:rsidRDefault="00F76E26" w:rsidP="00942271">
            <w:pPr>
              <w:suppressAutoHyphens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 xml:space="preserve">P. </w:t>
            </w:r>
            <w:proofErr w:type="spellStart"/>
            <w:r w:rsidRPr="009F314E">
              <w:rPr>
                <w:sz w:val="22"/>
                <w:szCs w:val="22"/>
              </w:rPr>
              <w:t>aeruginosa</w:t>
            </w:r>
            <w:proofErr w:type="spellEnd"/>
            <w:r w:rsidRPr="009F314E">
              <w:rPr>
                <w:sz w:val="22"/>
                <w:szCs w:val="22"/>
              </w:rPr>
              <w:t xml:space="preserve"> </w:t>
            </w:r>
          </w:p>
        </w:tc>
        <w:tc>
          <w:tcPr>
            <w:tcW w:w="255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9994DD3" w14:textId="77777777" w:rsidR="00F76E26" w:rsidRPr="0014697D" w:rsidRDefault="00F76E26" w:rsidP="00942271">
            <w:pPr>
              <w:suppressAutoHyphens/>
              <w:jc w:val="both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4B673B" w14:textId="08BE1C0E" w:rsidR="00F76E26" w:rsidRPr="009F314E" w:rsidRDefault="00F76E26" w:rsidP="00942271">
            <w:pPr>
              <w:pStyle w:val="Default"/>
              <w:rPr>
                <w:color w:val="auto"/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 xml:space="preserve">ГОСТ 34786-2021 п.11.1                                                                         </w:t>
            </w:r>
          </w:p>
        </w:tc>
        <w:tc>
          <w:tcPr>
            <w:tcW w:w="198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CC3F229" w14:textId="77777777" w:rsidR="00F76E26" w:rsidRPr="009F314E" w:rsidRDefault="00F76E26" w:rsidP="00942271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</w:tr>
      <w:tr w:rsidR="00942271" w:rsidRPr="009F314E" w14:paraId="362DB29C" w14:textId="4D9B7F0F" w:rsidTr="002A1AEB">
        <w:trPr>
          <w:trHeight w:val="269"/>
        </w:trPr>
        <w:tc>
          <w:tcPr>
            <w:tcW w:w="11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69868B" w14:textId="73A88391" w:rsidR="00942271" w:rsidRPr="009F314E" w:rsidRDefault="00942271" w:rsidP="00942271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8.</w:t>
            </w:r>
            <w:r>
              <w:rPr>
                <w:sz w:val="22"/>
                <w:szCs w:val="22"/>
              </w:rPr>
              <w:t>22*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5B675B" w14:textId="77777777" w:rsidR="00942271" w:rsidRPr="009F314E" w:rsidRDefault="00942271" w:rsidP="00942271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</w:p>
        </w:tc>
        <w:tc>
          <w:tcPr>
            <w:tcW w:w="14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487E45E" w14:textId="38037552" w:rsidR="00942271" w:rsidRPr="008747CF" w:rsidRDefault="00942271" w:rsidP="00942271">
            <w:pPr>
              <w:spacing w:line="192" w:lineRule="auto"/>
              <w:rPr>
                <w:sz w:val="22"/>
                <w:szCs w:val="22"/>
              </w:rPr>
            </w:pPr>
            <w:r w:rsidRPr="008747CF">
              <w:rPr>
                <w:sz w:val="22"/>
                <w:szCs w:val="22"/>
              </w:rPr>
              <w:t xml:space="preserve"> 1.07/</w:t>
            </w:r>
            <w:r w:rsidR="002C45F2" w:rsidRPr="00210BB5">
              <w:rPr>
                <w:sz w:val="22"/>
                <w:szCs w:val="22"/>
              </w:rPr>
              <w:t>04.125</w:t>
            </w:r>
          </w:p>
          <w:p w14:paraId="6C509E12" w14:textId="1DD8CEA0" w:rsidR="00942271" w:rsidRPr="008747CF" w:rsidRDefault="00942271" w:rsidP="00942271">
            <w:pPr>
              <w:spacing w:line="192" w:lineRule="auto"/>
              <w:rPr>
                <w:sz w:val="22"/>
                <w:szCs w:val="22"/>
              </w:rPr>
            </w:pPr>
            <w:r w:rsidRPr="008747CF">
              <w:rPr>
                <w:sz w:val="22"/>
                <w:szCs w:val="22"/>
              </w:rPr>
              <w:t>11.01/</w:t>
            </w:r>
            <w:r w:rsidR="002C45F2" w:rsidRPr="00210BB5">
              <w:rPr>
                <w:sz w:val="22"/>
                <w:szCs w:val="22"/>
              </w:rPr>
              <w:t>04.125</w:t>
            </w:r>
          </w:p>
          <w:p w14:paraId="6BCD1405" w14:textId="68B4E645" w:rsidR="00942271" w:rsidRPr="008747CF" w:rsidRDefault="00942271" w:rsidP="00942271">
            <w:pPr>
              <w:spacing w:line="192" w:lineRule="auto"/>
              <w:rPr>
                <w:sz w:val="22"/>
                <w:szCs w:val="22"/>
              </w:rPr>
            </w:pPr>
            <w:r w:rsidRPr="008747CF">
              <w:rPr>
                <w:sz w:val="22"/>
                <w:szCs w:val="22"/>
              </w:rPr>
              <w:t>11.02/</w:t>
            </w:r>
            <w:r w:rsidR="002C45F2" w:rsidRPr="00210BB5">
              <w:rPr>
                <w:sz w:val="22"/>
                <w:szCs w:val="22"/>
              </w:rPr>
              <w:t>04.125</w:t>
            </w:r>
          </w:p>
          <w:p w14:paraId="3585EAD8" w14:textId="2C8AE904" w:rsidR="00942271" w:rsidRPr="008747CF" w:rsidRDefault="00942271" w:rsidP="00942271">
            <w:pPr>
              <w:spacing w:line="192" w:lineRule="auto"/>
              <w:rPr>
                <w:sz w:val="22"/>
                <w:szCs w:val="22"/>
              </w:rPr>
            </w:pPr>
            <w:r w:rsidRPr="008747CF">
              <w:rPr>
                <w:sz w:val="22"/>
                <w:szCs w:val="22"/>
              </w:rPr>
              <w:t>11.03/</w:t>
            </w:r>
            <w:r w:rsidR="002C45F2" w:rsidRPr="00210BB5">
              <w:rPr>
                <w:sz w:val="22"/>
                <w:szCs w:val="22"/>
              </w:rPr>
              <w:t>04.125</w:t>
            </w:r>
          </w:p>
          <w:p w14:paraId="4198AE0E" w14:textId="31EEBC9A" w:rsidR="00942271" w:rsidRPr="008747CF" w:rsidRDefault="00942271" w:rsidP="002C45F2">
            <w:pPr>
              <w:spacing w:line="192" w:lineRule="auto"/>
              <w:rPr>
                <w:sz w:val="22"/>
                <w:szCs w:val="22"/>
              </w:rPr>
            </w:pPr>
            <w:r w:rsidRPr="008747CF">
              <w:rPr>
                <w:sz w:val="22"/>
                <w:szCs w:val="22"/>
              </w:rPr>
              <w:t>11.05/</w:t>
            </w:r>
            <w:r w:rsidR="002C45F2" w:rsidRPr="00210BB5">
              <w:rPr>
                <w:sz w:val="22"/>
                <w:szCs w:val="22"/>
              </w:rPr>
              <w:t>04.125</w:t>
            </w:r>
          </w:p>
        </w:tc>
        <w:tc>
          <w:tcPr>
            <w:tcW w:w="2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5A1812" w14:textId="2EFEB1AC" w:rsidR="00942271" w:rsidRPr="009F314E" w:rsidRDefault="00942271" w:rsidP="00942271">
            <w:pPr>
              <w:suppressAutoHyphens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Объемная активность</w:t>
            </w:r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 xml:space="preserve">радионуклида </w:t>
            </w:r>
            <w:r w:rsidRPr="009F314E">
              <w:rPr>
                <w:sz w:val="22"/>
                <w:szCs w:val="22"/>
              </w:rPr>
              <w:t xml:space="preserve"> цези</w:t>
            </w:r>
            <w:r>
              <w:rPr>
                <w:sz w:val="22"/>
                <w:szCs w:val="22"/>
              </w:rPr>
              <w:t>й</w:t>
            </w:r>
            <w:proofErr w:type="gramEnd"/>
            <w:r w:rsidRPr="009F314E">
              <w:rPr>
                <w:sz w:val="22"/>
                <w:szCs w:val="22"/>
              </w:rPr>
              <w:t>-137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D115829" w14:textId="5064C5DB" w:rsidR="00942271" w:rsidRPr="0014697D" w:rsidRDefault="00942271" w:rsidP="00942271">
            <w:pPr>
              <w:suppressAutoHyphens/>
              <w:jc w:val="both"/>
              <w:rPr>
                <w:sz w:val="22"/>
                <w:szCs w:val="22"/>
              </w:rPr>
            </w:pPr>
            <w:r w:rsidRPr="0014697D">
              <w:rPr>
                <w:sz w:val="22"/>
                <w:szCs w:val="22"/>
              </w:rPr>
              <w:t>ГН 10-117-99 (РДУ-99) Республиканские допустимые уровни содержания цезия-137 и стронция-90 в сельскохозяйственном сырье и кормах, утв. Минсельхозпродом РБ 03.08.1999</w:t>
            </w:r>
          </w:p>
          <w:p w14:paraId="2902E918" w14:textId="77777777" w:rsidR="00942271" w:rsidRDefault="00942271" w:rsidP="00942271">
            <w:pPr>
              <w:jc w:val="both"/>
              <w:rPr>
                <w:bCs/>
                <w:color w:val="000000"/>
                <w:sz w:val="22"/>
                <w:szCs w:val="22"/>
                <w:shd w:val="clear" w:color="auto" w:fill="FFFFFF"/>
              </w:rPr>
            </w:pPr>
            <w:r w:rsidRPr="0014697D">
              <w:rPr>
                <w:color w:val="EE0000"/>
                <w:sz w:val="22"/>
                <w:szCs w:val="22"/>
              </w:rPr>
              <w:t xml:space="preserve"> </w:t>
            </w:r>
            <w:r w:rsidRPr="0014697D">
              <w:rPr>
                <w:bCs/>
                <w:color w:val="000000"/>
                <w:sz w:val="22"/>
                <w:szCs w:val="22"/>
                <w:shd w:val="clear" w:color="auto" w:fill="FFFFFF"/>
              </w:rPr>
              <w:t>ГН «Показатели безопасности и безвредности продовольственного сырья и пищевых продуктов», утв. постановлением Совета Министров Республики Беларусь от 25.01.2021 № 37</w:t>
            </w:r>
          </w:p>
          <w:p w14:paraId="6FB5135C" w14:textId="77777777" w:rsidR="001C0A77" w:rsidRDefault="001C0A77" w:rsidP="00942271">
            <w:pPr>
              <w:jc w:val="both"/>
              <w:rPr>
                <w:bCs/>
                <w:color w:val="000000"/>
                <w:sz w:val="22"/>
                <w:szCs w:val="22"/>
                <w:shd w:val="clear" w:color="auto" w:fill="FFFFFF"/>
              </w:rPr>
            </w:pPr>
          </w:p>
          <w:p w14:paraId="10B4A1DE" w14:textId="77777777" w:rsidR="001C0A77" w:rsidRDefault="001C0A77" w:rsidP="00942271">
            <w:pPr>
              <w:jc w:val="both"/>
              <w:rPr>
                <w:bCs/>
                <w:color w:val="000000"/>
                <w:sz w:val="22"/>
                <w:szCs w:val="22"/>
                <w:shd w:val="clear" w:color="auto" w:fill="FFFFFF"/>
              </w:rPr>
            </w:pPr>
          </w:p>
          <w:p w14:paraId="305A1ADE" w14:textId="1D7025CA" w:rsidR="001C0A77" w:rsidRPr="0014697D" w:rsidRDefault="001C0A77" w:rsidP="0094227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C5968F" w14:textId="0FFA2048" w:rsidR="00942271" w:rsidRPr="009F314E" w:rsidRDefault="00942271" w:rsidP="00942271">
            <w:pPr>
              <w:pStyle w:val="Default"/>
              <w:rPr>
                <w:color w:val="auto"/>
                <w:sz w:val="20"/>
                <w:szCs w:val="20"/>
              </w:rPr>
            </w:pPr>
            <w:r w:rsidRPr="009F314E">
              <w:rPr>
                <w:color w:val="auto"/>
                <w:sz w:val="22"/>
                <w:szCs w:val="22"/>
              </w:rPr>
              <w:t>МВИ.МН 1181-2011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DEE3CA9" w14:textId="77777777" w:rsidR="000E1ADC" w:rsidRDefault="000E1ADC" w:rsidP="000E1ADC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Лабораторный </w:t>
            </w:r>
          </w:p>
          <w:p w14:paraId="7799ED51" w14:textId="77777777" w:rsidR="000E1ADC" w:rsidRDefault="000E1ADC" w:rsidP="000E1ADC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отдел, группа санитарно-гигиенических исследований </w:t>
            </w:r>
          </w:p>
          <w:p w14:paraId="67323908" w14:textId="77777777" w:rsidR="000E1ADC" w:rsidRDefault="000E1ADC" w:rsidP="000E1ADC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(ул.Октябрьская,33,</w:t>
            </w:r>
          </w:p>
          <w:p w14:paraId="61664008" w14:textId="0CC2C472" w:rsidR="00942271" w:rsidRPr="009F314E" w:rsidRDefault="000E1ADC" w:rsidP="000E1ADC">
            <w:pPr>
              <w:pStyle w:val="Default"/>
              <w:rPr>
                <w:color w:val="auto"/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г.Рогачёв</w:t>
            </w:r>
            <w:proofErr w:type="spellEnd"/>
            <w:r>
              <w:rPr>
                <w:sz w:val="22"/>
                <w:szCs w:val="22"/>
              </w:rPr>
              <w:t>, Гомельская область</w:t>
            </w:r>
          </w:p>
        </w:tc>
      </w:tr>
      <w:tr w:rsidR="00942271" w:rsidRPr="009F314E" w14:paraId="014AD745" w14:textId="2AB36E17" w:rsidTr="002A1AEB">
        <w:trPr>
          <w:trHeight w:val="269"/>
        </w:trPr>
        <w:tc>
          <w:tcPr>
            <w:tcW w:w="11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E8EF38" w14:textId="432EEABD" w:rsidR="00942271" w:rsidRPr="009F314E" w:rsidRDefault="00942271" w:rsidP="00942271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9.1</w:t>
            </w:r>
            <w:r w:rsidRPr="009F314E">
              <w:rPr>
                <w:sz w:val="22"/>
                <w:szCs w:val="22"/>
                <w:lang w:val="en-US"/>
              </w:rPr>
              <w:t>*</w:t>
            </w:r>
            <w:r w:rsidRPr="009F314E">
              <w:rPr>
                <w:sz w:val="22"/>
                <w:szCs w:val="22"/>
              </w:rPr>
              <w:t>**</w:t>
            </w:r>
          </w:p>
        </w:tc>
        <w:tc>
          <w:tcPr>
            <w:tcW w:w="1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0C634A" w14:textId="6DBD8C29" w:rsidR="00942271" w:rsidRPr="00614CA8" w:rsidRDefault="00942271" w:rsidP="00942271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  <w:r w:rsidRPr="00614CA8">
              <w:rPr>
                <w:sz w:val="22"/>
                <w:szCs w:val="22"/>
              </w:rPr>
              <w:t xml:space="preserve">Воды минеральные и прочие в бутылках  </w:t>
            </w:r>
          </w:p>
          <w:p w14:paraId="4349DA62" w14:textId="77777777" w:rsidR="00942271" w:rsidRPr="00614CA8" w:rsidRDefault="00942271" w:rsidP="00942271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</w:p>
          <w:p w14:paraId="5BB0430E" w14:textId="77777777" w:rsidR="00942271" w:rsidRPr="00614CA8" w:rsidRDefault="00942271" w:rsidP="00942271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</w:p>
          <w:p w14:paraId="56600FB7" w14:textId="77777777" w:rsidR="00942271" w:rsidRPr="00614CA8" w:rsidRDefault="00942271" w:rsidP="00942271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</w:p>
          <w:p w14:paraId="3E47B2A7" w14:textId="77777777" w:rsidR="00942271" w:rsidRPr="00614CA8" w:rsidRDefault="00942271" w:rsidP="00942271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</w:p>
          <w:p w14:paraId="5F9D7BF8" w14:textId="77777777" w:rsidR="00942271" w:rsidRPr="00614CA8" w:rsidRDefault="00942271" w:rsidP="00942271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</w:p>
          <w:p w14:paraId="37A9C7FD" w14:textId="77777777" w:rsidR="00942271" w:rsidRPr="00614CA8" w:rsidRDefault="00942271" w:rsidP="00942271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</w:p>
          <w:p w14:paraId="076A0829" w14:textId="77777777" w:rsidR="00942271" w:rsidRPr="00614CA8" w:rsidRDefault="00942271" w:rsidP="00942271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</w:p>
          <w:p w14:paraId="6207C108" w14:textId="77777777" w:rsidR="00942271" w:rsidRPr="00614CA8" w:rsidRDefault="00942271" w:rsidP="00942271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</w:p>
          <w:p w14:paraId="5E85282C" w14:textId="77777777" w:rsidR="00942271" w:rsidRPr="00614CA8" w:rsidRDefault="00942271" w:rsidP="00942271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</w:p>
          <w:p w14:paraId="3562F8C6" w14:textId="77777777" w:rsidR="00942271" w:rsidRPr="00614CA8" w:rsidRDefault="00942271" w:rsidP="00942271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</w:p>
          <w:p w14:paraId="09C7B8CE" w14:textId="77777777" w:rsidR="00942271" w:rsidRPr="00614CA8" w:rsidRDefault="00942271" w:rsidP="00942271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</w:p>
          <w:p w14:paraId="672E0AE3" w14:textId="36EC700E" w:rsidR="00942271" w:rsidRPr="00614CA8" w:rsidRDefault="00942271" w:rsidP="00942271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</w:p>
        </w:tc>
        <w:tc>
          <w:tcPr>
            <w:tcW w:w="140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C64949B" w14:textId="64F2FFDE" w:rsidR="00942271" w:rsidRPr="00CA2403" w:rsidRDefault="00942271" w:rsidP="00942271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CA2403">
              <w:rPr>
                <w:sz w:val="22"/>
                <w:szCs w:val="22"/>
              </w:rPr>
              <w:lastRenderedPageBreak/>
              <w:t>11.07/42.000</w:t>
            </w:r>
          </w:p>
        </w:tc>
        <w:tc>
          <w:tcPr>
            <w:tcW w:w="27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9A5FEF5" w14:textId="3330F1EE" w:rsidR="00942271" w:rsidRPr="009F314E" w:rsidRDefault="00942271" w:rsidP="00942271">
            <w:pPr>
              <w:suppressAutoHyphens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Отбор проб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7BE017D" w14:textId="77777777" w:rsidR="00942271" w:rsidRPr="009F314E" w:rsidRDefault="00942271" w:rsidP="00942271">
            <w:pPr>
              <w:suppressAutoHyphens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23268.0-91</w:t>
            </w:r>
          </w:p>
          <w:p w14:paraId="2032F890" w14:textId="4F4C03EF" w:rsidR="00942271" w:rsidRPr="009F314E" w:rsidRDefault="00942271" w:rsidP="00942271">
            <w:pPr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31904-2012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23FB47A" w14:textId="77777777" w:rsidR="00942271" w:rsidRPr="009F314E" w:rsidRDefault="00942271" w:rsidP="00942271">
            <w:pPr>
              <w:suppressAutoHyphens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23268.0-91</w:t>
            </w:r>
          </w:p>
          <w:p w14:paraId="5E7673F1" w14:textId="50FB7F31" w:rsidR="00942271" w:rsidRPr="009F314E" w:rsidRDefault="00942271" w:rsidP="00942271">
            <w:pPr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31904-2012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8597467" w14:textId="77777777" w:rsidR="00BC715C" w:rsidRDefault="00BC715C" w:rsidP="00BC715C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Лабораторный </w:t>
            </w:r>
          </w:p>
          <w:p w14:paraId="2AD363BE" w14:textId="77777777" w:rsidR="00BC715C" w:rsidRDefault="00BC715C" w:rsidP="00BC715C">
            <w:pPr>
              <w:spacing w:line="216" w:lineRule="auto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отдел ,</w:t>
            </w:r>
            <w:proofErr w:type="gramEnd"/>
            <w:r>
              <w:rPr>
                <w:sz w:val="22"/>
                <w:szCs w:val="22"/>
              </w:rPr>
              <w:t xml:space="preserve"> отдел гигиены, отдел эпидемиологии</w:t>
            </w:r>
          </w:p>
          <w:p w14:paraId="0AA63F14" w14:textId="77777777" w:rsidR="00BC715C" w:rsidRDefault="00BC715C" w:rsidP="00BC715C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(ул.Октябрьская,33,</w:t>
            </w:r>
          </w:p>
          <w:p w14:paraId="40933382" w14:textId="26CE8795" w:rsidR="00942271" w:rsidRPr="009F314E" w:rsidRDefault="00BC715C" w:rsidP="00BC715C">
            <w:pPr>
              <w:suppressAutoHyphens/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г.Рогачёв</w:t>
            </w:r>
            <w:proofErr w:type="spellEnd"/>
            <w:r>
              <w:rPr>
                <w:sz w:val="22"/>
                <w:szCs w:val="22"/>
              </w:rPr>
              <w:t>, Гомельская область)</w:t>
            </w:r>
          </w:p>
        </w:tc>
      </w:tr>
      <w:tr w:rsidR="001C0A77" w:rsidRPr="009F314E" w14:paraId="00C31488" w14:textId="6A2BE32E" w:rsidTr="006770B2">
        <w:trPr>
          <w:trHeight w:val="940"/>
        </w:trPr>
        <w:tc>
          <w:tcPr>
            <w:tcW w:w="11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135421" w14:textId="56F7591B" w:rsidR="001C0A77" w:rsidRPr="009F314E" w:rsidRDefault="001C0A77" w:rsidP="00942271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lastRenderedPageBreak/>
              <w:t>9.2*</w:t>
            </w:r>
          </w:p>
        </w:tc>
        <w:tc>
          <w:tcPr>
            <w:tcW w:w="1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8F1861" w14:textId="77777777" w:rsidR="001C0A77" w:rsidRPr="009F314E" w:rsidRDefault="001C0A77" w:rsidP="00942271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</w:p>
        </w:tc>
        <w:tc>
          <w:tcPr>
            <w:tcW w:w="140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5A72964" w14:textId="5B676134" w:rsidR="001C0A77" w:rsidRPr="00CA2403" w:rsidRDefault="001C0A77" w:rsidP="00942271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CA2403">
              <w:rPr>
                <w:sz w:val="22"/>
                <w:szCs w:val="22"/>
              </w:rPr>
              <w:t>11.07/08.156</w:t>
            </w:r>
          </w:p>
        </w:tc>
        <w:tc>
          <w:tcPr>
            <w:tcW w:w="27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8EBB2B4" w14:textId="2C5544D6" w:rsidR="001C0A77" w:rsidRPr="009F314E" w:rsidRDefault="001C0A77" w:rsidP="00942271">
            <w:pPr>
              <w:suppressAutoHyphens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Цветность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E3E9C95" w14:textId="06410704" w:rsidR="001C0A77" w:rsidRPr="00614CA8" w:rsidRDefault="001C0A77" w:rsidP="00942271">
            <w:pPr>
              <w:jc w:val="both"/>
              <w:rPr>
                <w:sz w:val="22"/>
                <w:szCs w:val="22"/>
              </w:rPr>
            </w:pPr>
            <w:r w:rsidRPr="00614CA8">
              <w:rPr>
                <w:sz w:val="22"/>
                <w:szCs w:val="22"/>
              </w:rPr>
              <w:t xml:space="preserve">ГН, утв. постановлением </w:t>
            </w:r>
            <w:proofErr w:type="gramStart"/>
            <w:r w:rsidRPr="00614CA8">
              <w:rPr>
                <w:sz w:val="22"/>
                <w:szCs w:val="22"/>
              </w:rPr>
              <w:t>МЗ  Республики</w:t>
            </w:r>
            <w:proofErr w:type="gramEnd"/>
            <w:r w:rsidRPr="00614CA8">
              <w:rPr>
                <w:sz w:val="22"/>
                <w:szCs w:val="22"/>
              </w:rPr>
              <w:t xml:space="preserve"> Беларусь 15.12.2015 № 123</w:t>
            </w:r>
          </w:p>
          <w:p w14:paraId="2309EDFA" w14:textId="38D6F974" w:rsidR="001C0A77" w:rsidRPr="00614CA8" w:rsidRDefault="001C0A77" w:rsidP="00942271">
            <w:pPr>
              <w:jc w:val="both"/>
              <w:rPr>
                <w:bCs/>
                <w:sz w:val="22"/>
                <w:szCs w:val="22"/>
                <w:shd w:val="clear" w:color="auto" w:fill="FFFFFF"/>
              </w:rPr>
            </w:pPr>
            <w:r w:rsidRPr="00614CA8">
              <w:rPr>
                <w:sz w:val="22"/>
                <w:szCs w:val="22"/>
              </w:rPr>
              <w:t xml:space="preserve"> </w:t>
            </w:r>
            <w:r w:rsidRPr="00614CA8">
              <w:rPr>
                <w:bCs/>
                <w:sz w:val="22"/>
                <w:szCs w:val="22"/>
                <w:shd w:val="clear" w:color="auto" w:fill="FFFFFF"/>
              </w:rPr>
              <w:t>ГН «</w:t>
            </w:r>
            <w:r w:rsidRPr="00D7148D">
              <w:rPr>
                <w:bCs/>
                <w:color w:val="000000"/>
                <w:sz w:val="22"/>
                <w:szCs w:val="22"/>
                <w:shd w:val="clear" w:color="auto" w:fill="FFFFFF"/>
              </w:rPr>
              <w:t xml:space="preserve">Показатели безопасности и безвредности продовольственного сырья и пищевых продуктов», утв. постановлением Совета Министров Республики </w:t>
            </w:r>
            <w:r w:rsidRPr="00614CA8">
              <w:rPr>
                <w:bCs/>
                <w:sz w:val="22"/>
                <w:szCs w:val="22"/>
                <w:shd w:val="clear" w:color="auto" w:fill="FFFFFF"/>
              </w:rPr>
              <w:t>Беларусь от 25.01.2021 № 37</w:t>
            </w:r>
          </w:p>
          <w:p w14:paraId="553360E8" w14:textId="45073D72" w:rsidR="001C0A77" w:rsidRPr="009F314E" w:rsidRDefault="001C0A77" w:rsidP="00942271">
            <w:pPr>
              <w:jc w:val="both"/>
              <w:rPr>
                <w:sz w:val="22"/>
                <w:szCs w:val="22"/>
              </w:rPr>
            </w:pPr>
            <w:r w:rsidRPr="00614CA8">
              <w:rPr>
                <w:sz w:val="22"/>
                <w:szCs w:val="22"/>
              </w:rPr>
              <w:t xml:space="preserve">ТНПА и другая документация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F1982FE" w14:textId="5564FA72" w:rsidR="001C0A77" w:rsidRPr="009F314E" w:rsidRDefault="001C0A77" w:rsidP="00942271">
            <w:pPr>
              <w:suppressAutoHyphens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31868-2012</w:t>
            </w:r>
          </w:p>
        </w:tc>
        <w:tc>
          <w:tcPr>
            <w:tcW w:w="198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6635FF14" w14:textId="77777777" w:rsidR="001C0A77" w:rsidRDefault="001C0A77" w:rsidP="001C0A77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Лабораторный </w:t>
            </w:r>
          </w:p>
          <w:p w14:paraId="40878FA9" w14:textId="77777777" w:rsidR="001C0A77" w:rsidRDefault="001C0A77" w:rsidP="001C0A77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отдел, группа санитарно-гигиенических исследований </w:t>
            </w:r>
          </w:p>
          <w:p w14:paraId="2B9F27BA" w14:textId="77777777" w:rsidR="001C0A77" w:rsidRDefault="001C0A77" w:rsidP="001C0A77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(ул.Октябрьская,33,</w:t>
            </w:r>
          </w:p>
          <w:p w14:paraId="30B75D90" w14:textId="13C3E28A" w:rsidR="001C0A77" w:rsidRPr="009F314E" w:rsidRDefault="001C0A77" w:rsidP="001C0A77">
            <w:pPr>
              <w:suppressAutoHyphens/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г.Рогачёв</w:t>
            </w:r>
            <w:proofErr w:type="spellEnd"/>
            <w:r>
              <w:rPr>
                <w:sz w:val="22"/>
                <w:szCs w:val="22"/>
              </w:rPr>
              <w:t>, Гомельская область</w:t>
            </w:r>
          </w:p>
        </w:tc>
      </w:tr>
      <w:tr w:rsidR="001C0A77" w:rsidRPr="009F314E" w14:paraId="3861AF3A" w14:textId="058D2ED7" w:rsidTr="006770B2">
        <w:trPr>
          <w:trHeight w:val="269"/>
        </w:trPr>
        <w:tc>
          <w:tcPr>
            <w:tcW w:w="11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653F50" w14:textId="168C0B7B" w:rsidR="001C0A77" w:rsidRPr="009F314E" w:rsidRDefault="001C0A77" w:rsidP="00942271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9.3*</w:t>
            </w:r>
          </w:p>
        </w:tc>
        <w:tc>
          <w:tcPr>
            <w:tcW w:w="1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3ADCF8" w14:textId="77777777" w:rsidR="001C0A77" w:rsidRPr="009F314E" w:rsidRDefault="001C0A77" w:rsidP="00942271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</w:p>
        </w:tc>
        <w:tc>
          <w:tcPr>
            <w:tcW w:w="140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13BE823" w14:textId="5E9756C5" w:rsidR="001C0A77" w:rsidRPr="002A1AEB" w:rsidRDefault="001C0A77" w:rsidP="00942271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2A1AEB">
              <w:rPr>
                <w:sz w:val="22"/>
                <w:szCs w:val="22"/>
              </w:rPr>
              <w:t>11.07/08.156</w:t>
            </w:r>
          </w:p>
        </w:tc>
        <w:tc>
          <w:tcPr>
            <w:tcW w:w="27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24582F3" w14:textId="25FDC746" w:rsidR="001C0A77" w:rsidRPr="009F314E" w:rsidRDefault="001C0A77" w:rsidP="00942271">
            <w:pPr>
              <w:suppressAutoHyphens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Мутность</w:t>
            </w:r>
          </w:p>
        </w:tc>
        <w:tc>
          <w:tcPr>
            <w:tcW w:w="255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FBD5E0C" w14:textId="77777777" w:rsidR="001C0A77" w:rsidRPr="009F314E" w:rsidRDefault="001C0A77" w:rsidP="0094227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ECDCDEB" w14:textId="13D28427" w:rsidR="001C0A77" w:rsidRPr="009F314E" w:rsidRDefault="001C0A77" w:rsidP="00942271">
            <w:pPr>
              <w:suppressAutoHyphens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3351-</w:t>
            </w:r>
            <w:proofErr w:type="gramStart"/>
            <w:r w:rsidRPr="009F314E">
              <w:rPr>
                <w:sz w:val="22"/>
                <w:szCs w:val="22"/>
              </w:rPr>
              <w:t>74  п.</w:t>
            </w:r>
            <w:proofErr w:type="gramEnd"/>
            <w:r w:rsidRPr="009F314E">
              <w:rPr>
                <w:sz w:val="22"/>
                <w:szCs w:val="22"/>
              </w:rPr>
              <w:t>5</w:t>
            </w:r>
          </w:p>
        </w:tc>
        <w:tc>
          <w:tcPr>
            <w:tcW w:w="198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144A9333" w14:textId="77777777" w:rsidR="001C0A77" w:rsidRPr="009F314E" w:rsidRDefault="001C0A77" w:rsidP="00942271">
            <w:pPr>
              <w:suppressAutoHyphens/>
              <w:jc w:val="both"/>
              <w:rPr>
                <w:sz w:val="22"/>
                <w:szCs w:val="22"/>
              </w:rPr>
            </w:pPr>
          </w:p>
        </w:tc>
      </w:tr>
      <w:tr w:rsidR="001C0A77" w:rsidRPr="009F314E" w14:paraId="1079E473" w14:textId="0BFDBBA3" w:rsidTr="006770B2">
        <w:trPr>
          <w:trHeight w:val="269"/>
        </w:trPr>
        <w:tc>
          <w:tcPr>
            <w:tcW w:w="11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2D3CFA" w14:textId="2F3DCABF" w:rsidR="001C0A77" w:rsidRPr="009F314E" w:rsidRDefault="001C0A77" w:rsidP="00942271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9.4*</w:t>
            </w:r>
          </w:p>
        </w:tc>
        <w:tc>
          <w:tcPr>
            <w:tcW w:w="1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892F18" w14:textId="77777777" w:rsidR="001C0A77" w:rsidRPr="009F314E" w:rsidRDefault="001C0A77" w:rsidP="00942271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</w:p>
        </w:tc>
        <w:tc>
          <w:tcPr>
            <w:tcW w:w="140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6E07141" w14:textId="032AC9A0" w:rsidR="001C0A77" w:rsidRPr="002A1AEB" w:rsidRDefault="001C0A77" w:rsidP="00942271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2A1AEB">
              <w:rPr>
                <w:sz w:val="22"/>
                <w:szCs w:val="22"/>
              </w:rPr>
              <w:t>11.07/11.116</w:t>
            </w:r>
          </w:p>
        </w:tc>
        <w:tc>
          <w:tcPr>
            <w:tcW w:w="27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B6593AC" w14:textId="474F2839" w:rsidR="001C0A77" w:rsidRPr="009F314E" w:rsidRDefault="001C0A77" w:rsidP="00942271">
            <w:pPr>
              <w:suppressAutoHyphens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Запах</w:t>
            </w:r>
          </w:p>
        </w:tc>
        <w:tc>
          <w:tcPr>
            <w:tcW w:w="255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2DEE4C8" w14:textId="77777777" w:rsidR="001C0A77" w:rsidRPr="009F314E" w:rsidRDefault="001C0A77" w:rsidP="0094227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BFBA871" w14:textId="42C6DE89" w:rsidR="001C0A77" w:rsidRPr="009F314E" w:rsidRDefault="001C0A77" w:rsidP="00942271">
            <w:pPr>
              <w:suppressAutoHyphens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3351-</w:t>
            </w:r>
            <w:proofErr w:type="gramStart"/>
            <w:r w:rsidRPr="009F314E">
              <w:rPr>
                <w:sz w:val="22"/>
                <w:szCs w:val="22"/>
              </w:rPr>
              <w:t>74  п.</w:t>
            </w:r>
            <w:proofErr w:type="gramEnd"/>
            <w:r w:rsidRPr="009F314E">
              <w:rPr>
                <w:sz w:val="22"/>
                <w:szCs w:val="22"/>
              </w:rPr>
              <w:t>2</w:t>
            </w:r>
          </w:p>
        </w:tc>
        <w:tc>
          <w:tcPr>
            <w:tcW w:w="198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201400DB" w14:textId="77777777" w:rsidR="001C0A77" w:rsidRPr="009F314E" w:rsidRDefault="001C0A77" w:rsidP="00942271">
            <w:pPr>
              <w:suppressAutoHyphens/>
              <w:jc w:val="both"/>
              <w:rPr>
                <w:sz w:val="22"/>
                <w:szCs w:val="22"/>
              </w:rPr>
            </w:pPr>
          </w:p>
        </w:tc>
      </w:tr>
      <w:tr w:rsidR="001C0A77" w:rsidRPr="009F314E" w14:paraId="0788CA3B" w14:textId="3A71A494" w:rsidTr="006770B2">
        <w:trPr>
          <w:trHeight w:val="269"/>
        </w:trPr>
        <w:tc>
          <w:tcPr>
            <w:tcW w:w="11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CD7846" w14:textId="25C2F827" w:rsidR="001C0A77" w:rsidRPr="009F314E" w:rsidRDefault="001C0A77" w:rsidP="00942271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9.5*</w:t>
            </w:r>
          </w:p>
        </w:tc>
        <w:tc>
          <w:tcPr>
            <w:tcW w:w="1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8BCC47" w14:textId="77777777" w:rsidR="001C0A77" w:rsidRPr="009F314E" w:rsidRDefault="001C0A77" w:rsidP="00942271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</w:p>
        </w:tc>
        <w:tc>
          <w:tcPr>
            <w:tcW w:w="140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3289821" w14:textId="1FABE567" w:rsidR="001C0A77" w:rsidRPr="002A1AEB" w:rsidRDefault="001C0A77" w:rsidP="00942271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2A1AEB">
              <w:rPr>
                <w:sz w:val="22"/>
                <w:szCs w:val="22"/>
              </w:rPr>
              <w:t>11.07/11.116</w:t>
            </w:r>
          </w:p>
        </w:tc>
        <w:tc>
          <w:tcPr>
            <w:tcW w:w="27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761301B" w14:textId="7AD3E290" w:rsidR="001C0A77" w:rsidRPr="009F314E" w:rsidRDefault="001C0A77" w:rsidP="00942271">
            <w:pPr>
              <w:suppressAutoHyphens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Привкус</w:t>
            </w:r>
          </w:p>
        </w:tc>
        <w:tc>
          <w:tcPr>
            <w:tcW w:w="255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67F8167" w14:textId="77777777" w:rsidR="001C0A77" w:rsidRPr="009F314E" w:rsidRDefault="001C0A77" w:rsidP="0094227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4944786" w14:textId="2DA7A945" w:rsidR="001C0A77" w:rsidRPr="009F314E" w:rsidRDefault="001C0A77" w:rsidP="00942271">
            <w:pPr>
              <w:suppressAutoHyphens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3351-74 п.3</w:t>
            </w:r>
          </w:p>
        </w:tc>
        <w:tc>
          <w:tcPr>
            <w:tcW w:w="198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34C3A57F" w14:textId="77777777" w:rsidR="001C0A77" w:rsidRPr="009F314E" w:rsidRDefault="001C0A77" w:rsidP="00942271">
            <w:pPr>
              <w:suppressAutoHyphens/>
              <w:jc w:val="both"/>
              <w:rPr>
                <w:sz w:val="22"/>
                <w:szCs w:val="22"/>
              </w:rPr>
            </w:pPr>
          </w:p>
        </w:tc>
      </w:tr>
      <w:tr w:rsidR="001C0A77" w:rsidRPr="009F314E" w14:paraId="697B9196" w14:textId="50B0C9E9" w:rsidTr="006770B2">
        <w:trPr>
          <w:trHeight w:val="269"/>
        </w:trPr>
        <w:tc>
          <w:tcPr>
            <w:tcW w:w="11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57C8C6" w14:textId="448D1F01" w:rsidR="001C0A77" w:rsidRPr="009F314E" w:rsidRDefault="001C0A77" w:rsidP="00942271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9.6*</w:t>
            </w:r>
          </w:p>
        </w:tc>
        <w:tc>
          <w:tcPr>
            <w:tcW w:w="1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BE34CF" w14:textId="77777777" w:rsidR="001C0A77" w:rsidRPr="009F314E" w:rsidRDefault="001C0A77" w:rsidP="00942271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</w:p>
        </w:tc>
        <w:tc>
          <w:tcPr>
            <w:tcW w:w="140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7FCE415" w14:textId="0F479337" w:rsidR="001C0A77" w:rsidRPr="002A1AEB" w:rsidRDefault="001C0A77" w:rsidP="00942271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2A1AEB">
              <w:rPr>
                <w:sz w:val="22"/>
                <w:szCs w:val="22"/>
              </w:rPr>
              <w:t>11.07/08.169</w:t>
            </w:r>
          </w:p>
        </w:tc>
        <w:tc>
          <w:tcPr>
            <w:tcW w:w="27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BC6CF46" w14:textId="0513BAA2" w:rsidR="001C0A77" w:rsidRPr="009F314E" w:rsidRDefault="001C0A77" w:rsidP="00942271">
            <w:pPr>
              <w:suppressAutoHyphens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Водородный показатель (рН)</w:t>
            </w:r>
          </w:p>
        </w:tc>
        <w:tc>
          <w:tcPr>
            <w:tcW w:w="255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50A7B82" w14:textId="77777777" w:rsidR="001C0A77" w:rsidRPr="009F314E" w:rsidRDefault="001C0A77" w:rsidP="0094227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E310437" w14:textId="60EB9E29" w:rsidR="001C0A77" w:rsidRPr="009F314E" w:rsidRDefault="001C0A77" w:rsidP="00942271">
            <w:pPr>
              <w:suppressAutoHyphens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 xml:space="preserve">СТБ </w:t>
            </w:r>
            <w:r w:rsidRPr="009F314E">
              <w:rPr>
                <w:sz w:val="22"/>
                <w:szCs w:val="22"/>
                <w:lang w:val="en-US"/>
              </w:rPr>
              <w:t>ISO</w:t>
            </w:r>
            <w:r w:rsidRPr="009F314E">
              <w:rPr>
                <w:sz w:val="22"/>
                <w:szCs w:val="22"/>
              </w:rPr>
              <w:t xml:space="preserve"> 10523-2009</w:t>
            </w:r>
          </w:p>
        </w:tc>
        <w:tc>
          <w:tcPr>
            <w:tcW w:w="198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293EC224" w14:textId="77777777" w:rsidR="001C0A77" w:rsidRPr="009F314E" w:rsidRDefault="001C0A77" w:rsidP="00942271">
            <w:pPr>
              <w:suppressAutoHyphens/>
              <w:jc w:val="both"/>
              <w:rPr>
                <w:sz w:val="22"/>
                <w:szCs w:val="22"/>
              </w:rPr>
            </w:pPr>
          </w:p>
        </w:tc>
      </w:tr>
      <w:tr w:rsidR="001C0A77" w:rsidRPr="009F314E" w14:paraId="112C1ADE" w14:textId="67AAB864" w:rsidTr="006770B2">
        <w:trPr>
          <w:trHeight w:val="269"/>
        </w:trPr>
        <w:tc>
          <w:tcPr>
            <w:tcW w:w="11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235FFE" w14:textId="640F7224" w:rsidR="001C0A77" w:rsidRPr="009F314E" w:rsidRDefault="001C0A77" w:rsidP="00942271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9.7*</w:t>
            </w:r>
          </w:p>
        </w:tc>
        <w:tc>
          <w:tcPr>
            <w:tcW w:w="1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268923" w14:textId="77777777" w:rsidR="001C0A77" w:rsidRPr="009F314E" w:rsidRDefault="001C0A77" w:rsidP="00942271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</w:p>
        </w:tc>
        <w:tc>
          <w:tcPr>
            <w:tcW w:w="140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D67D2D7" w14:textId="71902A5F" w:rsidR="001C0A77" w:rsidRPr="002A1AEB" w:rsidRDefault="001C0A77" w:rsidP="00942271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2A1AEB">
              <w:rPr>
                <w:sz w:val="22"/>
                <w:szCs w:val="22"/>
              </w:rPr>
              <w:t>11.07/08.149</w:t>
            </w:r>
          </w:p>
        </w:tc>
        <w:tc>
          <w:tcPr>
            <w:tcW w:w="27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31054C1" w14:textId="2EA8D3EC" w:rsidR="001C0A77" w:rsidRPr="009F314E" w:rsidRDefault="001C0A77" w:rsidP="00942271">
            <w:pPr>
              <w:suppressAutoHyphens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Хлориды</w:t>
            </w:r>
          </w:p>
        </w:tc>
        <w:tc>
          <w:tcPr>
            <w:tcW w:w="255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4903101" w14:textId="77777777" w:rsidR="001C0A77" w:rsidRPr="009F314E" w:rsidRDefault="001C0A77" w:rsidP="0094227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AB4B261" w14:textId="1DD6D74F" w:rsidR="001C0A77" w:rsidRPr="009F314E" w:rsidRDefault="001C0A77" w:rsidP="00942271">
            <w:pPr>
              <w:suppressAutoHyphens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4245-</w:t>
            </w:r>
            <w:proofErr w:type="gramStart"/>
            <w:r w:rsidRPr="009F314E">
              <w:rPr>
                <w:sz w:val="22"/>
                <w:szCs w:val="22"/>
              </w:rPr>
              <w:t>72  п.2</w:t>
            </w:r>
            <w:proofErr w:type="gramEnd"/>
            <w:r w:rsidRPr="009F314E">
              <w:rPr>
                <w:sz w:val="22"/>
                <w:szCs w:val="22"/>
              </w:rPr>
              <w:t xml:space="preserve"> </w:t>
            </w:r>
          </w:p>
        </w:tc>
        <w:tc>
          <w:tcPr>
            <w:tcW w:w="198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1B70C1F3" w14:textId="77777777" w:rsidR="001C0A77" w:rsidRPr="009F314E" w:rsidRDefault="001C0A77" w:rsidP="00942271">
            <w:pPr>
              <w:suppressAutoHyphens/>
              <w:jc w:val="both"/>
              <w:rPr>
                <w:sz w:val="22"/>
                <w:szCs w:val="22"/>
              </w:rPr>
            </w:pPr>
          </w:p>
        </w:tc>
      </w:tr>
      <w:tr w:rsidR="001C0A77" w:rsidRPr="009F314E" w14:paraId="7A2C7D2D" w14:textId="4FCD5726" w:rsidTr="006770B2">
        <w:trPr>
          <w:trHeight w:val="269"/>
        </w:trPr>
        <w:tc>
          <w:tcPr>
            <w:tcW w:w="11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CF46EB" w14:textId="17CB199E" w:rsidR="001C0A77" w:rsidRPr="009F314E" w:rsidRDefault="001C0A77" w:rsidP="00942271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9.8*</w:t>
            </w:r>
          </w:p>
        </w:tc>
        <w:tc>
          <w:tcPr>
            <w:tcW w:w="1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E0B47B" w14:textId="77777777" w:rsidR="001C0A77" w:rsidRPr="009F314E" w:rsidRDefault="001C0A77" w:rsidP="00942271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</w:p>
        </w:tc>
        <w:tc>
          <w:tcPr>
            <w:tcW w:w="140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778D07C" w14:textId="2228C540" w:rsidR="001C0A77" w:rsidRPr="002A1AEB" w:rsidRDefault="001C0A77" w:rsidP="00942271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2A1AEB">
              <w:rPr>
                <w:sz w:val="22"/>
                <w:szCs w:val="22"/>
              </w:rPr>
              <w:t>11.07/08.150</w:t>
            </w:r>
          </w:p>
        </w:tc>
        <w:tc>
          <w:tcPr>
            <w:tcW w:w="27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0E32459" w14:textId="42164D88" w:rsidR="001C0A77" w:rsidRPr="009F314E" w:rsidRDefault="001C0A77" w:rsidP="00942271">
            <w:pPr>
              <w:suppressAutoHyphens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Сульфаты</w:t>
            </w:r>
          </w:p>
        </w:tc>
        <w:tc>
          <w:tcPr>
            <w:tcW w:w="255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4F65B8C" w14:textId="77777777" w:rsidR="001C0A77" w:rsidRPr="009F314E" w:rsidRDefault="001C0A77" w:rsidP="0094227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A22F563" w14:textId="6CA92961" w:rsidR="001C0A77" w:rsidRPr="009F314E" w:rsidRDefault="001C0A77" w:rsidP="00942271">
            <w:pPr>
              <w:suppressAutoHyphens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 xml:space="preserve">ГОСТ </w:t>
            </w:r>
            <w:r w:rsidRPr="009F314E">
              <w:rPr>
                <w:sz w:val="22"/>
                <w:szCs w:val="22"/>
                <w:lang w:val="en-US"/>
              </w:rPr>
              <w:t>31940-2013</w:t>
            </w:r>
          </w:p>
        </w:tc>
        <w:tc>
          <w:tcPr>
            <w:tcW w:w="198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13953EC6" w14:textId="77777777" w:rsidR="001C0A77" w:rsidRPr="009F314E" w:rsidRDefault="001C0A77" w:rsidP="00942271">
            <w:pPr>
              <w:suppressAutoHyphens/>
              <w:jc w:val="both"/>
              <w:rPr>
                <w:sz w:val="22"/>
                <w:szCs w:val="22"/>
              </w:rPr>
            </w:pPr>
          </w:p>
        </w:tc>
      </w:tr>
      <w:tr w:rsidR="001C0A77" w:rsidRPr="009F314E" w14:paraId="5570B01B" w14:textId="5F95EFF8" w:rsidTr="006770B2">
        <w:trPr>
          <w:trHeight w:val="269"/>
        </w:trPr>
        <w:tc>
          <w:tcPr>
            <w:tcW w:w="11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F638A1" w14:textId="5F20DECA" w:rsidR="001C0A77" w:rsidRPr="009F314E" w:rsidRDefault="001C0A77" w:rsidP="00942271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9.9*</w:t>
            </w:r>
          </w:p>
        </w:tc>
        <w:tc>
          <w:tcPr>
            <w:tcW w:w="1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E75F85" w14:textId="77777777" w:rsidR="001C0A77" w:rsidRPr="009F314E" w:rsidRDefault="001C0A77" w:rsidP="00942271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</w:p>
        </w:tc>
        <w:tc>
          <w:tcPr>
            <w:tcW w:w="140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4481B81" w14:textId="2233ECCF" w:rsidR="001C0A77" w:rsidRPr="002A1AEB" w:rsidRDefault="001C0A77" w:rsidP="00942271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2A1AEB">
              <w:rPr>
                <w:sz w:val="22"/>
                <w:szCs w:val="22"/>
              </w:rPr>
              <w:t>11.07/08.156</w:t>
            </w:r>
          </w:p>
        </w:tc>
        <w:tc>
          <w:tcPr>
            <w:tcW w:w="27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D53E174" w14:textId="4AEB5094" w:rsidR="001C0A77" w:rsidRPr="009F314E" w:rsidRDefault="001C0A77" w:rsidP="00942271">
            <w:pPr>
              <w:suppressAutoHyphens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Нитраты</w:t>
            </w:r>
          </w:p>
        </w:tc>
        <w:tc>
          <w:tcPr>
            <w:tcW w:w="255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5FD1BD3" w14:textId="77777777" w:rsidR="001C0A77" w:rsidRPr="009F314E" w:rsidRDefault="001C0A77" w:rsidP="0094227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A212AB8" w14:textId="407F2864" w:rsidR="001C0A77" w:rsidRPr="009F314E" w:rsidRDefault="001C0A77" w:rsidP="00942271">
            <w:pPr>
              <w:suppressAutoHyphens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33045-</w:t>
            </w:r>
            <w:proofErr w:type="gramStart"/>
            <w:r w:rsidRPr="009F314E">
              <w:rPr>
                <w:sz w:val="22"/>
                <w:szCs w:val="22"/>
              </w:rPr>
              <w:t>2014  п.</w:t>
            </w:r>
            <w:proofErr w:type="gramEnd"/>
            <w:r w:rsidRPr="009F314E">
              <w:rPr>
                <w:sz w:val="22"/>
                <w:szCs w:val="22"/>
              </w:rPr>
              <w:t>9</w:t>
            </w:r>
          </w:p>
        </w:tc>
        <w:tc>
          <w:tcPr>
            <w:tcW w:w="198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1623E639" w14:textId="77777777" w:rsidR="001C0A77" w:rsidRPr="009F314E" w:rsidRDefault="001C0A77" w:rsidP="00942271">
            <w:pPr>
              <w:suppressAutoHyphens/>
              <w:jc w:val="both"/>
              <w:rPr>
                <w:sz w:val="22"/>
                <w:szCs w:val="22"/>
              </w:rPr>
            </w:pPr>
          </w:p>
        </w:tc>
      </w:tr>
      <w:tr w:rsidR="001C0A77" w:rsidRPr="009F314E" w14:paraId="6E41AAED" w14:textId="7A43C61C" w:rsidTr="006770B2">
        <w:trPr>
          <w:trHeight w:val="269"/>
        </w:trPr>
        <w:tc>
          <w:tcPr>
            <w:tcW w:w="11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23B92D" w14:textId="68473417" w:rsidR="001C0A77" w:rsidRPr="009F314E" w:rsidRDefault="001C0A77" w:rsidP="00942271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9.10*</w:t>
            </w:r>
          </w:p>
        </w:tc>
        <w:tc>
          <w:tcPr>
            <w:tcW w:w="1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02154C" w14:textId="7EEEB6C8" w:rsidR="001C0A77" w:rsidRPr="008747CF" w:rsidRDefault="001C0A77" w:rsidP="00942271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</w:p>
          <w:p w14:paraId="0A83AEFF" w14:textId="77777777" w:rsidR="001C0A77" w:rsidRPr="009F314E" w:rsidRDefault="001C0A77" w:rsidP="00942271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</w:p>
        </w:tc>
        <w:tc>
          <w:tcPr>
            <w:tcW w:w="140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8DD1039" w14:textId="1F0D2148" w:rsidR="001C0A77" w:rsidRPr="002A1AEB" w:rsidRDefault="001C0A77" w:rsidP="00942271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2A1AEB">
              <w:rPr>
                <w:sz w:val="22"/>
                <w:szCs w:val="22"/>
              </w:rPr>
              <w:t>11.07/08.156</w:t>
            </w:r>
          </w:p>
        </w:tc>
        <w:tc>
          <w:tcPr>
            <w:tcW w:w="27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3C465A0" w14:textId="7A84A1D4" w:rsidR="001C0A77" w:rsidRPr="009F314E" w:rsidRDefault="001C0A77" w:rsidP="00942271">
            <w:pPr>
              <w:suppressAutoHyphens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Алюминий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548D4F95" w14:textId="77777777" w:rsidR="001C0A77" w:rsidRPr="00614CA8" w:rsidRDefault="001C0A77" w:rsidP="00942271">
            <w:pPr>
              <w:jc w:val="both"/>
              <w:rPr>
                <w:sz w:val="22"/>
                <w:szCs w:val="22"/>
              </w:rPr>
            </w:pPr>
            <w:r w:rsidRPr="00614CA8">
              <w:rPr>
                <w:sz w:val="22"/>
                <w:szCs w:val="22"/>
              </w:rPr>
              <w:t xml:space="preserve">ГН, утв. постановлением </w:t>
            </w:r>
            <w:proofErr w:type="gramStart"/>
            <w:r w:rsidRPr="00614CA8">
              <w:rPr>
                <w:sz w:val="22"/>
                <w:szCs w:val="22"/>
              </w:rPr>
              <w:t>МЗ  Республики</w:t>
            </w:r>
            <w:proofErr w:type="gramEnd"/>
            <w:r w:rsidRPr="00614CA8">
              <w:rPr>
                <w:sz w:val="22"/>
                <w:szCs w:val="22"/>
              </w:rPr>
              <w:t xml:space="preserve"> Беларусь 15.12.2015 № 123</w:t>
            </w:r>
          </w:p>
          <w:p w14:paraId="4C32E6BD" w14:textId="77777777" w:rsidR="001C0A77" w:rsidRPr="00614CA8" w:rsidRDefault="001C0A77" w:rsidP="00942271">
            <w:pPr>
              <w:jc w:val="both"/>
              <w:rPr>
                <w:bCs/>
                <w:sz w:val="22"/>
                <w:szCs w:val="22"/>
                <w:shd w:val="clear" w:color="auto" w:fill="FFFFFF"/>
              </w:rPr>
            </w:pPr>
            <w:r w:rsidRPr="00614CA8">
              <w:rPr>
                <w:sz w:val="22"/>
                <w:szCs w:val="22"/>
              </w:rPr>
              <w:t xml:space="preserve"> </w:t>
            </w:r>
            <w:r w:rsidRPr="00614CA8">
              <w:rPr>
                <w:bCs/>
                <w:sz w:val="22"/>
                <w:szCs w:val="22"/>
                <w:shd w:val="clear" w:color="auto" w:fill="FFFFFF"/>
              </w:rPr>
              <w:t>ГН «</w:t>
            </w:r>
            <w:r w:rsidRPr="00D7148D">
              <w:rPr>
                <w:bCs/>
                <w:color w:val="000000"/>
                <w:sz w:val="22"/>
                <w:szCs w:val="22"/>
                <w:shd w:val="clear" w:color="auto" w:fill="FFFFFF"/>
              </w:rPr>
              <w:t xml:space="preserve">Показатели безопасности и безвредности продовольственного сырья и пищевых продуктов», утв. постановлением Совета Министров Республики </w:t>
            </w:r>
            <w:r w:rsidRPr="00614CA8">
              <w:rPr>
                <w:bCs/>
                <w:sz w:val="22"/>
                <w:szCs w:val="22"/>
                <w:shd w:val="clear" w:color="auto" w:fill="FFFFFF"/>
              </w:rPr>
              <w:t>Беларусь от 25.01.2021 № 37</w:t>
            </w:r>
          </w:p>
          <w:p w14:paraId="307B7BF9" w14:textId="57CAB1CE" w:rsidR="001C0A77" w:rsidRPr="009F314E" w:rsidRDefault="001C0A77" w:rsidP="00942271">
            <w:pPr>
              <w:jc w:val="both"/>
              <w:rPr>
                <w:sz w:val="22"/>
                <w:szCs w:val="22"/>
              </w:rPr>
            </w:pPr>
            <w:r w:rsidRPr="00614CA8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C4FD8ED" w14:textId="4D413FE5" w:rsidR="001C0A77" w:rsidRPr="009F314E" w:rsidRDefault="001C0A77" w:rsidP="00942271">
            <w:pPr>
              <w:suppressAutoHyphens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 xml:space="preserve">ГОСТ 18165-2014 </w:t>
            </w:r>
          </w:p>
        </w:tc>
        <w:tc>
          <w:tcPr>
            <w:tcW w:w="198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15142339" w14:textId="77777777" w:rsidR="001C0A77" w:rsidRPr="009F314E" w:rsidRDefault="001C0A77" w:rsidP="00942271">
            <w:pPr>
              <w:suppressAutoHyphens/>
              <w:jc w:val="both"/>
              <w:rPr>
                <w:sz w:val="22"/>
                <w:szCs w:val="22"/>
              </w:rPr>
            </w:pPr>
          </w:p>
        </w:tc>
      </w:tr>
      <w:tr w:rsidR="001C0A77" w:rsidRPr="009F314E" w14:paraId="4C2F4DFE" w14:textId="40980FB5" w:rsidTr="006770B2">
        <w:trPr>
          <w:trHeight w:val="269"/>
        </w:trPr>
        <w:tc>
          <w:tcPr>
            <w:tcW w:w="11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D3F362" w14:textId="4DCFD5ED" w:rsidR="001C0A77" w:rsidRPr="009F314E" w:rsidRDefault="001C0A77" w:rsidP="00942271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9.11*</w:t>
            </w:r>
          </w:p>
        </w:tc>
        <w:tc>
          <w:tcPr>
            <w:tcW w:w="1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2CD5E8" w14:textId="77777777" w:rsidR="001C0A77" w:rsidRPr="009F314E" w:rsidRDefault="001C0A77" w:rsidP="00942271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</w:p>
        </w:tc>
        <w:tc>
          <w:tcPr>
            <w:tcW w:w="140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BF47AE4" w14:textId="0689EC3A" w:rsidR="001C0A77" w:rsidRPr="002A1AEB" w:rsidRDefault="001C0A77" w:rsidP="00942271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2A1AEB">
              <w:rPr>
                <w:sz w:val="22"/>
                <w:szCs w:val="22"/>
              </w:rPr>
              <w:t>11.07/08.156</w:t>
            </w:r>
          </w:p>
          <w:p w14:paraId="49172748" w14:textId="315E0976" w:rsidR="001C0A77" w:rsidRPr="002A1AEB" w:rsidRDefault="001C0A77" w:rsidP="00942271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2A1AEB">
              <w:rPr>
                <w:sz w:val="22"/>
                <w:szCs w:val="22"/>
              </w:rPr>
              <w:t>11.07/08.032</w:t>
            </w:r>
          </w:p>
        </w:tc>
        <w:tc>
          <w:tcPr>
            <w:tcW w:w="27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84AD4B1" w14:textId="06028353" w:rsidR="001C0A77" w:rsidRPr="009F314E" w:rsidRDefault="001C0A77" w:rsidP="00942271">
            <w:pPr>
              <w:suppressAutoHyphens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Железо общее</w:t>
            </w:r>
          </w:p>
        </w:tc>
        <w:tc>
          <w:tcPr>
            <w:tcW w:w="25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09CE547C" w14:textId="77777777" w:rsidR="001C0A77" w:rsidRPr="009F314E" w:rsidRDefault="001C0A77" w:rsidP="0094227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974AAE5" w14:textId="66C8B6C0" w:rsidR="001C0A77" w:rsidRPr="009F314E" w:rsidRDefault="001C0A77" w:rsidP="00942271">
            <w:pPr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4011-72</w:t>
            </w:r>
            <w:proofErr w:type="gramStart"/>
            <w:r w:rsidRPr="009F314E">
              <w:rPr>
                <w:sz w:val="22"/>
                <w:szCs w:val="22"/>
              </w:rPr>
              <w:t xml:space="preserve">,  </w:t>
            </w:r>
            <w:r>
              <w:rPr>
                <w:sz w:val="22"/>
                <w:szCs w:val="22"/>
              </w:rPr>
              <w:t>р</w:t>
            </w:r>
            <w:r w:rsidRPr="009F314E">
              <w:rPr>
                <w:sz w:val="22"/>
                <w:szCs w:val="22"/>
              </w:rPr>
              <w:t>.2</w:t>
            </w:r>
            <w:proofErr w:type="gramEnd"/>
            <w:r w:rsidRPr="009F314E">
              <w:rPr>
                <w:sz w:val="22"/>
                <w:szCs w:val="22"/>
              </w:rPr>
              <w:t xml:space="preserve"> </w:t>
            </w:r>
          </w:p>
          <w:p w14:paraId="4B8BC5C7" w14:textId="5335B700" w:rsidR="001C0A77" w:rsidRPr="009F314E" w:rsidRDefault="001C0A77" w:rsidP="00942271">
            <w:pPr>
              <w:suppressAutoHyphens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 xml:space="preserve">ГОСТ 31870-2012 </w:t>
            </w:r>
            <w:r>
              <w:rPr>
                <w:sz w:val="22"/>
                <w:szCs w:val="22"/>
              </w:rPr>
              <w:t>р</w:t>
            </w:r>
            <w:r w:rsidRPr="009F314E">
              <w:rPr>
                <w:sz w:val="22"/>
                <w:szCs w:val="22"/>
              </w:rPr>
              <w:t xml:space="preserve">.4 </w:t>
            </w:r>
          </w:p>
        </w:tc>
        <w:tc>
          <w:tcPr>
            <w:tcW w:w="198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249F6FF7" w14:textId="77777777" w:rsidR="001C0A77" w:rsidRPr="009F314E" w:rsidRDefault="001C0A77" w:rsidP="00942271">
            <w:pPr>
              <w:jc w:val="both"/>
              <w:rPr>
                <w:sz w:val="22"/>
                <w:szCs w:val="22"/>
              </w:rPr>
            </w:pPr>
          </w:p>
        </w:tc>
      </w:tr>
      <w:tr w:rsidR="001C0A77" w:rsidRPr="009F314E" w14:paraId="33C99633" w14:textId="13972F13" w:rsidTr="006770B2">
        <w:trPr>
          <w:trHeight w:val="269"/>
        </w:trPr>
        <w:tc>
          <w:tcPr>
            <w:tcW w:w="11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CCDDAF" w14:textId="5793FB51" w:rsidR="001C0A77" w:rsidRPr="009F314E" w:rsidRDefault="001C0A77" w:rsidP="00942271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9.12*</w:t>
            </w:r>
          </w:p>
        </w:tc>
        <w:tc>
          <w:tcPr>
            <w:tcW w:w="1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614389" w14:textId="77777777" w:rsidR="001C0A77" w:rsidRPr="009F314E" w:rsidRDefault="001C0A77" w:rsidP="00942271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</w:p>
        </w:tc>
        <w:tc>
          <w:tcPr>
            <w:tcW w:w="140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568CB1E" w14:textId="52073050" w:rsidR="001C0A77" w:rsidRPr="002A1AEB" w:rsidRDefault="001C0A77" w:rsidP="00942271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2A1AEB">
              <w:rPr>
                <w:sz w:val="22"/>
                <w:szCs w:val="22"/>
              </w:rPr>
              <w:t>11.07/08.032</w:t>
            </w:r>
          </w:p>
        </w:tc>
        <w:tc>
          <w:tcPr>
            <w:tcW w:w="27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0450A67" w14:textId="64883698" w:rsidR="001C0A77" w:rsidRPr="009F314E" w:rsidRDefault="001C0A77" w:rsidP="00942271">
            <w:pPr>
              <w:suppressAutoHyphens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Кадмий</w:t>
            </w:r>
          </w:p>
        </w:tc>
        <w:tc>
          <w:tcPr>
            <w:tcW w:w="25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33ACD65A" w14:textId="77777777" w:rsidR="001C0A77" w:rsidRPr="009F314E" w:rsidRDefault="001C0A77" w:rsidP="0094227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8A818BC" w14:textId="5EA5DEA5" w:rsidR="001C0A77" w:rsidRPr="009F314E" w:rsidRDefault="001C0A77" w:rsidP="00942271">
            <w:pPr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 xml:space="preserve">ГОСТ 31870-2012 </w:t>
            </w:r>
            <w:r>
              <w:rPr>
                <w:sz w:val="22"/>
                <w:szCs w:val="22"/>
              </w:rPr>
              <w:t>р</w:t>
            </w:r>
            <w:r w:rsidRPr="009F314E">
              <w:rPr>
                <w:sz w:val="22"/>
                <w:szCs w:val="22"/>
              </w:rPr>
              <w:t xml:space="preserve">.4 </w:t>
            </w:r>
          </w:p>
        </w:tc>
        <w:tc>
          <w:tcPr>
            <w:tcW w:w="198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29F5A54D" w14:textId="77777777" w:rsidR="001C0A77" w:rsidRPr="009F314E" w:rsidRDefault="001C0A77" w:rsidP="00942271">
            <w:pPr>
              <w:jc w:val="both"/>
              <w:rPr>
                <w:sz w:val="22"/>
                <w:szCs w:val="22"/>
              </w:rPr>
            </w:pPr>
          </w:p>
        </w:tc>
      </w:tr>
      <w:tr w:rsidR="001C0A77" w:rsidRPr="009F314E" w14:paraId="08F9ECBB" w14:textId="4FD333B1" w:rsidTr="006770B2">
        <w:trPr>
          <w:trHeight w:val="269"/>
        </w:trPr>
        <w:tc>
          <w:tcPr>
            <w:tcW w:w="11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30CE6A" w14:textId="76FB8A03" w:rsidR="001C0A77" w:rsidRPr="009F314E" w:rsidRDefault="001C0A77" w:rsidP="00942271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9.13*</w:t>
            </w:r>
          </w:p>
        </w:tc>
        <w:tc>
          <w:tcPr>
            <w:tcW w:w="1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6BA54F" w14:textId="77777777" w:rsidR="001C0A77" w:rsidRPr="009F314E" w:rsidRDefault="001C0A77" w:rsidP="00942271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</w:p>
        </w:tc>
        <w:tc>
          <w:tcPr>
            <w:tcW w:w="140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6B17149" w14:textId="00E3C443" w:rsidR="001C0A77" w:rsidRPr="002A1AEB" w:rsidRDefault="001C0A77" w:rsidP="00942271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2A1AEB">
              <w:rPr>
                <w:sz w:val="22"/>
                <w:szCs w:val="22"/>
              </w:rPr>
              <w:t>11.07/08.082</w:t>
            </w:r>
          </w:p>
        </w:tc>
        <w:tc>
          <w:tcPr>
            <w:tcW w:w="27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053D018" w14:textId="59589648" w:rsidR="001C0A77" w:rsidRPr="009F314E" w:rsidRDefault="001C0A77" w:rsidP="00942271">
            <w:pPr>
              <w:suppressAutoHyphens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Ртуть</w:t>
            </w:r>
          </w:p>
        </w:tc>
        <w:tc>
          <w:tcPr>
            <w:tcW w:w="25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4A62E2A3" w14:textId="6C930FA1" w:rsidR="001C0A77" w:rsidRPr="009F314E" w:rsidRDefault="001C0A77" w:rsidP="0094227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6B189A5" w14:textId="36529D30" w:rsidR="001C0A77" w:rsidRPr="009F314E" w:rsidRDefault="001C0A77" w:rsidP="00942271">
            <w:pPr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26927-86</w:t>
            </w:r>
          </w:p>
          <w:p w14:paraId="4E9D70B7" w14:textId="77777777" w:rsidR="001C0A77" w:rsidRPr="009F314E" w:rsidRDefault="001C0A77" w:rsidP="0094227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7472FA65" w14:textId="77777777" w:rsidR="001C0A77" w:rsidRPr="009F314E" w:rsidRDefault="001C0A77" w:rsidP="00942271">
            <w:pPr>
              <w:jc w:val="both"/>
              <w:rPr>
                <w:sz w:val="22"/>
                <w:szCs w:val="22"/>
              </w:rPr>
            </w:pPr>
          </w:p>
        </w:tc>
      </w:tr>
      <w:tr w:rsidR="001C0A77" w:rsidRPr="009F314E" w14:paraId="571BF8FC" w14:textId="79FCE083" w:rsidTr="006770B2">
        <w:trPr>
          <w:trHeight w:val="269"/>
        </w:trPr>
        <w:tc>
          <w:tcPr>
            <w:tcW w:w="11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FFEE94" w14:textId="672BC33F" w:rsidR="001C0A77" w:rsidRPr="009F314E" w:rsidRDefault="001C0A77" w:rsidP="00942271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9.14*</w:t>
            </w:r>
          </w:p>
        </w:tc>
        <w:tc>
          <w:tcPr>
            <w:tcW w:w="197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F709043" w14:textId="77777777" w:rsidR="001C0A77" w:rsidRPr="009F314E" w:rsidRDefault="001C0A77" w:rsidP="00942271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</w:p>
        </w:tc>
        <w:tc>
          <w:tcPr>
            <w:tcW w:w="140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C5B34C6" w14:textId="21FFC4BA" w:rsidR="001C0A77" w:rsidRPr="002A1AEB" w:rsidRDefault="001C0A77" w:rsidP="00942271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2A1AEB">
              <w:rPr>
                <w:sz w:val="22"/>
                <w:szCs w:val="22"/>
              </w:rPr>
              <w:t>11.07/08.032</w:t>
            </w:r>
          </w:p>
        </w:tc>
        <w:tc>
          <w:tcPr>
            <w:tcW w:w="27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2049959" w14:textId="067C140D" w:rsidR="001C0A77" w:rsidRPr="009F314E" w:rsidRDefault="001C0A77" w:rsidP="00942271">
            <w:pPr>
              <w:suppressAutoHyphens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Свинец</w:t>
            </w:r>
          </w:p>
        </w:tc>
        <w:tc>
          <w:tcPr>
            <w:tcW w:w="25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157BCA45" w14:textId="60CB86A7" w:rsidR="001C0A77" w:rsidRPr="009F314E" w:rsidRDefault="001C0A77" w:rsidP="0094227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90B71DD" w14:textId="752E8385" w:rsidR="001C0A77" w:rsidRPr="009F314E" w:rsidRDefault="001C0A77" w:rsidP="00942271">
            <w:pPr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 xml:space="preserve">ГОСТ 31870-2012 </w:t>
            </w:r>
            <w:r>
              <w:rPr>
                <w:sz w:val="22"/>
                <w:szCs w:val="22"/>
              </w:rPr>
              <w:t>р</w:t>
            </w:r>
            <w:r w:rsidRPr="009F314E">
              <w:rPr>
                <w:sz w:val="22"/>
                <w:szCs w:val="22"/>
              </w:rPr>
              <w:t xml:space="preserve">.4 </w:t>
            </w:r>
          </w:p>
        </w:tc>
        <w:tc>
          <w:tcPr>
            <w:tcW w:w="198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753DEA1D" w14:textId="77777777" w:rsidR="001C0A77" w:rsidRPr="009F314E" w:rsidRDefault="001C0A77" w:rsidP="00942271">
            <w:pPr>
              <w:jc w:val="both"/>
              <w:rPr>
                <w:sz w:val="22"/>
                <w:szCs w:val="22"/>
              </w:rPr>
            </w:pPr>
          </w:p>
        </w:tc>
      </w:tr>
      <w:tr w:rsidR="001C0A77" w:rsidRPr="009F314E" w14:paraId="0B472BD2" w14:textId="634B435C" w:rsidTr="006770B2">
        <w:trPr>
          <w:trHeight w:val="269"/>
        </w:trPr>
        <w:tc>
          <w:tcPr>
            <w:tcW w:w="11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39F08C" w14:textId="4468D81A" w:rsidR="001C0A77" w:rsidRPr="009F314E" w:rsidRDefault="001C0A77" w:rsidP="00942271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9.15*</w:t>
            </w:r>
          </w:p>
        </w:tc>
        <w:tc>
          <w:tcPr>
            <w:tcW w:w="197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3CDFA36" w14:textId="77777777" w:rsidR="001C0A77" w:rsidRPr="009F314E" w:rsidRDefault="001C0A77" w:rsidP="00942271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</w:p>
        </w:tc>
        <w:tc>
          <w:tcPr>
            <w:tcW w:w="140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004AACE" w14:textId="0E7B9836" w:rsidR="001C0A77" w:rsidRPr="002A1AEB" w:rsidRDefault="001C0A77" w:rsidP="00942271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2A1AEB">
              <w:rPr>
                <w:sz w:val="22"/>
                <w:szCs w:val="22"/>
              </w:rPr>
              <w:t>11.07/08.032</w:t>
            </w:r>
          </w:p>
        </w:tc>
        <w:tc>
          <w:tcPr>
            <w:tcW w:w="27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E197BBA" w14:textId="253E1586" w:rsidR="001C0A77" w:rsidRPr="009F314E" w:rsidRDefault="001C0A77" w:rsidP="00942271">
            <w:pPr>
              <w:suppressAutoHyphens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Цинк</w:t>
            </w:r>
          </w:p>
        </w:tc>
        <w:tc>
          <w:tcPr>
            <w:tcW w:w="25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22AC4EB6" w14:textId="77777777" w:rsidR="001C0A77" w:rsidRPr="009F314E" w:rsidRDefault="001C0A77" w:rsidP="0094227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754622D" w14:textId="6E08F819" w:rsidR="001C0A77" w:rsidRPr="009F314E" w:rsidRDefault="001C0A77" w:rsidP="00942271">
            <w:pPr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 xml:space="preserve">ГОСТ 31870-2012 </w:t>
            </w:r>
            <w:r>
              <w:rPr>
                <w:sz w:val="22"/>
                <w:szCs w:val="22"/>
              </w:rPr>
              <w:t>р</w:t>
            </w:r>
            <w:r w:rsidRPr="009F314E">
              <w:rPr>
                <w:sz w:val="22"/>
                <w:szCs w:val="22"/>
              </w:rPr>
              <w:t>.4</w:t>
            </w:r>
          </w:p>
        </w:tc>
        <w:tc>
          <w:tcPr>
            <w:tcW w:w="198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5963FEC1" w14:textId="77777777" w:rsidR="001C0A77" w:rsidRPr="009F314E" w:rsidRDefault="001C0A77" w:rsidP="00942271">
            <w:pPr>
              <w:jc w:val="both"/>
              <w:rPr>
                <w:sz w:val="22"/>
                <w:szCs w:val="22"/>
              </w:rPr>
            </w:pPr>
          </w:p>
        </w:tc>
      </w:tr>
      <w:tr w:rsidR="001C0A77" w:rsidRPr="009F314E" w14:paraId="20C6C80D" w14:textId="6C312640" w:rsidTr="006770B2">
        <w:trPr>
          <w:trHeight w:val="749"/>
        </w:trPr>
        <w:tc>
          <w:tcPr>
            <w:tcW w:w="11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577827" w14:textId="04F56714" w:rsidR="001C0A77" w:rsidRPr="009F314E" w:rsidRDefault="001C0A77" w:rsidP="00942271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9.16*</w:t>
            </w:r>
          </w:p>
        </w:tc>
        <w:tc>
          <w:tcPr>
            <w:tcW w:w="197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DA94C42" w14:textId="77777777" w:rsidR="001C0A77" w:rsidRPr="009F314E" w:rsidRDefault="001C0A77" w:rsidP="00942271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</w:p>
        </w:tc>
        <w:tc>
          <w:tcPr>
            <w:tcW w:w="140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F88ED9E" w14:textId="66DE4B6D" w:rsidR="001C0A77" w:rsidRPr="002A1AEB" w:rsidRDefault="001C0A77" w:rsidP="00942271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2A1AEB">
              <w:rPr>
                <w:sz w:val="22"/>
                <w:szCs w:val="22"/>
              </w:rPr>
              <w:t>11.07/08.032</w:t>
            </w:r>
          </w:p>
          <w:p w14:paraId="32DF3C85" w14:textId="02FFBFEA" w:rsidR="001C0A77" w:rsidRPr="002A1AEB" w:rsidRDefault="001C0A77" w:rsidP="00942271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2A1AEB">
              <w:rPr>
                <w:sz w:val="22"/>
                <w:szCs w:val="22"/>
              </w:rPr>
              <w:t>11.07/08.156</w:t>
            </w:r>
          </w:p>
        </w:tc>
        <w:tc>
          <w:tcPr>
            <w:tcW w:w="27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9218B2A" w14:textId="182B9329" w:rsidR="001C0A77" w:rsidRPr="009F314E" w:rsidRDefault="001C0A77" w:rsidP="00942271">
            <w:pPr>
              <w:suppressAutoHyphens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Марганец</w:t>
            </w:r>
          </w:p>
        </w:tc>
        <w:tc>
          <w:tcPr>
            <w:tcW w:w="25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56E4A3B9" w14:textId="77777777" w:rsidR="001C0A77" w:rsidRPr="009F314E" w:rsidRDefault="001C0A77" w:rsidP="0094227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C69C567" w14:textId="78118431" w:rsidR="001C0A77" w:rsidRPr="009F314E" w:rsidRDefault="001C0A77" w:rsidP="00942271">
            <w:pPr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 xml:space="preserve">ГОСТ 4974-2014 п.3ГОСТ 31870-2012 </w:t>
            </w:r>
            <w:r>
              <w:rPr>
                <w:sz w:val="22"/>
                <w:szCs w:val="22"/>
              </w:rPr>
              <w:t>р</w:t>
            </w:r>
            <w:r w:rsidRPr="009F314E">
              <w:rPr>
                <w:sz w:val="22"/>
                <w:szCs w:val="22"/>
              </w:rPr>
              <w:t xml:space="preserve">.4 </w:t>
            </w:r>
          </w:p>
        </w:tc>
        <w:tc>
          <w:tcPr>
            <w:tcW w:w="198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349553EC" w14:textId="77777777" w:rsidR="001C0A77" w:rsidRPr="009F314E" w:rsidRDefault="001C0A77" w:rsidP="00942271">
            <w:pPr>
              <w:jc w:val="both"/>
              <w:rPr>
                <w:sz w:val="22"/>
                <w:szCs w:val="22"/>
              </w:rPr>
            </w:pPr>
          </w:p>
        </w:tc>
      </w:tr>
      <w:tr w:rsidR="001C0A77" w:rsidRPr="009F314E" w14:paraId="4CAB7F3B" w14:textId="5FC14326" w:rsidTr="006770B2">
        <w:trPr>
          <w:trHeight w:val="269"/>
        </w:trPr>
        <w:tc>
          <w:tcPr>
            <w:tcW w:w="11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269CD9" w14:textId="26F7B136" w:rsidR="001C0A77" w:rsidRPr="009F314E" w:rsidRDefault="001C0A77" w:rsidP="00942271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9.17*</w:t>
            </w:r>
          </w:p>
        </w:tc>
        <w:tc>
          <w:tcPr>
            <w:tcW w:w="197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25C2C50" w14:textId="77777777" w:rsidR="001C0A77" w:rsidRPr="009F314E" w:rsidRDefault="001C0A77" w:rsidP="00942271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</w:p>
        </w:tc>
        <w:tc>
          <w:tcPr>
            <w:tcW w:w="140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51CE016" w14:textId="22512C17" w:rsidR="001C0A77" w:rsidRPr="002A1AEB" w:rsidRDefault="001C0A77" w:rsidP="00942271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2A1AEB">
              <w:rPr>
                <w:sz w:val="22"/>
                <w:szCs w:val="22"/>
              </w:rPr>
              <w:t>11.07/08.156</w:t>
            </w:r>
          </w:p>
        </w:tc>
        <w:tc>
          <w:tcPr>
            <w:tcW w:w="27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FCDA2D5" w14:textId="624B4C1E" w:rsidR="001C0A77" w:rsidRPr="009F314E" w:rsidRDefault="001C0A77" w:rsidP="00942271">
            <w:pPr>
              <w:suppressAutoHyphens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Мышьяк</w:t>
            </w:r>
          </w:p>
        </w:tc>
        <w:tc>
          <w:tcPr>
            <w:tcW w:w="2551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2EEC7C01" w14:textId="77777777" w:rsidR="001C0A77" w:rsidRPr="009F314E" w:rsidRDefault="001C0A77" w:rsidP="0094227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15DF5CD" w14:textId="7DB40B23" w:rsidR="001C0A77" w:rsidRPr="009F314E" w:rsidRDefault="001C0A77" w:rsidP="00942271">
            <w:pPr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4152-89</w:t>
            </w:r>
          </w:p>
        </w:tc>
        <w:tc>
          <w:tcPr>
            <w:tcW w:w="198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1439EE69" w14:textId="77777777" w:rsidR="001C0A77" w:rsidRPr="009F314E" w:rsidRDefault="001C0A77" w:rsidP="00942271">
            <w:pPr>
              <w:jc w:val="both"/>
              <w:rPr>
                <w:sz w:val="22"/>
                <w:szCs w:val="22"/>
              </w:rPr>
            </w:pPr>
          </w:p>
        </w:tc>
      </w:tr>
      <w:tr w:rsidR="001C0A77" w:rsidRPr="009F314E" w14:paraId="07CE826E" w14:textId="0D7BF150" w:rsidTr="006770B2">
        <w:trPr>
          <w:trHeight w:val="269"/>
        </w:trPr>
        <w:tc>
          <w:tcPr>
            <w:tcW w:w="11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5C0D66" w14:textId="186E592E" w:rsidR="001C0A77" w:rsidRPr="009F314E" w:rsidRDefault="001C0A77" w:rsidP="00942271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9.18*</w:t>
            </w:r>
          </w:p>
        </w:tc>
        <w:tc>
          <w:tcPr>
            <w:tcW w:w="197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D7ADF92" w14:textId="77777777" w:rsidR="001C0A77" w:rsidRPr="009F314E" w:rsidRDefault="001C0A77" w:rsidP="00942271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</w:p>
        </w:tc>
        <w:tc>
          <w:tcPr>
            <w:tcW w:w="140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93D4389" w14:textId="1E540D51" w:rsidR="001C0A77" w:rsidRPr="002A1AEB" w:rsidRDefault="001C0A77" w:rsidP="00942271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2A1AEB">
              <w:rPr>
                <w:sz w:val="22"/>
                <w:szCs w:val="22"/>
              </w:rPr>
              <w:t>11.07/08.032</w:t>
            </w:r>
          </w:p>
          <w:p w14:paraId="3DDF8B87" w14:textId="198FA1AA" w:rsidR="001C0A77" w:rsidRPr="002A1AEB" w:rsidRDefault="001C0A77" w:rsidP="00942271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2A1AEB">
              <w:rPr>
                <w:sz w:val="22"/>
                <w:szCs w:val="22"/>
              </w:rPr>
              <w:t>11.07/08.156</w:t>
            </w:r>
          </w:p>
        </w:tc>
        <w:tc>
          <w:tcPr>
            <w:tcW w:w="27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3F88951" w14:textId="4C731B25" w:rsidR="001C0A77" w:rsidRPr="009F314E" w:rsidRDefault="001C0A77" w:rsidP="00942271">
            <w:pPr>
              <w:suppressAutoHyphens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Медь</w:t>
            </w:r>
          </w:p>
        </w:tc>
        <w:tc>
          <w:tcPr>
            <w:tcW w:w="2551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0B8C902" w14:textId="602D0ECB" w:rsidR="001C0A77" w:rsidRPr="009F314E" w:rsidRDefault="001C0A77" w:rsidP="0094227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6E53267" w14:textId="66B808DC" w:rsidR="001C0A77" w:rsidRPr="009F314E" w:rsidRDefault="001C0A77" w:rsidP="00942271">
            <w:pPr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4388-</w:t>
            </w:r>
            <w:proofErr w:type="gramStart"/>
            <w:r w:rsidRPr="009F314E">
              <w:rPr>
                <w:sz w:val="22"/>
                <w:szCs w:val="22"/>
              </w:rPr>
              <w:t xml:space="preserve">72  </w:t>
            </w:r>
            <w:r>
              <w:rPr>
                <w:sz w:val="22"/>
                <w:szCs w:val="22"/>
              </w:rPr>
              <w:t>р</w:t>
            </w:r>
            <w:r w:rsidRPr="009F314E">
              <w:rPr>
                <w:sz w:val="22"/>
                <w:szCs w:val="22"/>
              </w:rPr>
              <w:t>.2</w:t>
            </w:r>
            <w:proofErr w:type="gramEnd"/>
          </w:p>
          <w:p w14:paraId="3C0430BC" w14:textId="49098829" w:rsidR="001C0A77" w:rsidRPr="009F314E" w:rsidRDefault="001C0A77" w:rsidP="00942271">
            <w:pPr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 xml:space="preserve">ГОСТ 31870-2012 </w:t>
            </w:r>
            <w:r>
              <w:rPr>
                <w:sz w:val="22"/>
                <w:szCs w:val="22"/>
              </w:rPr>
              <w:t>р</w:t>
            </w:r>
            <w:r w:rsidRPr="009F314E">
              <w:rPr>
                <w:sz w:val="22"/>
                <w:szCs w:val="22"/>
              </w:rPr>
              <w:t xml:space="preserve">.4 </w:t>
            </w:r>
          </w:p>
        </w:tc>
        <w:tc>
          <w:tcPr>
            <w:tcW w:w="198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6E54242" w14:textId="77777777" w:rsidR="001C0A77" w:rsidRPr="009F314E" w:rsidRDefault="001C0A77" w:rsidP="00942271">
            <w:pPr>
              <w:jc w:val="both"/>
              <w:rPr>
                <w:sz w:val="22"/>
                <w:szCs w:val="22"/>
              </w:rPr>
            </w:pPr>
          </w:p>
        </w:tc>
      </w:tr>
      <w:tr w:rsidR="001C0A77" w:rsidRPr="009F314E" w14:paraId="58F40B2B" w14:textId="042BC0A9" w:rsidTr="006770B2">
        <w:trPr>
          <w:trHeight w:val="269"/>
        </w:trPr>
        <w:tc>
          <w:tcPr>
            <w:tcW w:w="11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57B4EB" w14:textId="3C9818C9" w:rsidR="001C0A77" w:rsidRPr="009F314E" w:rsidRDefault="001C0A77" w:rsidP="00942271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9.19*</w:t>
            </w:r>
          </w:p>
        </w:tc>
        <w:tc>
          <w:tcPr>
            <w:tcW w:w="197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21D5986" w14:textId="77777777" w:rsidR="0045478F" w:rsidRPr="00614CA8" w:rsidRDefault="0045478F" w:rsidP="0045478F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  <w:r w:rsidRPr="00614CA8">
              <w:rPr>
                <w:sz w:val="22"/>
                <w:szCs w:val="22"/>
              </w:rPr>
              <w:t xml:space="preserve">Воды минеральные и прочие в бутылках  </w:t>
            </w:r>
          </w:p>
          <w:p w14:paraId="1AC450F3" w14:textId="1A2B0A66" w:rsidR="001C0A77" w:rsidRPr="009F314E" w:rsidRDefault="001C0A77" w:rsidP="00942271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</w:p>
        </w:tc>
        <w:tc>
          <w:tcPr>
            <w:tcW w:w="14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86228E1" w14:textId="18519865" w:rsidR="001C0A77" w:rsidRPr="002A1AEB" w:rsidRDefault="001C0A77" w:rsidP="00942271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2A1AEB">
              <w:rPr>
                <w:sz w:val="22"/>
                <w:szCs w:val="22"/>
              </w:rPr>
              <w:t>11.07/08.149</w:t>
            </w:r>
          </w:p>
        </w:tc>
        <w:tc>
          <w:tcPr>
            <w:tcW w:w="2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C73F30" w14:textId="0CFBCA1A" w:rsidR="001C0A77" w:rsidRPr="009F314E" w:rsidRDefault="001C0A77" w:rsidP="00942271">
            <w:pPr>
              <w:suppressAutoHyphens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 xml:space="preserve">Хлор остаточный свободный и </w:t>
            </w:r>
            <w:proofErr w:type="gramStart"/>
            <w:r w:rsidRPr="009F314E">
              <w:rPr>
                <w:sz w:val="22"/>
                <w:szCs w:val="22"/>
              </w:rPr>
              <w:t>связанный  (</w:t>
            </w:r>
            <w:proofErr w:type="gramEnd"/>
            <w:r w:rsidRPr="009F314E">
              <w:rPr>
                <w:sz w:val="22"/>
                <w:szCs w:val="22"/>
              </w:rPr>
              <w:t>остаточный активный хлор)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15402CFB" w14:textId="77777777" w:rsidR="001C0A77" w:rsidRPr="00614CA8" w:rsidRDefault="001C0A77" w:rsidP="00942271">
            <w:pPr>
              <w:jc w:val="both"/>
              <w:rPr>
                <w:bCs/>
                <w:color w:val="000000"/>
                <w:sz w:val="22"/>
                <w:szCs w:val="22"/>
                <w:shd w:val="clear" w:color="auto" w:fill="FFFFFF"/>
              </w:rPr>
            </w:pPr>
            <w:r w:rsidRPr="00614CA8">
              <w:rPr>
                <w:bCs/>
                <w:color w:val="000000"/>
                <w:sz w:val="22"/>
                <w:szCs w:val="22"/>
                <w:shd w:val="clear" w:color="auto" w:fill="FFFFFF"/>
              </w:rPr>
              <w:t xml:space="preserve">СанПиН и ГН, утв. постановлением Министерства </w:t>
            </w:r>
            <w:r w:rsidRPr="00614CA8">
              <w:rPr>
                <w:bCs/>
                <w:color w:val="000000"/>
                <w:sz w:val="22"/>
                <w:szCs w:val="22"/>
                <w:shd w:val="clear" w:color="auto" w:fill="FFFFFF"/>
              </w:rPr>
              <w:lastRenderedPageBreak/>
              <w:t>Здравоохранения Республики Беларусь от 21.06.2013 № 52</w:t>
            </w:r>
          </w:p>
          <w:p w14:paraId="5A0A5EA4" w14:textId="77777777" w:rsidR="001C0A77" w:rsidRPr="00614CA8" w:rsidRDefault="001C0A77" w:rsidP="00942271">
            <w:pPr>
              <w:jc w:val="both"/>
              <w:rPr>
                <w:bCs/>
                <w:color w:val="000000"/>
                <w:sz w:val="22"/>
                <w:szCs w:val="22"/>
                <w:shd w:val="clear" w:color="auto" w:fill="FFFFFF"/>
              </w:rPr>
            </w:pPr>
            <w:r w:rsidRPr="00614CA8">
              <w:rPr>
                <w:bCs/>
                <w:color w:val="000000"/>
                <w:sz w:val="22"/>
                <w:szCs w:val="22"/>
                <w:shd w:val="clear" w:color="auto" w:fill="FFFFFF"/>
              </w:rPr>
              <w:t>ГН «Показатели безопасности и безвредности продовольственного сырья и пищевых продуктов», утв. постановлением Совета Министров Республики Беларусь от 25.01.2021 № 37</w:t>
            </w:r>
          </w:p>
          <w:p w14:paraId="3ED01397" w14:textId="5ADDA207" w:rsidR="001C0A77" w:rsidRPr="00614CA8" w:rsidRDefault="001C0A77" w:rsidP="00942271">
            <w:pPr>
              <w:jc w:val="both"/>
              <w:rPr>
                <w:sz w:val="22"/>
                <w:szCs w:val="22"/>
              </w:rPr>
            </w:pPr>
            <w:r w:rsidRPr="00614CA8">
              <w:rPr>
                <w:bCs/>
                <w:color w:val="000000"/>
                <w:sz w:val="22"/>
                <w:szCs w:val="22"/>
                <w:shd w:val="clear" w:color="auto" w:fill="FFFFFF"/>
              </w:rPr>
              <w:t>ТНПА и другая документация</w:t>
            </w:r>
            <w:r w:rsidRPr="00614CA8">
              <w:rPr>
                <w:sz w:val="22"/>
                <w:szCs w:val="22"/>
              </w:rPr>
              <w:t xml:space="preserve">  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8C6B0F" w14:textId="328505F0" w:rsidR="001C0A77" w:rsidRPr="009F314E" w:rsidRDefault="001C0A77" w:rsidP="00942271">
            <w:pPr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lastRenderedPageBreak/>
              <w:t xml:space="preserve">ГОСТ 18190-72 </w:t>
            </w:r>
          </w:p>
        </w:tc>
        <w:tc>
          <w:tcPr>
            <w:tcW w:w="198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5BD4FD8D" w14:textId="77777777" w:rsidR="001C0A77" w:rsidRDefault="001C0A77" w:rsidP="001C0A77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Лабораторный </w:t>
            </w:r>
          </w:p>
          <w:p w14:paraId="150FE2A4" w14:textId="77777777" w:rsidR="001C0A77" w:rsidRDefault="001C0A77" w:rsidP="001C0A77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отдел, группа санитарно-гигиенических исследований </w:t>
            </w:r>
          </w:p>
          <w:p w14:paraId="1D766DF2" w14:textId="77777777" w:rsidR="001C0A77" w:rsidRDefault="001C0A77" w:rsidP="001C0A77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(ул.Октябрьская,33,</w:t>
            </w:r>
          </w:p>
          <w:p w14:paraId="1D8ACF57" w14:textId="63649183" w:rsidR="001C0A77" w:rsidRPr="009F314E" w:rsidRDefault="001C0A77" w:rsidP="001C0A77">
            <w:pPr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г.Рогачёв</w:t>
            </w:r>
            <w:proofErr w:type="spellEnd"/>
            <w:r>
              <w:rPr>
                <w:sz w:val="22"/>
                <w:szCs w:val="22"/>
              </w:rPr>
              <w:t>, Гомельская область</w:t>
            </w:r>
          </w:p>
        </w:tc>
      </w:tr>
      <w:tr w:rsidR="001C0A77" w:rsidRPr="009F314E" w14:paraId="02BE259F" w14:textId="7140FC11" w:rsidTr="006770B2">
        <w:trPr>
          <w:trHeight w:val="269"/>
        </w:trPr>
        <w:tc>
          <w:tcPr>
            <w:tcW w:w="11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FE4FE2" w14:textId="165B09CB" w:rsidR="001C0A77" w:rsidRPr="009F314E" w:rsidRDefault="001C0A77" w:rsidP="00942271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lastRenderedPageBreak/>
              <w:t>9.20*</w:t>
            </w:r>
          </w:p>
        </w:tc>
        <w:tc>
          <w:tcPr>
            <w:tcW w:w="197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24B835E" w14:textId="77777777" w:rsidR="001C0A77" w:rsidRPr="009F314E" w:rsidRDefault="001C0A77" w:rsidP="00942271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</w:p>
        </w:tc>
        <w:tc>
          <w:tcPr>
            <w:tcW w:w="14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FB8710" w14:textId="118A28B4" w:rsidR="001C0A77" w:rsidRPr="00650438" w:rsidRDefault="001C0A77" w:rsidP="00942271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650438">
              <w:rPr>
                <w:sz w:val="22"/>
                <w:szCs w:val="22"/>
              </w:rPr>
              <w:t>11.07/08.156</w:t>
            </w:r>
          </w:p>
        </w:tc>
        <w:tc>
          <w:tcPr>
            <w:tcW w:w="2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D794975" w14:textId="287B53AD" w:rsidR="001C0A77" w:rsidRPr="009F314E" w:rsidRDefault="001C0A77" w:rsidP="00942271">
            <w:pPr>
              <w:suppressAutoHyphens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 xml:space="preserve">Аммоний-ион (аммиак и </w:t>
            </w:r>
            <w:proofErr w:type="gramStart"/>
            <w:r w:rsidRPr="009F314E">
              <w:rPr>
                <w:sz w:val="22"/>
                <w:szCs w:val="22"/>
              </w:rPr>
              <w:t>ионы  аммония</w:t>
            </w:r>
            <w:proofErr w:type="gramEnd"/>
            <w:r w:rsidRPr="009F314E">
              <w:rPr>
                <w:sz w:val="22"/>
                <w:szCs w:val="22"/>
              </w:rPr>
              <w:t xml:space="preserve">) </w:t>
            </w:r>
          </w:p>
        </w:tc>
        <w:tc>
          <w:tcPr>
            <w:tcW w:w="2551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0103BC6A" w14:textId="77777777" w:rsidR="001C0A77" w:rsidRPr="00614CA8" w:rsidRDefault="001C0A77" w:rsidP="0094227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75FD6C0" w14:textId="0E91F394" w:rsidR="001C0A77" w:rsidRPr="009F314E" w:rsidRDefault="001C0A77" w:rsidP="00942271">
            <w:pPr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33045-</w:t>
            </w:r>
            <w:proofErr w:type="gramStart"/>
            <w:r w:rsidRPr="009F314E">
              <w:rPr>
                <w:sz w:val="22"/>
                <w:szCs w:val="22"/>
              </w:rPr>
              <w:t xml:space="preserve">2014  </w:t>
            </w:r>
            <w:r>
              <w:rPr>
                <w:sz w:val="22"/>
                <w:szCs w:val="22"/>
              </w:rPr>
              <w:t>р</w:t>
            </w:r>
            <w:r w:rsidRPr="009F314E">
              <w:rPr>
                <w:sz w:val="22"/>
                <w:szCs w:val="22"/>
              </w:rPr>
              <w:t>.5</w:t>
            </w:r>
            <w:proofErr w:type="gramEnd"/>
            <w:r w:rsidRPr="009F314E">
              <w:rPr>
                <w:sz w:val="22"/>
                <w:szCs w:val="22"/>
              </w:rPr>
              <w:t xml:space="preserve"> </w:t>
            </w:r>
          </w:p>
        </w:tc>
        <w:tc>
          <w:tcPr>
            <w:tcW w:w="198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6513129B" w14:textId="77777777" w:rsidR="001C0A77" w:rsidRPr="009F314E" w:rsidRDefault="001C0A77" w:rsidP="00942271">
            <w:pPr>
              <w:jc w:val="both"/>
              <w:rPr>
                <w:sz w:val="22"/>
                <w:szCs w:val="22"/>
              </w:rPr>
            </w:pPr>
          </w:p>
        </w:tc>
      </w:tr>
      <w:tr w:rsidR="001C0A77" w:rsidRPr="009F314E" w14:paraId="733A255B" w14:textId="27BDBD05" w:rsidTr="006770B2">
        <w:trPr>
          <w:trHeight w:val="269"/>
        </w:trPr>
        <w:tc>
          <w:tcPr>
            <w:tcW w:w="11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B5078C" w14:textId="6CF31E44" w:rsidR="001C0A77" w:rsidRPr="009F314E" w:rsidRDefault="001C0A77" w:rsidP="00942271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9.21*</w:t>
            </w:r>
          </w:p>
        </w:tc>
        <w:tc>
          <w:tcPr>
            <w:tcW w:w="197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5EF403A" w14:textId="4D2CD090" w:rsidR="001C0A77" w:rsidRPr="009F314E" w:rsidRDefault="001C0A77" w:rsidP="00942271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</w:p>
        </w:tc>
        <w:tc>
          <w:tcPr>
            <w:tcW w:w="14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67FDE04" w14:textId="0BA3D376" w:rsidR="001C0A77" w:rsidRPr="00650438" w:rsidRDefault="001C0A77" w:rsidP="00942271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650438">
              <w:rPr>
                <w:sz w:val="22"/>
                <w:szCs w:val="22"/>
              </w:rPr>
              <w:t>11.07/08.156</w:t>
            </w:r>
          </w:p>
        </w:tc>
        <w:tc>
          <w:tcPr>
            <w:tcW w:w="2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275346B" w14:textId="7884AA94" w:rsidR="001C0A77" w:rsidRPr="009F314E" w:rsidRDefault="001C0A77" w:rsidP="00942271">
            <w:pPr>
              <w:suppressAutoHyphens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 xml:space="preserve">Нитриты </w:t>
            </w:r>
          </w:p>
        </w:tc>
        <w:tc>
          <w:tcPr>
            <w:tcW w:w="2551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0568B52E" w14:textId="77777777" w:rsidR="001C0A77" w:rsidRPr="009F314E" w:rsidRDefault="001C0A77" w:rsidP="0094227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FB640E" w14:textId="257C5DCA" w:rsidR="001C0A77" w:rsidRPr="009F314E" w:rsidRDefault="001C0A77" w:rsidP="00942271">
            <w:pPr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33045-</w:t>
            </w:r>
            <w:proofErr w:type="gramStart"/>
            <w:r w:rsidRPr="009F314E">
              <w:rPr>
                <w:sz w:val="22"/>
                <w:szCs w:val="22"/>
              </w:rPr>
              <w:t xml:space="preserve">2014  </w:t>
            </w:r>
            <w:r>
              <w:rPr>
                <w:sz w:val="22"/>
                <w:szCs w:val="22"/>
              </w:rPr>
              <w:t>р</w:t>
            </w:r>
            <w:r w:rsidRPr="009F314E">
              <w:rPr>
                <w:sz w:val="22"/>
                <w:szCs w:val="22"/>
              </w:rPr>
              <w:t>.6</w:t>
            </w:r>
            <w:proofErr w:type="gramEnd"/>
            <w:r w:rsidRPr="009F314E">
              <w:rPr>
                <w:sz w:val="22"/>
                <w:szCs w:val="22"/>
              </w:rPr>
              <w:t xml:space="preserve"> </w:t>
            </w:r>
          </w:p>
        </w:tc>
        <w:tc>
          <w:tcPr>
            <w:tcW w:w="198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35093432" w14:textId="77777777" w:rsidR="001C0A77" w:rsidRPr="009F314E" w:rsidRDefault="001C0A77" w:rsidP="00942271">
            <w:pPr>
              <w:jc w:val="both"/>
              <w:rPr>
                <w:sz w:val="22"/>
                <w:szCs w:val="22"/>
              </w:rPr>
            </w:pPr>
          </w:p>
        </w:tc>
      </w:tr>
      <w:tr w:rsidR="001C0A77" w:rsidRPr="009F314E" w14:paraId="1B7DA3DF" w14:textId="3D2431AA" w:rsidTr="006770B2">
        <w:trPr>
          <w:trHeight w:val="269"/>
        </w:trPr>
        <w:tc>
          <w:tcPr>
            <w:tcW w:w="11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6AFFE0" w14:textId="45DD05AC" w:rsidR="001C0A77" w:rsidRPr="009F314E" w:rsidRDefault="001C0A77" w:rsidP="00942271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9.22</w:t>
            </w:r>
          </w:p>
        </w:tc>
        <w:tc>
          <w:tcPr>
            <w:tcW w:w="197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8E7297D" w14:textId="1F450439" w:rsidR="001C0A77" w:rsidRPr="009F314E" w:rsidRDefault="001C0A77" w:rsidP="00942271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</w:p>
        </w:tc>
        <w:tc>
          <w:tcPr>
            <w:tcW w:w="14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72F7693" w14:textId="7CA8A435" w:rsidR="001C0A77" w:rsidRPr="00650438" w:rsidRDefault="001C0A77" w:rsidP="00942271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650438">
              <w:rPr>
                <w:sz w:val="22"/>
                <w:szCs w:val="22"/>
              </w:rPr>
              <w:t>11.07/08.149</w:t>
            </w:r>
          </w:p>
        </w:tc>
        <w:tc>
          <w:tcPr>
            <w:tcW w:w="2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2E4E143" w14:textId="2AA7156F" w:rsidR="001C0A77" w:rsidRPr="009F314E" w:rsidRDefault="001C0A77" w:rsidP="00942271">
            <w:pPr>
              <w:suppressAutoHyphens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 xml:space="preserve">Окисляемость </w:t>
            </w:r>
            <w:proofErr w:type="spellStart"/>
            <w:r w:rsidRPr="009F314E">
              <w:rPr>
                <w:sz w:val="22"/>
                <w:szCs w:val="22"/>
              </w:rPr>
              <w:t>перманганатная</w:t>
            </w:r>
            <w:proofErr w:type="spellEnd"/>
          </w:p>
        </w:tc>
        <w:tc>
          <w:tcPr>
            <w:tcW w:w="2551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41A2847B" w14:textId="77777777" w:rsidR="001C0A77" w:rsidRPr="009F314E" w:rsidRDefault="001C0A77" w:rsidP="0094227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490E2C9" w14:textId="77777777" w:rsidR="001C0A77" w:rsidRPr="009F314E" w:rsidRDefault="001C0A77" w:rsidP="00942271">
            <w:pPr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 xml:space="preserve">СТБ </w:t>
            </w:r>
            <w:r w:rsidRPr="009F314E">
              <w:rPr>
                <w:sz w:val="22"/>
                <w:szCs w:val="22"/>
                <w:lang w:val="en-US"/>
              </w:rPr>
              <w:t>ISO</w:t>
            </w:r>
            <w:r w:rsidRPr="009F314E">
              <w:rPr>
                <w:sz w:val="22"/>
                <w:szCs w:val="22"/>
              </w:rPr>
              <w:t xml:space="preserve"> 8467-2009 </w:t>
            </w:r>
          </w:p>
          <w:p w14:paraId="12C144EB" w14:textId="1558E59B" w:rsidR="001C0A77" w:rsidRPr="009F314E" w:rsidRDefault="001C0A77" w:rsidP="00942271">
            <w:pPr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Р 55684-2013</w:t>
            </w:r>
          </w:p>
        </w:tc>
        <w:tc>
          <w:tcPr>
            <w:tcW w:w="198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309215E2" w14:textId="77777777" w:rsidR="001C0A77" w:rsidRPr="009F314E" w:rsidRDefault="001C0A77" w:rsidP="00942271">
            <w:pPr>
              <w:jc w:val="both"/>
              <w:rPr>
                <w:sz w:val="22"/>
                <w:szCs w:val="22"/>
              </w:rPr>
            </w:pPr>
          </w:p>
        </w:tc>
      </w:tr>
      <w:tr w:rsidR="001C0A77" w:rsidRPr="009F314E" w14:paraId="3A266C14" w14:textId="6F5E51BF" w:rsidTr="006770B2">
        <w:trPr>
          <w:trHeight w:val="269"/>
        </w:trPr>
        <w:tc>
          <w:tcPr>
            <w:tcW w:w="11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94BD94" w14:textId="2B6C3DDD" w:rsidR="001C0A77" w:rsidRPr="009F314E" w:rsidRDefault="001C0A77" w:rsidP="00942271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9.23*</w:t>
            </w:r>
          </w:p>
        </w:tc>
        <w:tc>
          <w:tcPr>
            <w:tcW w:w="1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399DBA" w14:textId="3945667F" w:rsidR="001C0A77" w:rsidRPr="009F314E" w:rsidRDefault="001C0A77" w:rsidP="00942271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</w:p>
        </w:tc>
        <w:tc>
          <w:tcPr>
            <w:tcW w:w="140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7649C92" w14:textId="2BD7E768" w:rsidR="001C0A77" w:rsidRPr="00650438" w:rsidRDefault="001C0A77" w:rsidP="00942271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650438">
              <w:rPr>
                <w:sz w:val="22"/>
                <w:szCs w:val="22"/>
              </w:rPr>
              <w:t>11.07/08.052</w:t>
            </w:r>
          </w:p>
        </w:tc>
        <w:tc>
          <w:tcPr>
            <w:tcW w:w="27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9D7691F" w14:textId="03FA0AD0" w:rsidR="001C0A77" w:rsidRPr="009F314E" w:rsidRDefault="001C0A77" w:rsidP="00942271">
            <w:pPr>
              <w:suppressAutoHyphens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Общая минерализация (сухой остаток)</w:t>
            </w:r>
          </w:p>
        </w:tc>
        <w:tc>
          <w:tcPr>
            <w:tcW w:w="2551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7E8D387" w14:textId="77777777" w:rsidR="001C0A77" w:rsidRPr="009F314E" w:rsidRDefault="001C0A77" w:rsidP="0094227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A07D942" w14:textId="7D521751" w:rsidR="001C0A77" w:rsidRPr="009F314E" w:rsidRDefault="001C0A77" w:rsidP="00942271">
            <w:pPr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 xml:space="preserve">ГОСТ 18164-72 </w:t>
            </w:r>
          </w:p>
        </w:tc>
        <w:tc>
          <w:tcPr>
            <w:tcW w:w="198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1072F3A4" w14:textId="77777777" w:rsidR="001C0A77" w:rsidRPr="009F314E" w:rsidRDefault="001C0A77" w:rsidP="00942271">
            <w:pPr>
              <w:jc w:val="both"/>
              <w:rPr>
                <w:sz w:val="22"/>
                <w:szCs w:val="22"/>
              </w:rPr>
            </w:pPr>
          </w:p>
        </w:tc>
      </w:tr>
      <w:tr w:rsidR="001C0A77" w:rsidRPr="009F314E" w14:paraId="363A54B6" w14:textId="24F999BF" w:rsidTr="006770B2">
        <w:trPr>
          <w:trHeight w:val="840"/>
        </w:trPr>
        <w:tc>
          <w:tcPr>
            <w:tcW w:w="11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0C0804" w14:textId="76D08DED" w:rsidR="001C0A77" w:rsidRPr="009F314E" w:rsidRDefault="001C0A77" w:rsidP="00942271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9.24*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89C323B" w14:textId="433D9A6D" w:rsidR="001C0A77" w:rsidRPr="009F314E" w:rsidRDefault="001C0A77" w:rsidP="00942271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  <w:r w:rsidRPr="00614CA8">
              <w:rPr>
                <w:sz w:val="22"/>
                <w:szCs w:val="22"/>
              </w:rPr>
              <w:t xml:space="preserve">Воды минеральные и прочие в бутылках  </w:t>
            </w:r>
          </w:p>
        </w:tc>
        <w:tc>
          <w:tcPr>
            <w:tcW w:w="140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B3FE4CA" w14:textId="160DDD20" w:rsidR="001C0A77" w:rsidRPr="00650438" w:rsidRDefault="001C0A77" w:rsidP="00942271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650438">
              <w:rPr>
                <w:sz w:val="22"/>
                <w:szCs w:val="22"/>
              </w:rPr>
              <w:t>08.07/08.149</w:t>
            </w:r>
          </w:p>
        </w:tc>
        <w:tc>
          <w:tcPr>
            <w:tcW w:w="27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D38EDAD" w14:textId="7DA2BBC5" w:rsidR="001C0A77" w:rsidRPr="009F314E" w:rsidRDefault="001C0A77" w:rsidP="00942271">
            <w:pPr>
              <w:suppressAutoHyphens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Жесткость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0FCFBFA0" w14:textId="77777777" w:rsidR="001C0A77" w:rsidRPr="00614CA8" w:rsidRDefault="001C0A77" w:rsidP="00942271">
            <w:pPr>
              <w:jc w:val="both"/>
              <w:rPr>
                <w:bCs/>
                <w:color w:val="000000"/>
                <w:sz w:val="22"/>
                <w:szCs w:val="22"/>
                <w:shd w:val="clear" w:color="auto" w:fill="FFFFFF"/>
              </w:rPr>
            </w:pPr>
            <w:r w:rsidRPr="00614CA8">
              <w:rPr>
                <w:bCs/>
                <w:color w:val="000000"/>
                <w:sz w:val="22"/>
                <w:szCs w:val="22"/>
                <w:shd w:val="clear" w:color="auto" w:fill="FFFFFF"/>
              </w:rPr>
              <w:t>СанПиН и ГН, утв. постановлением Министерства Здравоохранения Республики Беларусь от 21.06.2013 № 52</w:t>
            </w:r>
          </w:p>
          <w:p w14:paraId="2FF70AAF" w14:textId="77777777" w:rsidR="001C0A77" w:rsidRPr="00614CA8" w:rsidRDefault="001C0A77" w:rsidP="00942271">
            <w:pPr>
              <w:jc w:val="both"/>
              <w:rPr>
                <w:bCs/>
                <w:color w:val="000000"/>
                <w:sz w:val="22"/>
                <w:szCs w:val="22"/>
                <w:shd w:val="clear" w:color="auto" w:fill="FFFFFF"/>
              </w:rPr>
            </w:pPr>
            <w:r w:rsidRPr="00614CA8">
              <w:rPr>
                <w:bCs/>
                <w:color w:val="000000"/>
                <w:sz w:val="22"/>
                <w:szCs w:val="22"/>
                <w:shd w:val="clear" w:color="auto" w:fill="FFFFFF"/>
              </w:rPr>
              <w:t>ГН «Показатели безопасности и безвредности продовольственного сырья и пищевых продуктов», утв. постановлением Совета Министров Республики Беларусь от 25.01.2021 № 37</w:t>
            </w:r>
          </w:p>
          <w:p w14:paraId="4C02ECF3" w14:textId="33619FD6" w:rsidR="001C0A77" w:rsidRPr="009F314E" w:rsidRDefault="001C0A77" w:rsidP="00942271">
            <w:pPr>
              <w:jc w:val="both"/>
              <w:rPr>
                <w:sz w:val="22"/>
                <w:szCs w:val="22"/>
              </w:rPr>
            </w:pPr>
            <w:r w:rsidRPr="00614CA8">
              <w:rPr>
                <w:bCs/>
                <w:color w:val="000000"/>
                <w:sz w:val="22"/>
                <w:szCs w:val="22"/>
                <w:shd w:val="clear" w:color="auto" w:fill="FFFFFF"/>
              </w:rPr>
              <w:lastRenderedPageBreak/>
              <w:t>ТНПА и другая документация</w:t>
            </w:r>
            <w:r w:rsidRPr="00614CA8">
              <w:rPr>
                <w:sz w:val="22"/>
                <w:szCs w:val="22"/>
              </w:rPr>
              <w:t xml:space="preserve">  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748FDB8" w14:textId="75545C45" w:rsidR="001C0A77" w:rsidRPr="009F314E" w:rsidRDefault="001C0A77" w:rsidP="00942271">
            <w:pPr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lastRenderedPageBreak/>
              <w:t xml:space="preserve">ГОСТ 31954-2012 </w:t>
            </w:r>
            <w:r>
              <w:rPr>
                <w:sz w:val="22"/>
                <w:szCs w:val="22"/>
              </w:rPr>
              <w:t>р</w:t>
            </w:r>
            <w:r w:rsidRPr="009F314E">
              <w:rPr>
                <w:sz w:val="22"/>
                <w:szCs w:val="22"/>
              </w:rPr>
              <w:t>.4</w:t>
            </w:r>
          </w:p>
        </w:tc>
        <w:tc>
          <w:tcPr>
            <w:tcW w:w="198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68BEC96" w14:textId="77777777" w:rsidR="001C0A77" w:rsidRPr="009F314E" w:rsidRDefault="001C0A77" w:rsidP="00942271">
            <w:pPr>
              <w:jc w:val="both"/>
              <w:rPr>
                <w:sz w:val="22"/>
                <w:szCs w:val="22"/>
              </w:rPr>
            </w:pPr>
          </w:p>
        </w:tc>
      </w:tr>
      <w:tr w:rsidR="00AE208E" w:rsidRPr="009F314E" w14:paraId="4FDC68E6" w14:textId="10FFF2D0" w:rsidTr="006770B2">
        <w:trPr>
          <w:trHeight w:val="269"/>
        </w:trPr>
        <w:tc>
          <w:tcPr>
            <w:tcW w:w="11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151591" w14:textId="55B12874" w:rsidR="00AE208E" w:rsidRPr="009F314E" w:rsidRDefault="00AE208E" w:rsidP="00942271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9.25*</w:t>
            </w:r>
          </w:p>
        </w:tc>
        <w:tc>
          <w:tcPr>
            <w:tcW w:w="197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CE9549C" w14:textId="77777777" w:rsidR="00AE208E" w:rsidRPr="009F314E" w:rsidRDefault="00AE208E" w:rsidP="00942271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</w:p>
        </w:tc>
        <w:tc>
          <w:tcPr>
            <w:tcW w:w="140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E5FC51A" w14:textId="73470BDA" w:rsidR="00AE208E" w:rsidRPr="00650438" w:rsidRDefault="00AE208E" w:rsidP="00942271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650438">
              <w:rPr>
                <w:sz w:val="22"/>
                <w:szCs w:val="22"/>
              </w:rPr>
              <w:t>11.07/08.149</w:t>
            </w:r>
          </w:p>
        </w:tc>
        <w:tc>
          <w:tcPr>
            <w:tcW w:w="27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B196DE2" w14:textId="0869CF5F" w:rsidR="00AE208E" w:rsidRPr="009F314E" w:rsidRDefault="00AE208E" w:rsidP="00942271">
            <w:pPr>
              <w:suppressAutoHyphens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Щелочность</w:t>
            </w:r>
          </w:p>
        </w:tc>
        <w:tc>
          <w:tcPr>
            <w:tcW w:w="2551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59993F42" w14:textId="77777777" w:rsidR="00AE208E" w:rsidRPr="009F314E" w:rsidRDefault="00AE208E" w:rsidP="0094227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71C9DBE" w14:textId="5E453232" w:rsidR="00AE208E" w:rsidRPr="009F314E" w:rsidRDefault="00AE208E" w:rsidP="00942271">
            <w:pPr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</w:t>
            </w:r>
            <w:r w:rsidRPr="009F314E">
              <w:rPr>
                <w:sz w:val="22"/>
                <w:szCs w:val="22"/>
                <w:lang w:val="en-US"/>
              </w:rPr>
              <w:t xml:space="preserve"> 31957-2012 </w:t>
            </w:r>
          </w:p>
        </w:tc>
        <w:tc>
          <w:tcPr>
            <w:tcW w:w="198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4612D181" w14:textId="77777777" w:rsidR="00AE208E" w:rsidRPr="009F314E" w:rsidRDefault="00AE208E" w:rsidP="00942271">
            <w:pPr>
              <w:jc w:val="both"/>
              <w:rPr>
                <w:sz w:val="22"/>
                <w:szCs w:val="22"/>
              </w:rPr>
            </w:pPr>
          </w:p>
        </w:tc>
      </w:tr>
      <w:tr w:rsidR="00AE208E" w:rsidRPr="009F314E" w14:paraId="4C89879D" w14:textId="5AFC27B1" w:rsidTr="006770B2">
        <w:trPr>
          <w:trHeight w:val="269"/>
        </w:trPr>
        <w:tc>
          <w:tcPr>
            <w:tcW w:w="11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0E0AC3" w14:textId="53246714" w:rsidR="00AE208E" w:rsidRPr="009F314E" w:rsidRDefault="00AE208E" w:rsidP="00942271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9.26*</w:t>
            </w:r>
          </w:p>
        </w:tc>
        <w:tc>
          <w:tcPr>
            <w:tcW w:w="197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3BFBFC5" w14:textId="2FE83470" w:rsidR="00AE208E" w:rsidRPr="009F314E" w:rsidRDefault="00AE208E" w:rsidP="00942271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4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E2CB5D1" w14:textId="4429BCE0" w:rsidR="00AE208E" w:rsidRPr="00650438" w:rsidRDefault="00AE208E" w:rsidP="00942271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650438">
              <w:rPr>
                <w:sz w:val="22"/>
                <w:szCs w:val="22"/>
              </w:rPr>
              <w:t>11.07/08.149</w:t>
            </w:r>
          </w:p>
        </w:tc>
        <w:tc>
          <w:tcPr>
            <w:tcW w:w="27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447F72E" w14:textId="36934A53" w:rsidR="00AE208E" w:rsidRPr="009F314E" w:rsidRDefault="00AE208E" w:rsidP="00942271">
            <w:pPr>
              <w:suppressAutoHyphens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Фторид-ион (фториды)</w:t>
            </w:r>
          </w:p>
        </w:tc>
        <w:tc>
          <w:tcPr>
            <w:tcW w:w="2551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67E27AE6" w14:textId="77777777" w:rsidR="00AE208E" w:rsidRPr="009F314E" w:rsidRDefault="00AE208E" w:rsidP="0094227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691A590" w14:textId="4B9726BF" w:rsidR="00AE208E" w:rsidRPr="009F314E" w:rsidRDefault="00AE208E" w:rsidP="00942271">
            <w:pPr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 xml:space="preserve">ГОСТ 4386 -89 п.1 </w:t>
            </w:r>
          </w:p>
        </w:tc>
        <w:tc>
          <w:tcPr>
            <w:tcW w:w="198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68B8560" w14:textId="77777777" w:rsidR="00AE208E" w:rsidRPr="009F314E" w:rsidRDefault="00AE208E" w:rsidP="00942271">
            <w:pPr>
              <w:jc w:val="both"/>
              <w:rPr>
                <w:sz w:val="22"/>
                <w:szCs w:val="22"/>
              </w:rPr>
            </w:pPr>
          </w:p>
        </w:tc>
      </w:tr>
      <w:tr w:rsidR="00AE208E" w:rsidRPr="009F314E" w14:paraId="2F6C07A0" w14:textId="01885FB6" w:rsidTr="006770B2">
        <w:trPr>
          <w:trHeight w:val="269"/>
        </w:trPr>
        <w:tc>
          <w:tcPr>
            <w:tcW w:w="11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8921ED" w14:textId="5E6D4410" w:rsidR="00AE208E" w:rsidRPr="008A5217" w:rsidRDefault="00AE208E" w:rsidP="00942271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  <w:r w:rsidRPr="008A5217">
              <w:rPr>
                <w:sz w:val="22"/>
                <w:szCs w:val="22"/>
              </w:rPr>
              <w:t>9.27*</w:t>
            </w:r>
          </w:p>
        </w:tc>
        <w:tc>
          <w:tcPr>
            <w:tcW w:w="197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5E75803" w14:textId="77777777" w:rsidR="00AE208E" w:rsidRPr="009F314E" w:rsidRDefault="00AE208E" w:rsidP="00942271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</w:p>
        </w:tc>
        <w:tc>
          <w:tcPr>
            <w:tcW w:w="1409" w:type="dxa"/>
            <w:vMerge w:val="restar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D8072DE" w14:textId="77777777" w:rsidR="00AE208E" w:rsidRPr="00650438" w:rsidRDefault="00AE208E" w:rsidP="00942271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650438">
              <w:rPr>
                <w:sz w:val="22"/>
                <w:szCs w:val="22"/>
              </w:rPr>
              <w:t>11.07/01.086</w:t>
            </w:r>
          </w:p>
          <w:p w14:paraId="77285FE6" w14:textId="6BBB6BF7" w:rsidR="00AE208E" w:rsidRPr="00650438" w:rsidRDefault="00AE208E" w:rsidP="00942271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</w:tc>
        <w:tc>
          <w:tcPr>
            <w:tcW w:w="27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2F40193" w14:textId="7A307DFB" w:rsidR="00AE208E" w:rsidRPr="009F314E" w:rsidRDefault="00AE208E" w:rsidP="00942271">
            <w:pPr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 xml:space="preserve">Общее микробное число при температуре 37 °С </w:t>
            </w:r>
          </w:p>
        </w:tc>
        <w:tc>
          <w:tcPr>
            <w:tcW w:w="2551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45ED4A88" w14:textId="77777777" w:rsidR="00AE208E" w:rsidRPr="009F314E" w:rsidRDefault="00AE208E" w:rsidP="0094227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B510CFD" w14:textId="4F0131A8" w:rsidR="00AE208E" w:rsidRPr="009F314E" w:rsidRDefault="00AE208E" w:rsidP="00942271">
            <w:pPr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34786-2021 п.7.1</w:t>
            </w:r>
          </w:p>
        </w:tc>
        <w:tc>
          <w:tcPr>
            <w:tcW w:w="198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4CF3FDC1" w14:textId="77777777" w:rsidR="00AE208E" w:rsidRDefault="00AE208E" w:rsidP="00AE208E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Лабораторный </w:t>
            </w:r>
          </w:p>
          <w:p w14:paraId="475AAA02" w14:textId="18CCCEB6" w:rsidR="00AE208E" w:rsidRDefault="00AE208E" w:rsidP="00AE208E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отдел, группа микробиологических исследований </w:t>
            </w:r>
          </w:p>
          <w:p w14:paraId="7C38E0D8" w14:textId="77777777" w:rsidR="00AE208E" w:rsidRDefault="00AE208E" w:rsidP="00AE208E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(ул.Октябрьская,33,</w:t>
            </w:r>
          </w:p>
          <w:p w14:paraId="67CC868E" w14:textId="2D16C1AB" w:rsidR="00AE208E" w:rsidRPr="009F314E" w:rsidRDefault="00AE208E" w:rsidP="00AE208E">
            <w:pPr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г.Рогачёв</w:t>
            </w:r>
            <w:proofErr w:type="spellEnd"/>
            <w:r>
              <w:rPr>
                <w:sz w:val="22"/>
                <w:szCs w:val="22"/>
              </w:rPr>
              <w:t>, Гомельская область</w:t>
            </w:r>
          </w:p>
        </w:tc>
      </w:tr>
      <w:tr w:rsidR="00AE208E" w:rsidRPr="009F314E" w14:paraId="0A64B788" w14:textId="2C52F3B1" w:rsidTr="006770B2">
        <w:trPr>
          <w:trHeight w:val="269"/>
        </w:trPr>
        <w:tc>
          <w:tcPr>
            <w:tcW w:w="11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D3EC0E" w14:textId="54E19EF1" w:rsidR="00AE208E" w:rsidRPr="008A5217" w:rsidRDefault="00AE208E" w:rsidP="00942271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  <w:r w:rsidRPr="008A5217">
              <w:rPr>
                <w:sz w:val="22"/>
                <w:szCs w:val="22"/>
              </w:rPr>
              <w:t>9.28*</w:t>
            </w:r>
          </w:p>
        </w:tc>
        <w:tc>
          <w:tcPr>
            <w:tcW w:w="1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13C58E" w14:textId="77777777" w:rsidR="00AE208E" w:rsidRPr="009F314E" w:rsidRDefault="00AE208E" w:rsidP="00942271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</w:p>
        </w:tc>
        <w:tc>
          <w:tcPr>
            <w:tcW w:w="1409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68EA4CA" w14:textId="20919EA9" w:rsidR="00AE208E" w:rsidRPr="008A5217" w:rsidRDefault="00AE208E" w:rsidP="00942271">
            <w:pPr>
              <w:shd w:val="clear" w:color="auto" w:fill="FFFFFF"/>
              <w:jc w:val="both"/>
              <w:rPr>
                <w:sz w:val="16"/>
                <w:szCs w:val="16"/>
              </w:rPr>
            </w:pPr>
          </w:p>
        </w:tc>
        <w:tc>
          <w:tcPr>
            <w:tcW w:w="27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954A8CE" w14:textId="7D2E93EB" w:rsidR="00AE208E" w:rsidRPr="009F314E" w:rsidRDefault="00AE208E" w:rsidP="00942271">
            <w:pPr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 xml:space="preserve">Общее микробное число при температуре 22 °С </w:t>
            </w:r>
          </w:p>
        </w:tc>
        <w:tc>
          <w:tcPr>
            <w:tcW w:w="2551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4FDCD55B" w14:textId="77777777" w:rsidR="00AE208E" w:rsidRPr="009F314E" w:rsidRDefault="00AE208E" w:rsidP="0094227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5F1DAD3" w14:textId="64E3908B" w:rsidR="00AE208E" w:rsidRPr="009F314E" w:rsidRDefault="00AE208E" w:rsidP="00942271">
            <w:pPr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34786-2021 п.7.1</w:t>
            </w:r>
          </w:p>
        </w:tc>
        <w:tc>
          <w:tcPr>
            <w:tcW w:w="198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055BA725" w14:textId="77777777" w:rsidR="00AE208E" w:rsidRPr="009F314E" w:rsidRDefault="00AE208E" w:rsidP="00942271">
            <w:pPr>
              <w:jc w:val="both"/>
              <w:rPr>
                <w:sz w:val="22"/>
                <w:szCs w:val="22"/>
              </w:rPr>
            </w:pPr>
          </w:p>
        </w:tc>
      </w:tr>
      <w:tr w:rsidR="00AE208E" w:rsidRPr="009F314E" w14:paraId="50F45AEF" w14:textId="2827E1C0" w:rsidTr="006770B2">
        <w:trPr>
          <w:trHeight w:val="269"/>
        </w:trPr>
        <w:tc>
          <w:tcPr>
            <w:tcW w:w="11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C9C3F7" w14:textId="49515B64" w:rsidR="00AE208E" w:rsidRPr="008A5217" w:rsidRDefault="00AE208E" w:rsidP="00942271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  <w:r w:rsidRPr="008A5217">
              <w:rPr>
                <w:sz w:val="22"/>
                <w:szCs w:val="22"/>
              </w:rPr>
              <w:t>9.29*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6FBCE3" w14:textId="77777777" w:rsidR="00AE208E" w:rsidRPr="009F314E" w:rsidRDefault="00AE208E" w:rsidP="00942271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</w:p>
        </w:tc>
        <w:tc>
          <w:tcPr>
            <w:tcW w:w="1409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BAE285C" w14:textId="227CAE83" w:rsidR="00AE208E" w:rsidRPr="008A5217" w:rsidRDefault="00AE208E" w:rsidP="00942271">
            <w:pPr>
              <w:shd w:val="clear" w:color="auto" w:fill="FFFFFF"/>
              <w:jc w:val="both"/>
              <w:rPr>
                <w:sz w:val="16"/>
                <w:szCs w:val="16"/>
              </w:rPr>
            </w:pPr>
          </w:p>
        </w:tc>
        <w:tc>
          <w:tcPr>
            <w:tcW w:w="27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34F075F" w14:textId="480038BF" w:rsidR="00AE208E" w:rsidRPr="009F314E" w:rsidRDefault="00AE208E" w:rsidP="00942271">
            <w:pPr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Общие колиформные бактерии (ОКБ)</w:t>
            </w:r>
          </w:p>
        </w:tc>
        <w:tc>
          <w:tcPr>
            <w:tcW w:w="2551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79DA98F5" w14:textId="77777777" w:rsidR="00AE208E" w:rsidRPr="009F314E" w:rsidRDefault="00AE208E" w:rsidP="0094227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22AD9DA" w14:textId="3BADD58C" w:rsidR="00AE208E" w:rsidRPr="009F314E" w:rsidRDefault="00AE208E" w:rsidP="00942271">
            <w:pPr>
              <w:pStyle w:val="af6"/>
            </w:pPr>
            <w:r w:rsidRPr="009F314E">
              <w:t>ГОСТ 34786-2021 п.9.1</w:t>
            </w:r>
          </w:p>
        </w:tc>
        <w:tc>
          <w:tcPr>
            <w:tcW w:w="198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1D0C5C24" w14:textId="77777777" w:rsidR="00AE208E" w:rsidRPr="009F314E" w:rsidRDefault="00AE208E" w:rsidP="00942271">
            <w:pPr>
              <w:pStyle w:val="af6"/>
            </w:pPr>
          </w:p>
        </w:tc>
      </w:tr>
      <w:tr w:rsidR="00AE208E" w:rsidRPr="009F314E" w14:paraId="133E356D" w14:textId="7E379F4D" w:rsidTr="006770B2">
        <w:trPr>
          <w:trHeight w:val="269"/>
        </w:trPr>
        <w:tc>
          <w:tcPr>
            <w:tcW w:w="11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FA0FD7" w14:textId="5494516A" w:rsidR="00AE208E" w:rsidRPr="008A5217" w:rsidRDefault="00AE208E" w:rsidP="00942271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  <w:r w:rsidRPr="008A5217">
              <w:rPr>
                <w:sz w:val="22"/>
                <w:szCs w:val="22"/>
              </w:rPr>
              <w:t>9.30*</w:t>
            </w:r>
          </w:p>
        </w:tc>
        <w:tc>
          <w:tcPr>
            <w:tcW w:w="197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13E628D" w14:textId="77777777" w:rsidR="00AE208E" w:rsidRPr="009F314E" w:rsidRDefault="00AE208E" w:rsidP="00942271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</w:p>
        </w:tc>
        <w:tc>
          <w:tcPr>
            <w:tcW w:w="1409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157A4F4" w14:textId="07C7B17B" w:rsidR="00AE208E" w:rsidRPr="008A5217" w:rsidRDefault="00AE208E" w:rsidP="00942271">
            <w:pPr>
              <w:shd w:val="clear" w:color="auto" w:fill="FFFFFF"/>
              <w:jc w:val="both"/>
              <w:rPr>
                <w:sz w:val="16"/>
                <w:szCs w:val="16"/>
              </w:rPr>
            </w:pPr>
          </w:p>
        </w:tc>
        <w:tc>
          <w:tcPr>
            <w:tcW w:w="2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A5FD413" w14:textId="0CDB9FEA" w:rsidR="00AE208E" w:rsidRPr="009F314E" w:rsidRDefault="00AE208E" w:rsidP="00942271">
            <w:pPr>
              <w:rPr>
                <w:sz w:val="22"/>
                <w:szCs w:val="22"/>
              </w:rPr>
            </w:pPr>
            <w:proofErr w:type="spellStart"/>
            <w:r w:rsidRPr="009F314E">
              <w:rPr>
                <w:sz w:val="22"/>
                <w:szCs w:val="22"/>
              </w:rPr>
              <w:t>Термотолерантные</w:t>
            </w:r>
            <w:proofErr w:type="spellEnd"/>
            <w:r w:rsidRPr="009F314E">
              <w:rPr>
                <w:sz w:val="22"/>
                <w:szCs w:val="22"/>
              </w:rPr>
              <w:t xml:space="preserve"> колиформные бактерии (ТКБ)</w:t>
            </w:r>
          </w:p>
        </w:tc>
        <w:tc>
          <w:tcPr>
            <w:tcW w:w="2551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69578F8E" w14:textId="532B329F" w:rsidR="00AE208E" w:rsidRPr="009F314E" w:rsidRDefault="00AE208E" w:rsidP="0094227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EF66181" w14:textId="77777777" w:rsidR="00AE208E" w:rsidRPr="009F314E" w:rsidRDefault="00AE208E" w:rsidP="00942271">
            <w:pPr>
              <w:pStyle w:val="af6"/>
              <w:rPr>
                <w:lang w:val="ru-RU"/>
              </w:rPr>
            </w:pPr>
            <w:r w:rsidRPr="009F314E">
              <w:t>ГОСТ 34786-2021 п.9.</w:t>
            </w:r>
            <w:r w:rsidRPr="009F314E">
              <w:rPr>
                <w:lang w:val="ru-RU"/>
              </w:rPr>
              <w:t>3</w:t>
            </w:r>
          </w:p>
          <w:p w14:paraId="5F2B17D5" w14:textId="570E9B69" w:rsidR="00AE208E" w:rsidRPr="009F314E" w:rsidRDefault="00AE208E" w:rsidP="00942271">
            <w:pPr>
              <w:pStyle w:val="af6"/>
            </w:pPr>
          </w:p>
        </w:tc>
        <w:tc>
          <w:tcPr>
            <w:tcW w:w="198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36E73F17" w14:textId="77777777" w:rsidR="00AE208E" w:rsidRPr="009F314E" w:rsidRDefault="00AE208E" w:rsidP="00942271">
            <w:pPr>
              <w:pStyle w:val="af6"/>
            </w:pPr>
          </w:p>
        </w:tc>
      </w:tr>
      <w:tr w:rsidR="00AE208E" w:rsidRPr="009F314E" w14:paraId="53586389" w14:textId="606C2168" w:rsidTr="006770B2">
        <w:trPr>
          <w:trHeight w:val="719"/>
        </w:trPr>
        <w:tc>
          <w:tcPr>
            <w:tcW w:w="11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8AA392" w14:textId="139BF46B" w:rsidR="00AE208E" w:rsidRPr="008A5217" w:rsidRDefault="00AE208E" w:rsidP="00942271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  <w:r w:rsidRPr="008A5217">
              <w:rPr>
                <w:sz w:val="22"/>
                <w:szCs w:val="22"/>
              </w:rPr>
              <w:t>9.3</w:t>
            </w:r>
            <w:r>
              <w:rPr>
                <w:sz w:val="22"/>
                <w:szCs w:val="22"/>
              </w:rPr>
              <w:t>1</w:t>
            </w:r>
            <w:r w:rsidRPr="008A5217">
              <w:rPr>
                <w:sz w:val="22"/>
                <w:szCs w:val="22"/>
              </w:rPr>
              <w:t>*</w:t>
            </w:r>
          </w:p>
        </w:tc>
        <w:tc>
          <w:tcPr>
            <w:tcW w:w="197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6B20535" w14:textId="77777777" w:rsidR="00AE208E" w:rsidRPr="009F314E" w:rsidRDefault="00AE208E" w:rsidP="00942271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14:paraId="72476184" w14:textId="77777777" w:rsidR="00AE208E" w:rsidRPr="002054D9" w:rsidRDefault="00AE208E" w:rsidP="00942271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2054D9">
              <w:rPr>
                <w:sz w:val="22"/>
                <w:szCs w:val="22"/>
              </w:rPr>
              <w:t>11.07/01.086</w:t>
            </w:r>
          </w:p>
          <w:p w14:paraId="067EB51F" w14:textId="3E0CB7F3" w:rsidR="00AE208E" w:rsidRPr="002054D9" w:rsidRDefault="00AE208E" w:rsidP="00942271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</w:tc>
        <w:tc>
          <w:tcPr>
            <w:tcW w:w="2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5F72B32" w14:textId="0F73E29C" w:rsidR="00AE208E" w:rsidRPr="009F314E" w:rsidRDefault="00AE208E" w:rsidP="00942271">
            <w:pPr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 xml:space="preserve">Споры </w:t>
            </w:r>
            <w:proofErr w:type="spellStart"/>
            <w:r w:rsidRPr="009F314E">
              <w:rPr>
                <w:sz w:val="22"/>
                <w:szCs w:val="22"/>
              </w:rPr>
              <w:t>сульфитредуцирующих</w:t>
            </w:r>
            <w:proofErr w:type="spellEnd"/>
            <w:r w:rsidRPr="009F314E">
              <w:rPr>
                <w:sz w:val="22"/>
                <w:szCs w:val="22"/>
              </w:rPr>
              <w:t xml:space="preserve"> клостридий</w:t>
            </w:r>
          </w:p>
        </w:tc>
        <w:tc>
          <w:tcPr>
            <w:tcW w:w="2551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3640FB33" w14:textId="77777777" w:rsidR="00AE208E" w:rsidRDefault="00AE208E" w:rsidP="0094227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5F1ABCA" w14:textId="017C22DD" w:rsidR="00AE208E" w:rsidRPr="009F314E" w:rsidRDefault="00AE208E" w:rsidP="00942271">
            <w:pPr>
              <w:pStyle w:val="af6"/>
            </w:pPr>
            <w:r w:rsidRPr="009F314E">
              <w:t>ГОСТ 34786-2021</w:t>
            </w:r>
          </w:p>
        </w:tc>
        <w:tc>
          <w:tcPr>
            <w:tcW w:w="198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2F4A7AA2" w14:textId="77777777" w:rsidR="00AE208E" w:rsidRPr="009F314E" w:rsidRDefault="00AE208E" w:rsidP="00942271">
            <w:pPr>
              <w:pStyle w:val="af6"/>
            </w:pPr>
          </w:p>
        </w:tc>
      </w:tr>
      <w:tr w:rsidR="00AE208E" w:rsidRPr="009F314E" w14:paraId="3054DCC3" w14:textId="574F6940" w:rsidTr="006770B2">
        <w:trPr>
          <w:trHeight w:val="269"/>
        </w:trPr>
        <w:tc>
          <w:tcPr>
            <w:tcW w:w="11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968566" w14:textId="4FA10A21" w:rsidR="00AE208E" w:rsidRPr="008A5217" w:rsidRDefault="00AE208E" w:rsidP="00942271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  <w:r w:rsidRPr="008A5217">
              <w:rPr>
                <w:sz w:val="22"/>
                <w:szCs w:val="22"/>
              </w:rPr>
              <w:t>9.3</w:t>
            </w:r>
            <w:r>
              <w:rPr>
                <w:sz w:val="22"/>
                <w:szCs w:val="22"/>
              </w:rPr>
              <w:t>2</w:t>
            </w:r>
            <w:r w:rsidRPr="008A5217">
              <w:rPr>
                <w:sz w:val="22"/>
                <w:szCs w:val="22"/>
              </w:rPr>
              <w:t>*</w:t>
            </w:r>
          </w:p>
        </w:tc>
        <w:tc>
          <w:tcPr>
            <w:tcW w:w="197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4885660" w14:textId="77777777" w:rsidR="00AE208E" w:rsidRPr="009F314E" w:rsidRDefault="00AE208E" w:rsidP="00942271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</w:p>
        </w:tc>
        <w:tc>
          <w:tcPr>
            <w:tcW w:w="1409" w:type="dxa"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14:paraId="7D665CD0" w14:textId="77777777" w:rsidR="00AE208E" w:rsidRPr="002054D9" w:rsidRDefault="00AE208E" w:rsidP="00942271">
            <w:pPr>
              <w:shd w:val="clear" w:color="auto" w:fill="FFFFFF"/>
              <w:jc w:val="both"/>
              <w:rPr>
                <w:color w:val="EE0000"/>
                <w:sz w:val="22"/>
                <w:szCs w:val="22"/>
              </w:rPr>
            </w:pPr>
          </w:p>
        </w:tc>
        <w:tc>
          <w:tcPr>
            <w:tcW w:w="2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4E0140A" w14:textId="77777777" w:rsidR="00AE208E" w:rsidRPr="009F314E" w:rsidRDefault="00AE208E" w:rsidP="00942271">
            <w:pPr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P</w:t>
            </w:r>
            <w:proofErr w:type="spellStart"/>
            <w:r w:rsidRPr="009F314E">
              <w:rPr>
                <w:sz w:val="22"/>
                <w:szCs w:val="22"/>
                <w:lang w:val="en-US"/>
              </w:rPr>
              <w:t>seudomonas</w:t>
            </w:r>
            <w:proofErr w:type="spellEnd"/>
            <w:r w:rsidRPr="009F314E">
              <w:rPr>
                <w:sz w:val="22"/>
                <w:szCs w:val="22"/>
              </w:rPr>
              <w:t xml:space="preserve"> </w:t>
            </w:r>
            <w:proofErr w:type="spellStart"/>
            <w:r w:rsidRPr="009F314E">
              <w:rPr>
                <w:sz w:val="22"/>
                <w:szCs w:val="22"/>
              </w:rPr>
              <w:t>aeruginosa</w:t>
            </w:r>
            <w:proofErr w:type="spellEnd"/>
          </w:p>
          <w:p w14:paraId="5B03A3C1" w14:textId="77777777" w:rsidR="00AE208E" w:rsidRPr="009F314E" w:rsidRDefault="00AE208E" w:rsidP="00942271">
            <w:pPr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35ADF742" w14:textId="77777777" w:rsidR="00AE208E" w:rsidRDefault="00AE208E" w:rsidP="0094227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0F6586" w14:textId="77777777" w:rsidR="00AE208E" w:rsidRPr="009F314E" w:rsidRDefault="00AE208E" w:rsidP="00942271">
            <w:pPr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 xml:space="preserve">Инструкция по применению № 068-1109, утв. ГГСВ РБ 24.11.2009 </w:t>
            </w:r>
          </w:p>
          <w:p w14:paraId="72B67BDA" w14:textId="77777777" w:rsidR="00AE208E" w:rsidRPr="009F314E" w:rsidRDefault="00AE208E" w:rsidP="00942271">
            <w:pPr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ISO 16266-2018</w:t>
            </w:r>
          </w:p>
          <w:p w14:paraId="6DF37824" w14:textId="5DBA408C" w:rsidR="00AE208E" w:rsidRPr="009F314E" w:rsidRDefault="00AE208E" w:rsidP="00942271">
            <w:pPr>
              <w:pStyle w:val="af6"/>
            </w:pPr>
            <w:r w:rsidRPr="009F314E">
              <w:t>ГОСТ 34786-2021 р. 11</w:t>
            </w:r>
          </w:p>
        </w:tc>
        <w:tc>
          <w:tcPr>
            <w:tcW w:w="198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1C859245" w14:textId="77777777" w:rsidR="00AE208E" w:rsidRPr="009F314E" w:rsidRDefault="00AE208E" w:rsidP="00942271">
            <w:pPr>
              <w:rPr>
                <w:sz w:val="22"/>
                <w:szCs w:val="22"/>
              </w:rPr>
            </w:pPr>
          </w:p>
        </w:tc>
      </w:tr>
      <w:tr w:rsidR="00AE208E" w:rsidRPr="009F314E" w14:paraId="4899FB8C" w14:textId="77777777" w:rsidTr="006770B2">
        <w:trPr>
          <w:trHeight w:val="269"/>
        </w:trPr>
        <w:tc>
          <w:tcPr>
            <w:tcW w:w="11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2E1BC5" w14:textId="2964B09F" w:rsidR="00AE208E" w:rsidRPr="008A5217" w:rsidRDefault="00AE208E" w:rsidP="00942271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9.3</w:t>
            </w:r>
            <w:r>
              <w:rPr>
                <w:sz w:val="22"/>
                <w:szCs w:val="22"/>
              </w:rPr>
              <w:t>3</w:t>
            </w:r>
            <w:r w:rsidRPr="009F314E">
              <w:rPr>
                <w:sz w:val="22"/>
                <w:szCs w:val="22"/>
              </w:rPr>
              <w:t>*</w:t>
            </w:r>
          </w:p>
        </w:tc>
        <w:tc>
          <w:tcPr>
            <w:tcW w:w="197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FEC2438" w14:textId="77777777" w:rsidR="00AE208E" w:rsidRPr="009F314E" w:rsidRDefault="00AE208E" w:rsidP="00942271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</w:p>
        </w:tc>
        <w:tc>
          <w:tcPr>
            <w:tcW w:w="1409" w:type="dxa"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14:paraId="41362F0B" w14:textId="3D2342C5" w:rsidR="00AE208E" w:rsidRPr="002054D9" w:rsidRDefault="00AE208E" w:rsidP="00942271">
            <w:pPr>
              <w:shd w:val="clear" w:color="auto" w:fill="FFFFFF"/>
              <w:jc w:val="both"/>
              <w:rPr>
                <w:color w:val="EE0000"/>
                <w:sz w:val="22"/>
                <w:szCs w:val="22"/>
              </w:rPr>
            </w:pPr>
            <w:r w:rsidRPr="002054D9">
              <w:rPr>
                <w:sz w:val="22"/>
                <w:szCs w:val="22"/>
              </w:rPr>
              <w:t>11.07/08.149</w:t>
            </w:r>
          </w:p>
        </w:tc>
        <w:tc>
          <w:tcPr>
            <w:tcW w:w="2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6B78366" w14:textId="0CC5665F" w:rsidR="00AE208E" w:rsidRPr="009F314E" w:rsidRDefault="00AE208E" w:rsidP="00942271">
            <w:pPr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  <w:lang w:val="en-US"/>
              </w:rPr>
              <w:t>Enterococcus</w:t>
            </w:r>
          </w:p>
        </w:tc>
        <w:tc>
          <w:tcPr>
            <w:tcW w:w="2551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5938C80E" w14:textId="77777777" w:rsidR="00AE208E" w:rsidRDefault="00AE208E" w:rsidP="0094227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3CB1E1F" w14:textId="77777777" w:rsidR="00AE208E" w:rsidRPr="002A00E7" w:rsidRDefault="00AE208E" w:rsidP="00942271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2A00E7">
              <w:rPr>
                <w:color w:val="auto"/>
                <w:sz w:val="22"/>
                <w:szCs w:val="22"/>
              </w:rPr>
              <w:t xml:space="preserve">ГОСТ 34786-2021 </w:t>
            </w:r>
          </w:p>
          <w:p w14:paraId="725F9F6B" w14:textId="624F76A2" w:rsidR="00AE208E" w:rsidRPr="009F314E" w:rsidRDefault="00AE208E" w:rsidP="00942271">
            <w:pPr>
              <w:rPr>
                <w:sz w:val="22"/>
                <w:szCs w:val="22"/>
              </w:rPr>
            </w:pPr>
            <w:r w:rsidRPr="002A00E7">
              <w:rPr>
                <w:sz w:val="22"/>
                <w:szCs w:val="22"/>
              </w:rPr>
              <w:t>р. 10</w:t>
            </w:r>
          </w:p>
        </w:tc>
        <w:tc>
          <w:tcPr>
            <w:tcW w:w="198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5973C002" w14:textId="77777777" w:rsidR="00AE208E" w:rsidRPr="009F314E" w:rsidRDefault="00AE208E" w:rsidP="00942271">
            <w:pPr>
              <w:rPr>
                <w:sz w:val="22"/>
                <w:szCs w:val="22"/>
              </w:rPr>
            </w:pPr>
          </w:p>
        </w:tc>
      </w:tr>
      <w:tr w:rsidR="00AE208E" w:rsidRPr="009F314E" w14:paraId="2D8A3869" w14:textId="77777777" w:rsidTr="006770B2">
        <w:trPr>
          <w:trHeight w:val="269"/>
        </w:trPr>
        <w:tc>
          <w:tcPr>
            <w:tcW w:w="11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7F4D92" w14:textId="0353BFA4" w:rsidR="00AE208E" w:rsidRPr="009F314E" w:rsidRDefault="00AE208E" w:rsidP="00942271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9.3</w:t>
            </w:r>
            <w:r>
              <w:rPr>
                <w:sz w:val="22"/>
                <w:szCs w:val="22"/>
              </w:rPr>
              <w:t>4</w:t>
            </w:r>
            <w:r w:rsidRPr="009F314E">
              <w:rPr>
                <w:sz w:val="22"/>
                <w:szCs w:val="22"/>
              </w:rPr>
              <w:t>*</w:t>
            </w:r>
          </w:p>
        </w:tc>
        <w:tc>
          <w:tcPr>
            <w:tcW w:w="197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1CF9C33" w14:textId="77777777" w:rsidR="00AE208E" w:rsidRPr="009F314E" w:rsidRDefault="00AE208E" w:rsidP="00942271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</w:p>
        </w:tc>
        <w:tc>
          <w:tcPr>
            <w:tcW w:w="1409" w:type="dxa"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14:paraId="54A83947" w14:textId="3EEBB931" w:rsidR="00AE208E" w:rsidRPr="002054D9" w:rsidRDefault="00AE208E" w:rsidP="00942271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2054D9">
              <w:rPr>
                <w:sz w:val="22"/>
                <w:szCs w:val="22"/>
              </w:rPr>
              <w:t>11.07/08.149</w:t>
            </w:r>
          </w:p>
        </w:tc>
        <w:tc>
          <w:tcPr>
            <w:tcW w:w="2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42C52A2" w14:textId="77777777" w:rsidR="00AE208E" w:rsidRPr="009F314E" w:rsidRDefault="00AE208E" w:rsidP="00942271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proofErr w:type="spellStart"/>
            <w:r w:rsidRPr="009F314E">
              <w:rPr>
                <w:color w:val="auto"/>
                <w:sz w:val="22"/>
                <w:szCs w:val="22"/>
              </w:rPr>
              <w:t>Ооцисты</w:t>
            </w:r>
            <w:proofErr w:type="spellEnd"/>
            <w:r w:rsidRPr="009F314E">
              <w:rPr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9F314E">
              <w:rPr>
                <w:color w:val="auto"/>
                <w:sz w:val="22"/>
                <w:szCs w:val="22"/>
              </w:rPr>
              <w:t>криптоспоридий</w:t>
            </w:r>
            <w:proofErr w:type="spellEnd"/>
            <w:r w:rsidRPr="009F314E">
              <w:rPr>
                <w:color w:val="auto"/>
                <w:sz w:val="22"/>
                <w:szCs w:val="22"/>
              </w:rPr>
              <w:t xml:space="preserve"> </w:t>
            </w:r>
          </w:p>
          <w:p w14:paraId="54AA3015" w14:textId="77777777" w:rsidR="00AE208E" w:rsidRPr="009F314E" w:rsidRDefault="00AE208E" w:rsidP="00942271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2551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200386EC" w14:textId="77777777" w:rsidR="00AE208E" w:rsidRDefault="00AE208E" w:rsidP="0094227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6B0CC8" w14:textId="77777777" w:rsidR="00AE208E" w:rsidRPr="009F314E" w:rsidRDefault="00AE208E" w:rsidP="00942271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9F314E">
              <w:rPr>
                <w:color w:val="auto"/>
                <w:sz w:val="22"/>
                <w:szCs w:val="22"/>
              </w:rPr>
              <w:t xml:space="preserve">Инструкция по применению № 108-1207, </w:t>
            </w:r>
          </w:p>
          <w:p w14:paraId="425BD7C9" w14:textId="1CD63F48" w:rsidR="00AE208E" w:rsidRPr="002A00E7" w:rsidRDefault="00AE208E" w:rsidP="00942271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2A00E7">
              <w:rPr>
                <w:sz w:val="22"/>
                <w:szCs w:val="22"/>
              </w:rPr>
              <w:t>утв. ГГСВ РБ 21.01.2008</w:t>
            </w:r>
          </w:p>
        </w:tc>
        <w:tc>
          <w:tcPr>
            <w:tcW w:w="198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587221DE" w14:textId="77777777" w:rsidR="00AE208E" w:rsidRPr="009F314E" w:rsidRDefault="00AE208E" w:rsidP="00942271">
            <w:pPr>
              <w:rPr>
                <w:sz w:val="22"/>
                <w:szCs w:val="22"/>
              </w:rPr>
            </w:pPr>
          </w:p>
        </w:tc>
      </w:tr>
      <w:tr w:rsidR="00AE208E" w:rsidRPr="009F314E" w14:paraId="569766CE" w14:textId="77777777" w:rsidTr="006770B2">
        <w:trPr>
          <w:trHeight w:val="269"/>
        </w:trPr>
        <w:tc>
          <w:tcPr>
            <w:tcW w:w="11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9F0401" w14:textId="624672D6" w:rsidR="00AE208E" w:rsidRPr="009F314E" w:rsidRDefault="00AE208E" w:rsidP="00942271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9.3</w:t>
            </w:r>
            <w:r>
              <w:rPr>
                <w:sz w:val="22"/>
                <w:szCs w:val="22"/>
              </w:rPr>
              <w:t>5</w:t>
            </w:r>
            <w:r w:rsidRPr="009F314E">
              <w:rPr>
                <w:sz w:val="22"/>
                <w:szCs w:val="22"/>
              </w:rPr>
              <w:t>*</w:t>
            </w:r>
          </w:p>
        </w:tc>
        <w:tc>
          <w:tcPr>
            <w:tcW w:w="197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D694839" w14:textId="77777777" w:rsidR="00AE208E" w:rsidRPr="009F314E" w:rsidRDefault="00AE208E" w:rsidP="00942271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</w:p>
        </w:tc>
        <w:tc>
          <w:tcPr>
            <w:tcW w:w="1409" w:type="dxa"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14:paraId="6B046C79" w14:textId="43B07919" w:rsidR="00AE208E" w:rsidRPr="002054D9" w:rsidRDefault="00AE208E" w:rsidP="00942271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2054D9">
              <w:rPr>
                <w:sz w:val="22"/>
                <w:szCs w:val="22"/>
              </w:rPr>
              <w:t>11.07/08.149</w:t>
            </w:r>
          </w:p>
        </w:tc>
        <w:tc>
          <w:tcPr>
            <w:tcW w:w="2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4228980" w14:textId="77777777" w:rsidR="00AE208E" w:rsidRPr="009F314E" w:rsidRDefault="00AE208E" w:rsidP="00942271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9F314E">
              <w:rPr>
                <w:color w:val="auto"/>
                <w:sz w:val="22"/>
                <w:szCs w:val="22"/>
              </w:rPr>
              <w:t xml:space="preserve">Цисты лямблий </w:t>
            </w:r>
          </w:p>
          <w:p w14:paraId="23C25FE2" w14:textId="77777777" w:rsidR="00AE208E" w:rsidRPr="009F314E" w:rsidRDefault="00AE208E" w:rsidP="00942271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2551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72E539BD" w14:textId="77777777" w:rsidR="00AE208E" w:rsidRDefault="00AE208E" w:rsidP="0094227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01D00A" w14:textId="77777777" w:rsidR="00AE208E" w:rsidRPr="009F314E" w:rsidRDefault="00AE208E" w:rsidP="00942271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9F314E">
              <w:rPr>
                <w:color w:val="auto"/>
                <w:sz w:val="22"/>
                <w:szCs w:val="22"/>
              </w:rPr>
              <w:t xml:space="preserve">Инструкция по применению № 108-1207, </w:t>
            </w:r>
          </w:p>
          <w:p w14:paraId="5EE5034A" w14:textId="0C96CFA0" w:rsidR="00AE208E" w:rsidRPr="002A00E7" w:rsidRDefault="00AE208E" w:rsidP="00942271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2A00E7">
              <w:rPr>
                <w:sz w:val="22"/>
                <w:szCs w:val="22"/>
              </w:rPr>
              <w:t>утв. ГГСВ РБ 21.01.2008</w:t>
            </w:r>
          </w:p>
        </w:tc>
        <w:tc>
          <w:tcPr>
            <w:tcW w:w="198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12BC2300" w14:textId="77777777" w:rsidR="00AE208E" w:rsidRPr="009F314E" w:rsidRDefault="00AE208E" w:rsidP="00942271">
            <w:pPr>
              <w:rPr>
                <w:sz w:val="22"/>
                <w:szCs w:val="22"/>
              </w:rPr>
            </w:pPr>
          </w:p>
        </w:tc>
      </w:tr>
      <w:tr w:rsidR="00AE208E" w:rsidRPr="009F314E" w14:paraId="6F8F9658" w14:textId="77777777" w:rsidTr="006770B2">
        <w:trPr>
          <w:trHeight w:val="269"/>
        </w:trPr>
        <w:tc>
          <w:tcPr>
            <w:tcW w:w="11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A7E540" w14:textId="77777777" w:rsidR="00AE208E" w:rsidRDefault="00AE208E" w:rsidP="00942271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9.3</w:t>
            </w:r>
            <w:r>
              <w:rPr>
                <w:sz w:val="22"/>
                <w:szCs w:val="22"/>
              </w:rPr>
              <w:t>6</w:t>
            </w:r>
            <w:r w:rsidRPr="009F314E">
              <w:rPr>
                <w:sz w:val="22"/>
                <w:szCs w:val="22"/>
              </w:rPr>
              <w:t>*</w:t>
            </w:r>
          </w:p>
          <w:p w14:paraId="63563F9A" w14:textId="77777777" w:rsidR="00AE208E" w:rsidRDefault="00AE208E" w:rsidP="00942271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</w:p>
          <w:p w14:paraId="7ED2DA99" w14:textId="77777777" w:rsidR="00AE208E" w:rsidRDefault="00AE208E" w:rsidP="00942271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</w:p>
          <w:p w14:paraId="7A190FBF" w14:textId="77777777" w:rsidR="00AE208E" w:rsidRDefault="00AE208E" w:rsidP="00942271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</w:p>
          <w:p w14:paraId="2E7E0F72" w14:textId="77777777" w:rsidR="00AE208E" w:rsidRDefault="00AE208E" w:rsidP="00942271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</w:p>
          <w:p w14:paraId="35234209" w14:textId="77777777" w:rsidR="00AE208E" w:rsidRPr="009F314E" w:rsidRDefault="00AE208E" w:rsidP="00942271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</w:p>
          <w:p w14:paraId="340418F3" w14:textId="77777777" w:rsidR="00AE208E" w:rsidRPr="009F314E" w:rsidRDefault="00AE208E" w:rsidP="00942271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</w:p>
        </w:tc>
        <w:tc>
          <w:tcPr>
            <w:tcW w:w="197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C3DEF28" w14:textId="77777777" w:rsidR="00AE208E" w:rsidRPr="009F314E" w:rsidRDefault="00AE208E" w:rsidP="00942271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</w:p>
        </w:tc>
        <w:tc>
          <w:tcPr>
            <w:tcW w:w="1409" w:type="dxa"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F0C92F2" w14:textId="14127D9A" w:rsidR="00AE208E" w:rsidRPr="002054D9" w:rsidRDefault="00AE208E" w:rsidP="00942271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2054D9">
              <w:rPr>
                <w:sz w:val="22"/>
                <w:szCs w:val="22"/>
              </w:rPr>
              <w:t>11.07/08.149</w:t>
            </w:r>
          </w:p>
        </w:tc>
        <w:tc>
          <w:tcPr>
            <w:tcW w:w="2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06E1757" w14:textId="24A920E6" w:rsidR="00AE208E" w:rsidRPr="009F314E" w:rsidRDefault="00AE208E" w:rsidP="00AE208E">
            <w:pPr>
              <w:jc w:val="both"/>
              <w:rPr>
                <w:sz w:val="22"/>
                <w:szCs w:val="22"/>
                <w:lang w:val="en-US"/>
              </w:rPr>
            </w:pPr>
            <w:r w:rsidRPr="009F314E">
              <w:rPr>
                <w:sz w:val="22"/>
                <w:szCs w:val="22"/>
              </w:rPr>
              <w:t xml:space="preserve">Яйца гельминтов </w:t>
            </w:r>
          </w:p>
        </w:tc>
        <w:tc>
          <w:tcPr>
            <w:tcW w:w="2551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A82651B" w14:textId="77777777" w:rsidR="00AE208E" w:rsidRDefault="00AE208E" w:rsidP="0094227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4565B2D" w14:textId="77777777" w:rsidR="00AE208E" w:rsidRPr="009F314E" w:rsidRDefault="00AE208E" w:rsidP="00942271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9F314E">
              <w:rPr>
                <w:color w:val="auto"/>
                <w:sz w:val="22"/>
                <w:szCs w:val="22"/>
              </w:rPr>
              <w:t xml:space="preserve">Инструкция по применению № 108-1207, </w:t>
            </w:r>
          </w:p>
          <w:p w14:paraId="076DAA6F" w14:textId="075FD1ED" w:rsidR="00AE208E" w:rsidRPr="002A00E7" w:rsidRDefault="00AE208E" w:rsidP="00AE208E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2A00E7">
              <w:rPr>
                <w:sz w:val="22"/>
                <w:szCs w:val="22"/>
              </w:rPr>
              <w:t>утв. ГГСВ РБ 21.01.2008</w:t>
            </w:r>
          </w:p>
        </w:tc>
        <w:tc>
          <w:tcPr>
            <w:tcW w:w="198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5300DD6" w14:textId="77777777" w:rsidR="00AE208E" w:rsidRPr="009F314E" w:rsidRDefault="00AE208E" w:rsidP="00942271">
            <w:pPr>
              <w:rPr>
                <w:sz w:val="22"/>
                <w:szCs w:val="22"/>
              </w:rPr>
            </w:pPr>
          </w:p>
        </w:tc>
      </w:tr>
      <w:tr w:rsidR="00942271" w:rsidRPr="002054D9" w14:paraId="3055CBD3" w14:textId="77777777" w:rsidTr="00650438">
        <w:trPr>
          <w:trHeight w:val="269"/>
        </w:trPr>
        <w:tc>
          <w:tcPr>
            <w:tcW w:w="11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1853DB" w14:textId="59728B7D" w:rsidR="00942271" w:rsidRPr="002054D9" w:rsidRDefault="00942271" w:rsidP="00942271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  <w:r w:rsidRPr="002054D9">
              <w:rPr>
                <w:sz w:val="22"/>
                <w:szCs w:val="22"/>
              </w:rPr>
              <w:t>9.37*</w:t>
            </w:r>
          </w:p>
        </w:tc>
        <w:tc>
          <w:tcPr>
            <w:tcW w:w="197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B005426" w14:textId="77777777" w:rsidR="0045478F" w:rsidRPr="00614CA8" w:rsidRDefault="0045478F" w:rsidP="0045478F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  <w:r w:rsidRPr="00614CA8">
              <w:rPr>
                <w:sz w:val="22"/>
                <w:szCs w:val="22"/>
              </w:rPr>
              <w:t xml:space="preserve">Воды минеральные и прочие в бутылках  </w:t>
            </w:r>
          </w:p>
          <w:p w14:paraId="0B55D5FF" w14:textId="77777777" w:rsidR="00942271" w:rsidRPr="002054D9" w:rsidRDefault="00942271" w:rsidP="00942271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BB34446" w14:textId="77777777" w:rsidR="00942271" w:rsidRPr="002054D9" w:rsidRDefault="00942271" w:rsidP="00942271">
            <w:pPr>
              <w:jc w:val="both"/>
              <w:rPr>
                <w:sz w:val="22"/>
                <w:szCs w:val="22"/>
              </w:rPr>
            </w:pPr>
            <w:r w:rsidRPr="002054D9">
              <w:rPr>
                <w:sz w:val="22"/>
                <w:szCs w:val="22"/>
              </w:rPr>
              <w:t>11.07/04.125</w:t>
            </w:r>
          </w:p>
          <w:p w14:paraId="76FF5E84" w14:textId="77777777" w:rsidR="00942271" w:rsidRPr="002054D9" w:rsidRDefault="00942271" w:rsidP="00942271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</w:tc>
        <w:tc>
          <w:tcPr>
            <w:tcW w:w="2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DD9E7B6" w14:textId="774EEF05" w:rsidR="00942271" w:rsidRPr="002054D9" w:rsidRDefault="00942271" w:rsidP="00942271">
            <w:pPr>
              <w:jc w:val="both"/>
              <w:rPr>
                <w:sz w:val="22"/>
                <w:szCs w:val="22"/>
              </w:rPr>
            </w:pPr>
            <w:r w:rsidRPr="002054D9">
              <w:rPr>
                <w:sz w:val="22"/>
                <w:szCs w:val="22"/>
              </w:rPr>
              <w:t>Объемная активность радионуклида цезий-137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A34787F" w14:textId="77777777" w:rsidR="00942271" w:rsidRPr="005D6F1E" w:rsidRDefault="00942271" w:rsidP="00942271">
            <w:pPr>
              <w:suppressAutoHyphens/>
              <w:jc w:val="both"/>
              <w:rPr>
                <w:sz w:val="22"/>
                <w:szCs w:val="22"/>
              </w:rPr>
            </w:pPr>
            <w:r w:rsidRPr="005D6F1E">
              <w:rPr>
                <w:sz w:val="22"/>
                <w:szCs w:val="22"/>
              </w:rPr>
              <w:t>ГН 10-117-99 (РДУ-99) Республиканские допустимые уровни содержания цезия-137 и стронция-90 в сельскохозяйственном сырье и кормах, утв. Минсельхозпродом РБ 03.08.1999</w:t>
            </w:r>
          </w:p>
          <w:p w14:paraId="6B9B1166" w14:textId="39FF6658" w:rsidR="00942271" w:rsidRPr="002054D9" w:rsidRDefault="00942271" w:rsidP="00942271">
            <w:pPr>
              <w:jc w:val="both"/>
              <w:rPr>
                <w:sz w:val="18"/>
                <w:szCs w:val="18"/>
              </w:rPr>
            </w:pPr>
            <w:r w:rsidRPr="005D6F1E">
              <w:rPr>
                <w:color w:val="EE0000"/>
                <w:sz w:val="22"/>
                <w:szCs w:val="22"/>
              </w:rPr>
              <w:t xml:space="preserve"> </w:t>
            </w:r>
            <w:r w:rsidRPr="005D6F1E">
              <w:rPr>
                <w:bCs/>
                <w:color w:val="000000"/>
                <w:sz w:val="22"/>
                <w:szCs w:val="22"/>
                <w:shd w:val="clear" w:color="auto" w:fill="FFFFFF"/>
              </w:rPr>
              <w:t>ГН «Показатели безопасности и безвредности продовольственного сырья и пищевых продуктов», утв. постановлением Совета Министров Республики Беларусь от 25.01.2021 № 37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F75F8E" w14:textId="16061F61" w:rsidR="00942271" w:rsidRPr="002054D9" w:rsidRDefault="00942271" w:rsidP="00942271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2054D9">
              <w:rPr>
                <w:sz w:val="22"/>
                <w:szCs w:val="22"/>
              </w:rPr>
              <w:t>МВИ.МН 1181-2011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8977E4D" w14:textId="77777777" w:rsidR="00B129CD" w:rsidRDefault="00B129CD" w:rsidP="00B129CD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Лабораторный </w:t>
            </w:r>
          </w:p>
          <w:p w14:paraId="46D5246B" w14:textId="77777777" w:rsidR="00B129CD" w:rsidRDefault="00B129CD" w:rsidP="00B129CD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отдел, группа санитарно-гигиенических исследований </w:t>
            </w:r>
          </w:p>
          <w:p w14:paraId="79E2EB8B" w14:textId="77777777" w:rsidR="00B129CD" w:rsidRDefault="00B129CD" w:rsidP="00B129CD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(ул.Октябрьская,33,</w:t>
            </w:r>
          </w:p>
          <w:p w14:paraId="4B199AD5" w14:textId="11732910" w:rsidR="00942271" w:rsidRPr="002054D9" w:rsidRDefault="00B129CD" w:rsidP="00B129CD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г.Рогачёв</w:t>
            </w:r>
            <w:proofErr w:type="spellEnd"/>
            <w:r>
              <w:rPr>
                <w:sz w:val="22"/>
                <w:szCs w:val="22"/>
              </w:rPr>
              <w:t>, Гомельская область</w:t>
            </w:r>
          </w:p>
        </w:tc>
      </w:tr>
      <w:tr w:rsidR="00942271" w:rsidRPr="009E67CC" w14:paraId="15A7058F" w14:textId="77777777" w:rsidTr="00650438">
        <w:trPr>
          <w:trHeight w:val="269"/>
        </w:trPr>
        <w:tc>
          <w:tcPr>
            <w:tcW w:w="11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37C19B" w14:textId="77777777" w:rsidR="00942271" w:rsidRPr="00D72A3E" w:rsidRDefault="00942271" w:rsidP="00942271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  <w:r w:rsidRPr="00D72A3E">
              <w:rPr>
                <w:sz w:val="22"/>
                <w:szCs w:val="22"/>
              </w:rPr>
              <w:t>10</w:t>
            </w:r>
          </w:p>
          <w:p w14:paraId="080B2B75" w14:textId="77777777" w:rsidR="00942271" w:rsidRPr="00D72A3E" w:rsidRDefault="00942271" w:rsidP="00942271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  <w:r w:rsidRPr="00D72A3E">
              <w:rPr>
                <w:sz w:val="22"/>
                <w:szCs w:val="22"/>
              </w:rPr>
              <w:t>.1</w:t>
            </w:r>
          </w:p>
          <w:p w14:paraId="2F8EDA4E" w14:textId="77777777" w:rsidR="00942271" w:rsidRPr="00D72A3E" w:rsidRDefault="00942271" w:rsidP="00942271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  <w:r w:rsidRPr="00D72A3E">
              <w:rPr>
                <w:sz w:val="22"/>
                <w:szCs w:val="22"/>
              </w:rPr>
              <w:t>***</w:t>
            </w:r>
          </w:p>
          <w:p w14:paraId="49C0AD81" w14:textId="77777777" w:rsidR="00942271" w:rsidRPr="00D72A3E" w:rsidRDefault="00942271" w:rsidP="00942271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</w:p>
        </w:tc>
        <w:tc>
          <w:tcPr>
            <w:tcW w:w="197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659C206" w14:textId="77777777" w:rsidR="00942271" w:rsidRPr="00D72A3E" w:rsidRDefault="00942271" w:rsidP="00942271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  <w:r w:rsidRPr="00D72A3E">
              <w:rPr>
                <w:sz w:val="22"/>
                <w:szCs w:val="22"/>
              </w:rPr>
              <w:t>Блюда пищевые готовые. Продукты пищевые прочие</w:t>
            </w:r>
          </w:p>
          <w:p w14:paraId="7FCD11F7" w14:textId="77777777" w:rsidR="00942271" w:rsidRPr="00D72A3E" w:rsidRDefault="00942271" w:rsidP="00942271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C7511F0" w14:textId="77777777" w:rsidR="00942271" w:rsidRPr="00650438" w:rsidRDefault="00942271" w:rsidP="00942271">
            <w:pPr>
              <w:rPr>
                <w:sz w:val="22"/>
                <w:szCs w:val="22"/>
              </w:rPr>
            </w:pPr>
            <w:r w:rsidRPr="00650438">
              <w:rPr>
                <w:sz w:val="22"/>
                <w:szCs w:val="22"/>
              </w:rPr>
              <w:t>10.89/42.000</w:t>
            </w:r>
          </w:p>
          <w:p w14:paraId="023DC8AF" w14:textId="77777777" w:rsidR="00942271" w:rsidRPr="00650438" w:rsidRDefault="00942271" w:rsidP="00942271">
            <w:pPr>
              <w:rPr>
                <w:sz w:val="22"/>
                <w:szCs w:val="22"/>
              </w:rPr>
            </w:pPr>
            <w:r w:rsidRPr="00650438">
              <w:rPr>
                <w:sz w:val="22"/>
                <w:szCs w:val="22"/>
              </w:rPr>
              <w:t>10.85/42.000</w:t>
            </w:r>
          </w:p>
          <w:p w14:paraId="1748804C" w14:textId="77777777" w:rsidR="00942271" w:rsidRPr="00650438" w:rsidRDefault="00942271" w:rsidP="00942271">
            <w:pPr>
              <w:rPr>
                <w:sz w:val="22"/>
                <w:szCs w:val="22"/>
              </w:rPr>
            </w:pPr>
          </w:p>
          <w:p w14:paraId="79372457" w14:textId="77777777" w:rsidR="00942271" w:rsidRPr="00D72A3E" w:rsidRDefault="00942271" w:rsidP="0094227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6EA938" w14:textId="77777777" w:rsidR="00942271" w:rsidRPr="00D72A3E" w:rsidRDefault="00942271" w:rsidP="00942271">
            <w:pPr>
              <w:jc w:val="both"/>
              <w:rPr>
                <w:sz w:val="22"/>
                <w:szCs w:val="22"/>
              </w:rPr>
            </w:pPr>
            <w:r w:rsidRPr="00D72A3E">
              <w:rPr>
                <w:sz w:val="22"/>
                <w:szCs w:val="22"/>
              </w:rPr>
              <w:t>Отбор проб</w:t>
            </w:r>
          </w:p>
          <w:p w14:paraId="575EB05E" w14:textId="77777777" w:rsidR="00942271" w:rsidRPr="00D72A3E" w:rsidRDefault="00942271" w:rsidP="00942271">
            <w:pPr>
              <w:jc w:val="both"/>
              <w:rPr>
                <w:sz w:val="22"/>
                <w:szCs w:val="22"/>
              </w:rPr>
            </w:pPr>
          </w:p>
          <w:p w14:paraId="537A284C" w14:textId="77777777" w:rsidR="00942271" w:rsidRPr="00D72A3E" w:rsidRDefault="00942271" w:rsidP="0094227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6A0FCFC" w14:textId="77777777" w:rsidR="00942271" w:rsidRPr="00D72A3E" w:rsidRDefault="00942271" w:rsidP="00942271">
            <w:pPr>
              <w:jc w:val="both"/>
              <w:rPr>
                <w:sz w:val="22"/>
                <w:szCs w:val="22"/>
              </w:rPr>
            </w:pPr>
            <w:r w:rsidRPr="00D72A3E">
              <w:rPr>
                <w:sz w:val="22"/>
                <w:szCs w:val="22"/>
              </w:rPr>
              <w:t xml:space="preserve">ГОСТ 171-2015 </w:t>
            </w:r>
          </w:p>
          <w:p w14:paraId="49162C88" w14:textId="77777777" w:rsidR="00942271" w:rsidRPr="00D72A3E" w:rsidRDefault="00942271" w:rsidP="00942271">
            <w:pPr>
              <w:rPr>
                <w:sz w:val="22"/>
                <w:szCs w:val="22"/>
              </w:rPr>
            </w:pPr>
            <w:r w:rsidRPr="00D72A3E">
              <w:rPr>
                <w:sz w:val="22"/>
                <w:szCs w:val="22"/>
              </w:rPr>
              <w:t>ГОСТ 908-2004</w:t>
            </w:r>
          </w:p>
          <w:p w14:paraId="72B74734" w14:textId="77777777" w:rsidR="00942271" w:rsidRPr="00D72A3E" w:rsidRDefault="00942271" w:rsidP="00942271">
            <w:pPr>
              <w:rPr>
                <w:sz w:val="22"/>
                <w:szCs w:val="22"/>
              </w:rPr>
            </w:pPr>
            <w:r w:rsidRPr="00D72A3E">
              <w:rPr>
                <w:sz w:val="22"/>
                <w:szCs w:val="22"/>
              </w:rPr>
              <w:t xml:space="preserve">ГОСТ 7170-2017 </w:t>
            </w:r>
          </w:p>
          <w:p w14:paraId="7C338202" w14:textId="77777777" w:rsidR="00942271" w:rsidRPr="00D72A3E" w:rsidRDefault="00942271" w:rsidP="00942271">
            <w:pPr>
              <w:rPr>
                <w:sz w:val="22"/>
                <w:szCs w:val="22"/>
              </w:rPr>
            </w:pPr>
            <w:r w:rsidRPr="00D72A3E">
              <w:rPr>
                <w:sz w:val="22"/>
                <w:szCs w:val="22"/>
              </w:rPr>
              <w:t>ГОСТ 32159-2013</w:t>
            </w:r>
          </w:p>
          <w:p w14:paraId="5F0F8B20" w14:textId="77777777" w:rsidR="00942271" w:rsidRPr="00D72A3E" w:rsidRDefault="00942271" w:rsidP="00942271">
            <w:pPr>
              <w:rPr>
                <w:sz w:val="22"/>
                <w:szCs w:val="22"/>
              </w:rPr>
            </w:pPr>
            <w:r w:rsidRPr="00D72A3E">
              <w:rPr>
                <w:sz w:val="22"/>
                <w:szCs w:val="22"/>
              </w:rPr>
              <w:t>ГОСТ 7699-78</w:t>
            </w:r>
          </w:p>
          <w:p w14:paraId="725922F6" w14:textId="77777777" w:rsidR="00942271" w:rsidRPr="00D72A3E" w:rsidRDefault="00942271" w:rsidP="00942271">
            <w:pPr>
              <w:rPr>
                <w:sz w:val="22"/>
                <w:szCs w:val="22"/>
              </w:rPr>
            </w:pPr>
            <w:r w:rsidRPr="00D72A3E">
              <w:rPr>
                <w:sz w:val="22"/>
                <w:szCs w:val="22"/>
              </w:rPr>
              <w:t>ГОСТ 13830-97</w:t>
            </w:r>
          </w:p>
          <w:p w14:paraId="609F3D7D" w14:textId="77777777" w:rsidR="00942271" w:rsidRPr="00D72A3E" w:rsidRDefault="00942271" w:rsidP="00942271">
            <w:pPr>
              <w:rPr>
                <w:sz w:val="22"/>
                <w:szCs w:val="22"/>
              </w:rPr>
            </w:pPr>
            <w:r w:rsidRPr="00D72A3E">
              <w:rPr>
                <w:sz w:val="22"/>
                <w:szCs w:val="22"/>
              </w:rPr>
              <w:t xml:space="preserve">ГОСТ 18488-2000 </w:t>
            </w:r>
          </w:p>
          <w:p w14:paraId="5806C3A5" w14:textId="77777777" w:rsidR="00942271" w:rsidRPr="00D72A3E" w:rsidRDefault="00942271" w:rsidP="00942271">
            <w:pPr>
              <w:rPr>
                <w:sz w:val="22"/>
                <w:szCs w:val="22"/>
              </w:rPr>
            </w:pPr>
            <w:r w:rsidRPr="00D72A3E">
              <w:rPr>
                <w:sz w:val="22"/>
                <w:szCs w:val="22"/>
              </w:rPr>
              <w:t>ГОСТ 28483-2015</w:t>
            </w:r>
          </w:p>
          <w:p w14:paraId="168C659D" w14:textId="77777777" w:rsidR="00942271" w:rsidRPr="00D72A3E" w:rsidRDefault="00942271" w:rsidP="00942271">
            <w:pPr>
              <w:rPr>
                <w:sz w:val="22"/>
                <w:szCs w:val="22"/>
              </w:rPr>
            </w:pPr>
            <w:r w:rsidRPr="00D72A3E">
              <w:rPr>
                <w:sz w:val="22"/>
                <w:szCs w:val="22"/>
              </w:rPr>
              <w:t>СТБ 983-95</w:t>
            </w:r>
          </w:p>
          <w:p w14:paraId="2322F541" w14:textId="77777777" w:rsidR="00942271" w:rsidRPr="00D72A3E" w:rsidRDefault="00942271" w:rsidP="00942271">
            <w:pPr>
              <w:rPr>
                <w:sz w:val="22"/>
                <w:szCs w:val="22"/>
              </w:rPr>
            </w:pPr>
            <w:r w:rsidRPr="00D72A3E">
              <w:rPr>
                <w:sz w:val="22"/>
                <w:szCs w:val="22"/>
              </w:rPr>
              <w:t>СТБ 991-95</w:t>
            </w:r>
          </w:p>
          <w:p w14:paraId="0F278174" w14:textId="77777777" w:rsidR="00942271" w:rsidRPr="00D72A3E" w:rsidRDefault="00942271" w:rsidP="00942271">
            <w:pPr>
              <w:rPr>
                <w:sz w:val="22"/>
                <w:szCs w:val="22"/>
              </w:rPr>
            </w:pPr>
            <w:r w:rsidRPr="00D72A3E">
              <w:rPr>
                <w:sz w:val="22"/>
                <w:szCs w:val="22"/>
              </w:rPr>
              <w:t>СТБ 1036-97</w:t>
            </w:r>
          </w:p>
          <w:p w14:paraId="799DF383" w14:textId="77777777" w:rsidR="00942271" w:rsidRPr="00D72A3E" w:rsidRDefault="00942271" w:rsidP="00942271">
            <w:pPr>
              <w:rPr>
                <w:sz w:val="22"/>
                <w:szCs w:val="22"/>
              </w:rPr>
            </w:pPr>
            <w:r w:rsidRPr="00D72A3E">
              <w:rPr>
                <w:sz w:val="22"/>
                <w:szCs w:val="22"/>
              </w:rPr>
              <w:t>СТБ 1828-2008</w:t>
            </w:r>
          </w:p>
          <w:p w14:paraId="3B93E785" w14:textId="77777777" w:rsidR="00942271" w:rsidRPr="00D72A3E" w:rsidRDefault="00942271" w:rsidP="00942271">
            <w:pPr>
              <w:rPr>
                <w:sz w:val="22"/>
                <w:szCs w:val="22"/>
              </w:rPr>
            </w:pPr>
            <w:r w:rsidRPr="00D72A3E">
              <w:rPr>
                <w:sz w:val="22"/>
                <w:szCs w:val="22"/>
              </w:rPr>
              <w:t>ГОСТ 2156-76</w:t>
            </w:r>
          </w:p>
          <w:p w14:paraId="3425A7C4" w14:textId="77777777" w:rsidR="00942271" w:rsidRPr="00D72A3E" w:rsidRDefault="00942271" w:rsidP="00942271">
            <w:pPr>
              <w:rPr>
                <w:sz w:val="22"/>
                <w:szCs w:val="22"/>
              </w:rPr>
            </w:pPr>
            <w:r w:rsidRPr="00D72A3E">
              <w:rPr>
                <w:sz w:val="22"/>
                <w:szCs w:val="22"/>
              </w:rPr>
              <w:t xml:space="preserve">ГОСТ Р 54607.3-2014  </w:t>
            </w:r>
          </w:p>
          <w:p w14:paraId="1068CDD8" w14:textId="23A1EADD" w:rsidR="00942271" w:rsidRPr="00D72A3E" w:rsidRDefault="00942271" w:rsidP="00942271">
            <w:pPr>
              <w:suppressAutoHyphens/>
              <w:jc w:val="both"/>
              <w:rPr>
                <w:sz w:val="22"/>
                <w:szCs w:val="22"/>
              </w:rPr>
            </w:pPr>
            <w:r w:rsidRPr="00D72A3E">
              <w:rPr>
                <w:sz w:val="22"/>
                <w:szCs w:val="22"/>
              </w:rPr>
              <w:lastRenderedPageBreak/>
              <w:t xml:space="preserve">ТНПА и другая документация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5BBDFE7" w14:textId="77777777" w:rsidR="00942271" w:rsidRPr="00D72A3E" w:rsidRDefault="00942271" w:rsidP="00942271">
            <w:pPr>
              <w:jc w:val="both"/>
            </w:pPr>
            <w:r w:rsidRPr="00D72A3E">
              <w:lastRenderedPageBreak/>
              <w:t xml:space="preserve">ГОСТ 33770-2016 р.3 </w:t>
            </w:r>
          </w:p>
          <w:p w14:paraId="63895C8F" w14:textId="77777777" w:rsidR="00942271" w:rsidRPr="00D72A3E" w:rsidRDefault="00942271" w:rsidP="00942271">
            <w:pPr>
              <w:jc w:val="both"/>
            </w:pPr>
            <w:r w:rsidRPr="00D72A3E">
              <w:t xml:space="preserve">ГОСТ 33444-2015 </w:t>
            </w:r>
          </w:p>
          <w:p w14:paraId="27B0CA45" w14:textId="77777777" w:rsidR="00942271" w:rsidRPr="00D72A3E" w:rsidRDefault="00942271" w:rsidP="00942271">
            <w:pPr>
              <w:jc w:val="both"/>
            </w:pPr>
            <w:r w:rsidRPr="00D72A3E">
              <w:t>ГОСТ 171-2015 п.8.1</w:t>
            </w:r>
          </w:p>
          <w:p w14:paraId="444C7742" w14:textId="77777777" w:rsidR="00942271" w:rsidRPr="00D72A3E" w:rsidRDefault="00942271" w:rsidP="00942271">
            <w:pPr>
              <w:jc w:val="both"/>
            </w:pPr>
            <w:r w:rsidRPr="00D72A3E">
              <w:t>ГОСТ 908-2004 п.7.1</w:t>
            </w:r>
          </w:p>
          <w:p w14:paraId="4487EFAD" w14:textId="77777777" w:rsidR="00942271" w:rsidRPr="00D72A3E" w:rsidRDefault="00942271" w:rsidP="00942271">
            <w:pPr>
              <w:jc w:val="both"/>
            </w:pPr>
            <w:r w:rsidRPr="00D72A3E">
              <w:t>ГОСТ 2156-76 р.2</w:t>
            </w:r>
          </w:p>
          <w:p w14:paraId="2E028B60" w14:textId="77777777" w:rsidR="00942271" w:rsidRPr="00D72A3E" w:rsidRDefault="00942271" w:rsidP="00942271">
            <w:pPr>
              <w:jc w:val="both"/>
            </w:pPr>
            <w:r w:rsidRPr="00D72A3E">
              <w:t xml:space="preserve">ГОСТ 15113.0-77 </w:t>
            </w:r>
          </w:p>
          <w:p w14:paraId="32A9BF50" w14:textId="77777777" w:rsidR="00942271" w:rsidRPr="00D72A3E" w:rsidRDefault="00942271" w:rsidP="00942271">
            <w:pPr>
              <w:jc w:val="both"/>
            </w:pPr>
            <w:r w:rsidRPr="00D72A3E">
              <w:t>ГОСТ 31904-2012</w:t>
            </w:r>
          </w:p>
          <w:p w14:paraId="351D26F2" w14:textId="77777777" w:rsidR="00942271" w:rsidRPr="00D72A3E" w:rsidRDefault="00942271" w:rsidP="00942271">
            <w:pPr>
              <w:jc w:val="both"/>
            </w:pPr>
            <w:r w:rsidRPr="00D72A3E">
              <w:t>СТБ 1036-97</w:t>
            </w:r>
          </w:p>
          <w:p w14:paraId="3A6BE54F" w14:textId="77777777" w:rsidR="00942271" w:rsidRPr="00D72A3E" w:rsidRDefault="00942271" w:rsidP="00942271">
            <w:pPr>
              <w:jc w:val="both"/>
            </w:pPr>
            <w:r w:rsidRPr="00D72A3E">
              <w:t>СТБ 1053-2015</w:t>
            </w:r>
          </w:p>
          <w:p w14:paraId="5848E7E8" w14:textId="77777777" w:rsidR="00942271" w:rsidRPr="00D72A3E" w:rsidRDefault="00942271" w:rsidP="00942271">
            <w:pPr>
              <w:jc w:val="both"/>
            </w:pPr>
            <w:r w:rsidRPr="00D72A3E">
              <w:t xml:space="preserve">МУ 18/29 МТ РБ и МЗ РБ от 21.04.2001 п.3.2, </w:t>
            </w:r>
            <w:proofErr w:type="gramStart"/>
            <w:r w:rsidRPr="00D72A3E">
              <w:t>п.11.2 ,</w:t>
            </w:r>
            <w:proofErr w:type="gramEnd"/>
            <w:r w:rsidRPr="00D72A3E">
              <w:t>р.4</w:t>
            </w:r>
          </w:p>
          <w:p w14:paraId="7FF591CF" w14:textId="77777777" w:rsidR="00942271" w:rsidRPr="00D72A3E" w:rsidRDefault="00942271" w:rsidP="00942271">
            <w:pPr>
              <w:jc w:val="both"/>
            </w:pPr>
            <w:r w:rsidRPr="00D72A3E">
              <w:t>ГОСТ 34668-2020</w:t>
            </w:r>
          </w:p>
          <w:p w14:paraId="0AE7ACEF" w14:textId="77777777" w:rsidR="00942271" w:rsidRPr="00D72A3E" w:rsidRDefault="00942271" w:rsidP="00942271">
            <w:pPr>
              <w:jc w:val="both"/>
            </w:pPr>
            <w:r w:rsidRPr="00D72A3E">
              <w:t>ГОСТ 4288-76 п. 2.1</w:t>
            </w:r>
          </w:p>
          <w:p w14:paraId="74E214AD" w14:textId="77777777" w:rsidR="00942271" w:rsidRPr="00D72A3E" w:rsidRDefault="00942271" w:rsidP="00942271">
            <w:pPr>
              <w:jc w:val="both"/>
            </w:pPr>
            <w:r w:rsidRPr="00D72A3E">
              <w:t>ГОСТ Р 54607.1-2011</w:t>
            </w:r>
          </w:p>
          <w:p w14:paraId="1FAD8FF8" w14:textId="20403878" w:rsidR="00942271" w:rsidRPr="00D72A3E" w:rsidRDefault="00942271" w:rsidP="00942271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D72A3E">
              <w:rPr>
                <w:color w:val="auto"/>
              </w:rPr>
              <w:lastRenderedPageBreak/>
              <w:t>ГОСТ Р 54607.3-2014 п. 6.1.4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C342423" w14:textId="77777777" w:rsidR="00BC715C" w:rsidRDefault="00BC715C" w:rsidP="00BC715C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Лабораторный </w:t>
            </w:r>
          </w:p>
          <w:p w14:paraId="575B37B8" w14:textId="77777777" w:rsidR="00BC715C" w:rsidRDefault="00BC715C" w:rsidP="00BC715C">
            <w:pPr>
              <w:spacing w:line="216" w:lineRule="auto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отдел ,</w:t>
            </w:r>
            <w:proofErr w:type="gramEnd"/>
            <w:r>
              <w:rPr>
                <w:sz w:val="22"/>
                <w:szCs w:val="22"/>
              </w:rPr>
              <w:t xml:space="preserve"> отдел гигиены, отдел эпидемиологии</w:t>
            </w:r>
          </w:p>
          <w:p w14:paraId="617561FD" w14:textId="77777777" w:rsidR="00BC715C" w:rsidRDefault="00BC715C" w:rsidP="00BC715C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(ул.Октябрьская,33,</w:t>
            </w:r>
          </w:p>
          <w:p w14:paraId="6078CEEB" w14:textId="6F3D0013" w:rsidR="00942271" w:rsidRPr="009E67CC" w:rsidRDefault="00BC715C" w:rsidP="00BC715C">
            <w:pPr>
              <w:rPr>
                <w:color w:val="EE0000"/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г.Рогачёв</w:t>
            </w:r>
            <w:proofErr w:type="spellEnd"/>
            <w:r>
              <w:rPr>
                <w:sz w:val="22"/>
                <w:szCs w:val="22"/>
              </w:rPr>
              <w:t>, Гомельская область)</w:t>
            </w:r>
          </w:p>
        </w:tc>
      </w:tr>
      <w:tr w:rsidR="00720950" w:rsidRPr="009E67CC" w14:paraId="0FB7EA7F" w14:textId="77777777" w:rsidTr="00B129CD">
        <w:trPr>
          <w:trHeight w:val="269"/>
        </w:trPr>
        <w:tc>
          <w:tcPr>
            <w:tcW w:w="11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5C1D8A" w14:textId="2A9EC4CA" w:rsidR="00720950" w:rsidRPr="00D72A3E" w:rsidRDefault="00720950" w:rsidP="00720950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  <w:r w:rsidRPr="00D72A3E">
              <w:rPr>
                <w:sz w:val="22"/>
                <w:szCs w:val="22"/>
              </w:rPr>
              <w:t>10.2*</w:t>
            </w:r>
          </w:p>
        </w:tc>
        <w:tc>
          <w:tcPr>
            <w:tcW w:w="197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688FC53" w14:textId="77777777" w:rsidR="00720950" w:rsidRPr="00D72A3E" w:rsidRDefault="00720950" w:rsidP="00720950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  <w:r w:rsidRPr="00D72A3E">
              <w:rPr>
                <w:sz w:val="22"/>
                <w:szCs w:val="22"/>
              </w:rPr>
              <w:t>Блюда пищевые готовые. Продукты пищевые прочие</w:t>
            </w:r>
          </w:p>
          <w:p w14:paraId="6BE625F3" w14:textId="77777777" w:rsidR="00720950" w:rsidRPr="00D72A3E" w:rsidRDefault="00720950" w:rsidP="00720950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C1F588E" w14:textId="77777777" w:rsidR="00720950" w:rsidRPr="00D72A3E" w:rsidRDefault="00720950" w:rsidP="00720950">
            <w:pPr>
              <w:rPr>
                <w:sz w:val="22"/>
                <w:szCs w:val="22"/>
              </w:rPr>
            </w:pPr>
            <w:r w:rsidRPr="00D72A3E">
              <w:rPr>
                <w:sz w:val="22"/>
                <w:szCs w:val="22"/>
              </w:rPr>
              <w:t>10.89/11.116</w:t>
            </w:r>
          </w:p>
          <w:p w14:paraId="2994FB4E" w14:textId="77777777" w:rsidR="00720950" w:rsidRPr="00D72A3E" w:rsidRDefault="00720950" w:rsidP="00720950">
            <w:pPr>
              <w:rPr>
                <w:sz w:val="22"/>
                <w:szCs w:val="22"/>
              </w:rPr>
            </w:pPr>
            <w:r w:rsidRPr="00D72A3E">
              <w:rPr>
                <w:sz w:val="22"/>
                <w:szCs w:val="22"/>
              </w:rPr>
              <w:t>10.85/11.116</w:t>
            </w:r>
          </w:p>
          <w:p w14:paraId="774ACDEA" w14:textId="77777777" w:rsidR="00720950" w:rsidRPr="00D72A3E" w:rsidRDefault="00720950" w:rsidP="00720950">
            <w:pPr>
              <w:rPr>
                <w:sz w:val="16"/>
                <w:szCs w:val="16"/>
              </w:rPr>
            </w:pPr>
          </w:p>
        </w:tc>
        <w:tc>
          <w:tcPr>
            <w:tcW w:w="2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79B042" w14:textId="77777777" w:rsidR="00720950" w:rsidRPr="00D72A3E" w:rsidRDefault="00720950" w:rsidP="00720950">
            <w:pPr>
              <w:jc w:val="both"/>
              <w:rPr>
                <w:sz w:val="22"/>
                <w:szCs w:val="22"/>
              </w:rPr>
            </w:pPr>
            <w:r w:rsidRPr="00D72A3E">
              <w:rPr>
                <w:sz w:val="22"/>
                <w:szCs w:val="22"/>
              </w:rPr>
              <w:t>Органолептические показатели</w:t>
            </w:r>
          </w:p>
          <w:p w14:paraId="7E6BB468" w14:textId="77777777" w:rsidR="00720950" w:rsidRPr="00D72A3E" w:rsidRDefault="00720950" w:rsidP="00720950">
            <w:pPr>
              <w:jc w:val="both"/>
              <w:rPr>
                <w:sz w:val="22"/>
                <w:szCs w:val="22"/>
              </w:rPr>
            </w:pPr>
            <w:r w:rsidRPr="00D72A3E">
              <w:rPr>
                <w:sz w:val="22"/>
                <w:szCs w:val="22"/>
              </w:rPr>
              <w:t>(внешний вид, цвет, структура, консистенция, качество фарша, запах, вкус, хруст, вид и рисунок на разрезе, сочность, форма)</w:t>
            </w:r>
          </w:p>
          <w:p w14:paraId="0BCA86EB" w14:textId="77777777" w:rsidR="00720950" w:rsidRPr="00D72A3E" w:rsidRDefault="00720950" w:rsidP="0072095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4F4F139" w14:textId="77777777" w:rsidR="00720950" w:rsidRPr="00D72A3E" w:rsidRDefault="00720950" w:rsidP="00720950">
            <w:pPr>
              <w:tabs>
                <w:tab w:val="left" w:pos="284"/>
              </w:tabs>
              <w:spacing w:line="192" w:lineRule="auto"/>
              <w:ind w:right="-108"/>
              <w:jc w:val="both"/>
              <w:rPr>
                <w:sz w:val="22"/>
                <w:szCs w:val="22"/>
              </w:rPr>
            </w:pPr>
            <w:r w:rsidRPr="00D72A3E">
              <w:rPr>
                <w:sz w:val="22"/>
                <w:szCs w:val="22"/>
              </w:rPr>
              <w:t>СТБ 1210-2010</w:t>
            </w:r>
          </w:p>
          <w:p w14:paraId="73A6910D" w14:textId="43D6B980" w:rsidR="00720950" w:rsidRPr="00D72A3E" w:rsidRDefault="00720950" w:rsidP="00720950">
            <w:pPr>
              <w:jc w:val="both"/>
              <w:rPr>
                <w:sz w:val="22"/>
                <w:szCs w:val="22"/>
              </w:rPr>
            </w:pPr>
            <w:r w:rsidRPr="00D72A3E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F973A45" w14:textId="77777777" w:rsidR="00720950" w:rsidRPr="00D72A3E" w:rsidRDefault="00720950" w:rsidP="00720950">
            <w:pPr>
              <w:jc w:val="both"/>
              <w:rPr>
                <w:sz w:val="22"/>
                <w:szCs w:val="22"/>
              </w:rPr>
            </w:pPr>
            <w:r w:rsidRPr="00D72A3E">
              <w:rPr>
                <w:sz w:val="22"/>
                <w:szCs w:val="22"/>
              </w:rPr>
              <w:t xml:space="preserve"> ГОСТ 171-2015 п. 8.2, п.8.3</w:t>
            </w:r>
          </w:p>
          <w:p w14:paraId="07A32995" w14:textId="77777777" w:rsidR="00720950" w:rsidRPr="00D72A3E" w:rsidRDefault="00720950" w:rsidP="00720950">
            <w:pPr>
              <w:suppressAutoHyphens/>
              <w:rPr>
                <w:sz w:val="22"/>
                <w:szCs w:val="22"/>
              </w:rPr>
            </w:pPr>
            <w:r w:rsidRPr="00D72A3E">
              <w:rPr>
                <w:sz w:val="22"/>
                <w:szCs w:val="22"/>
              </w:rPr>
              <w:t>ГОСТ 908-2004 п. 7.4</w:t>
            </w:r>
          </w:p>
          <w:p w14:paraId="197EFBAB" w14:textId="77777777" w:rsidR="00720950" w:rsidRPr="00D72A3E" w:rsidRDefault="00720950" w:rsidP="00720950">
            <w:pPr>
              <w:suppressAutoHyphens/>
              <w:rPr>
                <w:sz w:val="22"/>
                <w:szCs w:val="22"/>
              </w:rPr>
            </w:pPr>
            <w:r w:rsidRPr="00D72A3E">
              <w:rPr>
                <w:sz w:val="22"/>
                <w:szCs w:val="22"/>
              </w:rPr>
              <w:t>ГОСТ 2156-</w:t>
            </w:r>
            <w:proofErr w:type="gramStart"/>
            <w:r w:rsidRPr="00D72A3E">
              <w:rPr>
                <w:sz w:val="22"/>
                <w:szCs w:val="22"/>
              </w:rPr>
              <w:t>76  п.</w:t>
            </w:r>
            <w:proofErr w:type="gramEnd"/>
            <w:r w:rsidRPr="00D72A3E">
              <w:rPr>
                <w:sz w:val="22"/>
                <w:szCs w:val="22"/>
              </w:rPr>
              <w:t xml:space="preserve"> 3.3</w:t>
            </w:r>
          </w:p>
          <w:p w14:paraId="37898DFD" w14:textId="77777777" w:rsidR="00720950" w:rsidRPr="00D72A3E" w:rsidRDefault="00720950" w:rsidP="00720950">
            <w:pPr>
              <w:suppressAutoHyphens/>
              <w:rPr>
                <w:sz w:val="22"/>
                <w:szCs w:val="22"/>
              </w:rPr>
            </w:pPr>
            <w:r w:rsidRPr="00D72A3E">
              <w:rPr>
                <w:sz w:val="22"/>
                <w:szCs w:val="22"/>
              </w:rPr>
              <w:t>ГОСТ 7698-93 п.2.2</w:t>
            </w:r>
          </w:p>
          <w:p w14:paraId="3318E599" w14:textId="77777777" w:rsidR="00720950" w:rsidRPr="00D72A3E" w:rsidRDefault="00720950" w:rsidP="00720950">
            <w:pPr>
              <w:rPr>
                <w:sz w:val="22"/>
                <w:szCs w:val="22"/>
              </w:rPr>
            </w:pPr>
            <w:r w:rsidRPr="00D72A3E">
              <w:rPr>
                <w:sz w:val="22"/>
                <w:szCs w:val="22"/>
              </w:rPr>
              <w:t>ГОСТ 27558-2022</w:t>
            </w:r>
          </w:p>
          <w:p w14:paraId="5D2CEB62" w14:textId="77777777" w:rsidR="00720950" w:rsidRPr="00D72A3E" w:rsidRDefault="00720950" w:rsidP="00720950">
            <w:pPr>
              <w:rPr>
                <w:sz w:val="22"/>
                <w:szCs w:val="22"/>
              </w:rPr>
            </w:pPr>
            <w:r w:rsidRPr="00D72A3E">
              <w:rPr>
                <w:sz w:val="22"/>
                <w:szCs w:val="22"/>
              </w:rPr>
              <w:t>ГОСТ 15113.3-77 р.2 ГОСТ 28483-2015 п.8.2, 8.3</w:t>
            </w:r>
          </w:p>
          <w:p w14:paraId="1F4EEF69" w14:textId="77777777" w:rsidR="00720950" w:rsidRPr="00D72A3E" w:rsidRDefault="00720950" w:rsidP="00720950">
            <w:pPr>
              <w:jc w:val="both"/>
              <w:rPr>
                <w:sz w:val="22"/>
                <w:szCs w:val="22"/>
              </w:rPr>
            </w:pPr>
            <w:r w:rsidRPr="00D72A3E">
              <w:rPr>
                <w:sz w:val="22"/>
                <w:szCs w:val="22"/>
              </w:rPr>
              <w:t>ГОСТ 33770-2016 р.4</w:t>
            </w:r>
          </w:p>
          <w:p w14:paraId="32435CB2" w14:textId="77777777" w:rsidR="00720950" w:rsidRPr="00D72A3E" w:rsidRDefault="00720950" w:rsidP="00720950">
            <w:pPr>
              <w:tabs>
                <w:tab w:val="left" w:pos="284"/>
              </w:tabs>
              <w:ind w:left="-29"/>
              <w:rPr>
                <w:sz w:val="22"/>
                <w:szCs w:val="22"/>
              </w:rPr>
            </w:pPr>
            <w:r w:rsidRPr="00D72A3E">
              <w:rPr>
                <w:sz w:val="22"/>
                <w:szCs w:val="22"/>
              </w:rPr>
              <w:t xml:space="preserve">ГОСТ 4288-76 п.2.3 </w:t>
            </w:r>
          </w:p>
          <w:p w14:paraId="58179BF4" w14:textId="5D47F26D" w:rsidR="00720950" w:rsidRPr="00D72A3E" w:rsidRDefault="00720950" w:rsidP="00720950">
            <w:pPr>
              <w:jc w:val="both"/>
            </w:pPr>
            <w:r w:rsidRPr="00D72A3E">
              <w:rPr>
                <w:sz w:val="22"/>
                <w:szCs w:val="22"/>
              </w:rPr>
              <w:t>ГОСТ Р 54607.3-2014 п.6.1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09FAFE24" w14:textId="77777777" w:rsidR="00720950" w:rsidRDefault="00720950" w:rsidP="00720950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Лабораторный </w:t>
            </w:r>
          </w:p>
          <w:p w14:paraId="7CF46ECF" w14:textId="77777777" w:rsidR="00720950" w:rsidRDefault="00720950" w:rsidP="00720950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отдел, группа санитарно-гигиенических исследований </w:t>
            </w:r>
          </w:p>
          <w:p w14:paraId="484C0332" w14:textId="77777777" w:rsidR="00720950" w:rsidRDefault="00720950" w:rsidP="00720950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(ул.Октябрьская,33,</w:t>
            </w:r>
          </w:p>
          <w:p w14:paraId="1CC6BFC7" w14:textId="272362B7" w:rsidR="00720950" w:rsidRPr="009E67CC" w:rsidRDefault="00720950" w:rsidP="00720950">
            <w:pPr>
              <w:rPr>
                <w:color w:val="EE0000"/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г.Рогачёв</w:t>
            </w:r>
            <w:proofErr w:type="spellEnd"/>
            <w:r>
              <w:rPr>
                <w:sz w:val="22"/>
                <w:szCs w:val="22"/>
              </w:rPr>
              <w:t>, Гомельская область</w:t>
            </w:r>
          </w:p>
        </w:tc>
      </w:tr>
      <w:tr w:rsidR="00720950" w:rsidRPr="006829EA" w14:paraId="4474B588" w14:textId="77777777" w:rsidTr="00B129CD">
        <w:trPr>
          <w:trHeight w:val="836"/>
        </w:trPr>
        <w:tc>
          <w:tcPr>
            <w:tcW w:w="11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21954C" w14:textId="2DB0065B" w:rsidR="00720950" w:rsidRPr="006829EA" w:rsidRDefault="00720950" w:rsidP="00720950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  <w:r w:rsidRPr="006829EA">
              <w:rPr>
                <w:sz w:val="22"/>
                <w:szCs w:val="22"/>
              </w:rPr>
              <w:t>10.3*</w:t>
            </w:r>
          </w:p>
        </w:tc>
        <w:tc>
          <w:tcPr>
            <w:tcW w:w="197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A69431A" w14:textId="77777777" w:rsidR="00720950" w:rsidRPr="006829EA" w:rsidRDefault="00720950" w:rsidP="00720950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14:paraId="2C2C30AA" w14:textId="77777777" w:rsidR="00720950" w:rsidRPr="006829EA" w:rsidRDefault="00720950" w:rsidP="00720950">
            <w:pPr>
              <w:rPr>
                <w:sz w:val="22"/>
                <w:szCs w:val="22"/>
              </w:rPr>
            </w:pPr>
            <w:r w:rsidRPr="006829EA">
              <w:rPr>
                <w:sz w:val="22"/>
                <w:szCs w:val="22"/>
              </w:rPr>
              <w:t>10.85/08.052</w:t>
            </w:r>
          </w:p>
          <w:p w14:paraId="3653C745" w14:textId="77777777" w:rsidR="00720950" w:rsidRPr="006829EA" w:rsidRDefault="00720950" w:rsidP="00720950">
            <w:pPr>
              <w:rPr>
                <w:sz w:val="22"/>
                <w:szCs w:val="22"/>
              </w:rPr>
            </w:pPr>
            <w:r w:rsidRPr="006829EA">
              <w:rPr>
                <w:sz w:val="22"/>
                <w:szCs w:val="22"/>
              </w:rPr>
              <w:t>10.85/08.133</w:t>
            </w:r>
          </w:p>
          <w:p w14:paraId="47106FEB" w14:textId="77777777" w:rsidR="00720950" w:rsidRPr="006829EA" w:rsidRDefault="00720950" w:rsidP="00720950">
            <w:pPr>
              <w:rPr>
                <w:sz w:val="22"/>
                <w:szCs w:val="22"/>
              </w:rPr>
            </w:pPr>
          </w:p>
          <w:p w14:paraId="034002A8" w14:textId="77777777" w:rsidR="00720950" w:rsidRPr="006829EA" w:rsidRDefault="00720950" w:rsidP="00720950">
            <w:pPr>
              <w:rPr>
                <w:sz w:val="22"/>
                <w:szCs w:val="22"/>
              </w:rPr>
            </w:pPr>
          </w:p>
        </w:tc>
        <w:tc>
          <w:tcPr>
            <w:tcW w:w="2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CA259A5" w14:textId="77777777" w:rsidR="00720950" w:rsidRPr="006829EA" w:rsidRDefault="00720950" w:rsidP="00720950">
            <w:pPr>
              <w:jc w:val="both"/>
              <w:rPr>
                <w:sz w:val="22"/>
                <w:szCs w:val="22"/>
              </w:rPr>
            </w:pPr>
            <w:r w:rsidRPr="006829EA">
              <w:rPr>
                <w:sz w:val="22"/>
                <w:szCs w:val="22"/>
              </w:rPr>
              <w:t xml:space="preserve">массовая доля сухих веществ (сухие вещества), массовая доля общей золы </w:t>
            </w:r>
          </w:p>
          <w:p w14:paraId="49B2A213" w14:textId="77777777" w:rsidR="00720950" w:rsidRPr="006829EA" w:rsidRDefault="00720950" w:rsidP="0072095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50091D6" w14:textId="77777777" w:rsidR="00720950" w:rsidRPr="006829EA" w:rsidRDefault="00720950" w:rsidP="0072095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B55EF86" w14:textId="77777777" w:rsidR="00720950" w:rsidRPr="006829EA" w:rsidRDefault="00720950" w:rsidP="00720950">
            <w:pPr>
              <w:jc w:val="both"/>
              <w:rPr>
                <w:sz w:val="22"/>
                <w:szCs w:val="22"/>
              </w:rPr>
            </w:pPr>
            <w:r w:rsidRPr="006829EA">
              <w:rPr>
                <w:sz w:val="22"/>
                <w:szCs w:val="22"/>
              </w:rPr>
              <w:t xml:space="preserve">МУ 18/29 МТ РБ и МЗ РБ от 21.04.2001 п.5.1.1, п.5.1.2, п.5.1.4, п.5.12.2.5, </w:t>
            </w:r>
            <w:proofErr w:type="gramStart"/>
            <w:r w:rsidRPr="006829EA">
              <w:rPr>
                <w:sz w:val="22"/>
                <w:szCs w:val="22"/>
              </w:rPr>
              <w:t>п.5.7,п.</w:t>
            </w:r>
            <w:proofErr w:type="gramEnd"/>
            <w:r w:rsidRPr="006829EA">
              <w:rPr>
                <w:sz w:val="22"/>
                <w:szCs w:val="22"/>
              </w:rPr>
              <w:t>11.3, п.12</w:t>
            </w:r>
          </w:p>
          <w:p w14:paraId="0AD2C6B1" w14:textId="77777777" w:rsidR="00720950" w:rsidRPr="006829EA" w:rsidRDefault="00720950" w:rsidP="00720950">
            <w:pPr>
              <w:jc w:val="both"/>
              <w:rPr>
                <w:sz w:val="22"/>
                <w:szCs w:val="22"/>
              </w:rPr>
            </w:pPr>
            <w:r w:rsidRPr="006829EA">
              <w:rPr>
                <w:sz w:val="22"/>
                <w:szCs w:val="22"/>
              </w:rPr>
              <w:t>АМИ. БР 0023-2022 п.7, п. 8.1, п. 8.2</w:t>
            </w:r>
          </w:p>
          <w:p w14:paraId="531D3410" w14:textId="77777777" w:rsidR="00720950" w:rsidRPr="006829EA" w:rsidRDefault="00720950" w:rsidP="00720950">
            <w:pPr>
              <w:jc w:val="both"/>
              <w:rPr>
                <w:sz w:val="22"/>
                <w:szCs w:val="22"/>
              </w:rPr>
            </w:pPr>
            <w:r w:rsidRPr="006829EA">
              <w:rPr>
                <w:sz w:val="22"/>
                <w:szCs w:val="22"/>
              </w:rPr>
              <w:t>ГОСТ Р 54607.4-2015п.7.1, п 7.2</w:t>
            </w:r>
          </w:p>
          <w:p w14:paraId="226339C2" w14:textId="77777777" w:rsidR="00720950" w:rsidRPr="006829EA" w:rsidRDefault="00720950" w:rsidP="00720950">
            <w:pPr>
              <w:jc w:val="both"/>
              <w:rPr>
                <w:sz w:val="22"/>
                <w:szCs w:val="22"/>
              </w:rPr>
            </w:pPr>
            <w:r w:rsidRPr="006829EA">
              <w:rPr>
                <w:sz w:val="22"/>
                <w:szCs w:val="22"/>
              </w:rPr>
              <w:t>ГОСТ Р 54607.8-2016 п. 7.1</w:t>
            </w:r>
          </w:p>
          <w:p w14:paraId="61E7B4E7" w14:textId="53AB8930" w:rsidR="00720950" w:rsidRPr="006829EA" w:rsidRDefault="00720950" w:rsidP="00720950">
            <w:pPr>
              <w:jc w:val="both"/>
              <w:rPr>
                <w:sz w:val="22"/>
                <w:szCs w:val="22"/>
              </w:rPr>
            </w:pPr>
            <w:r w:rsidRPr="006829EA">
              <w:rPr>
                <w:sz w:val="22"/>
                <w:szCs w:val="22"/>
              </w:rPr>
              <w:t>ГОСТ Р 54607.10-2017</w:t>
            </w:r>
          </w:p>
        </w:tc>
        <w:tc>
          <w:tcPr>
            <w:tcW w:w="198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113ECEB" w14:textId="77777777" w:rsidR="00720950" w:rsidRPr="006829EA" w:rsidRDefault="00720950" w:rsidP="00720950">
            <w:pPr>
              <w:rPr>
                <w:color w:val="EE0000"/>
                <w:sz w:val="22"/>
                <w:szCs w:val="22"/>
              </w:rPr>
            </w:pPr>
          </w:p>
        </w:tc>
      </w:tr>
    </w:tbl>
    <w:p w14:paraId="71B45151" w14:textId="77777777" w:rsidR="002D3BF5" w:rsidRPr="006829EA" w:rsidRDefault="002D3BF5">
      <w:pPr>
        <w:framePr w:hSpace="180" w:wrap="around" w:vAnchor="text" w:hAnchor="text" w:x="-78" w:y="1"/>
        <w:suppressOverlap/>
        <w:rPr>
          <w:color w:val="EE0000"/>
          <w:sz w:val="22"/>
          <w:szCs w:val="22"/>
        </w:rPr>
      </w:pPr>
    </w:p>
    <w:p w14:paraId="49347848" w14:textId="77777777" w:rsidR="0099037B" w:rsidRPr="006829EA" w:rsidRDefault="0099037B">
      <w:pPr>
        <w:rPr>
          <w:color w:val="EE0000"/>
          <w:sz w:val="22"/>
          <w:szCs w:val="22"/>
        </w:rPr>
      </w:pPr>
    </w:p>
    <w:p w14:paraId="552272F7" w14:textId="77777777" w:rsidR="0050193E" w:rsidRPr="006829EA" w:rsidRDefault="0050193E">
      <w:pPr>
        <w:rPr>
          <w:sz w:val="22"/>
          <w:szCs w:val="22"/>
        </w:rPr>
      </w:pPr>
    </w:p>
    <w:tbl>
      <w:tblPr>
        <w:tblpPr w:leftFromText="180" w:rightFromText="180" w:vertAnchor="text" w:tblpX="450" w:tblpY="1"/>
        <w:tblOverlap w:val="never"/>
        <w:tblW w:w="143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34"/>
        <w:gridCol w:w="2008"/>
        <w:gridCol w:w="1417"/>
        <w:gridCol w:w="2694"/>
        <w:gridCol w:w="2409"/>
        <w:gridCol w:w="2694"/>
        <w:gridCol w:w="1984"/>
      </w:tblGrid>
      <w:tr w:rsidR="009E67CC" w:rsidRPr="006829EA" w14:paraId="0656931F" w14:textId="4245C0F7" w:rsidTr="00B129CD">
        <w:trPr>
          <w:trHeight w:val="269"/>
        </w:trPr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EC6432" w14:textId="23F25B90" w:rsidR="009E67CC" w:rsidRPr="006829EA" w:rsidRDefault="009E67CC" w:rsidP="00D72A3E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  <w:r w:rsidRPr="006829EA">
              <w:rPr>
                <w:sz w:val="22"/>
                <w:szCs w:val="22"/>
              </w:rPr>
              <w:t>10.4*</w:t>
            </w:r>
          </w:p>
        </w:tc>
        <w:tc>
          <w:tcPr>
            <w:tcW w:w="2008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14:paraId="61CC8C88" w14:textId="3276B720" w:rsidR="009E67CC" w:rsidRPr="006829EA" w:rsidRDefault="009E67CC" w:rsidP="00D72A3E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F382A59" w14:textId="3ECC3AB6" w:rsidR="009E67CC" w:rsidRPr="006829EA" w:rsidRDefault="009E67CC" w:rsidP="00D72A3E">
            <w:pPr>
              <w:rPr>
                <w:sz w:val="22"/>
                <w:szCs w:val="22"/>
              </w:rPr>
            </w:pPr>
            <w:r w:rsidRPr="006829EA">
              <w:rPr>
                <w:sz w:val="22"/>
                <w:szCs w:val="22"/>
              </w:rPr>
              <w:t>10.85/08.037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8BD9C95" w14:textId="6432FD4C" w:rsidR="009E67CC" w:rsidRPr="006829EA" w:rsidRDefault="009E67CC" w:rsidP="00D72A3E">
            <w:pPr>
              <w:suppressAutoHyphens/>
              <w:jc w:val="both"/>
              <w:rPr>
                <w:sz w:val="22"/>
                <w:szCs w:val="22"/>
              </w:rPr>
            </w:pPr>
            <w:r w:rsidRPr="006829EA">
              <w:rPr>
                <w:sz w:val="22"/>
                <w:szCs w:val="22"/>
              </w:rPr>
              <w:t>Массовая доля жира (жир)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D2CCA89" w14:textId="77777777" w:rsidR="009E67CC" w:rsidRPr="006829EA" w:rsidRDefault="009E67CC" w:rsidP="00D72A3E">
            <w:pPr>
              <w:tabs>
                <w:tab w:val="left" w:pos="284"/>
              </w:tabs>
              <w:spacing w:line="192" w:lineRule="auto"/>
              <w:ind w:right="-108"/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13499C0" w14:textId="77777777" w:rsidR="009E67CC" w:rsidRPr="006829EA" w:rsidRDefault="009E67CC" w:rsidP="00D72A3E">
            <w:pPr>
              <w:rPr>
                <w:sz w:val="22"/>
                <w:szCs w:val="22"/>
              </w:rPr>
            </w:pPr>
            <w:r w:rsidRPr="006829EA">
              <w:rPr>
                <w:sz w:val="22"/>
                <w:szCs w:val="22"/>
              </w:rPr>
              <w:t>МУ 18/29 МТ РБ и МЗ РБ от 21.04.2001 п.5.2.5, п.11.3, п.12</w:t>
            </w:r>
          </w:p>
          <w:p w14:paraId="0A62AB69" w14:textId="0DB27D55" w:rsidR="009E67CC" w:rsidRPr="006829EA" w:rsidRDefault="009E67CC" w:rsidP="00D72A3E">
            <w:pPr>
              <w:rPr>
                <w:sz w:val="22"/>
                <w:szCs w:val="22"/>
              </w:rPr>
            </w:pPr>
            <w:r w:rsidRPr="006829EA">
              <w:rPr>
                <w:sz w:val="22"/>
                <w:szCs w:val="22"/>
              </w:rPr>
              <w:t>ГОСТ Р 54607.5-2015 п.7.3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09089482" w14:textId="77777777" w:rsidR="009E67CC" w:rsidRPr="006829EA" w:rsidRDefault="009E67CC" w:rsidP="00D72A3E">
            <w:pPr>
              <w:rPr>
                <w:sz w:val="22"/>
                <w:szCs w:val="22"/>
              </w:rPr>
            </w:pPr>
          </w:p>
        </w:tc>
      </w:tr>
      <w:tr w:rsidR="009E67CC" w:rsidRPr="006829EA" w14:paraId="7539CF3C" w14:textId="2935EB5C" w:rsidTr="00B129CD">
        <w:trPr>
          <w:trHeight w:val="1260"/>
        </w:trPr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1334D2" w14:textId="132C3583" w:rsidR="009E67CC" w:rsidRPr="006829EA" w:rsidRDefault="009E67CC" w:rsidP="00D72A3E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  <w:r w:rsidRPr="006829EA">
              <w:rPr>
                <w:sz w:val="22"/>
                <w:szCs w:val="22"/>
              </w:rPr>
              <w:lastRenderedPageBreak/>
              <w:t>10.5*</w:t>
            </w:r>
          </w:p>
        </w:tc>
        <w:tc>
          <w:tcPr>
            <w:tcW w:w="2008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14:paraId="64DE5E36" w14:textId="4A8B4B44" w:rsidR="009E67CC" w:rsidRPr="006829EA" w:rsidRDefault="009E67CC" w:rsidP="00D72A3E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1D13C9F" w14:textId="02790DBC" w:rsidR="009E67CC" w:rsidRPr="006829EA" w:rsidRDefault="009E67CC" w:rsidP="00D72A3E">
            <w:pPr>
              <w:rPr>
                <w:sz w:val="22"/>
                <w:szCs w:val="22"/>
              </w:rPr>
            </w:pPr>
            <w:r w:rsidRPr="006829EA">
              <w:rPr>
                <w:sz w:val="22"/>
                <w:szCs w:val="22"/>
              </w:rPr>
              <w:t>10.85/08.149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30F7508" w14:textId="5FC7CC9A" w:rsidR="009E67CC" w:rsidRPr="006829EA" w:rsidRDefault="009E67CC" w:rsidP="00D72A3E">
            <w:pPr>
              <w:suppressAutoHyphens/>
              <w:jc w:val="both"/>
              <w:rPr>
                <w:sz w:val="22"/>
                <w:szCs w:val="22"/>
              </w:rPr>
            </w:pPr>
            <w:r w:rsidRPr="006829EA">
              <w:rPr>
                <w:sz w:val="22"/>
                <w:szCs w:val="22"/>
              </w:rPr>
              <w:t>Массовая доля белка(белок)</w:t>
            </w: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3098281" w14:textId="77777777" w:rsidR="009E67CC" w:rsidRPr="006829EA" w:rsidRDefault="009E67CC" w:rsidP="00D72A3E">
            <w:pPr>
              <w:tabs>
                <w:tab w:val="left" w:pos="284"/>
              </w:tabs>
              <w:spacing w:line="192" w:lineRule="auto"/>
              <w:ind w:right="-108"/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49E1EF2" w14:textId="046B097A" w:rsidR="009E67CC" w:rsidRPr="006829EA" w:rsidRDefault="009E67CC" w:rsidP="00D72A3E">
            <w:pPr>
              <w:rPr>
                <w:sz w:val="22"/>
                <w:szCs w:val="22"/>
              </w:rPr>
            </w:pPr>
            <w:r w:rsidRPr="006829EA">
              <w:rPr>
                <w:sz w:val="22"/>
                <w:szCs w:val="22"/>
              </w:rPr>
              <w:t>МУ 18/29 МТ РБ и МЗ РБ от 21.04.2001 п.5.6.1, п.5.6.3</w:t>
            </w:r>
          </w:p>
          <w:p w14:paraId="2EE07D75" w14:textId="1DFEB077" w:rsidR="009E67CC" w:rsidRPr="006829EA" w:rsidRDefault="009E67CC" w:rsidP="00D72A3E">
            <w:pPr>
              <w:jc w:val="both"/>
              <w:rPr>
                <w:sz w:val="22"/>
                <w:szCs w:val="22"/>
              </w:rPr>
            </w:pPr>
            <w:r w:rsidRPr="006829EA">
              <w:rPr>
                <w:sz w:val="22"/>
                <w:szCs w:val="22"/>
              </w:rPr>
              <w:t>ГОСТ Р 54607.7-2016</w:t>
            </w:r>
          </w:p>
        </w:tc>
        <w:tc>
          <w:tcPr>
            <w:tcW w:w="198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49301BD" w14:textId="77777777" w:rsidR="009E67CC" w:rsidRPr="006829EA" w:rsidRDefault="009E67CC" w:rsidP="00D72A3E">
            <w:pPr>
              <w:rPr>
                <w:sz w:val="22"/>
                <w:szCs w:val="22"/>
              </w:rPr>
            </w:pPr>
          </w:p>
        </w:tc>
      </w:tr>
      <w:tr w:rsidR="005E72D7" w:rsidRPr="006829EA" w14:paraId="3B26B0AB" w14:textId="66B676EA" w:rsidTr="006770B2">
        <w:trPr>
          <w:trHeight w:val="269"/>
        </w:trPr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BF472E" w14:textId="56545547" w:rsidR="005E72D7" w:rsidRPr="006829EA" w:rsidRDefault="005E72D7" w:rsidP="00D72A3E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  <w:r w:rsidRPr="006829EA">
              <w:rPr>
                <w:sz w:val="22"/>
                <w:szCs w:val="22"/>
              </w:rPr>
              <w:t>10.6*</w:t>
            </w:r>
          </w:p>
        </w:tc>
        <w:tc>
          <w:tcPr>
            <w:tcW w:w="2008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14:paraId="061A716D" w14:textId="76459892" w:rsidR="005E72D7" w:rsidRPr="006829EA" w:rsidRDefault="005E72D7" w:rsidP="00D72A3E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F63332" w14:textId="6EF8A9B0" w:rsidR="005E72D7" w:rsidRPr="006829EA" w:rsidRDefault="005E72D7" w:rsidP="00D72A3E">
            <w:pPr>
              <w:rPr>
                <w:sz w:val="22"/>
                <w:szCs w:val="22"/>
              </w:rPr>
            </w:pPr>
            <w:r w:rsidRPr="006829EA">
              <w:rPr>
                <w:sz w:val="22"/>
                <w:szCs w:val="22"/>
              </w:rPr>
              <w:t>10.85/08.149</w:t>
            </w:r>
          </w:p>
          <w:p w14:paraId="3F7E218A" w14:textId="197C18DB" w:rsidR="005E72D7" w:rsidRPr="006829EA" w:rsidRDefault="005E72D7" w:rsidP="00D72A3E">
            <w:pPr>
              <w:rPr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4D974C9" w14:textId="0EB8509C" w:rsidR="005E72D7" w:rsidRPr="006829EA" w:rsidRDefault="005E72D7" w:rsidP="00D72A3E">
            <w:pPr>
              <w:suppressAutoHyphens/>
              <w:ind w:right="104"/>
              <w:jc w:val="both"/>
              <w:rPr>
                <w:sz w:val="22"/>
                <w:szCs w:val="22"/>
              </w:rPr>
            </w:pPr>
            <w:r w:rsidRPr="006829EA">
              <w:rPr>
                <w:sz w:val="22"/>
                <w:szCs w:val="22"/>
              </w:rPr>
              <w:t xml:space="preserve">Массовая доля </w:t>
            </w:r>
            <w:proofErr w:type="gramStart"/>
            <w:r w:rsidRPr="006829EA">
              <w:rPr>
                <w:sz w:val="22"/>
                <w:szCs w:val="22"/>
              </w:rPr>
              <w:t>витамина  С</w:t>
            </w:r>
            <w:proofErr w:type="gramEnd"/>
            <w:r w:rsidRPr="006829EA">
              <w:rPr>
                <w:sz w:val="22"/>
                <w:szCs w:val="22"/>
              </w:rPr>
              <w:t xml:space="preserve"> (содержание витамина С в порции)</w:t>
            </w: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5623211" w14:textId="77777777" w:rsidR="005E72D7" w:rsidRPr="006829EA" w:rsidRDefault="005E72D7" w:rsidP="00D72A3E">
            <w:pPr>
              <w:tabs>
                <w:tab w:val="left" w:pos="284"/>
              </w:tabs>
              <w:spacing w:line="192" w:lineRule="auto"/>
              <w:ind w:right="-108"/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EFF51E2" w14:textId="3910FD21" w:rsidR="005E72D7" w:rsidRPr="006829EA" w:rsidRDefault="005E72D7" w:rsidP="00D72A3E">
            <w:pPr>
              <w:jc w:val="both"/>
              <w:rPr>
                <w:sz w:val="22"/>
                <w:szCs w:val="22"/>
              </w:rPr>
            </w:pPr>
            <w:r w:rsidRPr="006829EA">
              <w:rPr>
                <w:sz w:val="22"/>
                <w:szCs w:val="22"/>
              </w:rPr>
              <w:t>ГОСТ 7047-55 р.3</w:t>
            </w:r>
          </w:p>
          <w:p w14:paraId="232770FF" w14:textId="6B0B578F" w:rsidR="005E72D7" w:rsidRPr="006829EA" w:rsidRDefault="005E72D7" w:rsidP="00D72A3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98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50CC081A" w14:textId="77777777" w:rsidR="005E72D7" w:rsidRDefault="005E72D7" w:rsidP="005E72D7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Лабораторный </w:t>
            </w:r>
          </w:p>
          <w:p w14:paraId="3E5F9DFE" w14:textId="77777777" w:rsidR="005E72D7" w:rsidRDefault="005E72D7" w:rsidP="005E72D7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отдел, группа санитарно-гигиенических исследований </w:t>
            </w:r>
          </w:p>
          <w:p w14:paraId="753CFD3A" w14:textId="77777777" w:rsidR="005E72D7" w:rsidRDefault="005E72D7" w:rsidP="005E72D7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(ул.Октябрьская,33,</w:t>
            </w:r>
          </w:p>
          <w:p w14:paraId="00FCE540" w14:textId="3FCB7FC0" w:rsidR="005E72D7" w:rsidRPr="006829EA" w:rsidRDefault="005E72D7" w:rsidP="005E72D7">
            <w:pPr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г.Рогачёв</w:t>
            </w:r>
            <w:proofErr w:type="spellEnd"/>
            <w:r>
              <w:rPr>
                <w:sz w:val="22"/>
                <w:szCs w:val="22"/>
              </w:rPr>
              <w:t>, Гомельская область</w:t>
            </w:r>
          </w:p>
        </w:tc>
      </w:tr>
      <w:tr w:rsidR="005E72D7" w:rsidRPr="006829EA" w14:paraId="00F243D9" w14:textId="00F36D7E" w:rsidTr="006770B2">
        <w:trPr>
          <w:trHeight w:val="499"/>
        </w:trPr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E21B0C" w14:textId="109FDB34" w:rsidR="005E72D7" w:rsidRPr="006829EA" w:rsidRDefault="005E72D7" w:rsidP="00D72A3E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  <w:r w:rsidRPr="006829EA">
              <w:rPr>
                <w:sz w:val="22"/>
                <w:szCs w:val="22"/>
              </w:rPr>
              <w:t>10.7*</w:t>
            </w:r>
          </w:p>
        </w:tc>
        <w:tc>
          <w:tcPr>
            <w:tcW w:w="2008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14:paraId="3C3468B0" w14:textId="7CC939F7" w:rsidR="005E72D7" w:rsidRPr="006829EA" w:rsidRDefault="005E72D7" w:rsidP="00D72A3E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C2E31B7" w14:textId="481EAEDD" w:rsidR="005E72D7" w:rsidRPr="006829EA" w:rsidRDefault="005E72D7" w:rsidP="00D72A3E">
            <w:pPr>
              <w:rPr>
                <w:sz w:val="22"/>
                <w:szCs w:val="22"/>
              </w:rPr>
            </w:pPr>
            <w:r w:rsidRPr="006829EA">
              <w:rPr>
                <w:sz w:val="22"/>
                <w:szCs w:val="22"/>
              </w:rPr>
              <w:t>10.89/08.052</w:t>
            </w:r>
          </w:p>
          <w:p w14:paraId="41A0ECCC" w14:textId="77777777" w:rsidR="005E72D7" w:rsidRPr="006829EA" w:rsidRDefault="005E72D7" w:rsidP="00D72A3E">
            <w:pPr>
              <w:rPr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5A9252D" w14:textId="22CE3AA2" w:rsidR="005E72D7" w:rsidRPr="006829EA" w:rsidRDefault="005E72D7" w:rsidP="00D72A3E">
            <w:pPr>
              <w:suppressAutoHyphens/>
              <w:ind w:right="104"/>
              <w:jc w:val="both"/>
              <w:rPr>
                <w:sz w:val="22"/>
                <w:szCs w:val="22"/>
              </w:rPr>
            </w:pPr>
            <w:r w:rsidRPr="006829EA">
              <w:rPr>
                <w:sz w:val="22"/>
                <w:szCs w:val="22"/>
              </w:rPr>
              <w:t>массовая доля влаги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CAC1D56" w14:textId="77777777" w:rsidR="005E72D7" w:rsidRPr="006829EA" w:rsidRDefault="005E72D7" w:rsidP="00D72A3E">
            <w:pPr>
              <w:spacing w:line="216" w:lineRule="auto"/>
              <w:jc w:val="both"/>
              <w:rPr>
                <w:sz w:val="22"/>
                <w:szCs w:val="22"/>
              </w:rPr>
            </w:pPr>
            <w:r w:rsidRPr="006829EA">
              <w:rPr>
                <w:sz w:val="22"/>
                <w:szCs w:val="22"/>
              </w:rPr>
              <w:t xml:space="preserve">ГОСТ 171-2015 </w:t>
            </w:r>
          </w:p>
          <w:p w14:paraId="51EE46D4" w14:textId="77777777" w:rsidR="005E72D7" w:rsidRPr="006829EA" w:rsidRDefault="005E72D7" w:rsidP="00D72A3E">
            <w:pPr>
              <w:spacing w:line="216" w:lineRule="auto"/>
              <w:rPr>
                <w:sz w:val="22"/>
                <w:szCs w:val="22"/>
              </w:rPr>
            </w:pPr>
            <w:r w:rsidRPr="006829EA">
              <w:rPr>
                <w:sz w:val="22"/>
                <w:szCs w:val="22"/>
              </w:rPr>
              <w:t>ГОСТ 908-2004</w:t>
            </w:r>
          </w:p>
          <w:p w14:paraId="3D202402" w14:textId="77777777" w:rsidR="005E72D7" w:rsidRPr="006829EA" w:rsidRDefault="005E72D7" w:rsidP="00D72A3E">
            <w:pPr>
              <w:spacing w:line="216" w:lineRule="auto"/>
              <w:rPr>
                <w:sz w:val="22"/>
                <w:szCs w:val="22"/>
              </w:rPr>
            </w:pPr>
            <w:r w:rsidRPr="006829EA">
              <w:rPr>
                <w:sz w:val="22"/>
                <w:szCs w:val="22"/>
              </w:rPr>
              <w:t>ГОСТ 5194-91</w:t>
            </w:r>
          </w:p>
          <w:p w14:paraId="15123746" w14:textId="77777777" w:rsidR="005E72D7" w:rsidRPr="006829EA" w:rsidRDefault="005E72D7" w:rsidP="00D72A3E">
            <w:pPr>
              <w:spacing w:line="216" w:lineRule="auto"/>
              <w:rPr>
                <w:sz w:val="22"/>
                <w:szCs w:val="22"/>
              </w:rPr>
            </w:pPr>
            <w:r w:rsidRPr="006829EA">
              <w:rPr>
                <w:sz w:val="22"/>
                <w:szCs w:val="22"/>
              </w:rPr>
              <w:t>ГОСТ 7170-2017</w:t>
            </w:r>
          </w:p>
          <w:p w14:paraId="76DF2409" w14:textId="77777777" w:rsidR="005E72D7" w:rsidRPr="006829EA" w:rsidRDefault="005E72D7" w:rsidP="00D72A3E">
            <w:pPr>
              <w:spacing w:line="216" w:lineRule="auto"/>
              <w:rPr>
                <w:sz w:val="22"/>
                <w:szCs w:val="22"/>
              </w:rPr>
            </w:pPr>
            <w:r w:rsidRPr="006829EA">
              <w:rPr>
                <w:sz w:val="22"/>
                <w:szCs w:val="22"/>
              </w:rPr>
              <w:t>ГОСТ 32159-2013</w:t>
            </w:r>
          </w:p>
          <w:p w14:paraId="69766288" w14:textId="77777777" w:rsidR="005E72D7" w:rsidRPr="006829EA" w:rsidRDefault="005E72D7" w:rsidP="00D72A3E">
            <w:pPr>
              <w:spacing w:line="216" w:lineRule="auto"/>
              <w:rPr>
                <w:sz w:val="22"/>
                <w:szCs w:val="22"/>
              </w:rPr>
            </w:pPr>
            <w:r w:rsidRPr="006829EA">
              <w:rPr>
                <w:sz w:val="22"/>
                <w:szCs w:val="22"/>
              </w:rPr>
              <w:t>ГОСТ 7699-78</w:t>
            </w:r>
          </w:p>
          <w:p w14:paraId="7DAEDF95" w14:textId="77777777" w:rsidR="005E72D7" w:rsidRPr="006829EA" w:rsidRDefault="005E72D7" w:rsidP="00D72A3E">
            <w:pPr>
              <w:spacing w:line="216" w:lineRule="auto"/>
              <w:rPr>
                <w:sz w:val="22"/>
                <w:szCs w:val="22"/>
              </w:rPr>
            </w:pPr>
            <w:r w:rsidRPr="006829EA">
              <w:rPr>
                <w:sz w:val="22"/>
                <w:szCs w:val="22"/>
              </w:rPr>
              <w:t>ГОСТ 13830-97</w:t>
            </w:r>
          </w:p>
          <w:p w14:paraId="38C451B6" w14:textId="77777777" w:rsidR="005E72D7" w:rsidRPr="006829EA" w:rsidRDefault="005E72D7" w:rsidP="00D72A3E">
            <w:pPr>
              <w:spacing w:line="216" w:lineRule="auto"/>
              <w:rPr>
                <w:sz w:val="22"/>
                <w:szCs w:val="22"/>
              </w:rPr>
            </w:pPr>
            <w:r w:rsidRPr="006829EA">
              <w:rPr>
                <w:sz w:val="22"/>
                <w:szCs w:val="22"/>
              </w:rPr>
              <w:t xml:space="preserve">ГОСТ 18488-2000 </w:t>
            </w:r>
          </w:p>
          <w:p w14:paraId="5E7F9340" w14:textId="77777777" w:rsidR="005E72D7" w:rsidRPr="006829EA" w:rsidRDefault="005E72D7" w:rsidP="00D72A3E">
            <w:pPr>
              <w:spacing w:line="216" w:lineRule="auto"/>
              <w:rPr>
                <w:sz w:val="22"/>
                <w:szCs w:val="22"/>
              </w:rPr>
            </w:pPr>
            <w:r w:rsidRPr="006829EA">
              <w:rPr>
                <w:sz w:val="22"/>
                <w:szCs w:val="22"/>
              </w:rPr>
              <w:t>ГОСТ 28483-2015</w:t>
            </w:r>
          </w:p>
          <w:p w14:paraId="5F40D9D0" w14:textId="77777777" w:rsidR="005E72D7" w:rsidRPr="006829EA" w:rsidRDefault="005E72D7" w:rsidP="00D72A3E">
            <w:pPr>
              <w:spacing w:line="216" w:lineRule="auto"/>
              <w:rPr>
                <w:sz w:val="22"/>
                <w:szCs w:val="22"/>
              </w:rPr>
            </w:pPr>
            <w:r w:rsidRPr="006829EA">
              <w:rPr>
                <w:sz w:val="22"/>
                <w:szCs w:val="22"/>
              </w:rPr>
              <w:t>СТБ 983-95</w:t>
            </w:r>
          </w:p>
          <w:p w14:paraId="55F0D90D" w14:textId="77777777" w:rsidR="005E72D7" w:rsidRPr="006829EA" w:rsidRDefault="005E72D7" w:rsidP="00D72A3E">
            <w:pPr>
              <w:spacing w:line="216" w:lineRule="auto"/>
              <w:rPr>
                <w:sz w:val="22"/>
                <w:szCs w:val="22"/>
              </w:rPr>
            </w:pPr>
            <w:r w:rsidRPr="006829EA">
              <w:rPr>
                <w:sz w:val="22"/>
                <w:szCs w:val="22"/>
              </w:rPr>
              <w:t>СТБ 991-95</w:t>
            </w:r>
          </w:p>
          <w:p w14:paraId="13C3B56C" w14:textId="77777777" w:rsidR="005E72D7" w:rsidRPr="006829EA" w:rsidRDefault="005E72D7" w:rsidP="00D72A3E">
            <w:pPr>
              <w:pStyle w:val="6"/>
              <w:spacing w:line="21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829EA">
              <w:rPr>
                <w:rFonts w:ascii="Times New Roman" w:hAnsi="Times New Roman" w:cs="Times New Roman"/>
                <w:sz w:val="22"/>
                <w:szCs w:val="22"/>
              </w:rPr>
              <w:t>СТБ 1036-97</w:t>
            </w:r>
          </w:p>
          <w:p w14:paraId="5613A0B6" w14:textId="77777777" w:rsidR="005E72D7" w:rsidRPr="006829EA" w:rsidRDefault="005E72D7" w:rsidP="00D72A3E">
            <w:pPr>
              <w:pStyle w:val="6"/>
              <w:spacing w:line="21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829EA">
              <w:rPr>
                <w:rFonts w:ascii="Times New Roman" w:hAnsi="Times New Roman" w:cs="Times New Roman"/>
                <w:sz w:val="22"/>
                <w:szCs w:val="22"/>
              </w:rPr>
              <w:t>СТБ 1828-2008</w:t>
            </w:r>
          </w:p>
          <w:p w14:paraId="4A0953F6" w14:textId="77777777" w:rsidR="005E72D7" w:rsidRPr="006829EA" w:rsidRDefault="005E72D7" w:rsidP="00D72A3E">
            <w:pPr>
              <w:pStyle w:val="6"/>
              <w:spacing w:line="21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829EA">
              <w:rPr>
                <w:rFonts w:ascii="Times New Roman" w:hAnsi="Times New Roman" w:cs="Times New Roman"/>
                <w:sz w:val="22"/>
                <w:szCs w:val="22"/>
              </w:rPr>
              <w:t xml:space="preserve">ГОСТ 2156-76 </w:t>
            </w:r>
          </w:p>
          <w:p w14:paraId="4BE3B346" w14:textId="7F0FA2C3" w:rsidR="005E72D7" w:rsidRPr="006829EA" w:rsidRDefault="005E72D7" w:rsidP="00D72A3E">
            <w:pPr>
              <w:pStyle w:val="6"/>
              <w:spacing w:line="21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829EA">
              <w:rPr>
                <w:rFonts w:ascii="Times New Roman" w:hAnsi="Times New Roman" w:cs="Times New Roman"/>
                <w:sz w:val="22"/>
                <w:szCs w:val="22"/>
              </w:rPr>
              <w:t xml:space="preserve">  ГН, утв. постановлением </w:t>
            </w:r>
            <w:proofErr w:type="gramStart"/>
            <w:r w:rsidRPr="006829EA">
              <w:rPr>
                <w:rFonts w:ascii="Times New Roman" w:hAnsi="Times New Roman" w:cs="Times New Roman"/>
                <w:sz w:val="22"/>
                <w:szCs w:val="22"/>
              </w:rPr>
              <w:t>МЗ  Республики</w:t>
            </w:r>
            <w:proofErr w:type="gramEnd"/>
            <w:r w:rsidRPr="006829EA">
              <w:rPr>
                <w:rFonts w:ascii="Times New Roman" w:hAnsi="Times New Roman" w:cs="Times New Roman"/>
                <w:sz w:val="22"/>
                <w:szCs w:val="22"/>
              </w:rPr>
              <w:t xml:space="preserve"> Беларусь 15.12.2015 № 123</w:t>
            </w:r>
          </w:p>
          <w:p w14:paraId="7961635C" w14:textId="77777777" w:rsidR="005E72D7" w:rsidRPr="006829EA" w:rsidRDefault="005E72D7" w:rsidP="00D72A3E">
            <w:pPr>
              <w:pStyle w:val="6"/>
              <w:spacing w:line="21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829EA">
              <w:rPr>
                <w:rFonts w:ascii="Times New Roman" w:hAnsi="Times New Roman" w:cs="Times New Roman"/>
                <w:sz w:val="22"/>
                <w:szCs w:val="22"/>
              </w:rPr>
              <w:t xml:space="preserve"> ГН «Показатели безопасности и безвредности продовольственного сырья и пищевых продуктов», утв. постановлением Совета Министров Республики Беларусь от 25.01.2021 № 37</w:t>
            </w:r>
          </w:p>
          <w:p w14:paraId="27896873" w14:textId="77777777" w:rsidR="005E72D7" w:rsidRPr="006829EA" w:rsidRDefault="005E72D7" w:rsidP="00D72A3E">
            <w:pPr>
              <w:pStyle w:val="6"/>
              <w:spacing w:line="216" w:lineRule="auto"/>
              <w:rPr>
                <w:sz w:val="22"/>
                <w:szCs w:val="22"/>
              </w:rPr>
            </w:pPr>
            <w:r w:rsidRPr="006829EA">
              <w:rPr>
                <w:rFonts w:ascii="Times New Roman" w:hAnsi="Times New Roman" w:cs="Times New Roman"/>
                <w:sz w:val="22"/>
                <w:szCs w:val="22"/>
              </w:rPr>
              <w:t xml:space="preserve">ТНПА и другая документация  </w:t>
            </w:r>
          </w:p>
          <w:p w14:paraId="5D78BEE5" w14:textId="77777777" w:rsidR="005E72D7" w:rsidRPr="006829EA" w:rsidRDefault="005E72D7" w:rsidP="00D72A3E">
            <w:pPr>
              <w:spacing w:line="216" w:lineRule="auto"/>
              <w:jc w:val="both"/>
              <w:rPr>
                <w:sz w:val="22"/>
                <w:szCs w:val="22"/>
              </w:rPr>
            </w:pPr>
            <w:r w:rsidRPr="006829EA">
              <w:rPr>
                <w:sz w:val="22"/>
                <w:szCs w:val="22"/>
              </w:rPr>
              <w:lastRenderedPageBreak/>
              <w:t xml:space="preserve"> </w:t>
            </w:r>
          </w:p>
          <w:p w14:paraId="7C403D17" w14:textId="77777777" w:rsidR="005E72D7" w:rsidRPr="006829EA" w:rsidRDefault="005E72D7" w:rsidP="00D72A3E">
            <w:pPr>
              <w:spacing w:line="216" w:lineRule="auto"/>
              <w:jc w:val="both"/>
              <w:rPr>
                <w:sz w:val="22"/>
                <w:szCs w:val="22"/>
              </w:rPr>
            </w:pPr>
          </w:p>
          <w:p w14:paraId="47749CC2" w14:textId="77777777" w:rsidR="005E72D7" w:rsidRPr="006829EA" w:rsidRDefault="005E72D7" w:rsidP="00D72A3E">
            <w:pPr>
              <w:spacing w:line="216" w:lineRule="auto"/>
              <w:jc w:val="both"/>
              <w:rPr>
                <w:sz w:val="22"/>
                <w:szCs w:val="22"/>
              </w:rPr>
            </w:pPr>
          </w:p>
          <w:p w14:paraId="5FAE8CA0" w14:textId="77777777" w:rsidR="005E72D7" w:rsidRPr="006829EA" w:rsidRDefault="005E72D7" w:rsidP="00D72A3E">
            <w:pPr>
              <w:spacing w:line="216" w:lineRule="auto"/>
              <w:jc w:val="both"/>
              <w:rPr>
                <w:sz w:val="22"/>
                <w:szCs w:val="22"/>
              </w:rPr>
            </w:pPr>
          </w:p>
          <w:p w14:paraId="4655C146" w14:textId="77777777" w:rsidR="005E72D7" w:rsidRPr="006829EA" w:rsidRDefault="005E72D7" w:rsidP="00D72A3E">
            <w:pPr>
              <w:spacing w:line="216" w:lineRule="auto"/>
              <w:jc w:val="both"/>
              <w:rPr>
                <w:sz w:val="22"/>
                <w:szCs w:val="22"/>
              </w:rPr>
            </w:pPr>
          </w:p>
          <w:p w14:paraId="62E46A87" w14:textId="77777777" w:rsidR="005E72D7" w:rsidRPr="006829EA" w:rsidRDefault="005E72D7" w:rsidP="00D72A3E">
            <w:pPr>
              <w:spacing w:line="216" w:lineRule="auto"/>
              <w:jc w:val="both"/>
              <w:rPr>
                <w:sz w:val="22"/>
                <w:szCs w:val="22"/>
              </w:rPr>
            </w:pPr>
          </w:p>
          <w:p w14:paraId="6FD79D8C" w14:textId="77777777" w:rsidR="005E72D7" w:rsidRPr="006829EA" w:rsidRDefault="005E72D7" w:rsidP="00D72A3E">
            <w:pPr>
              <w:spacing w:line="216" w:lineRule="auto"/>
              <w:jc w:val="both"/>
              <w:rPr>
                <w:sz w:val="22"/>
                <w:szCs w:val="22"/>
              </w:rPr>
            </w:pPr>
          </w:p>
          <w:p w14:paraId="3DC40244" w14:textId="77777777" w:rsidR="005E72D7" w:rsidRPr="006829EA" w:rsidRDefault="005E72D7" w:rsidP="00D72A3E">
            <w:pPr>
              <w:spacing w:line="216" w:lineRule="auto"/>
              <w:jc w:val="both"/>
              <w:rPr>
                <w:sz w:val="22"/>
                <w:szCs w:val="22"/>
              </w:rPr>
            </w:pPr>
          </w:p>
          <w:p w14:paraId="2397AEAA" w14:textId="77777777" w:rsidR="005E72D7" w:rsidRPr="006829EA" w:rsidRDefault="005E72D7" w:rsidP="00D72A3E">
            <w:pPr>
              <w:spacing w:line="216" w:lineRule="auto"/>
              <w:jc w:val="both"/>
              <w:rPr>
                <w:sz w:val="22"/>
                <w:szCs w:val="22"/>
              </w:rPr>
            </w:pPr>
          </w:p>
          <w:p w14:paraId="0D147FEF" w14:textId="77777777" w:rsidR="005E72D7" w:rsidRPr="006829EA" w:rsidRDefault="005E72D7" w:rsidP="00D72A3E">
            <w:pPr>
              <w:spacing w:line="216" w:lineRule="auto"/>
              <w:jc w:val="both"/>
              <w:rPr>
                <w:sz w:val="22"/>
                <w:szCs w:val="22"/>
              </w:rPr>
            </w:pPr>
          </w:p>
          <w:p w14:paraId="667CB4EF" w14:textId="77777777" w:rsidR="005E72D7" w:rsidRPr="006829EA" w:rsidRDefault="005E72D7" w:rsidP="00D72A3E">
            <w:pPr>
              <w:spacing w:line="216" w:lineRule="auto"/>
              <w:jc w:val="both"/>
              <w:rPr>
                <w:sz w:val="22"/>
                <w:szCs w:val="22"/>
              </w:rPr>
            </w:pPr>
          </w:p>
          <w:p w14:paraId="59362F1B" w14:textId="77777777" w:rsidR="005E72D7" w:rsidRPr="006829EA" w:rsidRDefault="005E72D7" w:rsidP="00D72A3E">
            <w:pPr>
              <w:spacing w:line="216" w:lineRule="auto"/>
              <w:jc w:val="both"/>
              <w:rPr>
                <w:sz w:val="22"/>
                <w:szCs w:val="22"/>
              </w:rPr>
            </w:pPr>
          </w:p>
          <w:p w14:paraId="0EBA096F" w14:textId="77777777" w:rsidR="005E72D7" w:rsidRPr="006829EA" w:rsidRDefault="005E72D7" w:rsidP="00D72A3E">
            <w:pPr>
              <w:spacing w:line="216" w:lineRule="auto"/>
              <w:jc w:val="both"/>
              <w:rPr>
                <w:sz w:val="22"/>
                <w:szCs w:val="22"/>
              </w:rPr>
            </w:pPr>
          </w:p>
          <w:p w14:paraId="1208AD03" w14:textId="77777777" w:rsidR="005E72D7" w:rsidRPr="006829EA" w:rsidRDefault="005E72D7" w:rsidP="00D72A3E">
            <w:pPr>
              <w:spacing w:line="216" w:lineRule="auto"/>
              <w:jc w:val="both"/>
              <w:rPr>
                <w:sz w:val="22"/>
                <w:szCs w:val="22"/>
              </w:rPr>
            </w:pPr>
          </w:p>
          <w:p w14:paraId="71E1FCB7" w14:textId="77777777" w:rsidR="005E72D7" w:rsidRPr="006829EA" w:rsidRDefault="005E72D7" w:rsidP="00D72A3E">
            <w:pPr>
              <w:spacing w:line="216" w:lineRule="auto"/>
              <w:jc w:val="both"/>
              <w:rPr>
                <w:sz w:val="22"/>
                <w:szCs w:val="22"/>
              </w:rPr>
            </w:pPr>
          </w:p>
          <w:p w14:paraId="05A8F444" w14:textId="77777777" w:rsidR="005E72D7" w:rsidRPr="006829EA" w:rsidRDefault="005E72D7" w:rsidP="00D72A3E">
            <w:pPr>
              <w:spacing w:line="216" w:lineRule="auto"/>
              <w:jc w:val="both"/>
              <w:rPr>
                <w:sz w:val="22"/>
                <w:szCs w:val="22"/>
              </w:rPr>
            </w:pPr>
          </w:p>
          <w:p w14:paraId="3DAF8AE0" w14:textId="77777777" w:rsidR="005E72D7" w:rsidRPr="006829EA" w:rsidRDefault="005E72D7" w:rsidP="00D72A3E">
            <w:pPr>
              <w:spacing w:line="216" w:lineRule="auto"/>
              <w:jc w:val="both"/>
              <w:rPr>
                <w:sz w:val="22"/>
                <w:szCs w:val="22"/>
              </w:rPr>
            </w:pPr>
          </w:p>
          <w:p w14:paraId="55040BBC" w14:textId="126F99BB" w:rsidR="005E72D7" w:rsidRPr="006829EA" w:rsidRDefault="005E72D7" w:rsidP="00D72A3E">
            <w:pPr>
              <w:spacing w:line="216" w:lineRule="auto"/>
              <w:jc w:val="both"/>
              <w:rPr>
                <w:sz w:val="22"/>
                <w:szCs w:val="22"/>
              </w:rPr>
            </w:pPr>
            <w:r w:rsidRPr="006829EA">
              <w:rPr>
                <w:sz w:val="22"/>
                <w:szCs w:val="22"/>
              </w:rPr>
              <w:t xml:space="preserve"> 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74303B7" w14:textId="4FF934DB" w:rsidR="005E72D7" w:rsidRPr="006829EA" w:rsidRDefault="005E72D7" w:rsidP="00D72A3E">
            <w:pPr>
              <w:rPr>
                <w:sz w:val="22"/>
                <w:szCs w:val="22"/>
              </w:rPr>
            </w:pPr>
            <w:r w:rsidRPr="006829EA">
              <w:rPr>
                <w:sz w:val="22"/>
                <w:szCs w:val="22"/>
              </w:rPr>
              <w:lastRenderedPageBreak/>
              <w:t>ГОСТ 15113.4-2021 р.6, р.7</w:t>
            </w:r>
          </w:p>
        </w:tc>
        <w:tc>
          <w:tcPr>
            <w:tcW w:w="198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15BC38D1" w14:textId="77777777" w:rsidR="005E72D7" w:rsidRPr="006829EA" w:rsidRDefault="005E72D7" w:rsidP="00D72A3E">
            <w:pPr>
              <w:rPr>
                <w:sz w:val="22"/>
                <w:szCs w:val="22"/>
              </w:rPr>
            </w:pPr>
          </w:p>
        </w:tc>
      </w:tr>
      <w:tr w:rsidR="005E72D7" w:rsidRPr="006829EA" w14:paraId="53C51BB5" w14:textId="70DC782F" w:rsidTr="006770B2">
        <w:trPr>
          <w:trHeight w:val="407"/>
        </w:trPr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018079" w14:textId="217215A0" w:rsidR="005E72D7" w:rsidRPr="006829EA" w:rsidRDefault="005E72D7" w:rsidP="00D72A3E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  <w:r w:rsidRPr="006829EA">
              <w:rPr>
                <w:sz w:val="22"/>
                <w:szCs w:val="22"/>
              </w:rPr>
              <w:t>10.8*</w:t>
            </w:r>
          </w:p>
        </w:tc>
        <w:tc>
          <w:tcPr>
            <w:tcW w:w="2008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14:paraId="14AA7056" w14:textId="5FB663C7" w:rsidR="005E72D7" w:rsidRPr="006829EA" w:rsidRDefault="005E72D7" w:rsidP="00D72A3E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9A45208" w14:textId="7447FEC3" w:rsidR="005E72D7" w:rsidRPr="006829EA" w:rsidRDefault="005E72D7" w:rsidP="00D72A3E">
            <w:pPr>
              <w:rPr>
                <w:sz w:val="22"/>
                <w:szCs w:val="22"/>
              </w:rPr>
            </w:pPr>
            <w:r w:rsidRPr="006829EA">
              <w:rPr>
                <w:sz w:val="22"/>
                <w:szCs w:val="22"/>
              </w:rPr>
              <w:t>10.89/08.164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FEBDEFC" w14:textId="4C992207" w:rsidR="005E72D7" w:rsidRPr="006829EA" w:rsidRDefault="005E72D7" w:rsidP="00D72A3E">
            <w:pPr>
              <w:ind w:right="104"/>
              <w:jc w:val="both"/>
              <w:rPr>
                <w:sz w:val="22"/>
                <w:szCs w:val="22"/>
              </w:rPr>
            </w:pPr>
            <w:r w:rsidRPr="006829EA">
              <w:rPr>
                <w:sz w:val="22"/>
                <w:szCs w:val="22"/>
              </w:rPr>
              <w:t>массовая доля жира в пересчете на сухое вещество</w:t>
            </w: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6D660D4" w14:textId="0D1CDE50" w:rsidR="005E72D7" w:rsidRPr="006829EA" w:rsidRDefault="005E72D7" w:rsidP="00D72A3E">
            <w:pPr>
              <w:spacing w:line="21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94DABD0" w14:textId="0D8F3902" w:rsidR="005E72D7" w:rsidRPr="006829EA" w:rsidRDefault="005E72D7" w:rsidP="00D72A3E">
            <w:pPr>
              <w:rPr>
                <w:sz w:val="22"/>
                <w:szCs w:val="22"/>
              </w:rPr>
            </w:pPr>
            <w:r w:rsidRPr="006829EA">
              <w:rPr>
                <w:sz w:val="22"/>
                <w:szCs w:val="22"/>
              </w:rPr>
              <w:t>ГОСТ 15113.9-77 р.3а</w:t>
            </w:r>
          </w:p>
        </w:tc>
        <w:tc>
          <w:tcPr>
            <w:tcW w:w="198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54FB94DA" w14:textId="77777777" w:rsidR="005E72D7" w:rsidRPr="006829EA" w:rsidRDefault="005E72D7" w:rsidP="00D72A3E">
            <w:pPr>
              <w:rPr>
                <w:sz w:val="22"/>
                <w:szCs w:val="22"/>
              </w:rPr>
            </w:pPr>
          </w:p>
        </w:tc>
      </w:tr>
      <w:tr w:rsidR="005E72D7" w:rsidRPr="009F314E" w14:paraId="3DB19CC5" w14:textId="528A5579" w:rsidTr="005E72D7">
        <w:trPr>
          <w:trHeight w:val="269"/>
        </w:trPr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C146DD" w14:textId="29BB3FB6" w:rsidR="005E72D7" w:rsidRPr="009F314E" w:rsidRDefault="005E72D7" w:rsidP="00D72A3E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10.9*</w:t>
            </w:r>
          </w:p>
        </w:tc>
        <w:tc>
          <w:tcPr>
            <w:tcW w:w="2008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14:paraId="7AC8799A" w14:textId="4C090F41" w:rsidR="005E72D7" w:rsidRPr="009F314E" w:rsidRDefault="005E72D7" w:rsidP="00D72A3E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7EE09BE" w14:textId="7EAAB452" w:rsidR="005E72D7" w:rsidRPr="00A71D23" w:rsidRDefault="005E72D7" w:rsidP="00D72A3E">
            <w:pPr>
              <w:rPr>
                <w:sz w:val="22"/>
                <w:szCs w:val="22"/>
              </w:rPr>
            </w:pPr>
            <w:r w:rsidRPr="00A71D23">
              <w:rPr>
                <w:sz w:val="22"/>
                <w:szCs w:val="22"/>
              </w:rPr>
              <w:t>10.85/08.052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1F8C785" w14:textId="0A432858" w:rsidR="005E72D7" w:rsidRPr="009F314E" w:rsidRDefault="005E72D7" w:rsidP="00D72A3E">
            <w:pPr>
              <w:ind w:right="104"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расчет (содержания жира, белка, углеводов, сухих веществ, калорийность), подготовка</w:t>
            </w: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00AF8C8" w14:textId="40821095" w:rsidR="005E72D7" w:rsidRPr="009F314E" w:rsidRDefault="005E72D7" w:rsidP="00D72A3E">
            <w:pPr>
              <w:spacing w:line="21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F8481EF" w14:textId="77777777" w:rsidR="005E72D7" w:rsidRDefault="005E72D7" w:rsidP="00D72A3E">
            <w:pPr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МУ №18/29 МТ РБ и МЗ РБ от 21.04.2001 п.4, п.11.3, п.12</w:t>
            </w:r>
          </w:p>
          <w:p w14:paraId="16987375" w14:textId="77777777" w:rsidR="005E72D7" w:rsidRPr="00BC36FB" w:rsidRDefault="005E72D7" w:rsidP="00D72A3E">
            <w:pPr>
              <w:rPr>
                <w:sz w:val="22"/>
                <w:szCs w:val="22"/>
              </w:rPr>
            </w:pPr>
            <w:r w:rsidRPr="00BC36FB">
              <w:rPr>
                <w:sz w:val="22"/>
                <w:szCs w:val="22"/>
              </w:rPr>
              <w:t>АМИ.БР 0023-2022</w:t>
            </w:r>
          </w:p>
          <w:p w14:paraId="7FF6E4B9" w14:textId="6504030E" w:rsidR="005E72D7" w:rsidRPr="009F314E" w:rsidRDefault="005E72D7" w:rsidP="00D72A3E">
            <w:pPr>
              <w:rPr>
                <w:sz w:val="22"/>
                <w:szCs w:val="22"/>
              </w:rPr>
            </w:pPr>
            <w:r w:rsidRPr="00BC36FB">
              <w:rPr>
                <w:sz w:val="22"/>
                <w:szCs w:val="22"/>
              </w:rPr>
              <w:t>приложение В</w:t>
            </w:r>
          </w:p>
        </w:tc>
        <w:tc>
          <w:tcPr>
            <w:tcW w:w="198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1FFDDA7A" w14:textId="77777777" w:rsidR="005E72D7" w:rsidRPr="009F314E" w:rsidRDefault="005E72D7" w:rsidP="00D72A3E">
            <w:pPr>
              <w:rPr>
                <w:sz w:val="22"/>
                <w:szCs w:val="22"/>
              </w:rPr>
            </w:pPr>
          </w:p>
        </w:tc>
      </w:tr>
      <w:tr w:rsidR="009E67CC" w:rsidRPr="009F314E" w14:paraId="46863275" w14:textId="68B333CA" w:rsidTr="005E72D7">
        <w:trPr>
          <w:trHeight w:val="269"/>
        </w:trPr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98ECC1" w14:textId="49443937" w:rsidR="009E67CC" w:rsidRPr="009F314E" w:rsidRDefault="009E67CC" w:rsidP="00D72A3E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10.1</w:t>
            </w:r>
            <w:r>
              <w:rPr>
                <w:sz w:val="22"/>
                <w:szCs w:val="22"/>
              </w:rPr>
              <w:t>0</w:t>
            </w:r>
            <w:r w:rsidRPr="009F314E">
              <w:rPr>
                <w:sz w:val="22"/>
                <w:szCs w:val="22"/>
              </w:rPr>
              <w:t>*</w:t>
            </w:r>
          </w:p>
        </w:tc>
        <w:tc>
          <w:tcPr>
            <w:tcW w:w="2008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14:paraId="41BF9F8D" w14:textId="4DC07718" w:rsidR="009E67CC" w:rsidRPr="009F314E" w:rsidRDefault="009E67CC" w:rsidP="00D72A3E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B6B243F" w14:textId="4C627C72" w:rsidR="009E67CC" w:rsidRPr="00A71D23" w:rsidRDefault="009E67CC" w:rsidP="00D72A3E">
            <w:pPr>
              <w:rPr>
                <w:sz w:val="22"/>
                <w:szCs w:val="22"/>
              </w:rPr>
            </w:pPr>
            <w:r w:rsidRPr="00A71D23">
              <w:rPr>
                <w:sz w:val="22"/>
                <w:szCs w:val="22"/>
              </w:rPr>
              <w:t>10.89/08.149</w:t>
            </w:r>
          </w:p>
          <w:p w14:paraId="6F58AC60" w14:textId="77777777" w:rsidR="009E67CC" w:rsidRPr="00A71D23" w:rsidRDefault="009E67CC" w:rsidP="00D72A3E">
            <w:pPr>
              <w:rPr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7D9DC02" w14:textId="1A94BA95" w:rsidR="009E67CC" w:rsidRPr="009F314E" w:rsidRDefault="009E67CC" w:rsidP="00D72A3E">
            <w:pPr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 xml:space="preserve">Массовая доля йода </w:t>
            </w: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BD9F964" w14:textId="3E6EBDFC" w:rsidR="009E67CC" w:rsidRPr="009F314E" w:rsidRDefault="009E67CC" w:rsidP="00D72A3E">
            <w:pPr>
              <w:spacing w:line="21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8CEE5DC" w14:textId="77777777" w:rsidR="009E67CC" w:rsidRPr="009F314E" w:rsidRDefault="009E67CC" w:rsidP="00D72A3E">
            <w:pPr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 xml:space="preserve">СТБ ГОСТ Р 51575-2004 п.4.1, п.4.2 </w:t>
            </w:r>
          </w:p>
          <w:p w14:paraId="344141CD" w14:textId="7C86963F" w:rsidR="009E67CC" w:rsidRPr="009F314E" w:rsidRDefault="009E67CC" w:rsidP="00D72A3E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3DD6B270" w14:textId="77777777" w:rsidR="009E67CC" w:rsidRPr="009F314E" w:rsidRDefault="009E67CC" w:rsidP="00D72A3E">
            <w:pPr>
              <w:rPr>
                <w:sz w:val="22"/>
                <w:szCs w:val="22"/>
              </w:rPr>
            </w:pPr>
          </w:p>
        </w:tc>
      </w:tr>
      <w:tr w:rsidR="009E67CC" w:rsidRPr="009F314E" w14:paraId="25D3071D" w14:textId="7088354C" w:rsidTr="005E72D7">
        <w:trPr>
          <w:trHeight w:val="269"/>
        </w:trPr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C91AD0" w14:textId="0194670E" w:rsidR="009E67CC" w:rsidRPr="009F314E" w:rsidRDefault="009E67CC" w:rsidP="00D72A3E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10.1</w:t>
            </w:r>
            <w:r>
              <w:rPr>
                <w:sz w:val="22"/>
                <w:szCs w:val="22"/>
              </w:rPr>
              <w:t>1</w:t>
            </w:r>
            <w:r w:rsidRPr="009F314E">
              <w:rPr>
                <w:sz w:val="22"/>
                <w:szCs w:val="22"/>
              </w:rPr>
              <w:t>*</w:t>
            </w:r>
          </w:p>
        </w:tc>
        <w:tc>
          <w:tcPr>
            <w:tcW w:w="2008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14:paraId="24165F94" w14:textId="712C564B" w:rsidR="009E67CC" w:rsidRPr="009F314E" w:rsidRDefault="009E67CC" w:rsidP="00D72A3E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95D6538" w14:textId="12C9088B" w:rsidR="009E67CC" w:rsidRPr="00A71D23" w:rsidRDefault="009E67CC" w:rsidP="00D72A3E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A71D23">
              <w:rPr>
                <w:sz w:val="22"/>
                <w:szCs w:val="22"/>
              </w:rPr>
              <w:t>10.89/08.032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F00CE83" w14:textId="36A0CACA" w:rsidR="009E67CC" w:rsidRPr="009F314E" w:rsidRDefault="009E67CC" w:rsidP="00D72A3E">
            <w:pPr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Токсичные элементы: свинец</w:t>
            </w: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CFF6822" w14:textId="059E09F3" w:rsidR="009E67CC" w:rsidRPr="009F314E" w:rsidRDefault="009E67CC" w:rsidP="00D72A3E">
            <w:pPr>
              <w:spacing w:line="216" w:lineRule="auto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CBD73D1" w14:textId="77777777" w:rsidR="009E67CC" w:rsidRPr="009F314E" w:rsidRDefault="009E67CC" w:rsidP="00D72A3E">
            <w:pPr>
              <w:spacing w:line="228" w:lineRule="auto"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26929-94</w:t>
            </w:r>
          </w:p>
          <w:p w14:paraId="2D4AB373" w14:textId="6A59A0AB" w:rsidR="009E67CC" w:rsidRPr="009F314E" w:rsidRDefault="009E67CC" w:rsidP="00D72A3E">
            <w:pPr>
              <w:spacing w:line="228" w:lineRule="auto"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30178-96</w:t>
            </w:r>
          </w:p>
        </w:tc>
        <w:tc>
          <w:tcPr>
            <w:tcW w:w="1984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347190CF" w14:textId="77777777" w:rsidR="009E67CC" w:rsidRPr="009F314E" w:rsidRDefault="009E67CC" w:rsidP="00D72A3E">
            <w:pPr>
              <w:spacing w:line="228" w:lineRule="auto"/>
              <w:jc w:val="both"/>
              <w:rPr>
                <w:sz w:val="22"/>
                <w:szCs w:val="22"/>
              </w:rPr>
            </w:pPr>
          </w:p>
        </w:tc>
      </w:tr>
      <w:tr w:rsidR="009E67CC" w:rsidRPr="009F314E" w14:paraId="04160E50" w14:textId="03CD13C5" w:rsidTr="005E72D7">
        <w:trPr>
          <w:trHeight w:val="269"/>
        </w:trPr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7C9098" w14:textId="4A292C2A" w:rsidR="009E67CC" w:rsidRPr="009F314E" w:rsidRDefault="009E67CC" w:rsidP="00D72A3E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10.1</w:t>
            </w:r>
            <w:r>
              <w:rPr>
                <w:sz w:val="22"/>
                <w:szCs w:val="22"/>
              </w:rPr>
              <w:t>2</w:t>
            </w:r>
            <w:r w:rsidRPr="009F314E">
              <w:rPr>
                <w:sz w:val="22"/>
                <w:szCs w:val="22"/>
              </w:rPr>
              <w:t>*</w:t>
            </w:r>
          </w:p>
        </w:tc>
        <w:tc>
          <w:tcPr>
            <w:tcW w:w="2008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14:paraId="6BC3F015" w14:textId="07C1A009" w:rsidR="009E67CC" w:rsidRPr="009F314E" w:rsidRDefault="009E67CC" w:rsidP="00D72A3E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6DE3FCD" w14:textId="4559779D" w:rsidR="009E67CC" w:rsidRPr="00A71D23" w:rsidRDefault="009E67CC" w:rsidP="00D72A3E">
            <w:pPr>
              <w:rPr>
                <w:sz w:val="22"/>
                <w:szCs w:val="22"/>
              </w:rPr>
            </w:pPr>
            <w:r w:rsidRPr="00A71D23">
              <w:rPr>
                <w:sz w:val="22"/>
                <w:szCs w:val="22"/>
              </w:rPr>
              <w:t>10.89/08.032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7428426" w14:textId="1AB73BBF" w:rsidR="009E67CC" w:rsidRPr="009F314E" w:rsidRDefault="009E67CC" w:rsidP="00D72A3E">
            <w:pPr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кадмий</w:t>
            </w: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DD47621" w14:textId="312DA80E" w:rsidR="009E67CC" w:rsidRPr="009F314E" w:rsidRDefault="009E67CC" w:rsidP="00D72A3E">
            <w:pPr>
              <w:spacing w:line="21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27BC7B6" w14:textId="77777777" w:rsidR="009E67CC" w:rsidRPr="009F314E" w:rsidRDefault="009E67CC" w:rsidP="00D72A3E">
            <w:pPr>
              <w:spacing w:line="228" w:lineRule="auto"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26929-94</w:t>
            </w:r>
          </w:p>
          <w:p w14:paraId="1AC49F0A" w14:textId="0B75C08D" w:rsidR="009E67CC" w:rsidRPr="009F314E" w:rsidRDefault="009E67CC" w:rsidP="00D72A3E">
            <w:pPr>
              <w:spacing w:line="228" w:lineRule="auto"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30178-96</w:t>
            </w:r>
          </w:p>
        </w:tc>
        <w:tc>
          <w:tcPr>
            <w:tcW w:w="1984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6D7C1360" w14:textId="77777777" w:rsidR="009E67CC" w:rsidRPr="009F314E" w:rsidRDefault="009E67CC" w:rsidP="00D72A3E">
            <w:pPr>
              <w:spacing w:line="228" w:lineRule="auto"/>
              <w:jc w:val="both"/>
              <w:rPr>
                <w:sz w:val="22"/>
                <w:szCs w:val="22"/>
              </w:rPr>
            </w:pPr>
          </w:p>
        </w:tc>
      </w:tr>
      <w:tr w:rsidR="009E67CC" w:rsidRPr="009F314E" w14:paraId="3C1B68CD" w14:textId="4C004D86" w:rsidTr="005E72D7">
        <w:trPr>
          <w:trHeight w:val="269"/>
        </w:trPr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C0F216" w14:textId="3C487E2B" w:rsidR="009E67CC" w:rsidRPr="009F314E" w:rsidRDefault="009E67CC" w:rsidP="00D72A3E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10.1</w:t>
            </w:r>
            <w:r>
              <w:rPr>
                <w:sz w:val="22"/>
                <w:szCs w:val="22"/>
              </w:rPr>
              <w:t>3</w:t>
            </w:r>
            <w:r w:rsidRPr="009F314E">
              <w:rPr>
                <w:sz w:val="22"/>
                <w:szCs w:val="22"/>
              </w:rPr>
              <w:t>*</w:t>
            </w:r>
          </w:p>
        </w:tc>
        <w:tc>
          <w:tcPr>
            <w:tcW w:w="2008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14:paraId="6614135A" w14:textId="397ED5C8" w:rsidR="009E67CC" w:rsidRPr="009F314E" w:rsidRDefault="009E67CC" w:rsidP="00D72A3E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B3749F9" w14:textId="144EA7F1" w:rsidR="009E67CC" w:rsidRPr="00A71D23" w:rsidRDefault="009E67CC" w:rsidP="00D72A3E">
            <w:pPr>
              <w:rPr>
                <w:sz w:val="22"/>
                <w:szCs w:val="22"/>
              </w:rPr>
            </w:pPr>
            <w:r w:rsidRPr="00A71D23">
              <w:rPr>
                <w:sz w:val="22"/>
                <w:szCs w:val="22"/>
              </w:rPr>
              <w:t>10.89/08.082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31DACFA" w14:textId="72746F4E" w:rsidR="009E67CC" w:rsidRPr="009F314E" w:rsidRDefault="009E67CC" w:rsidP="00D72A3E">
            <w:pPr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ртуть</w:t>
            </w: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481AC4B" w14:textId="79D1156E" w:rsidR="009E67CC" w:rsidRPr="009F314E" w:rsidRDefault="009E67CC" w:rsidP="00D72A3E">
            <w:pPr>
              <w:spacing w:line="21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DBB78F1" w14:textId="3F68A170" w:rsidR="009E67CC" w:rsidRPr="009F314E" w:rsidRDefault="009E67CC" w:rsidP="00D72A3E">
            <w:pPr>
              <w:spacing w:line="228" w:lineRule="auto"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 xml:space="preserve">ГОСТ 26927-86  </w:t>
            </w:r>
          </w:p>
        </w:tc>
        <w:tc>
          <w:tcPr>
            <w:tcW w:w="1984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42AAED10" w14:textId="77777777" w:rsidR="009E67CC" w:rsidRPr="009F314E" w:rsidRDefault="009E67CC" w:rsidP="00D72A3E">
            <w:pPr>
              <w:spacing w:line="228" w:lineRule="auto"/>
              <w:jc w:val="both"/>
              <w:rPr>
                <w:sz w:val="22"/>
                <w:szCs w:val="22"/>
              </w:rPr>
            </w:pPr>
          </w:p>
        </w:tc>
      </w:tr>
      <w:tr w:rsidR="009E67CC" w:rsidRPr="009F314E" w14:paraId="4E25FE10" w14:textId="3255616B" w:rsidTr="005E72D7">
        <w:trPr>
          <w:trHeight w:val="269"/>
        </w:trPr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FBBBB0" w14:textId="2BC61B6F" w:rsidR="009E67CC" w:rsidRPr="009F314E" w:rsidRDefault="009E67CC" w:rsidP="00D72A3E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10.1</w:t>
            </w:r>
            <w:r>
              <w:rPr>
                <w:sz w:val="22"/>
                <w:szCs w:val="22"/>
              </w:rPr>
              <w:t>4</w:t>
            </w:r>
            <w:r w:rsidRPr="009F314E">
              <w:rPr>
                <w:sz w:val="22"/>
                <w:szCs w:val="22"/>
              </w:rPr>
              <w:t>*</w:t>
            </w:r>
          </w:p>
        </w:tc>
        <w:tc>
          <w:tcPr>
            <w:tcW w:w="2008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14:paraId="4F5C12EF" w14:textId="2CDE4D04" w:rsidR="009E67CC" w:rsidRPr="009F314E" w:rsidRDefault="009E67CC" w:rsidP="00D72A3E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A4F41A1" w14:textId="288D7D3A" w:rsidR="009E67CC" w:rsidRPr="00A71D23" w:rsidRDefault="009E67CC" w:rsidP="00D72A3E">
            <w:pPr>
              <w:rPr>
                <w:sz w:val="22"/>
                <w:szCs w:val="22"/>
              </w:rPr>
            </w:pPr>
            <w:r w:rsidRPr="00A71D23">
              <w:rPr>
                <w:sz w:val="22"/>
                <w:szCs w:val="22"/>
              </w:rPr>
              <w:t>10.89/08.156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AF8242D" w14:textId="77777777" w:rsidR="009E67CC" w:rsidRPr="009F314E" w:rsidRDefault="009E67CC" w:rsidP="00D72A3E">
            <w:pPr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мышьяк</w:t>
            </w:r>
          </w:p>
          <w:p w14:paraId="6D95790E" w14:textId="77777777" w:rsidR="009E67CC" w:rsidRPr="009F314E" w:rsidRDefault="009E67CC" w:rsidP="00D72A3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A51F770" w14:textId="334E5CED" w:rsidR="009E67CC" w:rsidRPr="009F314E" w:rsidRDefault="009E67CC" w:rsidP="00D72A3E">
            <w:pPr>
              <w:spacing w:line="21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C90AA3D" w14:textId="77777777" w:rsidR="009E67CC" w:rsidRPr="009F314E" w:rsidRDefault="009E67CC" w:rsidP="00D72A3E">
            <w:pPr>
              <w:spacing w:line="228" w:lineRule="auto"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 xml:space="preserve">ГОСТ 26929-94 </w:t>
            </w:r>
          </w:p>
          <w:p w14:paraId="558E4626" w14:textId="34DFC279" w:rsidR="009E67CC" w:rsidRPr="009F314E" w:rsidRDefault="009E67CC" w:rsidP="00D72A3E">
            <w:pPr>
              <w:spacing w:line="228" w:lineRule="auto"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 xml:space="preserve">ГОСТ 26930-86 </w:t>
            </w:r>
          </w:p>
        </w:tc>
        <w:tc>
          <w:tcPr>
            <w:tcW w:w="1984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10872136" w14:textId="77777777" w:rsidR="009E67CC" w:rsidRPr="009F314E" w:rsidRDefault="009E67CC" w:rsidP="00D72A3E">
            <w:pPr>
              <w:spacing w:line="228" w:lineRule="auto"/>
              <w:jc w:val="both"/>
              <w:rPr>
                <w:sz w:val="22"/>
                <w:szCs w:val="22"/>
              </w:rPr>
            </w:pPr>
          </w:p>
        </w:tc>
      </w:tr>
      <w:tr w:rsidR="009E67CC" w:rsidRPr="009F314E" w14:paraId="33813F22" w14:textId="2B11D834" w:rsidTr="005E72D7">
        <w:trPr>
          <w:trHeight w:val="269"/>
        </w:trPr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A58137" w14:textId="1A609F4B" w:rsidR="009E67CC" w:rsidRPr="009F314E" w:rsidRDefault="009E67CC" w:rsidP="00D72A3E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10.1</w:t>
            </w:r>
            <w:r>
              <w:rPr>
                <w:sz w:val="22"/>
                <w:szCs w:val="22"/>
              </w:rPr>
              <w:t>5</w:t>
            </w:r>
            <w:r w:rsidRPr="009F314E">
              <w:rPr>
                <w:sz w:val="22"/>
                <w:szCs w:val="22"/>
              </w:rPr>
              <w:t>*</w:t>
            </w:r>
          </w:p>
        </w:tc>
        <w:tc>
          <w:tcPr>
            <w:tcW w:w="2008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14:paraId="555AF2A5" w14:textId="64013CCE" w:rsidR="009E67CC" w:rsidRPr="009F314E" w:rsidRDefault="009E67CC" w:rsidP="00D72A3E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D1B91B7" w14:textId="5709E825" w:rsidR="009E67CC" w:rsidRPr="00A71D23" w:rsidRDefault="009E67CC" w:rsidP="00D72A3E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A71D23">
              <w:rPr>
                <w:sz w:val="22"/>
                <w:szCs w:val="22"/>
              </w:rPr>
              <w:t>10.89/08.032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C38A081" w14:textId="77777777" w:rsidR="009E67CC" w:rsidRPr="009F314E" w:rsidRDefault="009E67CC" w:rsidP="00D72A3E">
            <w:pPr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цинк</w:t>
            </w:r>
          </w:p>
          <w:p w14:paraId="45B1D0ED" w14:textId="77777777" w:rsidR="009E67CC" w:rsidRPr="009F314E" w:rsidRDefault="009E67CC" w:rsidP="00D72A3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1A8FDD2" w14:textId="7BD3412E" w:rsidR="009E67CC" w:rsidRPr="009F314E" w:rsidRDefault="009E67CC" w:rsidP="00D72A3E">
            <w:pPr>
              <w:spacing w:line="21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3727E95" w14:textId="77777777" w:rsidR="009E67CC" w:rsidRPr="009F314E" w:rsidRDefault="009E67CC" w:rsidP="00D72A3E">
            <w:pPr>
              <w:spacing w:line="228" w:lineRule="auto"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 xml:space="preserve">ГОСТ 26929-94 </w:t>
            </w:r>
          </w:p>
          <w:p w14:paraId="5B1E4671" w14:textId="0CC34C15" w:rsidR="009E67CC" w:rsidRPr="009F314E" w:rsidRDefault="009E67CC" w:rsidP="00D72A3E">
            <w:pPr>
              <w:spacing w:line="228" w:lineRule="auto"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 xml:space="preserve">ГОСТ 30178-96 </w:t>
            </w:r>
          </w:p>
        </w:tc>
        <w:tc>
          <w:tcPr>
            <w:tcW w:w="1984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66A01695" w14:textId="77777777" w:rsidR="009E67CC" w:rsidRPr="009F314E" w:rsidRDefault="009E67CC" w:rsidP="00D72A3E">
            <w:pPr>
              <w:spacing w:line="228" w:lineRule="auto"/>
              <w:jc w:val="both"/>
              <w:rPr>
                <w:sz w:val="22"/>
                <w:szCs w:val="22"/>
              </w:rPr>
            </w:pPr>
          </w:p>
        </w:tc>
      </w:tr>
      <w:tr w:rsidR="009E67CC" w:rsidRPr="009F314E" w14:paraId="6B4F3D01" w14:textId="268F4E36" w:rsidTr="005E72D7">
        <w:trPr>
          <w:trHeight w:val="269"/>
        </w:trPr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EC5243" w14:textId="16489753" w:rsidR="009E67CC" w:rsidRPr="009F314E" w:rsidRDefault="009E67CC" w:rsidP="00D72A3E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10.</w:t>
            </w:r>
            <w:r>
              <w:rPr>
                <w:sz w:val="22"/>
                <w:szCs w:val="22"/>
              </w:rPr>
              <w:t>16</w:t>
            </w:r>
            <w:r w:rsidRPr="009F314E">
              <w:rPr>
                <w:sz w:val="22"/>
                <w:szCs w:val="22"/>
              </w:rPr>
              <w:t>*</w:t>
            </w:r>
          </w:p>
        </w:tc>
        <w:tc>
          <w:tcPr>
            <w:tcW w:w="2008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14:paraId="051C8C64" w14:textId="2A877605" w:rsidR="009E67CC" w:rsidRPr="009F314E" w:rsidRDefault="009E67CC" w:rsidP="00D72A3E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34286B6" w14:textId="321BB79F" w:rsidR="009E67CC" w:rsidRPr="00A71D23" w:rsidRDefault="009E67CC" w:rsidP="00D72A3E">
            <w:pPr>
              <w:rPr>
                <w:sz w:val="22"/>
                <w:szCs w:val="22"/>
              </w:rPr>
            </w:pPr>
            <w:r w:rsidRPr="00A71D23">
              <w:rPr>
                <w:sz w:val="22"/>
                <w:szCs w:val="22"/>
              </w:rPr>
              <w:t>10.89/08.032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FCAD1F0" w14:textId="77777777" w:rsidR="009E67CC" w:rsidRPr="009F314E" w:rsidRDefault="009E67CC" w:rsidP="00D72A3E">
            <w:pPr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медь</w:t>
            </w:r>
          </w:p>
          <w:p w14:paraId="1A36C3CD" w14:textId="77777777" w:rsidR="009E67CC" w:rsidRPr="009F314E" w:rsidRDefault="009E67CC" w:rsidP="00D72A3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2025532" w14:textId="6D86FDC4" w:rsidR="009E67CC" w:rsidRPr="009F314E" w:rsidRDefault="009E67CC" w:rsidP="00D72A3E">
            <w:pPr>
              <w:spacing w:line="21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F60216E" w14:textId="77777777" w:rsidR="009E67CC" w:rsidRPr="009F314E" w:rsidRDefault="009E67CC" w:rsidP="00D72A3E">
            <w:pPr>
              <w:spacing w:line="228" w:lineRule="auto"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 xml:space="preserve">ГОСТ 26929-94 </w:t>
            </w:r>
          </w:p>
          <w:p w14:paraId="6E8B2675" w14:textId="040FC74A" w:rsidR="009E67CC" w:rsidRPr="009F314E" w:rsidRDefault="009E67CC" w:rsidP="00D72A3E">
            <w:pPr>
              <w:spacing w:line="228" w:lineRule="auto"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 xml:space="preserve">ГОСТ 30178-96  </w:t>
            </w:r>
          </w:p>
        </w:tc>
        <w:tc>
          <w:tcPr>
            <w:tcW w:w="1984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62B83FA9" w14:textId="77777777" w:rsidR="009E67CC" w:rsidRPr="009F314E" w:rsidRDefault="009E67CC" w:rsidP="00D72A3E">
            <w:pPr>
              <w:spacing w:line="228" w:lineRule="auto"/>
              <w:jc w:val="both"/>
              <w:rPr>
                <w:sz w:val="22"/>
                <w:szCs w:val="22"/>
              </w:rPr>
            </w:pPr>
          </w:p>
        </w:tc>
      </w:tr>
      <w:tr w:rsidR="009E67CC" w:rsidRPr="009F314E" w14:paraId="7F74B971" w14:textId="516F32A0" w:rsidTr="00071761">
        <w:trPr>
          <w:trHeight w:val="269"/>
        </w:trPr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A32E27" w14:textId="201FF3A4" w:rsidR="009E67CC" w:rsidRPr="009212F3" w:rsidRDefault="009E67CC" w:rsidP="00D72A3E">
            <w:pPr>
              <w:tabs>
                <w:tab w:val="num" w:pos="386"/>
              </w:tabs>
              <w:spacing w:line="228" w:lineRule="auto"/>
              <w:ind w:right="74"/>
              <w:jc w:val="both"/>
              <w:rPr>
                <w:sz w:val="22"/>
                <w:szCs w:val="22"/>
              </w:rPr>
            </w:pPr>
            <w:r w:rsidRPr="009212F3">
              <w:rPr>
                <w:sz w:val="22"/>
                <w:szCs w:val="22"/>
              </w:rPr>
              <w:t>10.17*</w:t>
            </w:r>
          </w:p>
        </w:tc>
        <w:tc>
          <w:tcPr>
            <w:tcW w:w="2008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14:paraId="632E7A70" w14:textId="6331B1FD" w:rsidR="009E67CC" w:rsidRPr="009F314E" w:rsidRDefault="009E67CC" w:rsidP="00D72A3E">
            <w:pPr>
              <w:tabs>
                <w:tab w:val="num" w:pos="386"/>
              </w:tabs>
              <w:ind w:right="72"/>
              <w:jc w:val="both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91C120D" w14:textId="542DAA98" w:rsidR="009E67CC" w:rsidRPr="00A71D23" w:rsidRDefault="009E67CC" w:rsidP="00D72A3E">
            <w:pPr>
              <w:shd w:val="clear" w:color="auto" w:fill="FFFFFF"/>
              <w:spacing w:line="216" w:lineRule="auto"/>
              <w:jc w:val="both"/>
              <w:rPr>
                <w:sz w:val="22"/>
                <w:szCs w:val="22"/>
              </w:rPr>
            </w:pPr>
            <w:r w:rsidRPr="00A71D23">
              <w:rPr>
                <w:sz w:val="22"/>
                <w:szCs w:val="22"/>
              </w:rPr>
              <w:t>10.89/08.161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3A8A432" w14:textId="77777777" w:rsidR="009E67CC" w:rsidRPr="009F314E" w:rsidRDefault="009E67CC" w:rsidP="00D72A3E">
            <w:pPr>
              <w:spacing w:line="216" w:lineRule="auto"/>
              <w:jc w:val="both"/>
              <w:rPr>
                <w:sz w:val="21"/>
                <w:szCs w:val="21"/>
              </w:rPr>
            </w:pPr>
            <w:r w:rsidRPr="009F314E">
              <w:rPr>
                <w:sz w:val="21"/>
                <w:szCs w:val="21"/>
              </w:rPr>
              <w:t>Микотоксины:</w:t>
            </w:r>
          </w:p>
          <w:p w14:paraId="14ED3DC3" w14:textId="77AFBC1F" w:rsidR="009E67CC" w:rsidRPr="009F314E" w:rsidRDefault="009E67CC" w:rsidP="00D72A3E">
            <w:pPr>
              <w:spacing w:line="216" w:lineRule="auto"/>
              <w:jc w:val="both"/>
              <w:rPr>
                <w:sz w:val="21"/>
                <w:szCs w:val="21"/>
              </w:rPr>
            </w:pPr>
            <w:r w:rsidRPr="009F314E">
              <w:rPr>
                <w:sz w:val="21"/>
                <w:szCs w:val="21"/>
              </w:rPr>
              <w:t>афлатоксин В1, М1</w:t>
            </w: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C672ECA" w14:textId="535C0D4B" w:rsidR="009E67CC" w:rsidRPr="009F314E" w:rsidRDefault="009E67CC" w:rsidP="00D72A3E">
            <w:pPr>
              <w:spacing w:line="216" w:lineRule="auto"/>
              <w:jc w:val="both"/>
              <w:rPr>
                <w:sz w:val="21"/>
                <w:szCs w:val="21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A55379F" w14:textId="4B5BB745" w:rsidR="009E67CC" w:rsidRPr="009F314E" w:rsidRDefault="009E67CC" w:rsidP="00D72A3E">
            <w:pPr>
              <w:spacing w:line="216" w:lineRule="auto"/>
              <w:jc w:val="both"/>
              <w:rPr>
                <w:sz w:val="21"/>
                <w:szCs w:val="21"/>
              </w:rPr>
            </w:pPr>
            <w:r w:rsidRPr="009F314E">
              <w:rPr>
                <w:sz w:val="21"/>
                <w:szCs w:val="21"/>
              </w:rPr>
              <w:t>ГОСТ 30711-2001 р.3</w:t>
            </w:r>
          </w:p>
          <w:p w14:paraId="4D7AEA20" w14:textId="77777777" w:rsidR="009E67CC" w:rsidRPr="009F314E" w:rsidRDefault="009E67CC" w:rsidP="00D72A3E">
            <w:pPr>
              <w:spacing w:line="216" w:lineRule="auto"/>
              <w:jc w:val="both"/>
              <w:rPr>
                <w:sz w:val="21"/>
                <w:szCs w:val="21"/>
              </w:rPr>
            </w:pPr>
          </w:p>
        </w:tc>
        <w:tc>
          <w:tcPr>
            <w:tcW w:w="198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1F6041C" w14:textId="77777777" w:rsidR="009E67CC" w:rsidRPr="009F314E" w:rsidRDefault="009E67CC" w:rsidP="00D72A3E">
            <w:pPr>
              <w:spacing w:line="216" w:lineRule="auto"/>
              <w:jc w:val="both"/>
              <w:rPr>
                <w:sz w:val="21"/>
                <w:szCs w:val="21"/>
              </w:rPr>
            </w:pPr>
          </w:p>
        </w:tc>
      </w:tr>
      <w:tr w:rsidR="005E72D7" w:rsidRPr="009F314E" w14:paraId="10FFECB6" w14:textId="736ADA0C" w:rsidTr="00071761">
        <w:trPr>
          <w:trHeight w:val="269"/>
        </w:trPr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E6C111" w14:textId="77777777" w:rsidR="005E72D7" w:rsidRPr="009212F3" w:rsidRDefault="005E72D7" w:rsidP="00D72A3E">
            <w:pPr>
              <w:tabs>
                <w:tab w:val="num" w:pos="386"/>
              </w:tabs>
              <w:spacing w:line="228" w:lineRule="auto"/>
              <w:ind w:right="74"/>
              <w:jc w:val="both"/>
              <w:rPr>
                <w:sz w:val="22"/>
                <w:szCs w:val="22"/>
              </w:rPr>
            </w:pPr>
            <w:r w:rsidRPr="009212F3">
              <w:rPr>
                <w:sz w:val="22"/>
                <w:szCs w:val="22"/>
              </w:rPr>
              <w:lastRenderedPageBreak/>
              <w:t>10.18*</w:t>
            </w:r>
          </w:p>
          <w:p w14:paraId="77899F2F" w14:textId="77777777" w:rsidR="005E72D7" w:rsidRPr="009212F3" w:rsidRDefault="005E72D7" w:rsidP="00D72A3E">
            <w:pPr>
              <w:tabs>
                <w:tab w:val="num" w:pos="386"/>
              </w:tabs>
              <w:spacing w:line="228" w:lineRule="auto"/>
              <w:ind w:right="74"/>
              <w:jc w:val="both"/>
              <w:rPr>
                <w:sz w:val="22"/>
                <w:szCs w:val="22"/>
              </w:rPr>
            </w:pPr>
          </w:p>
          <w:p w14:paraId="68DB41A2" w14:textId="6149642D" w:rsidR="005E72D7" w:rsidRPr="009212F3" w:rsidRDefault="005E72D7" w:rsidP="00D72A3E">
            <w:pPr>
              <w:tabs>
                <w:tab w:val="num" w:pos="386"/>
              </w:tabs>
              <w:spacing w:line="228" w:lineRule="auto"/>
              <w:ind w:right="74"/>
              <w:jc w:val="both"/>
              <w:rPr>
                <w:sz w:val="22"/>
                <w:szCs w:val="22"/>
              </w:rPr>
            </w:pPr>
          </w:p>
        </w:tc>
        <w:tc>
          <w:tcPr>
            <w:tcW w:w="2008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14:paraId="3E71E2C8" w14:textId="1D479794" w:rsidR="005E72D7" w:rsidRPr="009F314E" w:rsidRDefault="005E72D7" w:rsidP="00D72A3E">
            <w:pPr>
              <w:tabs>
                <w:tab w:val="num" w:pos="386"/>
              </w:tabs>
              <w:ind w:right="72"/>
              <w:jc w:val="both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2A34DDF" w14:textId="77777777" w:rsidR="005E72D7" w:rsidRPr="00A71D23" w:rsidRDefault="005E72D7" w:rsidP="00D72A3E">
            <w:pPr>
              <w:spacing w:line="216" w:lineRule="auto"/>
              <w:jc w:val="both"/>
              <w:rPr>
                <w:sz w:val="22"/>
                <w:szCs w:val="22"/>
              </w:rPr>
            </w:pPr>
            <w:r w:rsidRPr="00A71D23">
              <w:rPr>
                <w:sz w:val="22"/>
                <w:szCs w:val="22"/>
              </w:rPr>
              <w:t>10.89/01.086</w:t>
            </w:r>
          </w:p>
          <w:p w14:paraId="3215E0F5" w14:textId="1DEF15B1" w:rsidR="005E72D7" w:rsidRPr="00A71D23" w:rsidRDefault="005E72D7" w:rsidP="00D72A3E">
            <w:pPr>
              <w:spacing w:line="216" w:lineRule="auto"/>
              <w:jc w:val="both"/>
              <w:rPr>
                <w:sz w:val="22"/>
                <w:szCs w:val="22"/>
              </w:rPr>
            </w:pPr>
            <w:r w:rsidRPr="00A71D23">
              <w:rPr>
                <w:sz w:val="22"/>
                <w:szCs w:val="22"/>
              </w:rPr>
              <w:t>10.85/01.086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C63E9BA" w14:textId="6BE61A2A" w:rsidR="005E72D7" w:rsidRPr="009F314E" w:rsidRDefault="005E72D7" w:rsidP="00D72A3E">
            <w:pPr>
              <w:spacing w:line="216" w:lineRule="auto"/>
              <w:jc w:val="both"/>
              <w:rPr>
                <w:sz w:val="21"/>
                <w:szCs w:val="21"/>
              </w:rPr>
            </w:pPr>
            <w:r w:rsidRPr="009F314E">
              <w:rPr>
                <w:sz w:val="21"/>
                <w:szCs w:val="21"/>
              </w:rPr>
              <w:t>БГКП (</w:t>
            </w:r>
            <w:proofErr w:type="spellStart"/>
            <w:r w:rsidRPr="009F314E">
              <w:rPr>
                <w:sz w:val="21"/>
                <w:szCs w:val="21"/>
              </w:rPr>
              <w:t>колиформы</w:t>
            </w:r>
            <w:proofErr w:type="spellEnd"/>
            <w:r w:rsidRPr="009F314E">
              <w:rPr>
                <w:sz w:val="21"/>
                <w:szCs w:val="21"/>
              </w:rPr>
              <w:t>)</w:t>
            </w: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00A4C6D" w14:textId="77777777" w:rsidR="005E72D7" w:rsidRPr="009F314E" w:rsidRDefault="005E72D7" w:rsidP="00D72A3E">
            <w:pPr>
              <w:spacing w:line="216" w:lineRule="auto"/>
              <w:jc w:val="both"/>
              <w:rPr>
                <w:sz w:val="21"/>
                <w:szCs w:val="21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586BB49" w14:textId="77777777" w:rsidR="005E72D7" w:rsidRPr="009F314E" w:rsidRDefault="005E72D7" w:rsidP="00D72A3E">
            <w:pPr>
              <w:spacing w:line="216" w:lineRule="auto"/>
              <w:jc w:val="both"/>
              <w:rPr>
                <w:sz w:val="21"/>
                <w:szCs w:val="21"/>
              </w:rPr>
            </w:pPr>
            <w:r w:rsidRPr="009F314E">
              <w:rPr>
                <w:sz w:val="21"/>
                <w:szCs w:val="21"/>
              </w:rPr>
              <w:t>ГОСТ 31747-2012</w:t>
            </w:r>
          </w:p>
          <w:p w14:paraId="5622D2DB" w14:textId="77777777" w:rsidR="005E72D7" w:rsidRPr="009F314E" w:rsidRDefault="005E72D7" w:rsidP="00D72A3E">
            <w:pPr>
              <w:spacing w:line="216" w:lineRule="auto"/>
              <w:jc w:val="both"/>
              <w:rPr>
                <w:sz w:val="21"/>
                <w:szCs w:val="21"/>
              </w:rPr>
            </w:pPr>
          </w:p>
        </w:tc>
        <w:tc>
          <w:tcPr>
            <w:tcW w:w="1984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CF18272" w14:textId="77777777" w:rsidR="005E72D7" w:rsidRDefault="005E72D7" w:rsidP="005E72D7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Лабораторный </w:t>
            </w:r>
          </w:p>
          <w:p w14:paraId="58264520" w14:textId="369475DF" w:rsidR="005E72D7" w:rsidRDefault="005E72D7" w:rsidP="005E72D7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отдел, группа микробиологических исследований </w:t>
            </w:r>
          </w:p>
          <w:p w14:paraId="4F36C440" w14:textId="77777777" w:rsidR="005E72D7" w:rsidRDefault="005E72D7" w:rsidP="005E72D7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(ул.Октябрьская,33,</w:t>
            </w:r>
          </w:p>
          <w:p w14:paraId="653C029B" w14:textId="0313AD1C" w:rsidR="005E72D7" w:rsidRPr="009F314E" w:rsidRDefault="005E72D7" w:rsidP="005E72D7">
            <w:pPr>
              <w:spacing w:line="216" w:lineRule="auto"/>
              <w:jc w:val="both"/>
              <w:rPr>
                <w:sz w:val="21"/>
                <w:szCs w:val="21"/>
              </w:rPr>
            </w:pPr>
            <w:proofErr w:type="spellStart"/>
            <w:r>
              <w:rPr>
                <w:sz w:val="22"/>
                <w:szCs w:val="22"/>
              </w:rPr>
              <w:t>г.Рогачёв</w:t>
            </w:r>
            <w:proofErr w:type="spellEnd"/>
            <w:r>
              <w:rPr>
                <w:sz w:val="22"/>
                <w:szCs w:val="22"/>
              </w:rPr>
              <w:t>, Гомельская область</w:t>
            </w:r>
          </w:p>
        </w:tc>
      </w:tr>
      <w:tr w:rsidR="005E72D7" w:rsidRPr="009F314E" w14:paraId="2F243078" w14:textId="4A3CE513" w:rsidTr="00071761">
        <w:trPr>
          <w:trHeight w:val="269"/>
        </w:trPr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3E4E87" w14:textId="5F120868" w:rsidR="005E72D7" w:rsidRPr="009212F3" w:rsidRDefault="005E72D7" w:rsidP="00D72A3E">
            <w:pPr>
              <w:tabs>
                <w:tab w:val="num" w:pos="386"/>
              </w:tabs>
              <w:spacing w:line="228" w:lineRule="auto"/>
              <w:ind w:right="74"/>
              <w:jc w:val="both"/>
              <w:rPr>
                <w:sz w:val="22"/>
                <w:szCs w:val="22"/>
              </w:rPr>
            </w:pPr>
            <w:r w:rsidRPr="009212F3">
              <w:rPr>
                <w:sz w:val="22"/>
                <w:szCs w:val="22"/>
              </w:rPr>
              <w:t>10.19*</w:t>
            </w:r>
          </w:p>
        </w:tc>
        <w:tc>
          <w:tcPr>
            <w:tcW w:w="2008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14:paraId="7E578D7F" w14:textId="305B8D70" w:rsidR="005E72D7" w:rsidRPr="009F314E" w:rsidRDefault="005E72D7" w:rsidP="00D72A3E">
            <w:pPr>
              <w:tabs>
                <w:tab w:val="num" w:pos="386"/>
              </w:tabs>
              <w:ind w:right="72"/>
              <w:jc w:val="both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81FEB2F" w14:textId="77777777" w:rsidR="005E72D7" w:rsidRPr="00A71D23" w:rsidRDefault="005E72D7" w:rsidP="00D72A3E">
            <w:pPr>
              <w:spacing w:line="216" w:lineRule="auto"/>
              <w:jc w:val="both"/>
              <w:rPr>
                <w:sz w:val="22"/>
                <w:szCs w:val="22"/>
              </w:rPr>
            </w:pPr>
            <w:r w:rsidRPr="00A71D23">
              <w:rPr>
                <w:sz w:val="22"/>
                <w:szCs w:val="22"/>
              </w:rPr>
              <w:t>10.89/01.086</w:t>
            </w:r>
          </w:p>
          <w:p w14:paraId="7FDC3619" w14:textId="7B8E59A4" w:rsidR="005E72D7" w:rsidRPr="00A71D23" w:rsidRDefault="005E72D7" w:rsidP="00D72A3E">
            <w:pPr>
              <w:spacing w:line="216" w:lineRule="auto"/>
              <w:jc w:val="both"/>
              <w:rPr>
                <w:sz w:val="22"/>
                <w:szCs w:val="22"/>
              </w:rPr>
            </w:pPr>
            <w:r w:rsidRPr="00A71D23">
              <w:rPr>
                <w:sz w:val="22"/>
                <w:szCs w:val="22"/>
              </w:rPr>
              <w:t>10.85/01.086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E144BC0" w14:textId="6EA60B8A" w:rsidR="005E72D7" w:rsidRPr="009F314E" w:rsidRDefault="005E72D7" w:rsidP="00D72A3E">
            <w:pPr>
              <w:spacing w:line="216" w:lineRule="auto"/>
              <w:jc w:val="both"/>
              <w:rPr>
                <w:sz w:val="21"/>
                <w:szCs w:val="21"/>
              </w:rPr>
            </w:pPr>
            <w:r w:rsidRPr="009F314E">
              <w:rPr>
                <w:sz w:val="21"/>
                <w:szCs w:val="21"/>
              </w:rPr>
              <w:t xml:space="preserve">S. </w:t>
            </w:r>
            <w:proofErr w:type="spellStart"/>
            <w:r w:rsidRPr="009F314E">
              <w:rPr>
                <w:sz w:val="21"/>
                <w:szCs w:val="21"/>
              </w:rPr>
              <w:t>aureus</w:t>
            </w:r>
            <w:proofErr w:type="spellEnd"/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BAAE988" w14:textId="77777777" w:rsidR="005E72D7" w:rsidRPr="009F314E" w:rsidRDefault="005E72D7" w:rsidP="00D72A3E">
            <w:pPr>
              <w:spacing w:line="216" w:lineRule="auto"/>
              <w:jc w:val="both"/>
              <w:rPr>
                <w:sz w:val="21"/>
                <w:szCs w:val="21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315A790" w14:textId="77777777" w:rsidR="005E72D7" w:rsidRPr="009F314E" w:rsidRDefault="005E72D7" w:rsidP="00D72A3E">
            <w:pPr>
              <w:spacing w:line="216" w:lineRule="auto"/>
              <w:jc w:val="both"/>
              <w:rPr>
                <w:sz w:val="21"/>
                <w:szCs w:val="21"/>
              </w:rPr>
            </w:pPr>
            <w:r w:rsidRPr="009F314E">
              <w:rPr>
                <w:sz w:val="21"/>
                <w:szCs w:val="21"/>
              </w:rPr>
              <w:t>ГОСТ 10444.2-94</w:t>
            </w:r>
          </w:p>
          <w:p w14:paraId="2465D500" w14:textId="77777777" w:rsidR="005E72D7" w:rsidRPr="009F314E" w:rsidRDefault="005E72D7" w:rsidP="00D72A3E">
            <w:pPr>
              <w:spacing w:line="216" w:lineRule="auto"/>
              <w:jc w:val="both"/>
              <w:rPr>
                <w:sz w:val="21"/>
                <w:szCs w:val="21"/>
              </w:rPr>
            </w:pPr>
            <w:r w:rsidRPr="009F314E">
              <w:rPr>
                <w:sz w:val="21"/>
                <w:szCs w:val="21"/>
              </w:rPr>
              <w:t>ГОСТ 31746-2012</w:t>
            </w:r>
          </w:p>
          <w:p w14:paraId="56CDC5A5" w14:textId="00BC8464" w:rsidR="005E72D7" w:rsidRPr="009F314E" w:rsidRDefault="005E72D7" w:rsidP="00D72A3E">
            <w:pPr>
              <w:spacing w:line="216" w:lineRule="auto"/>
              <w:jc w:val="both"/>
              <w:rPr>
                <w:sz w:val="21"/>
                <w:szCs w:val="21"/>
              </w:rPr>
            </w:pPr>
            <w:r w:rsidRPr="009F314E">
              <w:rPr>
                <w:sz w:val="21"/>
                <w:szCs w:val="21"/>
              </w:rPr>
              <w:t>ГОСТ 30347-2016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D2CF1E8" w14:textId="77777777" w:rsidR="005E72D7" w:rsidRPr="009F314E" w:rsidRDefault="005E72D7" w:rsidP="00D72A3E">
            <w:pPr>
              <w:spacing w:line="216" w:lineRule="auto"/>
              <w:jc w:val="both"/>
              <w:rPr>
                <w:sz w:val="21"/>
                <w:szCs w:val="21"/>
              </w:rPr>
            </w:pPr>
          </w:p>
        </w:tc>
      </w:tr>
      <w:tr w:rsidR="005E72D7" w:rsidRPr="009F314E" w14:paraId="40877F14" w14:textId="60490940" w:rsidTr="00071761">
        <w:trPr>
          <w:trHeight w:val="269"/>
        </w:trPr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165315" w14:textId="2254241F" w:rsidR="005E72D7" w:rsidRPr="009212F3" w:rsidRDefault="005E72D7" w:rsidP="00D72A3E">
            <w:pPr>
              <w:tabs>
                <w:tab w:val="num" w:pos="386"/>
              </w:tabs>
              <w:spacing w:line="228" w:lineRule="auto"/>
              <w:ind w:right="74"/>
              <w:jc w:val="both"/>
              <w:rPr>
                <w:sz w:val="22"/>
                <w:szCs w:val="22"/>
              </w:rPr>
            </w:pPr>
            <w:r w:rsidRPr="009212F3">
              <w:rPr>
                <w:sz w:val="22"/>
                <w:szCs w:val="22"/>
              </w:rPr>
              <w:t>10.20*</w:t>
            </w:r>
          </w:p>
        </w:tc>
        <w:tc>
          <w:tcPr>
            <w:tcW w:w="2008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14:paraId="0A7DFF95" w14:textId="0DAC596F" w:rsidR="005E72D7" w:rsidRPr="009F314E" w:rsidRDefault="005E72D7" w:rsidP="00D72A3E">
            <w:pPr>
              <w:tabs>
                <w:tab w:val="num" w:pos="386"/>
              </w:tabs>
              <w:ind w:right="72"/>
              <w:jc w:val="both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F11D441" w14:textId="77777777" w:rsidR="005E72D7" w:rsidRPr="00A71D23" w:rsidRDefault="005E72D7" w:rsidP="00D72A3E">
            <w:pPr>
              <w:spacing w:line="216" w:lineRule="auto"/>
              <w:jc w:val="both"/>
              <w:rPr>
                <w:sz w:val="22"/>
                <w:szCs w:val="22"/>
              </w:rPr>
            </w:pPr>
            <w:r w:rsidRPr="00A71D23">
              <w:rPr>
                <w:sz w:val="22"/>
                <w:szCs w:val="22"/>
              </w:rPr>
              <w:t>10.89/01.086</w:t>
            </w:r>
          </w:p>
          <w:p w14:paraId="1EC2BE64" w14:textId="0A0875D8" w:rsidR="005E72D7" w:rsidRPr="00A71D23" w:rsidRDefault="005E72D7" w:rsidP="00D72A3E">
            <w:pPr>
              <w:spacing w:line="216" w:lineRule="auto"/>
              <w:jc w:val="both"/>
              <w:rPr>
                <w:sz w:val="22"/>
                <w:szCs w:val="22"/>
              </w:rPr>
            </w:pPr>
            <w:r w:rsidRPr="00A71D23">
              <w:rPr>
                <w:sz w:val="22"/>
                <w:szCs w:val="22"/>
              </w:rPr>
              <w:t>10.85/01.086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00EC2D5" w14:textId="1830090D" w:rsidR="005E72D7" w:rsidRPr="009F314E" w:rsidRDefault="005E72D7" w:rsidP="00D72A3E">
            <w:pPr>
              <w:spacing w:line="216" w:lineRule="auto"/>
              <w:jc w:val="both"/>
              <w:rPr>
                <w:sz w:val="21"/>
                <w:szCs w:val="21"/>
              </w:rPr>
            </w:pPr>
            <w:r w:rsidRPr="009F314E">
              <w:rPr>
                <w:sz w:val="21"/>
                <w:szCs w:val="21"/>
              </w:rPr>
              <w:t>Патогенные, в т.ч. сальмонеллы</w:t>
            </w: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1553F08" w14:textId="77777777" w:rsidR="005E72D7" w:rsidRPr="009F314E" w:rsidRDefault="005E72D7" w:rsidP="00D72A3E">
            <w:pPr>
              <w:spacing w:line="216" w:lineRule="auto"/>
              <w:jc w:val="both"/>
              <w:rPr>
                <w:sz w:val="21"/>
                <w:szCs w:val="21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5D801FB" w14:textId="77777777" w:rsidR="005E72D7" w:rsidRPr="009F314E" w:rsidRDefault="005E72D7" w:rsidP="00D72A3E">
            <w:pPr>
              <w:spacing w:line="216" w:lineRule="auto"/>
              <w:rPr>
                <w:sz w:val="21"/>
                <w:szCs w:val="21"/>
              </w:rPr>
            </w:pPr>
            <w:r w:rsidRPr="009F314E">
              <w:rPr>
                <w:sz w:val="21"/>
                <w:szCs w:val="21"/>
              </w:rPr>
              <w:t xml:space="preserve">ГОСТ 31659-2012 </w:t>
            </w:r>
          </w:p>
          <w:p w14:paraId="7E5FE956" w14:textId="4AD0ADE2" w:rsidR="005E72D7" w:rsidRPr="009F314E" w:rsidRDefault="005E72D7" w:rsidP="00D72A3E">
            <w:pPr>
              <w:spacing w:line="216" w:lineRule="auto"/>
              <w:jc w:val="both"/>
              <w:rPr>
                <w:sz w:val="21"/>
                <w:szCs w:val="21"/>
              </w:rPr>
            </w:pPr>
            <w:r w:rsidRPr="009F314E">
              <w:rPr>
                <w:sz w:val="21"/>
                <w:szCs w:val="21"/>
              </w:rPr>
              <w:t>ГОСТ 30519-97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CF4D063" w14:textId="77777777" w:rsidR="005E72D7" w:rsidRPr="009F314E" w:rsidRDefault="005E72D7" w:rsidP="00D72A3E">
            <w:pPr>
              <w:spacing w:line="216" w:lineRule="auto"/>
              <w:rPr>
                <w:sz w:val="21"/>
                <w:szCs w:val="21"/>
              </w:rPr>
            </w:pPr>
          </w:p>
        </w:tc>
      </w:tr>
      <w:tr w:rsidR="00071761" w:rsidRPr="009F314E" w14:paraId="484D185A" w14:textId="06EB54A3" w:rsidTr="006770B2">
        <w:trPr>
          <w:trHeight w:val="269"/>
        </w:trPr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E16DD3" w14:textId="04C7553B" w:rsidR="00071761" w:rsidRPr="009212F3" w:rsidRDefault="00071761" w:rsidP="00D72A3E">
            <w:pPr>
              <w:tabs>
                <w:tab w:val="num" w:pos="386"/>
              </w:tabs>
              <w:spacing w:line="228" w:lineRule="auto"/>
              <w:ind w:right="74"/>
              <w:jc w:val="both"/>
              <w:rPr>
                <w:sz w:val="22"/>
                <w:szCs w:val="22"/>
              </w:rPr>
            </w:pPr>
            <w:r w:rsidRPr="009212F3">
              <w:rPr>
                <w:sz w:val="22"/>
                <w:szCs w:val="22"/>
              </w:rPr>
              <w:t>10.21*</w:t>
            </w:r>
          </w:p>
        </w:tc>
        <w:tc>
          <w:tcPr>
            <w:tcW w:w="2008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14:paraId="343EE582" w14:textId="35FE29A0" w:rsidR="00071761" w:rsidRPr="009F314E" w:rsidRDefault="00071761" w:rsidP="00D72A3E">
            <w:pPr>
              <w:tabs>
                <w:tab w:val="num" w:pos="386"/>
              </w:tabs>
              <w:ind w:right="72"/>
              <w:jc w:val="both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19D83BD" w14:textId="77777777" w:rsidR="00071761" w:rsidRPr="00A71D23" w:rsidRDefault="00071761" w:rsidP="00D72A3E">
            <w:pPr>
              <w:spacing w:line="216" w:lineRule="auto"/>
              <w:jc w:val="both"/>
              <w:rPr>
                <w:sz w:val="22"/>
                <w:szCs w:val="22"/>
              </w:rPr>
            </w:pPr>
            <w:r w:rsidRPr="00A71D23">
              <w:rPr>
                <w:sz w:val="22"/>
                <w:szCs w:val="22"/>
              </w:rPr>
              <w:t>10.89/01.086</w:t>
            </w:r>
          </w:p>
          <w:p w14:paraId="6BF78C5B" w14:textId="12D399D8" w:rsidR="00071761" w:rsidRPr="00A71D23" w:rsidRDefault="00071761" w:rsidP="00D72A3E">
            <w:pPr>
              <w:spacing w:line="216" w:lineRule="auto"/>
              <w:jc w:val="both"/>
              <w:rPr>
                <w:sz w:val="22"/>
                <w:szCs w:val="22"/>
              </w:rPr>
            </w:pPr>
            <w:r w:rsidRPr="00A71D23">
              <w:rPr>
                <w:sz w:val="22"/>
                <w:szCs w:val="22"/>
              </w:rPr>
              <w:t>10.85/01.086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2D080FD" w14:textId="4D625497" w:rsidR="00071761" w:rsidRPr="009F314E" w:rsidRDefault="00071761" w:rsidP="00D72A3E">
            <w:pPr>
              <w:spacing w:line="216" w:lineRule="auto"/>
              <w:jc w:val="both"/>
              <w:rPr>
                <w:sz w:val="21"/>
                <w:szCs w:val="21"/>
              </w:rPr>
            </w:pPr>
            <w:r w:rsidRPr="009F314E">
              <w:rPr>
                <w:sz w:val="21"/>
                <w:szCs w:val="21"/>
                <w:lang w:val="en-US"/>
              </w:rPr>
              <w:t>L</w:t>
            </w:r>
            <w:r w:rsidRPr="009F314E">
              <w:rPr>
                <w:sz w:val="21"/>
                <w:szCs w:val="21"/>
              </w:rPr>
              <w:t xml:space="preserve">. </w:t>
            </w:r>
            <w:proofErr w:type="spellStart"/>
            <w:r w:rsidRPr="009F314E">
              <w:rPr>
                <w:sz w:val="21"/>
                <w:szCs w:val="21"/>
                <w:lang w:val="en-US"/>
              </w:rPr>
              <w:t>mononcytogenes</w:t>
            </w:r>
            <w:proofErr w:type="spellEnd"/>
            <w:r w:rsidRPr="009F314E">
              <w:rPr>
                <w:sz w:val="21"/>
                <w:szCs w:val="21"/>
              </w:rPr>
              <w:t xml:space="preserve"> </w:t>
            </w: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3F11C2F" w14:textId="77777777" w:rsidR="00071761" w:rsidRPr="009F314E" w:rsidRDefault="00071761" w:rsidP="00D72A3E">
            <w:pPr>
              <w:spacing w:line="216" w:lineRule="auto"/>
              <w:jc w:val="both"/>
              <w:rPr>
                <w:sz w:val="21"/>
                <w:szCs w:val="21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054147F" w14:textId="2E357AB6" w:rsidR="00071761" w:rsidRPr="009F314E" w:rsidRDefault="00071761" w:rsidP="00D72A3E">
            <w:pPr>
              <w:spacing w:line="216" w:lineRule="auto"/>
              <w:jc w:val="both"/>
              <w:rPr>
                <w:sz w:val="21"/>
                <w:szCs w:val="21"/>
              </w:rPr>
            </w:pPr>
            <w:r w:rsidRPr="009F314E">
              <w:rPr>
                <w:sz w:val="21"/>
                <w:szCs w:val="21"/>
              </w:rPr>
              <w:t>ГОСТ 32031-2022</w:t>
            </w:r>
          </w:p>
          <w:p w14:paraId="33D332B5" w14:textId="77777777" w:rsidR="00071761" w:rsidRPr="009F314E" w:rsidRDefault="00071761" w:rsidP="00D72A3E">
            <w:pPr>
              <w:spacing w:line="216" w:lineRule="auto"/>
              <w:rPr>
                <w:sz w:val="21"/>
                <w:szCs w:val="21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70F4B436" w14:textId="77777777" w:rsidR="00071761" w:rsidRDefault="00071761" w:rsidP="00071761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Лабораторный </w:t>
            </w:r>
          </w:p>
          <w:p w14:paraId="76B27B5E" w14:textId="77777777" w:rsidR="00071761" w:rsidRDefault="00071761" w:rsidP="00071761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отдел, группа микробиологических исследований </w:t>
            </w:r>
          </w:p>
          <w:p w14:paraId="3833B9D0" w14:textId="77777777" w:rsidR="00071761" w:rsidRDefault="00071761" w:rsidP="00071761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(ул.Октябрьская,33,</w:t>
            </w:r>
          </w:p>
          <w:p w14:paraId="0D1AAFA2" w14:textId="336C335C" w:rsidR="00071761" w:rsidRPr="009F314E" w:rsidRDefault="00071761" w:rsidP="00071761">
            <w:pPr>
              <w:spacing w:line="216" w:lineRule="auto"/>
              <w:jc w:val="both"/>
              <w:rPr>
                <w:sz w:val="21"/>
                <w:szCs w:val="21"/>
              </w:rPr>
            </w:pPr>
            <w:proofErr w:type="spellStart"/>
            <w:r>
              <w:rPr>
                <w:sz w:val="22"/>
                <w:szCs w:val="22"/>
              </w:rPr>
              <w:t>г.Рогачёв</w:t>
            </w:r>
            <w:proofErr w:type="spellEnd"/>
            <w:r>
              <w:rPr>
                <w:sz w:val="22"/>
                <w:szCs w:val="22"/>
              </w:rPr>
              <w:t>, Гомельская область</w:t>
            </w:r>
          </w:p>
        </w:tc>
      </w:tr>
      <w:tr w:rsidR="00071761" w:rsidRPr="009F314E" w14:paraId="2DB882C7" w14:textId="53D09917" w:rsidTr="006770B2">
        <w:trPr>
          <w:trHeight w:val="269"/>
        </w:trPr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3E90A2" w14:textId="4B6EBDCA" w:rsidR="00071761" w:rsidRPr="009212F3" w:rsidRDefault="00071761" w:rsidP="00D72A3E">
            <w:pPr>
              <w:tabs>
                <w:tab w:val="num" w:pos="386"/>
              </w:tabs>
              <w:spacing w:line="228" w:lineRule="auto"/>
              <w:ind w:right="74"/>
              <w:jc w:val="both"/>
              <w:rPr>
                <w:sz w:val="22"/>
                <w:szCs w:val="22"/>
              </w:rPr>
            </w:pPr>
            <w:r w:rsidRPr="009212F3">
              <w:rPr>
                <w:sz w:val="22"/>
                <w:szCs w:val="22"/>
              </w:rPr>
              <w:t>10.22*</w:t>
            </w:r>
          </w:p>
        </w:tc>
        <w:tc>
          <w:tcPr>
            <w:tcW w:w="2008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14:paraId="1D3F598A" w14:textId="63C85962" w:rsidR="00071761" w:rsidRPr="009F314E" w:rsidRDefault="00071761" w:rsidP="00D72A3E">
            <w:pPr>
              <w:tabs>
                <w:tab w:val="num" w:pos="386"/>
              </w:tabs>
              <w:ind w:right="72"/>
              <w:jc w:val="both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AC19F14" w14:textId="77777777" w:rsidR="00071761" w:rsidRPr="00A71D23" w:rsidRDefault="00071761" w:rsidP="00D72A3E">
            <w:pPr>
              <w:spacing w:line="216" w:lineRule="auto"/>
              <w:jc w:val="both"/>
              <w:rPr>
                <w:sz w:val="22"/>
                <w:szCs w:val="22"/>
              </w:rPr>
            </w:pPr>
            <w:r w:rsidRPr="00A71D23">
              <w:rPr>
                <w:sz w:val="22"/>
                <w:szCs w:val="22"/>
              </w:rPr>
              <w:t>10.89/01.086</w:t>
            </w:r>
          </w:p>
          <w:p w14:paraId="225ACFF0" w14:textId="51009CAA" w:rsidR="00071761" w:rsidRPr="00A71D23" w:rsidRDefault="00071761" w:rsidP="00D72A3E">
            <w:pPr>
              <w:spacing w:line="216" w:lineRule="auto"/>
              <w:jc w:val="both"/>
              <w:rPr>
                <w:sz w:val="22"/>
                <w:szCs w:val="22"/>
              </w:rPr>
            </w:pPr>
            <w:r w:rsidRPr="00A71D23">
              <w:rPr>
                <w:sz w:val="22"/>
                <w:szCs w:val="22"/>
              </w:rPr>
              <w:t>10.85/01.086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0E7E4A3" w14:textId="1E0EA45A" w:rsidR="00071761" w:rsidRPr="009F314E" w:rsidRDefault="00071761" w:rsidP="00D72A3E">
            <w:pPr>
              <w:spacing w:line="216" w:lineRule="auto"/>
              <w:jc w:val="both"/>
              <w:rPr>
                <w:sz w:val="21"/>
                <w:szCs w:val="21"/>
                <w:lang w:val="en-US"/>
              </w:rPr>
            </w:pPr>
            <w:r w:rsidRPr="009F314E">
              <w:rPr>
                <w:sz w:val="21"/>
                <w:szCs w:val="21"/>
              </w:rPr>
              <w:t xml:space="preserve">Плесени </w:t>
            </w: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B3AE867" w14:textId="77777777" w:rsidR="00071761" w:rsidRPr="009F314E" w:rsidRDefault="00071761" w:rsidP="00D72A3E">
            <w:pPr>
              <w:spacing w:line="216" w:lineRule="auto"/>
              <w:jc w:val="both"/>
              <w:rPr>
                <w:sz w:val="21"/>
                <w:szCs w:val="21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DF2912F" w14:textId="32C3D747" w:rsidR="00071761" w:rsidRPr="009F314E" w:rsidRDefault="00071761" w:rsidP="00D72A3E">
            <w:pPr>
              <w:spacing w:line="216" w:lineRule="auto"/>
              <w:jc w:val="both"/>
              <w:rPr>
                <w:sz w:val="21"/>
                <w:szCs w:val="21"/>
              </w:rPr>
            </w:pPr>
            <w:r w:rsidRPr="009F314E">
              <w:rPr>
                <w:sz w:val="21"/>
                <w:szCs w:val="21"/>
              </w:rPr>
              <w:t xml:space="preserve">ГОСТ 10444.12-2013 </w:t>
            </w:r>
          </w:p>
        </w:tc>
        <w:tc>
          <w:tcPr>
            <w:tcW w:w="198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048DECE3" w14:textId="77777777" w:rsidR="00071761" w:rsidRPr="009F314E" w:rsidRDefault="00071761" w:rsidP="00D72A3E">
            <w:pPr>
              <w:spacing w:line="216" w:lineRule="auto"/>
              <w:jc w:val="both"/>
              <w:rPr>
                <w:sz w:val="21"/>
                <w:szCs w:val="21"/>
              </w:rPr>
            </w:pPr>
          </w:p>
        </w:tc>
      </w:tr>
      <w:tr w:rsidR="00071761" w:rsidRPr="009F314E" w14:paraId="1C626A2B" w14:textId="3B989135" w:rsidTr="006770B2">
        <w:trPr>
          <w:trHeight w:val="269"/>
        </w:trPr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569E95" w14:textId="64E5D7E2" w:rsidR="00071761" w:rsidRPr="009212F3" w:rsidRDefault="00071761" w:rsidP="00D72A3E">
            <w:pPr>
              <w:tabs>
                <w:tab w:val="num" w:pos="386"/>
              </w:tabs>
              <w:spacing w:line="228" w:lineRule="auto"/>
              <w:ind w:right="74"/>
              <w:jc w:val="both"/>
              <w:rPr>
                <w:sz w:val="22"/>
                <w:szCs w:val="22"/>
              </w:rPr>
            </w:pPr>
            <w:r w:rsidRPr="009212F3">
              <w:rPr>
                <w:sz w:val="22"/>
                <w:szCs w:val="22"/>
              </w:rPr>
              <w:t>10.23*</w:t>
            </w:r>
          </w:p>
        </w:tc>
        <w:tc>
          <w:tcPr>
            <w:tcW w:w="2008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14:paraId="480E9039" w14:textId="6F2030A4" w:rsidR="00071761" w:rsidRPr="009F314E" w:rsidRDefault="00071761" w:rsidP="00D72A3E">
            <w:pPr>
              <w:tabs>
                <w:tab w:val="num" w:pos="386"/>
              </w:tabs>
              <w:ind w:right="72"/>
              <w:jc w:val="both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345EE97" w14:textId="77777777" w:rsidR="00071761" w:rsidRPr="00A71D23" w:rsidRDefault="00071761" w:rsidP="00D72A3E">
            <w:pPr>
              <w:spacing w:line="216" w:lineRule="auto"/>
              <w:jc w:val="both"/>
              <w:rPr>
                <w:sz w:val="22"/>
                <w:szCs w:val="22"/>
              </w:rPr>
            </w:pPr>
            <w:r w:rsidRPr="00A71D23">
              <w:rPr>
                <w:sz w:val="22"/>
                <w:szCs w:val="22"/>
              </w:rPr>
              <w:t>10.89/01.086</w:t>
            </w:r>
          </w:p>
          <w:p w14:paraId="71BFA93B" w14:textId="0CDF151D" w:rsidR="00071761" w:rsidRPr="00A71D23" w:rsidRDefault="00071761" w:rsidP="00D72A3E">
            <w:pPr>
              <w:spacing w:line="216" w:lineRule="auto"/>
              <w:jc w:val="both"/>
              <w:rPr>
                <w:sz w:val="22"/>
                <w:szCs w:val="22"/>
              </w:rPr>
            </w:pPr>
            <w:r w:rsidRPr="00A71D23">
              <w:rPr>
                <w:sz w:val="22"/>
                <w:szCs w:val="22"/>
              </w:rPr>
              <w:t>10.85/01.086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0CC240F" w14:textId="0CE6A528" w:rsidR="00071761" w:rsidRPr="009F314E" w:rsidRDefault="00071761" w:rsidP="00D72A3E">
            <w:pPr>
              <w:spacing w:line="216" w:lineRule="auto"/>
              <w:jc w:val="both"/>
              <w:rPr>
                <w:sz w:val="21"/>
                <w:szCs w:val="21"/>
              </w:rPr>
            </w:pPr>
            <w:proofErr w:type="spellStart"/>
            <w:r w:rsidRPr="009F314E">
              <w:rPr>
                <w:sz w:val="21"/>
                <w:szCs w:val="21"/>
              </w:rPr>
              <w:t>Дpожжи</w:t>
            </w:r>
            <w:proofErr w:type="spellEnd"/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2903562" w14:textId="77777777" w:rsidR="00071761" w:rsidRPr="009F314E" w:rsidRDefault="00071761" w:rsidP="00D72A3E">
            <w:pPr>
              <w:spacing w:line="216" w:lineRule="auto"/>
              <w:jc w:val="both"/>
              <w:rPr>
                <w:sz w:val="21"/>
                <w:szCs w:val="21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15CB396" w14:textId="075AAE2D" w:rsidR="00071761" w:rsidRPr="009F314E" w:rsidRDefault="00071761" w:rsidP="00D72A3E">
            <w:pPr>
              <w:spacing w:line="216" w:lineRule="auto"/>
              <w:jc w:val="both"/>
              <w:rPr>
                <w:sz w:val="21"/>
                <w:szCs w:val="21"/>
              </w:rPr>
            </w:pPr>
            <w:r w:rsidRPr="009F314E">
              <w:rPr>
                <w:sz w:val="21"/>
                <w:szCs w:val="21"/>
              </w:rPr>
              <w:t xml:space="preserve">ГОСТ 10444.12-2013 </w:t>
            </w:r>
          </w:p>
        </w:tc>
        <w:tc>
          <w:tcPr>
            <w:tcW w:w="198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67078414" w14:textId="77777777" w:rsidR="00071761" w:rsidRPr="009F314E" w:rsidRDefault="00071761" w:rsidP="00D72A3E">
            <w:pPr>
              <w:spacing w:line="216" w:lineRule="auto"/>
              <w:jc w:val="both"/>
              <w:rPr>
                <w:sz w:val="21"/>
                <w:szCs w:val="21"/>
              </w:rPr>
            </w:pPr>
          </w:p>
        </w:tc>
      </w:tr>
      <w:tr w:rsidR="00071761" w:rsidRPr="009F314E" w14:paraId="51394569" w14:textId="2662EDB3" w:rsidTr="006770B2">
        <w:trPr>
          <w:trHeight w:val="269"/>
        </w:trPr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CCD01C" w14:textId="6C0A30E7" w:rsidR="00071761" w:rsidRPr="009212F3" w:rsidRDefault="00071761" w:rsidP="00D72A3E">
            <w:pPr>
              <w:tabs>
                <w:tab w:val="num" w:pos="386"/>
              </w:tabs>
              <w:spacing w:line="228" w:lineRule="auto"/>
              <w:ind w:right="74"/>
              <w:jc w:val="both"/>
              <w:rPr>
                <w:sz w:val="22"/>
                <w:szCs w:val="22"/>
              </w:rPr>
            </w:pPr>
            <w:r w:rsidRPr="009212F3">
              <w:rPr>
                <w:sz w:val="22"/>
                <w:szCs w:val="22"/>
              </w:rPr>
              <w:t>10.24*</w:t>
            </w:r>
          </w:p>
        </w:tc>
        <w:tc>
          <w:tcPr>
            <w:tcW w:w="2008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14:paraId="1F58B8A3" w14:textId="6B7510EE" w:rsidR="00071761" w:rsidRPr="009F314E" w:rsidRDefault="00071761" w:rsidP="00D72A3E">
            <w:pPr>
              <w:tabs>
                <w:tab w:val="num" w:pos="386"/>
              </w:tabs>
              <w:ind w:right="72"/>
              <w:jc w:val="both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539AF7B" w14:textId="77777777" w:rsidR="00071761" w:rsidRPr="00A71D23" w:rsidRDefault="00071761" w:rsidP="00D72A3E">
            <w:pPr>
              <w:spacing w:line="216" w:lineRule="auto"/>
              <w:jc w:val="both"/>
              <w:rPr>
                <w:sz w:val="22"/>
                <w:szCs w:val="22"/>
              </w:rPr>
            </w:pPr>
            <w:r w:rsidRPr="00A71D23">
              <w:rPr>
                <w:sz w:val="22"/>
                <w:szCs w:val="22"/>
              </w:rPr>
              <w:t>10.89/01.086</w:t>
            </w:r>
          </w:p>
          <w:p w14:paraId="29AFFF70" w14:textId="710DF97E" w:rsidR="00071761" w:rsidRPr="00A71D23" w:rsidRDefault="00071761" w:rsidP="00D72A3E">
            <w:pPr>
              <w:spacing w:line="216" w:lineRule="auto"/>
              <w:jc w:val="both"/>
              <w:rPr>
                <w:sz w:val="22"/>
                <w:szCs w:val="22"/>
              </w:rPr>
            </w:pPr>
            <w:r w:rsidRPr="00A71D23">
              <w:rPr>
                <w:sz w:val="22"/>
                <w:szCs w:val="22"/>
              </w:rPr>
              <w:t>10.85/01.086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FE72455" w14:textId="14BD4D8C" w:rsidR="00071761" w:rsidRPr="009F314E" w:rsidRDefault="00071761" w:rsidP="00D72A3E">
            <w:pPr>
              <w:spacing w:line="216" w:lineRule="auto"/>
              <w:jc w:val="both"/>
              <w:rPr>
                <w:sz w:val="21"/>
                <w:szCs w:val="21"/>
              </w:rPr>
            </w:pPr>
            <w:r w:rsidRPr="009F314E">
              <w:rPr>
                <w:sz w:val="21"/>
                <w:szCs w:val="21"/>
              </w:rPr>
              <w:t xml:space="preserve">E. </w:t>
            </w:r>
            <w:proofErr w:type="spellStart"/>
            <w:r w:rsidRPr="009F314E">
              <w:rPr>
                <w:sz w:val="21"/>
                <w:szCs w:val="21"/>
              </w:rPr>
              <w:t>coli</w:t>
            </w:r>
            <w:proofErr w:type="spellEnd"/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169B702" w14:textId="77777777" w:rsidR="00071761" w:rsidRPr="009F314E" w:rsidRDefault="00071761" w:rsidP="00D72A3E">
            <w:pPr>
              <w:spacing w:line="216" w:lineRule="auto"/>
              <w:jc w:val="both"/>
              <w:rPr>
                <w:sz w:val="21"/>
                <w:szCs w:val="21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D54BDE4" w14:textId="77777777" w:rsidR="00071761" w:rsidRPr="009F314E" w:rsidRDefault="00071761" w:rsidP="00D72A3E">
            <w:pPr>
              <w:spacing w:line="216" w:lineRule="auto"/>
              <w:jc w:val="both"/>
              <w:rPr>
                <w:sz w:val="21"/>
                <w:szCs w:val="21"/>
              </w:rPr>
            </w:pPr>
            <w:r w:rsidRPr="009F314E">
              <w:rPr>
                <w:sz w:val="21"/>
                <w:szCs w:val="21"/>
              </w:rPr>
              <w:t>ГОСТ 30726-2001</w:t>
            </w:r>
          </w:p>
          <w:p w14:paraId="0F9E914F" w14:textId="77777777" w:rsidR="00071761" w:rsidRPr="009F314E" w:rsidRDefault="00071761" w:rsidP="00D72A3E">
            <w:pPr>
              <w:spacing w:line="216" w:lineRule="auto"/>
              <w:jc w:val="both"/>
              <w:rPr>
                <w:sz w:val="21"/>
                <w:szCs w:val="21"/>
              </w:rPr>
            </w:pPr>
          </w:p>
        </w:tc>
        <w:tc>
          <w:tcPr>
            <w:tcW w:w="198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3C45BE39" w14:textId="77777777" w:rsidR="00071761" w:rsidRPr="009F314E" w:rsidRDefault="00071761" w:rsidP="00D72A3E">
            <w:pPr>
              <w:spacing w:line="216" w:lineRule="auto"/>
              <w:jc w:val="both"/>
              <w:rPr>
                <w:sz w:val="21"/>
                <w:szCs w:val="21"/>
              </w:rPr>
            </w:pPr>
          </w:p>
        </w:tc>
      </w:tr>
      <w:tr w:rsidR="00071761" w:rsidRPr="009F314E" w14:paraId="4D87B065" w14:textId="5A9F7483" w:rsidTr="006770B2">
        <w:trPr>
          <w:trHeight w:val="269"/>
        </w:trPr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5D5939" w14:textId="3CABE688" w:rsidR="00071761" w:rsidRPr="009F314E" w:rsidRDefault="00071761" w:rsidP="00D72A3E">
            <w:pPr>
              <w:tabs>
                <w:tab w:val="num" w:pos="386"/>
              </w:tabs>
              <w:spacing w:line="228" w:lineRule="auto"/>
              <w:ind w:right="74"/>
              <w:jc w:val="both"/>
            </w:pPr>
            <w:r w:rsidRPr="009F314E">
              <w:t>10.</w:t>
            </w:r>
            <w:r>
              <w:t>25</w:t>
            </w:r>
            <w:r w:rsidRPr="009F314E">
              <w:t>*</w:t>
            </w:r>
          </w:p>
        </w:tc>
        <w:tc>
          <w:tcPr>
            <w:tcW w:w="2008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14:paraId="6F34B379" w14:textId="3F140266" w:rsidR="00071761" w:rsidRPr="009F314E" w:rsidRDefault="00071761" w:rsidP="00D72A3E">
            <w:pPr>
              <w:tabs>
                <w:tab w:val="num" w:pos="386"/>
              </w:tabs>
              <w:ind w:right="72"/>
              <w:jc w:val="both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029419F" w14:textId="77777777" w:rsidR="00071761" w:rsidRPr="00A71D23" w:rsidRDefault="00071761" w:rsidP="00D72A3E">
            <w:pPr>
              <w:spacing w:line="216" w:lineRule="auto"/>
              <w:jc w:val="both"/>
              <w:rPr>
                <w:sz w:val="22"/>
                <w:szCs w:val="22"/>
              </w:rPr>
            </w:pPr>
            <w:r w:rsidRPr="00A71D23">
              <w:rPr>
                <w:sz w:val="22"/>
                <w:szCs w:val="22"/>
              </w:rPr>
              <w:t>10.89/01.086</w:t>
            </w:r>
          </w:p>
          <w:p w14:paraId="53D62C01" w14:textId="09C74B5B" w:rsidR="00071761" w:rsidRPr="00A71D23" w:rsidRDefault="00071761" w:rsidP="00D72A3E">
            <w:pPr>
              <w:spacing w:line="216" w:lineRule="auto"/>
              <w:jc w:val="both"/>
              <w:rPr>
                <w:sz w:val="22"/>
                <w:szCs w:val="22"/>
              </w:rPr>
            </w:pPr>
            <w:r w:rsidRPr="00A71D23">
              <w:rPr>
                <w:sz w:val="22"/>
                <w:szCs w:val="22"/>
              </w:rPr>
              <w:t>10.85/01.086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A6316BA" w14:textId="3A26F88A" w:rsidR="00071761" w:rsidRPr="009F314E" w:rsidRDefault="00071761" w:rsidP="00D72A3E">
            <w:pPr>
              <w:spacing w:line="216" w:lineRule="auto"/>
              <w:jc w:val="both"/>
              <w:rPr>
                <w:sz w:val="21"/>
                <w:szCs w:val="21"/>
              </w:rPr>
            </w:pPr>
            <w:proofErr w:type="spellStart"/>
            <w:r w:rsidRPr="009F314E">
              <w:rPr>
                <w:sz w:val="21"/>
                <w:szCs w:val="21"/>
              </w:rPr>
              <w:t>сульфитредуцирующие</w:t>
            </w:r>
            <w:proofErr w:type="spellEnd"/>
            <w:r w:rsidRPr="009F314E">
              <w:rPr>
                <w:sz w:val="21"/>
                <w:szCs w:val="21"/>
              </w:rPr>
              <w:t xml:space="preserve"> клостридии</w:t>
            </w: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66BBAC8" w14:textId="77777777" w:rsidR="00071761" w:rsidRPr="009F314E" w:rsidRDefault="00071761" w:rsidP="00D72A3E">
            <w:pPr>
              <w:spacing w:line="216" w:lineRule="auto"/>
              <w:jc w:val="both"/>
              <w:rPr>
                <w:sz w:val="21"/>
                <w:szCs w:val="21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DE96300" w14:textId="0DEFBE1F" w:rsidR="00071761" w:rsidRPr="009F314E" w:rsidRDefault="00071761" w:rsidP="00D72A3E">
            <w:pPr>
              <w:spacing w:line="216" w:lineRule="auto"/>
              <w:jc w:val="both"/>
              <w:rPr>
                <w:sz w:val="21"/>
                <w:szCs w:val="21"/>
              </w:rPr>
            </w:pPr>
            <w:r w:rsidRPr="009F314E">
              <w:t>ГОСТ 29185-2014</w:t>
            </w:r>
          </w:p>
        </w:tc>
        <w:tc>
          <w:tcPr>
            <w:tcW w:w="198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32459D55" w14:textId="77777777" w:rsidR="00071761" w:rsidRPr="009F314E" w:rsidRDefault="00071761" w:rsidP="00D72A3E">
            <w:pPr>
              <w:spacing w:line="216" w:lineRule="auto"/>
              <w:jc w:val="both"/>
            </w:pPr>
          </w:p>
        </w:tc>
      </w:tr>
      <w:tr w:rsidR="00071761" w:rsidRPr="009F314E" w14:paraId="2F1CD738" w14:textId="33B19441" w:rsidTr="006770B2">
        <w:trPr>
          <w:trHeight w:val="269"/>
        </w:trPr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A027DD" w14:textId="07DCC22F" w:rsidR="00071761" w:rsidRPr="009F314E" w:rsidRDefault="00071761" w:rsidP="00D72A3E">
            <w:pPr>
              <w:tabs>
                <w:tab w:val="num" w:pos="386"/>
              </w:tabs>
              <w:spacing w:line="228" w:lineRule="auto"/>
              <w:ind w:right="74"/>
              <w:jc w:val="both"/>
              <w:rPr>
                <w:sz w:val="21"/>
                <w:szCs w:val="21"/>
              </w:rPr>
            </w:pPr>
            <w:r w:rsidRPr="009F314E">
              <w:rPr>
                <w:sz w:val="21"/>
                <w:szCs w:val="21"/>
              </w:rPr>
              <w:t>10.</w:t>
            </w:r>
            <w:r>
              <w:rPr>
                <w:sz w:val="21"/>
                <w:szCs w:val="21"/>
              </w:rPr>
              <w:t>26</w:t>
            </w:r>
            <w:r w:rsidRPr="009F314E">
              <w:rPr>
                <w:sz w:val="21"/>
                <w:szCs w:val="21"/>
              </w:rPr>
              <w:t>*</w:t>
            </w:r>
          </w:p>
        </w:tc>
        <w:tc>
          <w:tcPr>
            <w:tcW w:w="2008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14:paraId="3826150A" w14:textId="16FFE389" w:rsidR="00071761" w:rsidRPr="009F314E" w:rsidRDefault="00071761" w:rsidP="00D72A3E">
            <w:pPr>
              <w:tabs>
                <w:tab w:val="num" w:pos="386"/>
              </w:tabs>
              <w:ind w:right="72"/>
              <w:jc w:val="both"/>
              <w:rPr>
                <w:sz w:val="21"/>
                <w:szCs w:val="21"/>
              </w:rPr>
            </w:pPr>
          </w:p>
        </w:tc>
        <w:tc>
          <w:tcPr>
            <w:tcW w:w="141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3DA28653" w14:textId="77777777" w:rsidR="00071761" w:rsidRPr="00A71D23" w:rsidRDefault="00071761" w:rsidP="00D72A3E">
            <w:pPr>
              <w:spacing w:line="216" w:lineRule="auto"/>
              <w:jc w:val="both"/>
              <w:rPr>
                <w:sz w:val="22"/>
                <w:szCs w:val="22"/>
              </w:rPr>
            </w:pPr>
            <w:r w:rsidRPr="00A71D23">
              <w:rPr>
                <w:sz w:val="22"/>
                <w:szCs w:val="22"/>
              </w:rPr>
              <w:t>10.89/01.086</w:t>
            </w:r>
          </w:p>
          <w:p w14:paraId="2801EC9D" w14:textId="1F07F4B2" w:rsidR="00071761" w:rsidRPr="00A71D23" w:rsidRDefault="00071761" w:rsidP="00D72A3E">
            <w:pPr>
              <w:spacing w:line="216" w:lineRule="auto"/>
              <w:jc w:val="both"/>
              <w:rPr>
                <w:sz w:val="22"/>
                <w:szCs w:val="22"/>
              </w:rPr>
            </w:pPr>
            <w:r w:rsidRPr="00A71D23">
              <w:rPr>
                <w:sz w:val="22"/>
                <w:szCs w:val="22"/>
              </w:rPr>
              <w:t>10.85/01.086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CDEFD8D" w14:textId="628E5D63" w:rsidR="00071761" w:rsidRPr="009F314E" w:rsidRDefault="00071761" w:rsidP="00D72A3E">
            <w:pPr>
              <w:spacing w:line="216" w:lineRule="auto"/>
              <w:jc w:val="both"/>
              <w:rPr>
                <w:sz w:val="21"/>
                <w:szCs w:val="21"/>
              </w:rPr>
            </w:pPr>
            <w:proofErr w:type="spellStart"/>
            <w:r w:rsidRPr="009F314E">
              <w:rPr>
                <w:sz w:val="21"/>
                <w:szCs w:val="21"/>
              </w:rPr>
              <w:t>Proteus</w:t>
            </w:r>
            <w:proofErr w:type="spellEnd"/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1B2051B" w14:textId="77777777" w:rsidR="00071761" w:rsidRPr="009F314E" w:rsidRDefault="00071761" w:rsidP="00D72A3E">
            <w:pPr>
              <w:spacing w:line="216" w:lineRule="auto"/>
              <w:jc w:val="both"/>
              <w:rPr>
                <w:sz w:val="21"/>
                <w:szCs w:val="21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57AB273" w14:textId="0AA18206" w:rsidR="00071761" w:rsidRPr="009F314E" w:rsidRDefault="00071761" w:rsidP="00D72A3E">
            <w:pPr>
              <w:spacing w:line="216" w:lineRule="auto"/>
              <w:jc w:val="both"/>
              <w:rPr>
                <w:sz w:val="21"/>
                <w:szCs w:val="21"/>
              </w:rPr>
            </w:pPr>
            <w:r w:rsidRPr="009F314E">
              <w:rPr>
                <w:sz w:val="21"/>
                <w:szCs w:val="21"/>
              </w:rPr>
              <w:t>ГОСТ 28560-90</w:t>
            </w:r>
          </w:p>
        </w:tc>
        <w:tc>
          <w:tcPr>
            <w:tcW w:w="198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3E915B4E" w14:textId="77777777" w:rsidR="00071761" w:rsidRPr="009F314E" w:rsidRDefault="00071761" w:rsidP="00D72A3E">
            <w:pPr>
              <w:spacing w:line="216" w:lineRule="auto"/>
              <w:jc w:val="both"/>
              <w:rPr>
                <w:sz w:val="21"/>
                <w:szCs w:val="21"/>
              </w:rPr>
            </w:pPr>
          </w:p>
        </w:tc>
      </w:tr>
      <w:tr w:rsidR="00071761" w:rsidRPr="009F314E" w14:paraId="71CCF949" w14:textId="69688312" w:rsidTr="006770B2">
        <w:trPr>
          <w:trHeight w:val="269"/>
        </w:trPr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B68A23" w14:textId="4F86B3D9" w:rsidR="00071761" w:rsidRPr="009F314E" w:rsidRDefault="00071761" w:rsidP="00D72A3E">
            <w:pPr>
              <w:tabs>
                <w:tab w:val="num" w:pos="386"/>
              </w:tabs>
              <w:spacing w:line="228" w:lineRule="auto"/>
              <w:ind w:right="74"/>
              <w:jc w:val="both"/>
              <w:rPr>
                <w:sz w:val="21"/>
                <w:szCs w:val="21"/>
              </w:rPr>
            </w:pPr>
            <w:r w:rsidRPr="009F314E">
              <w:rPr>
                <w:sz w:val="21"/>
                <w:szCs w:val="21"/>
              </w:rPr>
              <w:t>10.</w:t>
            </w:r>
            <w:r>
              <w:rPr>
                <w:sz w:val="21"/>
                <w:szCs w:val="21"/>
              </w:rPr>
              <w:t>27</w:t>
            </w:r>
            <w:r w:rsidRPr="009F314E">
              <w:rPr>
                <w:sz w:val="21"/>
                <w:szCs w:val="21"/>
              </w:rPr>
              <w:t>*</w:t>
            </w:r>
          </w:p>
        </w:tc>
        <w:tc>
          <w:tcPr>
            <w:tcW w:w="2008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14:paraId="69DE2054" w14:textId="61181319" w:rsidR="00071761" w:rsidRPr="009F314E" w:rsidRDefault="00071761" w:rsidP="00D72A3E">
            <w:pPr>
              <w:tabs>
                <w:tab w:val="num" w:pos="386"/>
              </w:tabs>
              <w:ind w:right="72"/>
              <w:jc w:val="both"/>
              <w:rPr>
                <w:sz w:val="21"/>
                <w:szCs w:val="21"/>
              </w:rPr>
            </w:pPr>
          </w:p>
        </w:tc>
        <w:tc>
          <w:tcPr>
            <w:tcW w:w="1417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98B1887" w14:textId="452DFD43" w:rsidR="00071761" w:rsidRPr="00A71D23" w:rsidRDefault="00071761" w:rsidP="00D72A3E">
            <w:pPr>
              <w:spacing w:line="21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83896A2" w14:textId="7114CBDB" w:rsidR="00071761" w:rsidRPr="009F314E" w:rsidRDefault="00071761" w:rsidP="00D72A3E">
            <w:pPr>
              <w:spacing w:line="216" w:lineRule="auto"/>
              <w:jc w:val="both"/>
              <w:rPr>
                <w:sz w:val="21"/>
                <w:szCs w:val="21"/>
              </w:rPr>
            </w:pPr>
            <w:proofErr w:type="spellStart"/>
            <w:proofErr w:type="gramStart"/>
            <w:r w:rsidRPr="009F314E">
              <w:rPr>
                <w:sz w:val="21"/>
                <w:szCs w:val="21"/>
                <w:lang w:val="en-US"/>
              </w:rPr>
              <w:t>B.cereus</w:t>
            </w:r>
            <w:proofErr w:type="spellEnd"/>
            <w:proofErr w:type="gramEnd"/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DF7A967" w14:textId="77777777" w:rsidR="00071761" w:rsidRPr="009F314E" w:rsidRDefault="00071761" w:rsidP="00D72A3E">
            <w:pPr>
              <w:spacing w:line="216" w:lineRule="auto"/>
              <w:jc w:val="both"/>
              <w:rPr>
                <w:sz w:val="21"/>
                <w:szCs w:val="21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5DD8AB1" w14:textId="77777777" w:rsidR="00071761" w:rsidRPr="009F314E" w:rsidRDefault="00071761" w:rsidP="00D72A3E">
            <w:pPr>
              <w:spacing w:line="216" w:lineRule="auto"/>
              <w:jc w:val="both"/>
              <w:rPr>
                <w:sz w:val="21"/>
                <w:szCs w:val="21"/>
                <w:lang w:val="en-US"/>
              </w:rPr>
            </w:pPr>
            <w:r w:rsidRPr="009F314E">
              <w:rPr>
                <w:sz w:val="21"/>
                <w:szCs w:val="21"/>
              </w:rPr>
              <w:t>ГОСТ 10444.8-2013</w:t>
            </w:r>
          </w:p>
          <w:p w14:paraId="512ACB7A" w14:textId="5F1E8523" w:rsidR="00071761" w:rsidRPr="009F314E" w:rsidRDefault="00071761" w:rsidP="00D72A3E">
            <w:pPr>
              <w:spacing w:line="216" w:lineRule="auto"/>
              <w:jc w:val="both"/>
              <w:rPr>
                <w:sz w:val="21"/>
                <w:szCs w:val="21"/>
              </w:rPr>
            </w:pPr>
            <w:r w:rsidRPr="009F314E">
              <w:rPr>
                <w:sz w:val="21"/>
                <w:szCs w:val="21"/>
              </w:rPr>
              <w:t xml:space="preserve">ГОСТ </w:t>
            </w:r>
            <w:r w:rsidRPr="009F314E">
              <w:rPr>
                <w:sz w:val="21"/>
                <w:szCs w:val="21"/>
                <w:lang w:val="en-US"/>
              </w:rPr>
              <w:t>ISO 21871-2013</w:t>
            </w:r>
          </w:p>
        </w:tc>
        <w:tc>
          <w:tcPr>
            <w:tcW w:w="198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69792B2B" w14:textId="77777777" w:rsidR="00071761" w:rsidRPr="009F314E" w:rsidRDefault="00071761" w:rsidP="00D72A3E">
            <w:pPr>
              <w:spacing w:line="216" w:lineRule="auto"/>
              <w:jc w:val="both"/>
              <w:rPr>
                <w:sz w:val="21"/>
                <w:szCs w:val="21"/>
              </w:rPr>
            </w:pPr>
          </w:p>
        </w:tc>
      </w:tr>
      <w:tr w:rsidR="00071761" w:rsidRPr="009F314E" w14:paraId="43702E6C" w14:textId="687A0475" w:rsidTr="002F3E87">
        <w:trPr>
          <w:trHeight w:val="269"/>
        </w:trPr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53652D" w14:textId="41DFEDD2" w:rsidR="00071761" w:rsidRPr="009F314E" w:rsidRDefault="00071761" w:rsidP="00D72A3E">
            <w:pPr>
              <w:tabs>
                <w:tab w:val="num" w:pos="386"/>
              </w:tabs>
              <w:spacing w:line="228" w:lineRule="auto"/>
              <w:ind w:right="74"/>
              <w:jc w:val="both"/>
              <w:rPr>
                <w:sz w:val="21"/>
                <w:szCs w:val="21"/>
              </w:rPr>
            </w:pPr>
            <w:r w:rsidRPr="009F314E">
              <w:rPr>
                <w:sz w:val="21"/>
                <w:szCs w:val="21"/>
              </w:rPr>
              <w:t>10.</w:t>
            </w:r>
            <w:r>
              <w:rPr>
                <w:sz w:val="21"/>
                <w:szCs w:val="21"/>
              </w:rPr>
              <w:t>28</w:t>
            </w:r>
            <w:r w:rsidRPr="009F314E">
              <w:rPr>
                <w:sz w:val="21"/>
                <w:szCs w:val="21"/>
              </w:rPr>
              <w:t>*</w:t>
            </w:r>
          </w:p>
        </w:tc>
        <w:tc>
          <w:tcPr>
            <w:tcW w:w="2008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14:paraId="6A5D352E" w14:textId="761C4DC6" w:rsidR="00071761" w:rsidRPr="009F314E" w:rsidRDefault="00071761" w:rsidP="00D72A3E">
            <w:pPr>
              <w:tabs>
                <w:tab w:val="num" w:pos="386"/>
              </w:tabs>
              <w:ind w:right="72"/>
              <w:jc w:val="both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F4322A4" w14:textId="74A28C0F" w:rsidR="00071761" w:rsidRPr="00A71D23" w:rsidRDefault="00071761" w:rsidP="00D72A3E">
            <w:pPr>
              <w:spacing w:line="216" w:lineRule="auto"/>
              <w:jc w:val="both"/>
              <w:rPr>
                <w:sz w:val="22"/>
                <w:szCs w:val="22"/>
              </w:rPr>
            </w:pPr>
            <w:r w:rsidRPr="00A71D23">
              <w:rPr>
                <w:sz w:val="22"/>
                <w:szCs w:val="22"/>
              </w:rPr>
              <w:t>10.89/01.086</w:t>
            </w:r>
          </w:p>
          <w:p w14:paraId="1D94961E" w14:textId="5287EC1D" w:rsidR="00071761" w:rsidRPr="00A71D23" w:rsidRDefault="00071761" w:rsidP="00D72A3E">
            <w:pPr>
              <w:spacing w:line="216" w:lineRule="auto"/>
              <w:jc w:val="both"/>
              <w:rPr>
                <w:sz w:val="22"/>
                <w:szCs w:val="22"/>
              </w:rPr>
            </w:pPr>
            <w:r w:rsidRPr="00A71D23">
              <w:rPr>
                <w:sz w:val="22"/>
                <w:szCs w:val="22"/>
              </w:rPr>
              <w:t xml:space="preserve"> </w:t>
            </w:r>
          </w:p>
          <w:p w14:paraId="14CE0AA4" w14:textId="1D332D98" w:rsidR="00071761" w:rsidRPr="00A71D23" w:rsidRDefault="00071761" w:rsidP="00D72A3E">
            <w:pPr>
              <w:spacing w:line="216" w:lineRule="auto"/>
              <w:jc w:val="both"/>
              <w:rPr>
                <w:sz w:val="22"/>
                <w:szCs w:val="22"/>
              </w:rPr>
            </w:pPr>
            <w:r w:rsidRPr="00A71D23">
              <w:rPr>
                <w:sz w:val="22"/>
                <w:szCs w:val="22"/>
              </w:rPr>
              <w:t xml:space="preserve"> 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F7B02C1" w14:textId="5BD3A3E0" w:rsidR="00071761" w:rsidRPr="009F314E" w:rsidRDefault="00071761" w:rsidP="00D72A3E">
            <w:pPr>
              <w:spacing w:line="216" w:lineRule="auto"/>
              <w:jc w:val="both"/>
              <w:rPr>
                <w:sz w:val="21"/>
                <w:szCs w:val="21"/>
                <w:lang w:val="en-US"/>
              </w:rPr>
            </w:pPr>
            <w:r w:rsidRPr="009F314E">
              <w:rPr>
                <w:sz w:val="21"/>
                <w:szCs w:val="21"/>
              </w:rPr>
              <w:t>Промышленная стерильность</w:t>
            </w: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D258366" w14:textId="77777777" w:rsidR="00071761" w:rsidRPr="009F314E" w:rsidRDefault="00071761" w:rsidP="00D72A3E">
            <w:pPr>
              <w:spacing w:line="216" w:lineRule="auto"/>
              <w:jc w:val="both"/>
              <w:rPr>
                <w:sz w:val="21"/>
                <w:szCs w:val="21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32EBF5D" w14:textId="61429F97" w:rsidR="00071761" w:rsidRPr="009F314E" w:rsidRDefault="00071761" w:rsidP="00D72A3E">
            <w:pPr>
              <w:spacing w:line="216" w:lineRule="auto"/>
              <w:jc w:val="both"/>
              <w:rPr>
                <w:sz w:val="21"/>
                <w:szCs w:val="21"/>
              </w:rPr>
            </w:pPr>
            <w:r w:rsidRPr="009F314E">
              <w:rPr>
                <w:sz w:val="21"/>
                <w:szCs w:val="21"/>
              </w:rPr>
              <w:t>ГОСТ 30425-97</w:t>
            </w:r>
          </w:p>
        </w:tc>
        <w:tc>
          <w:tcPr>
            <w:tcW w:w="198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C09F5AA" w14:textId="77777777" w:rsidR="00071761" w:rsidRPr="009F314E" w:rsidRDefault="00071761" w:rsidP="00D72A3E">
            <w:pPr>
              <w:spacing w:line="216" w:lineRule="auto"/>
              <w:jc w:val="both"/>
              <w:rPr>
                <w:sz w:val="21"/>
                <w:szCs w:val="21"/>
              </w:rPr>
            </w:pPr>
          </w:p>
        </w:tc>
      </w:tr>
      <w:tr w:rsidR="009E67CC" w:rsidRPr="009F314E" w14:paraId="1E26DD7E" w14:textId="15224996" w:rsidTr="002F3E87">
        <w:trPr>
          <w:trHeight w:val="269"/>
        </w:trPr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0129AF" w14:textId="3A2772D7" w:rsidR="009E67CC" w:rsidRPr="009F314E" w:rsidRDefault="009E67CC" w:rsidP="00D72A3E">
            <w:pPr>
              <w:tabs>
                <w:tab w:val="num" w:pos="386"/>
              </w:tabs>
              <w:spacing w:line="228" w:lineRule="auto"/>
              <w:ind w:right="74"/>
              <w:jc w:val="both"/>
              <w:rPr>
                <w:sz w:val="21"/>
                <w:szCs w:val="21"/>
              </w:rPr>
            </w:pPr>
            <w:r w:rsidRPr="009F314E">
              <w:rPr>
                <w:sz w:val="21"/>
                <w:szCs w:val="21"/>
              </w:rPr>
              <w:t>10.</w:t>
            </w:r>
            <w:r>
              <w:rPr>
                <w:sz w:val="21"/>
                <w:szCs w:val="21"/>
              </w:rPr>
              <w:t>29</w:t>
            </w:r>
            <w:r w:rsidRPr="009F314E">
              <w:rPr>
                <w:sz w:val="21"/>
                <w:szCs w:val="21"/>
              </w:rPr>
              <w:t>*</w:t>
            </w:r>
          </w:p>
        </w:tc>
        <w:tc>
          <w:tcPr>
            <w:tcW w:w="2008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14:paraId="78A90B24" w14:textId="348A8D54" w:rsidR="009E67CC" w:rsidRPr="009F314E" w:rsidRDefault="009E67CC" w:rsidP="00D72A3E">
            <w:pPr>
              <w:tabs>
                <w:tab w:val="num" w:pos="386"/>
              </w:tabs>
              <w:ind w:right="72"/>
              <w:jc w:val="both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726FDD4" w14:textId="77777777" w:rsidR="009E67CC" w:rsidRPr="00A71D23" w:rsidRDefault="009E67CC" w:rsidP="00D72A3E">
            <w:pPr>
              <w:spacing w:line="216" w:lineRule="auto"/>
              <w:jc w:val="both"/>
              <w:rPr>
                <w:sz w:val="22"/>
                <w:szCs w:val="22"/>
              </w:rPr>
            </w:pPr>
            <w:r w:rsidRPr="00A71D23">
              <w:rPr>
                <w:sz w:val="22"/>
                <w:szCs w:val="22"/>
              </w:rPr>
              <w:t>10.89/04.125</w:t>
            </w:r>
          </w:p>
          <w:p w14:paraId="081D6BDA" w14:textId="0A6614D3" w:rsidR="009E67CC" w:rsidRPr="00A71D23" w:rsidRDefault="009E67CC" w:rsidP="00D72A3E">
            <w:pPr>
              <w:spacing w:line="216" w:lineRule="auto"/>
              <w:jc w:val="both"/>
              <w:rPr>
                <w:sz w:val="22"/>
                <w:szCs w:val="22"/>
              </w:rPr>
            </w:pPr>
            <w:r w:rsidRPr="00A71D23">
              <w:rPr>
                <w:sz w:val="22"/>
                <w:szCs w:val="22"/>
              </w:rPr>
              <w:t>10.85/04.125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BBF42C4" w14:textId="134AF0ED" w:rsidR="009E67CC" w:rsidRPr="009F314E" w:rsidRDefault="009E67CC" w:rsidP="00D72A3E">
            <w:pPr>
              <w:spacing w:line="216" w:lineRule="auto"/>
              <w:jc w:val="both"/>
              <w:rPr>
                <w:sz w:val="21"/>
                <w:szCs w:val="21"/>
              </w:rPr>
            </w:pPr>
            <w:r w:rsidRPr="009F314E">
              <w:rPr>
                <w:sz w:val="21"/>
                <w:szCs w:val="21"/>
              </w:rPr>
              <w:t>Удельная активность</w:t>
            </w:r>
            <w:r>
              <w:rPr>
                <w:sz w:val="21"/>
                <w:szCs w:val="21"/>
              </w:rPr>
              <w:t xml:space="preserve"> </w:t>
            </w:r>
            <w:proofErr w:type="gramStart"/>
            <w:r>
              <w:rPr>
                <w:sz w:val="21"/>
                <w:szCs w:val="21"/>
              </w:rPr>
              <w:t xml:space="preserve">радионуклида </w:t>
            </w:r>
            <w:r w:rsidRPr="009F314E">
              <w:rPr>
                <w:sz w:val="21"/>
                <w:szCs w:val="21"/>
              </w:rPr>
              <w:t xml:space="preserve"> цези</w:t>
            </w:r>
            <w:r>
              <w:rPr>
                <w:sz w:val="21"/>
                <w:szCs w:val="21"/>
              </w:rPr>
              <w:t>й</w:t>
            </w:r>
            <w:proofErr w:type="gramEnd"/>
            <w:r w:rsidRPr="009F314E">
              <w:rPr>
                <w:sz w:val="21"/>
                <w:szCs w:val="21"/>
              </w:rPr>
              <w:t>-137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8ED5CCA" w14:textId="527DA892" w:rsidR="009E67CC" w:rsidRPr="00CA2403" w:rsidRDefault="009E67CC" w:rsidP="00D72A3E">
            <w:pPr>
              <w:suppressAutoHyphens/>
              <w:jc w:val="both"/>
              <w:rPr>
                <w:sz w:val="22"/>
                <w:szCs w:val="22"/>
              </w:rPr>
            </w:pPr>
            <w:r w:rsidRPr="00CD7F35">
              <w:rPr>
                <w:sz w:val="16"/>
                <w:szCs w:val="16"/>
              </w:rPr>
              <w:t xml:space="preserve">  </w:t>
            </w:r>
            <w:r w:rsidRPr="00CA2403">
              <w:rPr>
                <w:sz w:val="22"/>
                <w:szCs w:val="22"/>
              </w:rPr>
              <w:t>ГН 10-117-99 (РДУ-99) Республиканские допустимые уровни содержания цезия-137 и стронция-90 в сельскохозяйственном сырье и кормах, утв. Минсельхозпродом РБ 03.08.1999</w:t>
            </w:r>
          </w:p>
          <w:p w14:paraId="2371385D" w14:textId="650D8394" w:rsidR="009E67CC" w:rsidRPr="009F314E" w:rsidRDefault="009E67CC" w:rsidP="00D72A3E">
            <w:pPr>
              <w:spacing w:line="216" w:lineRule="auto"/>
              <w:jc w:val="both"/>
              <w:rPr>
                <w:sz w:val="21"/>
                <w:szCs w:val="21"/>
              </w:rPr>
            </w:pPr>
            <w:r w:rsidRPr="00CA2403">
              <w:rPr>
                <w:color w:val="EE0000"/>
                <w:sz w:val="22"/>
                <w:szCs w:val="22"/>
              </w:rPr>
              <w:t xml:space="preserve"> </w:t>
            </w:r>
            <w:r w:rsidRPr="00CA2403">
              <w:rPr>
                <w:bCs/>
                <w:color w:val="000000"/>
                <w:sz w:val="22"/>
                <w:szCs w:val="22"/>
                <w:shd w:val="clear" w:color="auto" w:fill="FFFFFF"/>
              </w:rPr>
              <w:t xml:space="preserve">ГН «Показатели безопасности и безвредности продовольственного </w:t>
            </w:r>
            <w:r w:rsidRPr="00CA2403">
              <w:rPr>
                <w:bCs/>
                <w:color w:val="000000"/>
                <w:sz w:val="22"/>
                <w:szCs w:val="22"/>
                <w:shd w:val="clear" w:color="auto" w:fill="FFFFFF"/>
              </w:rPr>
              <w:lastRenderedPageBreak/>
              <w:t>сырья и пищевых продуктов», утв. постановлением Совета Министров Республики Беларусь</w:t>
            </w:r>
            <w:r w:rsidRPr="00CD7F35">
              <w:rPr>
                <w:bCs/>
                <w:color w:val="000000"/>
                <w:sz w:val="16"/>
                <w:szCs w:val="16"/>
                <w:shd w:val="clear" w:color="auto" w:fill="FFFFFF"/>
              </w:rPr>
              <w:t xml:space="preserve"> от 25.01.2021 № 37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98C15A3" w14:textId="329A9424" w:rsidR="009E67CC" w:rsidRPr="009F314E" w:rsidRDefault="009E67CC" w:rsidP="00D72A3E">
            <w:pPr>
              <w:spacing w:line="216" w:lineRule="auto"/>
              <w:jc w:val="both"/>
              <w:rPr>
                <w:sz w:val="21"/>
                <w:szCs w:val="21"/>
              </w:rPr>
            </w:pPr>
            <w:r w:rsidRPr="009F314E">
              <w:rPr>
                <w:sz w:val="21"/>
                <w:szCs w:val="21"/>
              </w:rPr>
              <w:lastRenderedPageBreak/>
              <w:t>МВИ.МН 1181-2011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30F20609" w14:textId="77777777" w:rsidR="002F3E87" w:rsidRDefault="002F3E87" w:rsidP="002F3E87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Лабораторный </w:t>
            </w:r>
          </w:p>
          <w:p w14:paraId="4FDE6621" w14:textId="77777777" w:rsidR="002F3E87" w:rsidRDefault="002F3E87" w:rsidP="002F3E87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отдел, группа санитарно-гигиенических исследований </w:t>
            </w:r>
          </w:p>
          <w:p w14:paraId="2200D82E" w14:textId="77777777" w:rsidR="002F3E87" w:rsidRDefault="002F3E87" w:rsidP="002F3E87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(ул.Октябрьская,33,</w:t>
            </w:r>
          </w:p>
          <w:p w14:paraId="5F6DB643" w14:textId="15722E89" w:rsidR="009E67CC" w:rsidRPr="009F314E" w:rsidRDefault="002F3E87" w:rsidP="002F3E87">
            <w:pPr>
              <w:spacing w:line="216" w:lineRule="auto"/>
              <w:jc w:val="both"/>
              <w:rPr>
                <w:sz w:val="21"/>
                <w:szCs w:val="21"/>
              </w:rPr>
            </w:pPr>
            <w:proofErr w:type="spellStart"/>
            <w:r>
              <w:rPr>
                <w:sz w:val="22"/>
                <w:szCs w:val="22"/>
              </w:rPr>
              <w:t>г.Рогачёв</w:t>
            </w:r>
            <w:proofErr w:type="spellEnd"/>
            <w:r>
              <w:rPr>
                <w:sz w:val="22"/>
                <w:szCs w:val="22"/>
              </w:rPr>
              <w:t>, Гомельская область</w:t>
            </w:r>
          </w:p>
        </w:tc>
      </w:tr>
      <w:tr w:rsidR="00684C90" w:rsidRPr="009F314E" w14:paraId="0AE879B0" w14:textId="77777777" w:rsidTr="002F3E87">
        <w:trPr>
          <w:trHeight w:val="269"/>
        </w:trPr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6070E1" w14:textId="1B765583" w:rsidR="00684C90" w:rsidRPr="009F314E" w:rsidRDefault="00684C90" w:rsidP="00684C90">
            <w:pPr>
              <w:tabs>
                <w:tab w:val="num" w:pos="386"/>
              </w:tabs>
              <w:spacing w:line="228" w:lineRule="auto"/>
              <w:ind w:right="74"/>
              <w:jc w:val="both"/>
              <w:rPr>
                <w:sz w:val="21"/>
                <w:szCs w:val="21"/>
              </w:rPr>
            </w:pPr>
            <w:r w:rsidRPr="009F314E">
              <w:rPr>
                <w:sz w:val="21"/>
                <w:szCs w:val="21"/>
              </w:rPr>
              <w:t>10.</w:t>
            </w:r>
            <w:r>
              <w:rPr>
                <w:sz w:val="21"/>
                <w:szCs w:val="21"/>
              </w:rPr>
              <w:t>30</w:t>
            </w:r>
            <w:r w:rsidRPr="009F314E">
              <w:rPr>
                <w:sz w:val="21"/>
                <w:szCs w:val="21"/>
              </w:rPr>
              <w:t>*</w:t>
            </w:r>
          </w:p>
        </w:tc>
        <w:tc>
          <w:tcPr>
            <w:tcW w:w="2008" w:type="dxa"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14:paraId="25BB3671" w14:textId="77777777" w:rsidR="00684C90" w:rsidRPr="009F314E" w:rsidRDefault="00684C90" w:rsidP="00684C90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Блюда пищевые готовые Продукты пищевые прочие</w:t>
            </w:r>
          </w:p>
          <w:p w14:paraId="73D72B9F" w14:textId="77777777" w:rsidR="00684C90" w:rsidRPr="009F314E" w:rsidRDefault="00684C90" w:rsidP="00684C90">
            <w:pPr>
              <w:tabs>
                <w:tab w:val="num" w:pos="386"/>
              </w:tabs>
              <w:ind w:right="72"/>
              <w:jc w:val="both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A245B34" w14:textId="77777777" w:rsidR="00684C90" w:rsidRPr="006D5335" w:rsidRDefault="00684C90" w:rsidP="00684C90">
            <w:pPr>
              <w:spacing w:line="216" w:lineRule="auto"/>
              <w:jc w:val="both"/>
              <w:rPr>
                <w:sz w:val="22"/>
                <w:szCs w:val="22"/>
              </w:rPr>
            </w:pPr>
            <w:r w:rsidRPr="006D5335">
              <w:rPr>
                <w:sz w:val="22"/>
                <w:szCs w:val="22"/>
              </w:rPr>
              <w:t>10.85/08.133</w:t>
            </w:r>
          </w:p>
          <w:p w14:paraId="7FCB9EAC" w14:textId="77777777" w:rsidR="00684C90" w:rsidRPr="006D5335" w:rsidRDefault="00684C90" w:rsidP="00684C90">
            <w:pPr>
              <w:rPr>
                <w:sz w:val="22"/>
                <w:szCs w:val="22"/>
              </w:rPr>
            </w:pPr>
            <w:r w:rsidRPr="006D5335">
              <w:rPr>
                <w:sz w:val="22"/>
                <w:szCs w:val="22"/>
              </w:rPr>
              <w:t>10.85/08.082</w:t>
            </w:r>
          </w:p>
          <w:p w14:paraId="20B16255" w14:textId="77777777" w:rsidR="00684C90" w:rsidRPr="00D73422" w:rsidRDefault="00684C90" w:rsidP="00684C90">
            <w:pPr>
              <w:spacing w:line="216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0161C30" w14:textId="419322F2" w:rsidR="00684C90" w:rsidRPr="009F314E" w:rsidRDefault="00684C90" w:rsidP="00684C90">
            <w:pPr>
              <w:spacing w:line="216" w:lineRule="auto"/>
              <w:jc w:val="both"/>
              <w:rPr>
                <w:sz w:val="21"/>
                <w:szCs w:val="21"/>
              </w:rPr>
            </w:pPr>
            <w:r w:rsidRPr="00CD7F35">
              <w:rPr>
                <w:sz w:val="21"/>
                <w:szCs w:val="21"/>
              </w:rPr>
              <w:t>содержание продуктов термического окисления (степень термического окисления)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4B07E7F" w14:textId="77777777" w:rsidR="00684C90" w:rsidRPr="009F314E" w:rsidRDefault="00684C90" w:rsidP="00684C90">
            <w:pPr>
              <w:spacing w:line="216" w:lineRule="auto"/>
              <w:jc w:val="both"/>
              <w:rPr>
                <w:sz w:val="21"/>
                <w:szCs w:val="21"/>
              </w:rPr>
            </w:pPr>
            <w:r w:rsidRPr="009F314E">
              <w:rPr>
                <w:sz w:val="21"/>
                <w:szCs w:val="21"/>
              </w:rPr>
              <w:t>СТБ 1210-2010</w:t>
            </w:r>
          </w:p>
          <w:p w14:paraId="41F1AD25" w14:textId="77777777" w:rsidR="00684C90" w:rsidRPr="009F314E" w:rsidRDefault="00684C90" w:rsidP="00684C90">
            <w:pPr>
              <w:spacing w:line="216" w:lineRule="auto"/>
              <w:jc w:val="both"/>
              <w:rPr>
                <w:sz w:val="21"/>
                <w:szCs w:val="21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9F314E">
              <w:rPr>
                <w:sz w:val="21"/>
                <w:szCs w:val="21"/>
              </w:rPr>
              <w:t>ТНПА и другая документация</w:t>
            </w:r>
          </w:p>
          <w:p w14:paraId="7B4437F3" w14:textId="77777777" w:rsidR="00684C90" w:rsidRPr="00CD7F35" w:rsidRDefault="00684C90" w:rsidP="00684C90">
            <w:pPr>
              <w:suppressAutoHyphens/>
              <w:jc w:val="both"/>
              <w:rPr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F8C4A91" w14:textId="77777777" w:rsidR="00684C90" w:rsidRPr="009F314E" w:rsidRDefault="00684C90" w:rsidP="00684C90">
            <w:pPr>
              <w:spacing w:line="216" w:lineRule="auto"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 xml:space="preserve">СТБ 985-95 п.5.8 </w:t>
            </w:r>
          </w:p>
          <w:p w14:paraId="03234F4E" w14:textId="74158C9E" w:rsidR="00684C90" w:rsidRPr="009F314E" w:rsidRDefault="00684C90" w:rsidP="00684C90">
            <w:pPr>
              <w:spacing w:line="216" w:lineRule="auto"/>
              <w:jc w:val="both"/>
              <w:rPr>
                <w:sz w:val="21"/>
                <w:szCs w:val="21"/>
              </w:rPr>
            </w:pPr>
            <w:r w:rsidRPr="009F314E">
              <w:rPr>
                <w:sz w:val="22"/>
                <w:szCs w:val="22"/>
              </w:rPr>
              <w:t>ГОСТ Р 54607.3-2014 п.6.2, п. 6.3</w:t>
            </w:r>
          </w:p>
        </w:tc>
        <w:tc>
          <w:tcPr>
            <w:tcW w:w="198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CA617B5" w14:textId="77777777" w:rsidR="00684C90" w:rsidRPr="009F314E" w:rsidRDefault="00684C90" w:rsidP="00684C90">
            <w:pPr>
              <w:spacing w:line="216" w:lineRule="auto"/>
              <w:jc w:val="both"/>
              <w:rPr>
                <w:sz w:val="21"/>
                <w:szCs w:val="21"/>
              </w:rPr>
            </w:pPr>
          </w:p>
        </w:tc>
      </w:tr>
      <w:tr w:rsidR="00684C90" w:rsidRPr="009F314E" w14:paraId="48014EB1" w14:textId="77777777" w:rsidTr="00684C90">
        <w:trPr>
          <w:trHeight w:val="269"/>
        </w:trPr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753AAB" w14:textId="79C0719F" w:rsidR="00684C90" w:rsidRPr="009F314E" w:rsidRDefault="00684C90" w:rsidP="00684C90">
            <w:pPr>
              <w:tabs>
                <w:tab w:val="num" w:pos="386"/>
              </w:tabs>
              <w:spacing w:line="228" w:lineRule="auto"/>
              <w:ind w:right="74"/>
              <w:jc w:val="both"/>
              <w:rPr>
                <w:sz w:val="21"/>
                <w:szCs w:val="21"/>
              </w:rPr>
            </w:pPr>
            <w:r w:rsidRPr="009F314E">
              <w:rPr>
                <w:sz w:val="21"/>
                <w:szCs w:val="21"/>
              </w:rPr>
              <w:t>10.</w:t>
            </w:r>
            <w:r>
              <w:rPr>
                <w:sz w:val="21"/>
                <w:szCs w:val="21"/>
              </w:rPr>
              <w:t>31</w:t>
            </w:r>
            <w:r w:rsidRPr="009F314E">
              <w:rPr>
                <w:sz w:val="21"/>
                <w:szCs w:val="21"/>
              </w:rPr>
              <w:t>*</w:t>
            </w:r>
          </w:p>
        </w:tc>
        <w:tc>
          <w:tcPr>
            <w:tcW w:w="2008" w:type="dxa"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14:paraId="13586AB2" w14:textId="77777777" w:rsidR="00684C90" w:rsidRPr="009F314E" w:rsidRDefault="00684C90" w:rsidP="00684C90">
            <w:pPr>
              <w:tabs>
                <w:tab w:val="num" w:pos="386"/>
              </w:tabs>
              <w:ind w:right="72"/>
              <w:jc w:val="both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01E776" w14:textId="66D3D413" w:rsidR="00684C90" w:rsidRPr="00D73422" w:rsidRDefault="00684C90" w:rsidP="00684C90">
            <w:pPr>
              <w:spacing w:line="216" w:lineRule="auto"/>
              <w:jc w:val="both"/>
              <w:rPr>
                <w:sz w:val="16"/>
                <w:szCs w:val="16"/>
              </w:rPr>
            </w:pPr>
            <w:r w:rsidRPr="006D5335">
              <w:rPr>
                <w:sz w:val="22"/>
                <w:szCs w:val="22"/>
              </w:rPr>
              <w:t>10.85/08.052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E196791" w14:textId="677BCBB8" w:rsidR="00684C90" w:rsidRPr="009F314E" w:rsidRDefault="00684C90" w:rsidP="00684C90">
            <w:pPr>
              <w:spacing w:line="216" w:lineRule="auto"/>
              <w:jc w:val="both"/>
              <w:rPr>
                <w:sz w:val="21"/>
                <w:szCs w:val="21"/>
              </w:rPr>
            </w:pPr>
            <w:proofErr w:type="spellStart"/>
            <w:r w:rsidRPr="00CD7F35">
              <w:rPr>
                <w:sz w:val="21"/>
                <w:szCs w:val="21"/>
              </w:rPr>
              <w:t>м.д</w:t>
            </w:r>
            <w:proofErr w:type="spellEnd"/>
            <w:r w:rsidRPr="00CD7F35">
              <w:rPr>
                <w:sz w:val="21"/>
                <w:szCs w:val="21"/>
              </w:rPr>
              <w:t>. начинки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FA70D61" w14:textId="77777777" w:rsidR="00684C90" w:rsidRPr="00CD7F35" w:rsidRDefault="00684C90" w:rsidP="00684C90">
            <w:pPr>
              <w:suppressAutoHyphens/>
              <w:jc w:val="both"/>
              <w:rPr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43447D" w14:textId="77777777" w:rsidR="00684C90" w:rsidRPr="009F314E" w:rsidRDefault="00684C90" w:rsidP="00684C90">
            <w:pPr>
              <w:tabs>
                <w:tab w:val="left" w:pos="284"/>
              </w:tabs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СТБ 985-95 п.5.5</w:t>
            </w:r>
          </w:p>
          <w:p w14:paraId="16B904B4" w14:textId="77777777" w:rsidR="00684C90" w:rsidRPr="009F314E" w:rsidRDefault="00684C90" w:rsidP="00684C90">
            <w:pPr>
              <w:spacing w:line="216" w:lineRule="auto"/>
              <w:jc w:val="both"/>
              <w:rPr>
                <w:sz w:val="21"/>
                <w:szCs w:val="21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2F62549" w14:textId="77777777" w:rsidR="00684C90" w:rsidRPr="009F314E" w:rsidRDefault="00684C90" w:rsidP="00684C90">
            <w:pPr>
              <w:spacing w:line="216" w:lineRule="auto"/>
              <w:jc w:val="both"/>
              <w:rPr>
                <w:sz w:val="21"/>
                <w:szCs w:val="21"/>
              </w:rPr>
            </w:pPr>
          </w:p>
        </w:tc>
      </w:tr>
      <w:tr w:rsidR="00684C90" w:rsidRPr="009F314E" w14:paraId="1FC22DAA" w14:textId="77777777" w:rsidTr="00684C90">
        <w:trPr>
          <w:trHeight w:val="269"/>
        </w:trPr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24BB09" w14:textId="16A71F71" w:rsidR="00684C90" w:rsidRPr="009F314E" w:rsidRDefault="00684C90" w:rsidP="00684C90">
            <w:pPr>
              <w:tabs>
                <w:tab w:val="num" w:pos="386"/>
              </w:tabs>
              <w:spacing w:line="228" w:lineRule="auto"/>
              <w:ind w:right="74"/>
              <w:jc w:val="both"/>
              <w:rPr>
                <w:sz w:val="21"/>
                <w:szCs w:val="21"/>
              </w:rPr>
            </w:pPr>
            <w:r w:rsidRPr="009F314E">
              <w:rPr>
                <w:sz w:val="21"/>
                <w:szCs w:val="21"/>
              </w:rPr>
              <w:t>10.</w:t>
            </w:r>
            <w:r>
              <w:rPr>
                <w:sz w:val="21"/>
                <w:szCs w:val="21"/>
              </w:rPr>
              <w:t>32</w:t>
            </w:r>
            <w:r w:rsidRPr="009F314E">
              <w:rPr>
                <w:sz w:val="21"/>
                <w:szCs w:val="21"/>
              </w:rPr>
              <w:t>*</w:t>
            </w:r>
          </w:p>
        </w:tc>
        <w:tc>
          <w:tcPr>
            <w:tcW w:w="2008" w:type="dxa"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14:paraId="37282A34" w14:textId="77777777" w:rsidR="00684C90" w:rsidRPr="009F314E" w:rsidRDefault="00684C90" w:rsidP="00684C90">
            <w:pPr>
              <w:tabs>
                <w:tab w:val="num" w:pos="386"/>
              </w:tabs>
              <w:ind w:right="72"/>
              <w:jc w:val="both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AE7CFE1" w14:textId="246DF616" w:rsidR="00684C90" w:rsidRPr="00D73422" w:rsidRDefault="00684C90" w:rsidP="00684C90">
            <w:pPr>
              <w:spacing w:line="216" w:lineRule="auto"/>
              <w:jc w:val="both"/>
              <w:rPr>
                <w:sz w:val="16"/>
                <w:szCs w:val="16"/>
              </w:rPr>
            </w:pPr>
            <w:r w:rsidRPr="006D5335">
              <w:rPr>
                <w:sz w:val="22"/>
                <w:szCs w:val="22"/>
              </w:rPr>
              <w:t>10.85/08.149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1EAD0D" w14:textId="29868123" w:rsidR="00684C90" w:rsidRPr="009F314E" w:rsidRDefault="00684C90" w:rsidP="00684C90">
            <w:pPr>
              <w:spacing w:line="216" w:lineRule="auto"/>
              <w:jc w:val="both"/>
              <w:rPr>
                <w:sz w:val="21"/>
                <w:szCs w:val="21"/>
              </w:rPr>
            </w:pPr>
            <w:r w:rsidRPr="00CD7F35">
              <w:rPr>
                <w:sz w:val="21"/>
                <w:szCs w:val="21"/>
              </w:rPr>
              <w:t>массовая доля хлеба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5E19C0C" w14:textId="77777777" w:rsidR="00684C90" w:rsidRPr="00CD7F35" w:rsidRDefault="00684C90" w:rsidP="00684C90">
            <w:pPr>
              <w:suppressAutoHyphens/>
              <w:jc w:val="both"/>
              <w:rPr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2C476A" w14:textId="2814D8B5" w:rsidR="00684C90" w:rsidRPr="009F314E" w:rsidRDefault="00684C90" w:rsidP="00684C90">
            <w:pPr>
              <w:spacing w:line="216" w:lineRule="auto"/>
              <w:jc w:val="both"/>
              <w:rPr>
                <w:sz w:val="21"/>
                <w:szCs w:val="21"/>
              </w:rPr>
            </w:pPr>
            <w:r w:rsidRPr="009F314E">
              <w:rPr>
                <w:sz w:val="22"/>
                <w:szCs w:val="22"/>
              </w:rPr>
              <w:t>ГОСТ 34135-2017 р.6, р.9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BC52D3" w14:textId="77777777" w:rsidR="00684C90" w:rsidRPr="009F314E" w:rsidRDefault="00684C90" w:rsidP="00684C90">
            <w:pPr>
              <w:spacing w:line="216" w:lineRule="auto"/>
              <w:jc w:val="both"/>
              <w:rPr>
                <w:sz w:val="21"/>
                <w:szCs w:val="21"/>
              </w:rPr>
            </w:pPr>
          </w:p>
        </w:tc>
      </w:tr>
    </w:tbl>
    <w:p w14:paraId="1E7B4A5A" w14:textId="77777777" w:rsidR="00CD7F35" w:rsidRDefault="00CD7F35"/>
    <w:p w14:paraId="21DF99E5" w14:textId="77777777" w:rsidR="00A82BD7" w:rsidRDefault="00A82BD7"/>
    <w:tbl>
      <w:tblPr>
        <w:tblpPr w:leftFromText="180" w:rightFromText="180" w:vertAnchor="text" w:tblpX="441" w:tblpY="1"/>
        <w:tblOverlap w:val="never"/>
        <w:tblW w:w="14349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016"/>
        <w:gridCol w:w="2135"/>
        <w:gridCol w:w="1409"/>
        <w:gridCol w:w="2702"/>
        <w:gridCol w:w="2551"/>
        <w:gridCol w:w="2552"/>
        <w:gridCol w:w="1984"/>
      </w:tblGrid>
      <w:tr w:rsidR="00684C90" w:rsidRPr="009F314E" w14:paraId="55DB8943" w14:textId="77777777" w:rsidTr="00D72A3E">
        <w:trPr>
          <w:trHeight w:val="269"/>
        </w:trPr>
        <w:tc>
          <w:tcPr>
            <w:tcW w:w="10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FAC59C" w14:textId="77777777" w:rsidR="00684C90" w:rsidRPr="009F314E" w:rsidRDefault="00684C90" w:rsidP="00D72A3E">
            <w:pPr>
              <w:tabs>
                <w:tab w:val="num" w:pos="386"/>
              </w:tabs>
              <w:spacing w:line="228" w:lineRule="auto"/>
              <w:ind w:right="74"/>
              <w:jc w:val="both"/>
              <w:rPr>
                <w:sz w:val="21"/>
                <w:szCs w:val="21"/>
              </w:rPr>
            </w:pP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C7BB4E1" w14:textId="77777777" w:rsidR="00684C90" w:rsidRPr="009F314E" w:rsidRDefault="00684C90" w:rsidP="00D72A3E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0D71952" w14:textId="77777777" w:rsidR="00684C90" w:rsidRPr="006D5335" w:rsidRDefault="00684C90" w:rsidP="00D72A3E">
            <w:pPr>
              <w:spacing w:line="21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6F322C0" w14:textId="77777777" w:rsidR="00684C90" w:rsidRPr="00CD7F35" w:rsidRDefault="00684C90" w:rsidP="00D72A3E">
            <w:pPr>
              <w:spacing w:line="216" w:lineRule="auto"/>
              <w:jc w:val="both"/>
              <w:rPr>
                <w:sz w:val="21"/>
                <w:szCs w:val="21"/>
              </w:rPr>
            </w:pPr>
          </w:p>
        </w:tc>
        <w:tc>
          <w:tcPr>
            <w:tcW w:w="2551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888EFEC" w14:textId="77777777" w:rsidR="00684C90" w:rsidRPr="009F314E" w:rsidRDefault="00684C90" w:rsidP="00D72A3E">
            <w:pPr>
              <w:spacing w:line="216" w:lineRule="auto"/>
              <w:jc w:val="both"/>
              <w:rPr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8691836" w14:textId="77777777" w:rsidR="00684C90" w:rsidRPr="009F314E" w:rsidRDefault="00684C90" w:rsidP="00D72A3E">
            <w:pPr>
              <w:tabs>
                <w:tab w:val="left" w:pos="284"/>
              </w:tabs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D2A39D" w14:textId="77777777" w:rsidR="00684C90" w:rsidRPr="009F314E" w:rsidRDefault="00684C90" w:rsidP="00D72A3E">
            <w:pPr>
              <w:tabs>
                <w:tab w:val="left" w:pos="284"/>
              </w:tabs>
              <w:rPr>
                <w:sz w:val="22"/>
                <w:szCs w:val="22"/>
              </w:rPr>
            </w:pPr>
          </w:p>
        </w:tc>
      </w:tr>
      <w:tr w:rsidR="00BC715C" w:rsidRPr="009F314E" w14:paraId="66528DDF" w14:textId="073E4115" w:rsidTr="00314A47">
        <w:trPr>
          <w:trHeight w:val="269"/>
        </w:trPr>
        <w:tc>
          <w:tcPr>
            <w:tcW w:w="10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B70FAB" w14:textId="189B56CD" w:rsidR="00BC715C" w:rsidRPr="002A2BC0" w:rsidRDefault="00BC715C" w:rsidP="00D72A3E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  <w:r w:rsidRPr="002A2BC0">
              <w:rPr>
                <w:sz w:val="22"/>
                <w:szCs w:val="22"/>
              </w:rPr>
              <w:t>11.1</w:t>
            </w:r>
          </w:p>
          <w:p w14:paraId="6F0C40C0" w14:textId="41D45A5B" w:rsidR="00BC715C" w:rsidRPr="002A2BC0" w:rsidRDefault="00BC715C" w:rsidP="00D72A3E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  <w:r w:rsidRPr="002A2BC0">
              <w:rPr>
                <w:sz w:val="22"/>
                <w:szCs w:val="22"/>
              </w:rPr>
              <w:t>***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14:paraId="441D008F" w14:textId="545D28A7" w:rsidR="00BC715C" w:rsidRPr="002A2BC0" w:rsidRDefault="00BC715C" w:rsidP="00D72A3E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  <w:r w:rsidRPr="002A2BC0">
              <w:rPr>
                <w:sz w:val="22"/>
                <w:szCs w:val="22"/>
              </w:rPr>
              <w:t>Биологические активные добавки к пище (БАД)</w:t>
            </w:r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7AB3CB3" w14:textId="76F65D23" w:rsidR="00BC715C" w:rsidRPr="006D5335" w:rsidRDefault="00BC715C" w:rsidP="00D72A3E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6D5335">
              <w:rPr>
                <w:sz w:val="22"/>
                <w:szCs w:val="22"/>
              </w:rPr>
              <w:t>10.89/42.000</w:t>
            </w:r>
          </w:p>
        </w:tc>
        <w:tc>
          <w:tcPr>
            <w:tcW w:w="27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62C1609" w14:textId="77777777" w:rsidR="00BC715C" w:rsidRPr="002A2BC0" w:rsidRDefault="00BC715C" w:rsidP="00D72A3E">
            <w:pPr>
              <w:suppressAutoHyphens/>
              <w:jc w:val="both"/>
              <w:rPr>
                <w:sz w:val="22"/>
                <w:szCs w:val="22"/>
              </w:rPr>
            </w:pPr>
            <w:r w:rsidRPr="002A2BC0">
              <w:rPr>
                <w:sz w:val="22"/>
                <w:szCs w:val="22"/>
              </w:rPr>
              <w:t>Отбор проб</w:t>
            </w:r>
          </w:p>
          <w:p w14:paraId="6F447531" w14:textId="77777777" w:rsidR="00BC715C" w:rsidRPr="002A2BC0" w:rsidRDefault="00BC715C" w:rsidP="00D72A3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CAFDB79" w14:textId="77777777" w:rsidR="00BC715C" w:rsidRPr="002A2BC0" w:rsidRDefault="00BC715C" w:rsidP="00D72A3E">
            <w:pPr>
              <w:jc w:val="both"/>
              <w:rPr>
                <w:sz w:val="22"/>
                <w:szCs w:val="22"/>
              </w:rPr>
            </w:pPr>
            <w:r w:rsidRPr="002A2BC0">
              <w:rPr>
                <w:sz w:val="22"/>
                <w:szCs w:val="22"/>
              </w:rPr>
              <w:t>СТБ 1036-97</w:t>
            </w:r>
          </w:p>
          <w:p w14:paraId="41839151" w14:textId="77777777" w:rsidR="00BC715C" w:rsidRPr="002A2BC0" w:rsidRDefault="00BC715C" w:rsidP="00D72A3E">
            <w:pPr>
              <w:jc w:val="both"/>
              <w:rPr>
                <w:sz w:val="22"/>
                <w:szCs w:val="22"/>
              </w:rPr>
            </w:pPr>
            <w:r w:rsidRPr="002A2BC0">
              <w:rPr>
                <w:sz w:val="22"/>
                <w:szCs w:val="22"/>
              </w:rPr>
              <w:t xml:space="preserve">ГОСТ 31904-2012 </w:t>
            </w:r>
          </w:p>
          <w:p w14:paraId="3050D4A9" w14:textId="3AFC9018" w:rsidR="00BC715C" w:rsidRPr="002A2BC0" w:rsidRDefault="00BC715C" w:rsidP="00D72A3E">
            <w:pPr>
              <w:jc w:val="both"/>
              <w:rPr>
                <w:sz w:val="22"/>
                <w:szCs w:val="22"/>
              </w:rPr>
            </w:pPr>
            <w:r w:rsidRPr="002A2BC0">
              <w:rPr>
                <w:sz w:val="22"/>
                <w:szCs w:val="22"/>
              </w:rPr>
              <w:t>ГОСТ 34668-2020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659DEAA" w14:textId="77777777" w:rsidR="00BC715C" w:rsidRPr="002A2BC0" w:rsidRDefault="00BC715C" w:rsidP="00D72A3E">
            <w:pPr>
              <w:jc w:val="both"/>
              <w:rPr>
                <w:sz w:val="22"/>
                <w:szCs w:val="22"/>
              </w:rPr>
            </w:pPr>
            <w:r w:rsidRPr="002A2BC0">
              <w:rPr>
                <w:sz w:val="22"/>
                <w:szCs w:val="22"/>
              </w:rPr>
              <w:t>СТБ 1036-97</w:t>
            </w:r>
          </w:p>
          <w:p w14:paraId="30BFE525" w14:textId="77777777" w:rsidR="00BC715C" w:rsidRPr="002A2BC0" w:rsidRDefault="00BC715C" w:rsidP="00D72A3E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2A2BC0">
              <w:rPr>
                <w:color w:val="auto"/>
                <w:sz w:val="22"/>
                <w:szCs w:val="22"/>
              </w:rPr>
              <w:t xml:space="preserve">ГОСТ 31904-2012 </w:t>
            </w:r>
          </w:p>
          <w:p w14:paraId="27FB149D" w14:textId="4CC6778F" w:rsidR="00BC715C" w:rsidRPr="002A2BC0" w:rsidRDefault="00BC715C" w:rsidP="00D72A3E">
            <w:pPr>
              <w:rPr>
                <w:sz w:val="22"/>
                <w:szCs w:val="22"/>
              </w:rPr>
            </w:pPr>
            <w:r w:rsidRPr="002A2BC0">
              <w:rPr>
                <w:sz w:val="22"/>
                <w:szCs w:val="22"/>
              </w:rPr>
              <w:t>ГОСТ 34668-2020</w:t>
            </w:r>
          </w:p>
        </w:tc>
        <w:tc>
          <w:tcPr>
            <w:tcW w:w="198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5F969CCC" w14:textId="77777777" w:rsidR="00BC715C" w:rsidRDefault="00BC715C" w:rsidP="00BC715C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Лабораторный </w:t>
            </w:r>
          </w:p>
          <w:p w14:paraId="300A30FA" w14:textId="77777777" w:rsidR="00BC715C" w:rsidRDefault="00BC715C" w:rsidP="00BC715C">
            <w:pPr>
              <w:spacing w:line="216" w:lineRule="auto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отдел ,</w:t>
            </w:r>
            <w:proofErr w:type="gramEnd"/>
            <w:r>
              <w:rPr>
                <w:sz w:val="22"/>
                <w:szCs w:val="22"/>
              </w:rPr>
              <w:t xml:space="preserve"> отдел гигиены, отдел эпидемиологии</w:t>
            </w:r>
          </w:p>
          <w:p w14:paraId="1205ABC2" w14:textId="77777777" w:rsidR="00BC715C" w:rsidRDefault="00BC715C" w:rsidP="00BC715C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(ул.Октябрьская,33,</w:t>
            </w:r>
          </w:p>
          <w:p w14:paraId="7A538324" w14:textId="7E9AE925" w:rsidR="00BC715C" w:rsidRPr="002A2BC0" w:rsidRDefault="00BC715C" w:rsidP="00BC715C">
            <w:pPr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г.Рогачёв</w:t>
            </w:r>
            <w:proofErr w:type="spellEnd"/>
            <w:r>
              <w:rPr>
                <w:sz w:val="22"/>
                <w:szCs w:val="22"/>
              </w:rPr>
              <w:t>, Гомельская область)</w:t>
            </w:r>
          </w:p>
        </w:tc>
      </w:tr>
      <w:tr w:rsidR="00BC715C" w:rsidRPr="009F314E" w14:paraId="6AD61054" w14:textId="70DAE4FA" w:rsidTr="00314A47">
        <w:trPr>
          <w:trHeight w:val="269"/>
        </w:trPr>
        <w:tc>
          <w:tcPr>
            <w:tcW w:w="10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AD71FD" w14:textId="313D4E5E" w:rsidR="00BC715C" w:rsidRPr="002A2BC0" w:rsidRDefault="00BC715C" w:rsidP="00D72A3E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  <w:r w:rsidRPr="002A2BC0">
              <w:rPr>
                <w:sz w:val="22"/>
                <w:szCs w:val="22"/>
              </w:rPr>
              <w:t>11.2*</w:t>
            </w:r>
          </w:p>
        </w:tc>
        <w:tc>
          <w:tcPr>
            <w:tcW w:w="2135" w:type="dxa"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14:paraId="06FAE1E9" w14:textId="77777777" w:rsidR="00BC715C" w:rsidRPr="002A2BC0" w:rsidRDefault="00BC715C" w:rsidP="00D72A3E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FC95C9F" w14:textId="645FF256" w:rsidR="00BC715C" w:rsidRPr="006D5335" w:rsidRDefault="00BC715C" w:rsidP="00D72A3E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6D5335">
              <w:rPr>
                <w:sz w:val="22"/>
                <w:szCs w:val="22"/>
              </w:rPr>
              <w:t>10.89/08.032</w:t>
            </w:r>
          </w:p>
          <w:p w14:paraId="61B969CE" w14:textId="77777777" w:rsidR="00BC715C" w:rsidRPr="006D5335" w:rsidRDefault="00BC715C" w:rsidP="00D72A3E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</w:tc>
        <w:tc>
          <w:tcPr>
            <w:tcW w:w="27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11CEC97" w14:textId="3AF2FF14" w:rsidR="00BC715C" w:rsidRPr="002A2BC0" w:rsidRDefault="00BC715C" w:rsidP="00D72A3E">
            <w:pPr>
              <w:suppressAutoHyphens/>
              <w:jc w:val="both"/>
              <w:rPr>
                <w:sz w:val="22"/>
                <w:szCs w:val="22"/>
              </w:rPr>
            </w:pPr>
            <w:r w:rsidRPr="002A2BC0">
              <w:rPr>
                <w:sz w:val="22"/>
                <w:szCs w:val="22"/>
              </w:rPr>
              <w:t>Токсичные элементы: свинец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54E4EFAD" w14:textId="77777777" w:rsidR="00BC715C" w:rsidRPr="002A2BC0" w:rsidRDefault="00BC715C" w:rsidP="00D72A3E">
            <w:pPr>
              <w:pStyle w:val="6"/>
              <w:spacing w:line="21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A2BC0">
              <w:rPr>
                <w:rFonts w:ascii="Times New Roman" w:hAnsi="Times New Roman" w:cs="Times New Roman"/>
                <w:sz w:val="22"/>
                <w:szCs w:val="22"/>
              </w:rPr>
              <w:t xml:space="preserve">ГН, утв. постановлением </w:t>
            </w:r>
            <w:proofErr w:type="gramStart"/>
            <w:r w:rsidRPr="002A2BC0">
              <w:rPr>
                <w:rFonts w:ascii="Times New Roman" w:hAnsi="Times New Roman" w:cs="Times New Roman"/>
                <w:sz w:val="22"/>
                <w:szCs w:val="22"/>
              </w:rPr>
              <w:t>МЗ  Республики</w:t>
            </w:r>
            <w:proofErr w:type="gramEnd"/>
            <w:r w:rsidRPr="002A2BC0">
              <w:rPr>
                <w:rFonts w:ascii="Times New Roman" w:hAnsi="Times New Roman" w:cs="Times New Roman"/>
                <w:sz w:val="22"/>
                <w:szCs w:val="22"/>
              </w:rPr>
              <w:t xml:space="preserve"> Беларусь 15.12.2015 № 123</w:t>
            </w:r>
          </w:p>
          <w:p w14:paraId="6DCBA0F4" w14:textId="77777777" w:rsidR="00BC715C" w:rsidRPr="002A2BC0" w:rsidRDefault="00BC715C" w:rsidP="00D72A3E">
            <w:pPr>
              <w:pStyle w:val="6"/>
              <w:spacing w:line="21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A2BC0">
              <w:rPr>
                <w:rFonts w:ascii="Times New Roman" w:hAnsi="Times New Roman" w:cs="Times New Roman"/>
                <w:sz w:val="22"/>
                <w:szCs w:val="22"/>
              </w:rPr>
              <w:t xml:space="preserve"> ГН «Показатели безопасности и безвредности продовольственного сырья и пищевых продуктов», утв. постановлением Совета Министров Республики Беларусь от 25.01.2021 № 37</w:t>
            </w:r>
          </w:p>
          <w:p w14:paraId="37EA9A11" w14:textId="77777777" w:rsidR="00BC715C" w:rsidRPr="002A2BC0" w:rsidRDefault="00BC715C" w:rsidP="00D72A3E">
            <w:pPr>
              <w:pStyle w:val="6"/>
              <w:spacing w:line="216" w:lineRule="auto"/>
              <w:rPr>
                <w:sz w:val="22"/>
                <w:szCs w:val="22"/>
              </w:rPr>
            </w:pPr>
            <w:r w:rsidRPr="002A2BC0">
              <w:rPr>
                <w:rFonts w:ascii="Times New Roman" w:hAnsi="Times New Roman" w:cs="Times New Roman"/>
                <w:sz w:val="22"/>
                <w:szCs w:val="22"/>
              </w:rPr>
              <w:t xml:space="preserve">ТНПА и другая документация  </w:t>
            </w:r>
          </w:p>
          <w:p w14:paraId="6DAD0DC8" w14:textId="1A5E909F" w:rsidR="00BC715C" w:rsidRPr="002A2BC0" w:rsidRDefault="00BC715C" w:rsidP="00D72A3E">
            <w:pPr>
              <w:jc w:val="both"/>
              <w:rPr>
                <w:sz w:val="22"/>
                <w:szCs w:val="22"/>
              </w:rPr>
            </w:pPr>
            <w:r w:rsidRPr="002A2BC0">
              <w:rPr>
                <w:sz w:val="22"/>
                <w:szCs w:val="22"/>
              </w:rPr>
              <w:t xml:space="preserve">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7306867" w14:textId="77777777" w:rsidR="00BC715C" w:rsidRPr="002A2BC0" w:rsidRDefault="00BC715C" w:rsidP="00D72A3E">
            <w:pPr>
              <w:jc w:val="both"/>
              <w:rPr>
                <w:sz w:val="22"/>
                <w:szCs w:val="22"/>
              </w:rPr>
            </w:pPr>
            <w:r w:rsidRPr="002A2BC0">
              <w:rPr>
                <w:sz w:val="22"/>
                <w:szCs w:val="22"/>
              </w:rPr>
              <w:t>ГОСТ 26929-94</w:t>
            </w:r>
          </w:p>
          <w:p w14:paraId="22F6A2F3" w14:textId="2B5423D5" w:rsidR="00BC715C" w:rsidRPr="002A2BC0" w:rsidRDefault="00BC715C" w:rsidP="00D72A3E">
            <w:pPr>
              <w:jc w:val="both"/>
              <w:rPr>
                <w:sz w:val="22"/>
                <w:szCs w:val="22"/>
              </w:rPr>
            </w:pPr>
            <w:r w:rsidRPr="002A2BC0">
              <w:rPr>
                <w:sz w:val="22"/>
                <w:szCs w:val="22"/>
              </w:rPr>
              <w:t>ГОСТ 30178-96</w:t>
            </w:r>
          </w:p>
        </w:tc>
        <w:tc>
          <w:tcPr>
            <w:tcW w:w="198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188F300D" w14:textId="77777777" w:rsidR="00BC715C" w:rsidRPr="002A2BC0" w:rsidRDefault="00BC715C" w:rsidP="00D72A3E">
            <w:pPr>
              <w:jc w:val="both"/>
              <w:rPr>
                <w:sz w:val="22"/>
                <w:szCs w:val="22"/>
              </w:rPr>
            </w:pPr>
          </w:p>
        </w:tc>
      </w:tr>
      <w:tr w:rsidR="00BC715C" w:rsidRPr="009F314E" w14:paraId="2D305B94" w14:textId="4833257C" w:rsidTr="00314A47">
        <w:trPr>
          <w:trHeight w:val="269"/>
        </w:trPr>
        <w:tc>
          <w:tcPr>
            <w:tcW w:w="10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14E4D3" w14:textId="33360D3D" w:rsidR="00BC715C" w:rsidRPr="002A2BC0" w:rsidRDefault="00BC715C" w:rsidP="00D72A3E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  <w:r w:rsidRPr="002A2BC0">
              <w:rPr>
                <w:sz w:val="22"/>
                <w:szCs w:val="22"/>
              </w:rPr>
              <w:t>11.3*</w:t>
            </w:r>
          </w:p>
        </w:tc>
        <w:tc>
          <w:tcPr>
            <w:tcW w:w="2135" w:type="dxa"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14:paraId="1C9B624C" w14:textId="77777777" w:rsidR="00BC715C" w:rsidRPr="002A2BC0" w:rsidRDefault="00BC715C" w:rsidP="00D72A3E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640073E" w14:textId="4FE0B95D" w:rsidR="00BC715C" w:rsidRPr="006D5335" w:rsidRDefault="00BC715C" w:rsidP="00D72A3E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6D5335">
              <w:rPr>
                <w:sz w:val="22"/>
                <w:szCs w:val="22"/>
              </w:rPr>
              <w:t>10.89/08.032</w:t>
            </w:r>
          </w:p>
          <w:p w14:paraId="1016C9D1" w14:textId="77777777" w:rsidR="00BC715C" w:rsidRPr="006D5335" w:rsidRDefault="00BC715C" w:rsidP="00D72A3E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</w:tc>
        <w:tc>
          <w:tcPr>
            <w:tcW w:w="27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548FFFC" w14:textId="61629B48" w:rsidR="00BC715C" w:rsidRPr="002A2BC0" w:rsidRDefault="00BC715C" w:rsidP="00D72A3E">
            <w:pPr>
              <w:suppressAutoHyphens/>
              <w:jc w:val="both"/>
              <w:rPr>
                <w:sz w:val="22"/>
                <w:szCs w:val="22"/>
              </w:rPr>
            </w:pPr>
            <w:r w:rsidRPr="002A2BC0">
              <w:rPr>
                <w:sz w:val="22"/>
                <w:szCs w:val="22"/>
              </w:rPr>
              <w:t>Кадмий</w:t>
            </w:r>
          </w:p>
        </w:tc>
        <w:tc>
          <w:tcPr>
            <w:tcW w:w="25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6C915510" w14:textId="2CA03D5B" w:rsidR="00BC715C" w:rsidRPr="002A2BC0" w:rsidRDefault="00BC715C" w:rsidP="00D72A3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EEBF71E" w14:textId="77777777" w:rsidR="00BC715C" w:rsidRPr="002A2BC0" w:rsidRDefault="00BC715C" w:rsidP="00D72A3E">
            <w:pPr>
              <w:jc w:val="both"/>
              <w:rPr>
                <w:sz w:val="22"/>
                <w:szCs w:val="22"/>
              </w:rPr>
            </w:pPr>
            <w:r w:rsidRPr="002A2BC0">
              <w:rPr>
                <w:sz w:val="22"/>
                <w:szCs w:val="22"/>
              </w:rPr>
              <w:t>ГОСТ 26929-94</w:t>
            </w:r>
          </w:p>
          <w:p w14:paraId="1E7943F2" w14:textId="47DE5A13" w:rsidR="00BC715C" w:rsidRPr="002A2BC0" w:rsidRDefault="00BC715C" w:rsidP="00D72A3E">
            <w:pPr>
              <w:jc w:val="both"/>
              <w:rPr>
                <w:sz w:val="22"/>
                <w:szCs w:val="22"/>
              </w:rPr>
            </w:pPr>
            <w:r w:rsidRPr="002A2BC0">
              <w:rPr>
                <w:sz w:val="22"/>
                <w:szCs w:val="22"/>
              </w:rPr>
              <w:t>ГОСТ 30178-96</w:t>
            </w:r>
          </w:p>
        </w:tc>
        <w:tc>
          <w:tcPr>
            <w:tcW w:w="198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D31D9D0" w14:textId="77777777" w:rsidR="00BC715C" w:rsidRPr="002A2BC0" w:rsidRDefault="00BC715C" w:rsidP="00D72A3E">
            <w:pPr>
              <w:jc w:val="both"/>
              <w:rPr>
                <w:sz w:val="22"/>
                <w:szCs w:val="22"/>
              </w:rPr>
            </w:pPr>
          </w:p>
        </w:tc>
      </w:tr>
      <w:tr w:rsidR="00071761" w:rsidRPr="009F314E" w14:paraId="2425D279" w14:textId="2C7E039D" w:rsidTr="006770B2">
        <w:trPr>
          <w:trHeight w:val="269"/>
        </w:trPr>
        <w:tc>
          <w:tcPr>
            <w:tcW w:w="10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1E9A9B" w14:textId="5A08322A" w:rsidR="00071761" w:rsidRPr="002A2BC0" w:rsidRDefault="00071761" w:rsidP="00D72A3E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  <w:r w:rsidRPr="002A2BC0">
              <w:rPr>
                <w:sz w:val="22"/>
                <w:szCs w:val="22"/>
              </w:rPr>
              <w:t>11.4*</w:t>
            </w:r>
          </w:p>
        </w:tc>
        <w:tc>
          <w:tcPr>
            <w:tcW w:w="2135" w:type="dxa"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14:paraId="781E10C9" w14:textId="77777777" w:rsidR="00071761" w:rsidRPr="002A2BC0" w:rsidRDefault="00071761" w:rsidP="00D72A3E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476DF30" w14:textId="7B3402BE" w:rsidR="00071761" w:rsidRPr="006D5335" w:rsidRDefault="00071761" w:rsidP="00D72A3E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6D5335">
              <w:rPr>
                <w:sz w:val="22"/>
                <w:szCs w:val="22"/>
              </w:rPr>
              <w:t>10.89/08.082</w:t>
            </w:r>
          </w:p>
        </w:tc>
        <w:tc>
          <w:tcPr>
            <w:tcW w:w="27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F5D0B21" w14:textId="077956AB" w:rsidR="00071761" w:rsidRPr="002A2BC0" w:rsidRDefault="00071761" w:rsidP="00D72A3E">
            <w:pPr>
              <w:suppressAutoHyphens/>
              <w:jc w:val="both"/>
              <w:rPr>
                <w:sz w:val="22"/>
                <w:szCs w:val="22"/>
              </w:rPr>
            </w:pPr>
            <w:r w:rsidRPr="002A2BC0">
              <w:rPr>
                <w:sz w:val="22"/>
                <w:szCs w:val="22"/>
              </w:rPr>
              <w:t>Ртуть</w:t>
            </w:r>
          </w:p>
        </w:tc>
        <w:tc>
          <w:tcPr>
            <w:tcW w:w="25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3F80D0E6" w14:textId="5F51B1F4" w:rsidR="00071761" w:rsidRPr="002A2BC0" w:rsidRDefault="00071761" w:rsidP="00D72A3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BDACE36" w14:textId="54FE96B1" w:rsidR="00071761" w:rsidRPr="002A2BC0" w:rsidRDefault="00071761" w:rsidP="00D72A3E">
            <w:pPr>
              <w:jc w:val="both"/>
              <w:rPr>
                <w:sz w:val="22"/>
                <w:szCs w:val="22"/>
              </w:rPr>
            </w:pPr>
            <w:r w:rsidRPr="002A2BC0">
              <w:rPr>
                <w:sz w:val="22"/>
                <w:szCs w:val="22"/>
              </w:rPr>
              <w:t xml:space="preserve">ГОСТ 26927-86 </w:t>
            </w:r>
          </w:p>
        </w:tc>
        <w:tc>
          <w:tcPr>
            <w:tcW w:w="198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680D812D" w14:textId="77777777" w:rsidR="00071761" w:rsidRDefault="00071761" w:rsidP="00071761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Лабораторный </w:t>
            </w:r>
          </w:p>
          <w:p w14:paraId="69219986" w14:textId="77777777" w:rsidR="00071761" w:rsidRDefault="00071761" w:rsidP="00071761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отдел, группа санитарно-гигиенических исследований </w:t>
            </w:r>
          </w:p>
          <w:p w14:paraId="490BA563" w14:textId="77777777" w:rsidR="00071761" w:rsidRDefault="00071761" w:rsidP="00071761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(ул.Октябрьская,33,</w:t>
            </w:r>
          </w:p>
          <w:p w14:paraId="795D6C08" w14:textId="5ED49C88" w:rsidR="00071761" w:rsidRPr="002A2BC0" w:rsidRDefault="00071761" w:rsidP="00071761">
            <w:pPr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г.Рогачёв</w:t>
            </w:r>
            <w:proofErr w:type="spellEnd"/>
            <w:r>
              <w:rPr>
                <w:sz w:val="22"/>
                <w:szCs w:val="22"/>
              </w:rPr>
              <w:t>, Гомельская область</w:t>
            </w:r>
          </w:p>
        </w:tc>
      </w:tr>
      <w:tr w:rsidR="00071761" w:rsidRPr="009F314E" w14:paraId="0580D7EA" w14:textId="1006727C" w:rsidTr="006770B2">
        <w:trPr>
          <w:trHeight w:val="269"/>
        </w:trPr>
        <w:tc>
          <w:tcPr>
            <w:tcW w:w="10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B0AE9F" w14:textId="3AE7E999" w:rsidR="00071761" w:rsidRPr="002A2BC0" w:rsidRDefault="00071761" w:rsidP="00D72A3E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  <w:r w:rsidRPr="002A2BC0">
              <w:rPr>
                <w:sz w:val="22"/>
                <w:szCs w:val="22"/>
              </w:rPr>
              <w:t>11.5*</w:t>
            </w:r>
          </w:p>
        </w:tc>
        <w:tc>
          <w:tcPr>
            <w:tcW w:w="2135" w:type="dxa"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14:paraId="4E27C81A" w14:textId="77777777" w:rsidR="00071761" w:rsidRPr="002A2BC0" w:rsidRDefault="00071761" w:rsidP="00D72A3E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7346C14" w14:textId="155A2AB0" w:rsidR="00071761" w:rsidRPr="006D5335" w:rsidRDefault="00071761" w:rsidP="00D72A3E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6D5335">
              <w:rPr>
                <w:sz w:val="22"/>
                <w:szCs w:val="22"/>
              </w:rPr>
              <w:t>10.89/08.156</w:t>
            </w:r>
          </w:p>
        </w:tc>
        <w:tc>
          <w:tcPr>
            <w:tcW w:w="27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12324EA" w14:textId="63BFC465" w:rsidR="00071761" w:rsidRPr="002A2BC0" w:rsidRDefault="00071761" w:rsidP="00D72A3E">
            <w:pPr>
              <w:suppressAutoHyphens/>
              <w:jc w:val="both"/>
              <w:rPr>
                <w:sz w:val="22"/>
                <w:szCs w:val="22"/>
              </w:rPr>
            </w:pPr>
            <w:r w:rsidRPr="002A2BC0">
              <w:rPr>
                <w:sz w:val="22"/>
                <w:szCs w:val="22"/>
              </w:rPr>
              <w:t>Мышьяк</w:t>
            </w:r>
          </w:p>
        </w:tc>
        <w:tc>
          <w:tcPr>
            <w:tcW w:w="25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1C4C0332" w14:textId="5F5AF53E" w:rsidR="00071761" w:rsidRPr="002A2BC0" w:rsidRDefault="00071761" w:rsidP="00D72A3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EDE39BF" w14:textId="77777777" w:rsidR="00071761" w:rsidRPr="002A2BC0" w:rsidRDefault="00071761" w:rsidP="00D72A3E">
            <w:pPr>
              <w:jc w:val="both"/>
              <w:rPr>
                <w:sz w:val="22"/>
                <w:szCs w:val="22"/>
              </w:rPr>
            </w:pPr>
            <w:r w:rsidRPr="002A2BC0">
              <w:rPr>
                <w:sz w:val="22"/>
                <w:szCs w:val="22"/>
              </w:rPr>
              <w:t xml:space="preserve">ГОСТ 26929-94 </w:t>
            </w:r>
          </w:p>
          <w:p w14:paraId="2B235501" w14:textId="3E5A332C" w:rsidR="00071761" w:rsidRPr="002A2BC0" w:rsidRDefault="00071761" w:rsidP="00D72A3E">
            <w:pPr>
              <w:jc w:val="both"/>
              <w:rPr>
                <w:sz w:val="22"/>
                <w:szCs w:val="22"/>
              </w:rPr>
            </w:pPr>
            <w:r w:rsidRPr="002A2BC0">
              <w:rPr>
                <w:sz w:val="22"/>
                <w:szCs w:val="22"/>
              </w:rPr>
              <w:t xml:space="preserve">ГОСТ 26930-86 </w:t>
            </w:r>
          </w:p>
        </w:tc>
        <w:tc>
          <w:tcPr>
            <w:tcW w:w="198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6262B106" w14:textId="77777777" w:rsidR="00071761" w:rsidRPr="002A2BC0" w:rsidRDefault="00071761" w:rsidP="00D72A3E">
            <w:pPr>
              <w:jc w:val="both"/>
              <w:rPr>
                <w:sz w:val="22"/>
                <w:szCs w:val="22"/>
              </w:rPr>
            </w:pPr>
          </w:p>
        </w:tc>
      </w:tr>
      <w:tr w:rsidR="00071761" w:rsidRPr="009F314E" w14:paraId="0A666BDC" w14:textId="7F2E12EF" w:rsidTr="006770B2">
        <w:trPr>
          <w:trHeight w:val="269"/>
        </w:trPr>
        <w:tc>
          <w:tcPr>
            <w:tcW w:w="10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88C1A3" w14:textId="6E0AF5F4" w:rsidR="00071761" w:rsidRPr="002A2BC0" w:rsidRDefault="00071761" w:rsidP="00D72A3E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  <w:r w:rsidRPr="002A2BC0">
              <w:rPr>
                <w:sz w:val="22"/>
                <w:szCs w:val="22"/>
              </w:rPr>
              <w:t>11.</w:t>
            </w:r>
            <w:r>
              <w:rPr>
                <w:sz w:val="22"/>
                <w:szCs w:val="22"/>
              </w:rPr>
              <w:t>5</w:t>
            </w:r>
            <w:r w:rsidRPr="002A2BC0">
              <w:rPr>
                <w:sz w:val="22"/>
                <w:szCs w:val="22"/>
              </w:rPr>
              <w:t>*</w:t>
            </w:r>
          </w:p>
        </w:tc>
        <w:tc>
          <w:tcPr>
            <w:tcW w:w="2135" w:type="dxa"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14:paraId="41797690" w14:textId="4780D0AB" w:rsidR="00071761" w:rsidRPr="002A2BC0" w:rsidRDefault="00071761" w:rsidP="00D72A3E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44E394C" w14:textId="1016DA10" w:rsidR="00071761" w:rsidRPr="006D5335" w:rsidRDefault="00071761" w:rsidP="00D72A3E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6D5335">
              <w:rPr>
                <w:sz w:val="22"/>
                <w:szCs w:val="22"/>
              </w:rPr>
              <w:t>10.89/08.158</w:t>
            </w:r>
          </w:p>
          <w:p w14:paraId="6BC63ED0" w14:textId="77777777" w:rsidR="00071761" w:rsidRPr="006D5335" w:rsidRDefault="00071761" w:rsidP="00D72A3E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</w:tc>
        <w:tc>
          <w:tcPr>
            <w:tcW w:w="27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1B5A8BE" w14:textId="77777777" w:rsidR="00071761" w:rsidRPr="002A2BC0" w:rsidRDefault="00071761" w:rsidP="00D72A3E">
            <w:pPr>
              <w:suppressAutoHyphens/>
              <w:rPr>
                <w:sz w:val="22"/>
                <w:szCs w:val="22"/>
              </w:rPr>
            </w:pPr>
            <w:r w:rsidRPr="002A2BC0">
              <w:rPr>
                <w:sz w:val="22"/>
                <w:szCs w:val="22"/>
              </w:rPr>
              <w:t>Пестициды:</w:t>
            </w:r>
          </w:p>
          <w:p w14:paraId="51173F83" w14:textId="77777777" w:rsidR="00071761" w:rsidRPr="002A2BC0" w:rsidRDefault="00071761" w:rsidP="00D72A3E">
            <w:pPr>
              <w:suppressAutoHyphens/>
              <w:rPr>
                <w:sz w:val="22"/>
                <w:szCs w:val="22"/>
              </w:rPr>
            </w:pPr>
            <w:proofErr w:type="spellStart"/>
            <w:r w:rsidRPr="002A2BC0">
              <w:rPr>
                <w:sz w:val="22"/>
                <w:szCs w:val="22"/>
              </w:rPr>
              <w:t>гексахлорциклогексан</w:t>
            </w:r>
            <w:proofErr w:type="spellEnd"/>
            <w:r w:rsidRPr="002A2BC0">
              <w:rPr>
                <w:sz w:val="22"/>
                <w:szCs w:val="22"/>
              </w:rPr>
              <w:t xml:space="preserve"> (альфа, бета, гамма - изомеры)</w:t>
            </w:r>
          </w:p>
          <w:p w14:paraId="2F649CDC" w14:textId="03EC712A" w:rsidR="00071761" w:rsidRPr="002A2BC0" w:rsidRDefault="00071761" w:rsidP="00D72A3E">
            <w:pPr>
              <w:jc w:val="both"/>
              <w:rPr>
                <w:sz w:val="22"/>
                <w:szCs w:val="22"/>
              </w:rPr>
            </w:pPr>
            <w:r w:rsidRPr="002A2BC0">
              <w:rPr>
                <w:sz w:val="22"/>
                <w:szCs w:val="22"/>
              </w:rPr>
              <w:t>ДДТ и его метаболиты ДДД, ДДЕ</w:t>
            </w:r>
          </w:p>
        </w:tc>
        <w:tc>
          <w:tcPr>
            <w:tcW w:w="25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41E281F5" w14:textId="18E3AC51" w:rsidR="00071761" w:rsidRPr="002A2BC0" w:rsidRDefault="00071761" w:rsidP="00D72A3E">
            <w:pPr>
              <w:jc w:val="both"/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5297F73" w14:textId="01E8F7E3" w:rsidR="00071761" w:rsidRPr="002A2BC0" w:rsidRDefault="00071761" w:rsidP="00D72A3E">
            <w:pPr>
              <w:suppressAutoHyphens/>
              <w:jc w:val="both"/>
              <w:rPr>
                <w:sz w:val="22"/>
                <w:szCs w:val="22"/>
              </w:rPr>
            </w:pPr>
            <w:r w:rsidRPr="002A2BC0">
              <w:rPr>
                <w:sz w:val="22"/>
                <w:szCs w:val="22"/>
              </w:rPr>
              <w:t xml:space="preserve">ГОСТ 23452-2015 </w:t>
            </w:r>
          </w:p>
          <w:p w14:paraId="040B479B" w14:textId="617A6B5F" w:rsidR="00071761" w:rsidRPr="002A2BC0" w:rsidRDefault="00071761" w:rsidP="00D72A3E">
            <w:pPr>
              <w:suppressAutoHyphens/>
              <w:jc w:val="both"/>
              <w:rPr>
                <w:sz w:val="22"/>
                <w:szCs w:val="22"/>
              </w:rPr>
            </w:pPr>
            <w:r w:rsidRPr="002A2BC0">
              <w:rPr>
                <w:sz w:val="22"/>
                <w:szCs w:val="22"/>
              </w:rPr>
              <w:t xml:space="preserve">ГОСТ 30349-96 </w:t>
            </w:r>
          </w:p>
          <w:p w14:paraId="29A06C45" w14:textId="3F245890" w:rsidR="00071761" w:rsidRPr="002A2BC0" w:rsidRDefault="00071761" w:rsidP="00D72A3E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25996046" w14:textId="77777777" w:rsidR="00071761" w:rsidRPr="002A2BC0" w:rsidRDefault="00071761" w:rsidP="00D72A3E">
            <w:pPr>
              <w:suppressAutoHyphens/>
              <w:jc w:val="both"/>
              <w:rPr>
                <w:sz w:val="22"/>
                <w:szCs w:val="22"/>
              </w:rPr>
            </w:pPr>
          </w:p>
        </w:tc>
      </w:tr>
      <w:tr w:rsidR="00071761" w:rsidRPr="009F314E" w14:paraId="2F775B74" w14:textId="080F243E" w:rsidTr="006770B2">
        <w:trPr>
          <w:trHeight w:val="269"/>
        </w:trPr>
        <w:tc>
          <w:tcPr>
            <w:tcW w:w="10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035B7D" w14:textId="19909AFD" w:rsidR="00071761" w:rsidRPr="002A2BC0" w:rsidRDefault="00071761" w:rsidP="00D72A3E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  <w:r w:rsidRPr="002A2BC0">
              <w:rPr>
                <w:sz w:val="22"/>
                <w:szCs w:val="22"/>
              </w:rPr>
              <w:t>11.</w:t>
            </w:r>
            <w:r>
              <w:rPr>
                <w:sz w:val="22"/>
                <w:szCs w:val="22"/>
              </w:rPr>
              <w:t>6</w:t>
            </w:r>
            <w:r w:rsidRPr="002A2BC0">
              <w:rPr>
                <w:sz w:val="22"/>
                <w:szCs w:val="22"/>
              </w:rPr>
              <w:t>*</w:t>
            </w:r>
          </w:p>
          <w:p w14:paraId="1D05BB07" w14:textId="0876D549" w:rsidR="00071761" w:rsidRPr="002A2BC0" w:rsidRDefault="00071761" w:rsidP="00D72A3E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</w:p>
        </w:tc>
        <w:tc>
          <w:tcPr>
            <w:tcW w:w="2135" w:type="dxa"/>
            <w:vMerge w:val="restart"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14:paraId="28138CDF" w14:textId="77777777" w:rsidR="00071761" w:rsidRPr="002A2BC0" w:rsidRDefault="00071761" w:rsidP="00D72A3E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</w:p>
          <w:p w14:paraId="7FE4AD38" w14:textId="43440F9E" w:rsidR="00071761" w:rsidRPr="002A2BC0" w:rsidRDefault="00071761" w:rsidP="00D72A3E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2D62799" w14:textId="57B85A50" w:rsidR="00071761" w:rsidRPr="006D5335" w:rsidRDefault="00071761" w:rsidP="00D72A3E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6D5335">
              <w:rPr>
                <w:sz w:val="22"/>
                <w:szCs w:val="22"/>
              </w:rPr>
              <w:t>10.89/08.161</w:t>
            </w:r>
          </w:p>
        </w:tc>
        <w:tc>
          <w:tcPr>
            <w:tcW w:w="2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3366FBD" w14:textId="77777777" w:rsidR="00071761" w:rsidRPr="002A2BC0" w:rsidRDefault="00071761" w:rsidP="00D72A3E">
            <w:pPr>
              <w:suppressAutoHyphens/>
              <w:jc w:val="both"/>
              <w:rPr>
                <w:sz w:val="22"/>
                <w:szCs w:val="22"/>
              </w:rPr>
            </w:pPr>
            <w:r w:rsidRPr="002A2BC0">
              <w:rPr>
                <w:sz w:val="22"/>
                <w:szCs w:val="22"/>
              </w:rPr>
              <w:t>Микотоксины:</w:t>
            </w:r>
          </w:p>
          <w:p w14:paraId="6CB9BB92" w14:textId="7A6975E8" w:rsidR="00071761" w:rsidRPr="002A2BC0" w:rsidRDefault="00071761" w:rsidP="00D72A3E">
            <w:pPr>
              <w:suppressAutoHyphens/>
              <w:rPr>
                <w:sz w:val="22"/>
                <w:szCs w:val="22"/>
              </w:rPr>
            </w:pPr>
            <w:r w:rsidRPr="002A2BC0">
              <w:rPr>
                <w:sz w:val="22"/>
                <w:szCs w:val="22"/>
              </w:rPr>
              <w:t>афлатоксин В1, М1</w:t>
            </w:r>
          </w:p>
        </w:tc>
        <w:tc>
          <w:tcPr>
            <w:tcW w:w="25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2C5DC994" w14:textId="7AA8CFF3" w:rsidR="00071761" w:rsidRPr="002A2BC0" w:rsidRDefault="00071761" w:rsidP="00D72A3E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EE30AC0" w14:textId="566D8920" w:rsidR="00071761" w:rsidRPr="002A2BC0" w:rsidRDefault="00071761" w:rsidP="00D72A3E">
            <w:pPr>
              <w:suppressAutoHyphens/>
              <w:rPr>
                <w:sz w:val="22"/>
                <w:szCs w:val="22"/>
              </w:rPr>
            </w:pPr>
            <w:r w:rsidRPr="002A2BC0">
              <w:rPr>
                <w:sz w:val="22"/>
                <w:szCs w:val="22"/>
              </w:rPr>
              <w:t>ГОСТ 30711-01 р.3</w:t>
            </w:r>
          </w:p>
          <w:p w14:paraId="250AEEC9" w14:textId="77777777" w:rsidR="00071761" w:rsidRPr="002A2BC0" w:rsidRDefault="00071761" w:rsidP="00D72A3E">
            <w:pPr>
              <w:suppressAutoHyphens/>
              <w:jc w:val="both"/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7EE0496" w14:textId="77777777" w:rsidR="00071761" w:rsidRPr="002A2BC0" w:rsidRDefault="00071761" w:rsidP="00D72A3E">
            <w:pPr>
              <w:suppressAutoHyphens/>
              <w:rPr>
                <w:sz w:val="22"/>
                <w:szCs w:val="22"/>
              </w:rPr>
            </w:pPr>
          </w:p>
        </w:tc>
      </w:tr>
      <w:tr w:rsidR="006770B2" w:rsidRPr="009F314E" w14:paraId="3257E6F1" w14:textId="1132D2D3" w:rsidTr="006770B2">
        <w:trPr>
          <w:trHeight w:val="269"/>
        </w:trPr>
        <w:tc>
          <w:tcPr>
            <w:tcW w:w="10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21546A" w14:textId="156655A9" w:rsidR="006770B2" w:rsidRPr="002A2BC0" w:rsidRDefault="006770B2" w:rsidP="00D72A3E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  <w:r w:rsidRPr="002A2BC0">
              <w:rPr>
                <w:sz w:val="22"/>
                <w:szCs w:val="22"/>
              </w:rPr>
              <w:lastRenderedPageBreak/>
              <w:t>11.</w:t>
            </w:r>
            <w:r>
              <w:rPr>
                <w:sz w:val="22"/>
                <w:szCs w:val="22"/>
              </w:rPr>
              <w:t>7</w:t>
            </w:r>
            <w:r w:rsidRPr="002A2BC0">
              <w:rPr>
                <w:sz w:val="22"/>
                <w:szCs w:val="22"/>
              </w:rPr>
              <w:t>*</w:t>
            </w:r>
          </w:p>
          <w:p w14:paraId="00B027B3" w14:textId="77777777" w:rsidR="006770B2" w:rsidRPr="002A2BC0" w:rsidRDefault="006770B2" w:rsidP="00D72A3E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</w:p>
          <w:p w14:paraId="798FAD06" w14:textId="77777777" w:rsidR="006770B2" w:rsidRPr="002A2BC0" w:rsidRDefault="006770B2" w:rsidP="00D72A3E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</w:p>
        </w:tc>
        <w:tc>
          <w:tcPr>
            <w:tcW w:w="2135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14:paraId="17EDB1E6" w14:textId="77777777" w:rsidR="006770B2" w:rsidRPr="002A2BC0" w:rsidRDefault="006770B2" w:rsidP="00D72A3E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4CE7BA1" w14:textId="1F70F4CD" w:rsidR="006770B2" w:rsidRPr="006D5335" w:rsidRDefault="006770B2" w:rsidP="00D72A3E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6D5335">
              <w:rPr>
                <w:sz w:val="22"/>
                <w:szCs w:val="22"/>
              </w:rPr>
              <w:t>10.89/01.086</w:t>
            </w:r>
          </w:p>
        </w:tc>
        <w:tc>
          <w:tcPr>
            <w:tcW w:w="2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069965F" w14:textId="4B6C2993" w:rsidR="006770B2" w:rsidRPr="002A2BC0" w:rsidRDefault="006770B2" w:rsidP="00D72A3E">
            <w:pPr>
              <w:suppressAutoHyphens/>
              <w:jc w:val="both"/>
              <w:rPr>
                <w:sz w:val="22"/>
                <w:szCs w:val="22"/>
              </w:rPr>
            </w:pPr>
            <w:r w:rsidRPr="002A2BC0">
              <w:rPr>
                <w:sz w:val="22"/>
                <w:szCs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25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7DBA8DE7" w14:textId="27DE8FEB" w:rsidR="006770B2" w:rsidRPr="002A2BC0" w:rsidRDefault="006770B2" w:rsidP="00D72A3E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8B7D148" w14:textId="77777777" w:rsidR="006770B2" w:rsidRPr="002A2BC0" w:rsidRDefault="006770B2" w:rsidP="00D72A3E">
            <w:pPr>
              <w:jc w:val="both"/>
              <w:rPr>
                <w:sz w:val="22"/>
                <w:szCs w:val="22"/>
              </w:rPr>
            </w:pPr>
            <w:r w:rsidRPr="002A2BC0">
              <w:rPr>
                <w:sz w:val="22"/>
                <w:szCs w:val="22"/>
              </w:rPr>
              <w:t>ГОСТ 10444.15-94</w:t>
            </w:r>
          </w:p>
          <w:p w14:paraId="4EE48EF9" w14:textId="77777777" w:rsidR="006770B2" w:rsidRPr="002A2BC0" w:rsidRDefault="006770B2" w:rsidP="00D72A3E">
            <w:pPr>
              <w:jc w:val="both"/>
              <w:rPr>
                <w:sz w:val="22"/>
                <w:szCs w:val="22"/>
              </w:rPr>
            </w:pPr>
          </w:p>
          <w:p w14:paraId="78E2DD7C" w14:textId="77777777" w:rsidR="006770B2" w:rsidRPr="002A2BC0" w:rsidRDefault="006770B2" w:rsidP="00D72A3E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198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3ED8D630" w14:textId="77777777" w:rsidR="006770B2" w:rsidRDefault="006770B2" w:rsidP="006770B2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Лабораторный </w:t>
            </w:r>
          </w:p>
          <w:p w14:paraId="1F9DB68C" w14:textId="77777777" w:rsidR="006770B2" w:rsidRDefault="006770B2" w:rsidP="006770B2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отдел, группа микробиологических исследований </w:t>
            </w:r>
          </w:p>
          <w:p w14:paraId="0070DACD" w14:textId="77777777" w:rsidR="006770B2" w:rsidRDefault="006770B2" w:rsidP="006770B2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(ул.Октябрьская,33,</w:t>
            </w:r>
          </w:p>
          <w:p w14:paraId="65CEA471" w14:textId="048697F5" w:rsidR="006770B2" w:rsidRPr="002A2BC0" w:rsidRDefault="006770B2" w:rsidP="006770B2">
            <w:pPr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г.Рогачёв</w:t>
            </w:r>
            <w:proofErr w:type="spellEnd"/>
            <w:r>
              <w:rPr>
                <w:sz w:val="22"/>
                <w:szCs w:val="22"/>
              </w:rPr>
              <w:t>, Гомельская область</w:t>
            </w:r>
          </w:p>
        </w:tc>
      </w:tr>
      <w:tr w:rsidR="006770B2" w:rsidRPr="009F314E" w14:paraId="2728D106" w14:textId="4387814E" w:rsidTr="006770B2">
        <w:trPr>
          <w:trHeight w:val="269"/>
        </w:trPr>
        <w:tc>
          <w:tcPr>
            <w:tcW w:w="10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465DA0" w14:textId="5287309B" w:rsidR="006770B2" w:rsidRPr="009F314E" w:rsidRDefault="006770B2" w:rsidP="00D72A3E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11.8*</w:t>
            </w:r>
          </w:p>
        </w:tc>
        <w:tc>
          <w:tcPr>
            <w:tcW w:w="2135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14:paraId="6282C69F" w14:textId="77777777" w:rsidR="006770B2" w:rsidRPr="009F314E" w:rsidRDefault="006770B2" w:rsidP="00D72A3E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E0AB992" w14:textId="005D8BCD" w:rsidR="006770B2" w:rsidRPr="006D5335" w:rsidRDefault="006770B2" w:rsidP="00D72A3E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6D5335">
              <w:rPr>
                <w:sz w:val="22"/>
                <w:szCs w:val="22"/>
              </w:rPr>
              <w:t>10.89/01.086</w:t>
            </w:r>
          </w:p>
        </w:tc>
        <w:tc>
          <w:tcPr>
            <w:tcW w:w="2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C7E00E4" w14:textId="1FC8EA34" w:rsidR="006770B2" w:rsidRPr="009F314E" w:rsidRDefault="006770B2" w:rsidP="00D72A3E">
            <w:pPr>
              <w:suppressAutoHyphens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БГКП (</w:t>
            </w:r>
            <w:proofErr w:type="spellStart"/>
            <w:r w:rsidRPr="009F314E">
              <w:rPr>
                <w:sz w:val="22"/>
                <w:szCs w:val="22"/>
              </w:rPr>
              <w:t>колиформы</w:t>
            </w:r>
            <w:proofErr w:type="spellEnd"/>
            <w:r w:rsidRPr="009F314E">
              <w:rPr>
                <w:sz w:val="22"/>
                <w:szCs w:val="22"/>
              </w:rPr>
              <w:t>)</w:t>
            </w:r>
          </w:p>
        </w:tc>
        <w:tc>
          <w:tcPr>
            <w:tcW w:w="25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58F4DF0D" w14:textId="77777777" w:rsidR="006770B2" w:rsidRPr="00750A18" w:rsidRDefault="006770B2" w:rsidP="00D72A3E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9CD7F3E" w14:textId="77777777" w:rsidR="006770B2" w:rsidRPr="009F314E" w:rsidRDefault="006770B2" w:rsidP="00D72A3E">
            <w:pPr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31747-2012</w:t>
            </w:r>
          </w:p>
          <w:p w14:paraId="451DE6B7" w14:textId="77777777" w:rsidR="006770B2" w:rsidRPr="009F314E" w:rsidRDefault="006770B2" w:rsidP="00D72A3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407869A6" w14:textId="77777777" w:rsidR="006770B2" w:rsidRPr="009F314E" w:rsidRDefault="006770B2" w:rsidP="00D72A3E">
            <w:pPr>
              <w:jc w:val="both"/>
              <w:rPr>
                <w:sz w:val="22"/>
                <w:szCs w:val="22"/>
              </w:rPr>
            </w:pPr>
          </w:p>
        </w:tc>
      </w:tr>
      <w:tr w:rsidR="006770B2" w:rsidRPr="009F314E" w14:paraId="7E769952" w14:textId="6679D6C0" w:rsidTr="006770B2">
        <w:trPr>
          <w:trHeight w:val="269"/>
        </w:trPr>
        <w:tc>
          <w:tcPr>
            <w:tcW w:w="10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C9916B" w14:textId="7B5DF764" w:rsidR="006770B2" w:rsidRDefault="006770B2" w:rsidP="00D72A3E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11.</w:t>
            </w:r>
            <w:r>
              <w:rPr>
                <w:sz w:val="22"/>
                <w:szCs w:val="22"/>
              </w:rPr>
              <w:t>9</w:t>
            </w:r>
            <w:r w:rsidRPr="009F314E">
              <w:rPr>
                <w:sz w:val="22"/>
                <w:szCs w:val="22"/>
              </w:rPr>
              <w:t>*</w:t>
            </w:r>
          </w:p>
        </w:tc>
        <w:tc>
          <w:tcPr>
            <w:tcW w:w="2135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14:paraId="15DCA179" w14:textId="77777777" w:rsidR="006770B2" w:rsidRPr="009F314E" w:rsidRDefault="006770B2" w:rsidP="00D72A3E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C51F735" w14:textId="77777777" w:rsidR="006770B2" w:rsidRPr="006D5335" w:rsidRDefault="006770B2" w:rsidP="00D72A3E">
            <w:pPr>
              <w:jc w:val="both"/>
              <w:rPr>
                <w:sz w:val="22"/>
                <w:szCs w:val="22"/>
              </w:rPr>
            </w:pPr>
            <w:r w:rsidRPr="006D5335">
              <w:rPr>
                <w:sz w:val="22"/>
                <w:szCs w:val="22"/>
              </w:rPr>
              <w:t>10.89/01.086</w:t>
            </w:r>
          </w:p>
          <w:p w14:paraId="4C2B4C23" w14:textId="77777777" w:rsidR="006770B2" w:rsidRPr="006D5335" w:rsidRDefault="006770B2" w:rsidP="00D72A3E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</w:tc>
        <w:tc>
          <w:tcPr>
            <w:tcW w:w="27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414C8DC" w14:textId="5581FAD9" w:rsidR="006770B2" w:rsidRPr="009F314E" w:rsidRDefault="006770B2" w:rsidP="00D72A3E">
            <w:pPr>
              <w:suppressAutoHyphens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 xml:space="preserve">E. </w:t>
            </w:r>
            <w:proofErr w:type="spellStart"/>
            <w:r w:rsidRPr="009F314E">
              <w:rPr>
                <w:sz w:val="22"/>
                <w:szCs w:val="22"/>
              </w:rPr>
              <w:t>coli</w:t>
            </w:r>
            <w:proofErr w:type="spellEnd"/>
          </w:p>
        </w:tc>
        <w:tc>
          <w:tcPr>
            <w:tcW w:w="25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1C6A7A37" w14:textId="77777777" w:rsidR="006770B2" w:rsidRPr="00750A18" w:rsidRDefault="006770B2" w:rsidP="00D72A3E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88666A3" w14:textId="77777777" w:rsidR="006770B2" w:rsidRPr="009F314E" w:rsidRDefault="006770B2" w:rsidP="00D72A3E">
            <w:pPr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30726-2001</w:t>
            </w:r>
          </w:p>
          <w:p w14:paraId="3BDF3EBC" w14:textId="77777777" w:rsidR="006770B2" w:rsidRPr="009F314E" w:rsidRDefault="006770B2" w:rsidP="00D72A3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6B306E98" w14:textId="77777777" w:rsidR="006770B2" w:rsidRPr="009F314E" w:rsidRDefault="006770B2" w:rsidP="00D72A3E">
            <w:pPr>
              <w:jc w:val="both"/>
              <w:rPr>
                <w:sz w:val="22"/>
                <w:szCs w:val="22"/>
              </w:rPr>
            </w:pPr>
          </w:p>
        </w:tc>
      </w:tr>
      <w:tr w:rsidR="006770B2" w:rsidRPr="009F314E" w14:paraId="303DEBB4" w14:textId="3C0FBE2C" w:rsidTr="006770B2">
        <w:trPr>
          <w:trHeight w:val="269"/>
        </w:trPr>
        <w:tc>
          <w:tcPr>
            <w:tcW w:w="10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BC0514" w14:textId="52881947" w:rsidR="006770B2" w:rsidRPr="009F314E" w:rsidRDefault="006770B2" w:rsidP="00D72A3E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11.17*</w:t>
            </w:r>
          </w:p>
        </w:tc>
        <w:tc>
          <w:tcPr>
            <w:tcW w:w="2135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14:paraId="1B1BC9E0" w14:textId="77777777" w:rsidR="006770B2" w:rsidRPr="009F314E" w:rsidRDefault="006770B2" w:rsidP="00D72A3E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F855EC2" w14:textId="77777777" w:rsidR="006770B2" w:rsidRPr="006D5335" w:rsidRDefault="006770B2" w:rsidP="00D72A3E">
            <w:pPr>
              <w:jc w:val="both"/>
              <w:rPr>
                <w:sz w:val="22"/>
                <w:szCs w:val="22"/>
              </w:rPr>
            </w:pPr>
            <w:r w:rsidRPr="006D5335">
              <w:rPr>
                <w:sz w:val="22"/>
                <w:szCs w:val="22"/>
              </w:rPr>
              <w:t>10.89/01.086</w:t>
            </w:r>
          </w:p>
          <w:p w14:paraId="141C68B9" w14:textId="77777777" w:rsidR="006770B2" w:rsidRPr="006D5335" w:rsidRDefault="006770B2" w:rsidP="00D72A3E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</w:tc>
        <w:tc>
          <w:tcPr>
            <w:tcW w:w="27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0EA4C96" w14:textId="768148B8" w:rsidR="006770B2" w:rsidRPr="009F314E" w:rsidRDefault="006770B2" w:rsidP="00D72A3E">
            <w:pPr>
              <w:suppressAutoHyphens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Патогенные, в т.ч. сальмонеллы</w:t>
            </w:r>
          </w:p>
        </w:tc>
        <w:tc>
          <w:tcPr>
            <w:tcW w:w="25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5788E5FD" w14:textId="77777777" w:rsidR="006770B2" w:rsidRPr="00750A18" w:rsidRDefault="006770B2" w:rsidP="00D72A3E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71C660F" w14:textId="77777777" w:rsidR="006770B2" w:rsidRPr="009F314E" w:rsidRDefault="006770B2" w:rsidP="00D72A3E">
            <w:pPr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 xml:space="preserve">ГОСТ 31659-2012 </w:t>
            </w:r>
          </w:p>
          <w:p w14:paraId="39EC1066" w14:textId="47844E67" w:rsidR="006770B2" w:rsidRPr="009F314E" w:rsidRDefault="006770B2" w:rsidP="00D72A3E">
            <w:pPr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30519-97</w:t>
            </w:r>
          </w:p>
        </w:tc>
        <w:tc>
          <w:tcPr>
            <w:tcW w:w="198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42FF68B0" w14:textId="77777777" w:rsidR="006770B2" w:rsidRPr="009F314E" w:rsidRDefault="006770B2" w:rsidP="00D72A3E">
            <w:pPr>
              <w:rPr>
                <w:sz w:val="22"/>
                <w:szCs w:val="22"/>
              </w:rPr>
            </w:pPr>
          </w:p>
        </w:tc>
      </w:tr>
      <w:tr w:rsidR="006770B2" w:rsidRPr="009F314E" w14:paraId="1D80B754" w14:textId="5B600572" w:rsidTr="006770B2">
        <w:trPr>
          <w:trHeight w:val="269"/>
        </w:trPr>
        <w:tc>
          <w:tcPr>
            <w:tcW w:w="10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B891DB" w14:textId="1FFB37FC" w:rsidR="006770B2" w:rsidRPr="009F314E" w:rsidRDefault="006770B2" w:rsidP="00D72A3E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11.1</w:t>
            </w:r>
            <w:r>
              <w:rPr>
                <w:sz w:val="22"/>
                <w:szCs w:val="22"/>
              </w:rPr>
              <w:t>0</w:t>
            </w:r>
            <w:r w:rsidRPr="009F314E">
              <w:rPr>
                <w:sz w:val="22"/>
                <w:szCs w:val="22"/>
              </w:rPr>
              <w:t>*</w:t>
            </w:r>
          </w:p>
        </w:tc>
        <w:tc>
          <w:tcPr>
            <w:tcW w:w="2135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14:paraId="2AC038DB" w14:textId="77777777" w:rsidR="006770B2" w:rsidRPr="009F314E" w:rsidRDefault="006770B2" w:rsidP="00D72A3E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B51E92D" w14:textId="0A90FC4A" w:rsidR="006770B2" w:rsidRPr="00101D83" w:rsidRDefault="006770B2" w:rsidP="00D72A3E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101D83">
              <w:rPr>
                <w:sz w:val="22"/>
                <w:szCs w:val="22"/>
              </w:rPr>
              <w:t>10.89/01.086</w:t>
            </w:r>
          </w:p>
        </w:tc>
        <w:tc>
          <w:tcPr>
            <w:tcW w:w="27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06B1EFF" w14:textId="58CFBEA4" w:rsidR="006770B2" w:rsidRPr="009F314E" w:rsidRDefault="006770B2" w:rsidP="00D72A3E">
            <w:pPr>
              <w:suppressAutoHyphens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Дрожжи</w:t>
            </w:r>
          </w:p>
        </w:tc>
        <w:tc>
          <w:tcPr>
            <w:tcW w:w="25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2890C03B" w14:textId="77777777" w:rsidR="006770B2" w:rsidRPr="00750A18" w:rsidRDefault="006770B2" w:rsidP="00D72A3E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9C0900C" w14:textId="77777777" w:rsidR="006770B2" w:rsidRPr="009F314E" w:rsidRDefault="006770B2" w:rsidP="00D72A3E">
            <w:pPr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 xml:space="preserve">ГОСТ 10444.12-2013 </w:t>
            </w:r>
          </w:p>
          <w:p w14:paraId="542B55A0" w14:textId="77777777" w:rsidR="006770B2" w:rsidRPr="009F314E" w:rsidRDefault="006770B2" w:rsidP="00D72A3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DBDDAA2" w14:textId="77777777" w:rsidR="006770B2" w:rsidRPr="009F314E" w:rsidRDefault="006770B2" w:rsidP="00D72A3E">
            <w:pPr>
              <w:rPr>
                <w:sz w:val="22"/>
                <w:szCs w:val="22"/>
              </w:rPr>
            </w:pPr>
          </w:p>
        </w:tc>
      </w:tr>
      <w:tr w:rsidR="006770B2" w:rsidRPr="009F314E" w14:paraId="28140DCA" w14:textId="477921C3" w:rsidTr="006770B2">
        <w:trPr>
          <w:trHeight w:val="269"/>
        </w:trPr>
        <w:tc>
          <w:tcPr>
            <w:tcW w:w="10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893323" w14:textId="18D1ABBD" w:rsidR="006770B2" w:rsidRPr="009F314E" w:rsidRDefault="006770B2" w:rsidP="00D72A3E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11.1</w:t>
            </w:r>
            <w:r>
              <w:rPr>
                <w:sz w:val="22"/>
                <w:szCs w:val="22"/>
              </w:rPr>
              <w:t>1</w:t>
            </w:r>
            <w:r w:rsidRPr="009F314E">
              <w:rPr>
                <w:sz w:val="22"/>
                <w:szCs w:val="22"/>
              </w:rPr>
              <w:t>*</w:t>
            </w:r>
          </w:p>
        </w:tc>
        <w:tc>
          <w:tcPr>
            <w:tcW w:w="2135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14:paraId="797B7837" w14:textId="77777777" w:rsidR="006770B2" w:rsidRPr="009F314E" w:rsidRDefault="006770B2" w:rsidP="00D72A3E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0BFC028" w14:textId="772B651E" w:rsidR="006770B2" w:rsidRPr="00101D83" w:rsidRDefault="006770B2" w:rsidP="00D72A3E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101D83">
              <w:rPr>
                <w:sz w:val="22"/>
                <w:szCs w:val="22"/>
              </w:rPr>
              <w:t>10.89/01.086</w:t>
            </w:r>
          </w:p>
        </w:tc>
        <w:tc>
          <w:tcPr>
            <w:tcW w:w="27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73B80D8" w14:textId="34D186E6" w:rsidR="006770B2" w:rsidRPr="009F314E" w:rsidRDefault="006770B2" w:rsidP="00D72A3E">
            <w:pPr>
              <w:suppressAutoHyphens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 xml:space="preserve">Плесени </w:t>
            </w:r>
          </w:p>
        </w:tc>
        <w:tc>
          <w:tcPr>
            <w:tcW w:w="25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30CAAECB" w14:textId="77777777" w:rsidR="006770B2" w:rsidRPr="00750A18" w:rsidRDefault="006770B2" w:rsidP="00D72A3E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B62F2E7" w14:textId="77777777" w:rsidR="006770B2" w:rsidRPr="009F314E" w:rsidRDefault="006770B2" w:rsidP="00D72A3E">
            <w:pPr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 xml:space="preserve">ГОСТ 10444.12-2013 </w:t>
            </w:r>
          </w:p>
          <w:p w14:paraId="6AA070CB" w14:textId="77777777" w:rsidR="006770B2" w:rsidRPr="009F314E" w:rsidRDefault="006770B2" w:rsidP="00D72A3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98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4CB30DA8" w14:textId="77777777" w:rsidR="006770B2" w:rsidRDefault="006770B2" w:rsidP="006770B2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Лабораторный </w:t>
            </w:r>
          </w:p>
          <w:p w14:paraId="0C1FC75E" w14:textId="77777777" w:rsidR="006770B2" w:rsidRDefault="006770B2" w:rsidP="006770B2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отдел, группа микробиологических исследований </w:t>
            </w:r>
          </w:p>
          <w:p w14:paraId="3A3029C1" w14:textId="77777777" w:rsidR="006770B2" w:rsidRDefault="006770B2" w:rsidP="006770B2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(ул.Октябрьская,33,</w:t>
            </w:r>
          </w:p>
          <w:p w14:paraId="0D11166D" w14:textId="64BEAB53" w:rsidR="006770B2" w:rsidRPr="009F314E" w:rsidRDefault="006770B2" w:rsidP="006770B2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г.Рогачёв</w:t>
            </w:r>
            <w:proofErr w:type="spellEnd"/>
            <w:r>
              <w:rPr>
                <w:sz w:val="22"/>
                <w:szCs w:val="22"/>
              </w:rPr>
              <w:t>, Гомельская область</w:t>
            </w:r>
          </w:p>
        </w:tc>
      </w:tr>
      <w:tr w:rsidR="006770B2" w:rsidRPr="009F314E" w14:paraId="2CDCD7D5" w14:textId="63960C3E" w:rsidTr="006770B2">
        <w:trPr>
          <w:trHeight w:val="269"/>
        </w:trPr>
        <w:tc>
          <w:tcPr>
            <w:tcW w:w="10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2AB876" w14:textId="32179DB6" w:rsidR="006770B2" w:rsidRPr="009F314E" w:rsidRDefault="006770B2" w:rsidP="00D72A3E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11.</w:t>
            </w:r>
            <w:r>
              <w:rPr>
                <w:sz w:val="22"/>
                <w:szCs w:val="22"/>
              </w:rPr>
              <w:t>12</w:t>
            </w:r>
            <w:r w:rsidRPr="009F314E">
              <w:rPr>
                <w:sz w:val="22"/>
                <w:szCs w:val="22"/>
              </w:rPr>
              <w:t>*</w:t>
            </w:r>
          </w:p>
        </w:tc>
        <w:tc>
          <w:tcPr>
            <w:tcW w:w="2135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14:paraId="7BF34C79" w14:textId="77777777" w:rsidR="006770B2" w:rsidRPr="009F314E" w:rsidRDefault="006770B2" w:rsidP="00D72A3E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FC9B458" w14:textId="56D31F9E" w:rsidR="006770B2" w:rsidRPr="00101D83" w:rsidRDefault="006770B2" w:rsidP="00D72A3E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101D83">
              <w:rPr>
                <w:sz w:val="22"/>
                <w:szCs w:val="22"/>
              </w:rPr>
              <w:t>10.89/01.086</w:t>
            </w:r>
          </w:p>
        </w:tc>
        <w:tc>
          <w:tcPr>
            <w:tcW w:w="27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8186D82" w14:textId="6530FFEB" w:rsidR="006770B2" w:rsidRPr="009F314E" w:rsidRDefault="006770B2" w:rsidP="00D72A3E">
            <w:pPr>
              <w:suppressAutoHyphens/>
              <w:jc w:val="both"/>
              <w:rPr>
                <w:sz w:val="22"/>
                <w:szCs w:val="22"/>
              </w:rPr>
            </w:pPr>
            <w:proofErr w:type="spellStart"/>
            <w:proofErr w:type="gramStart"/>
            <w:r w:rsidRPr="009F314E">
              <w:rPr>
                <w:sz w:val="22"/>
                <w:szCs w:val="22"/>
                <w:lang w:val="en-US"/>
              </w:rPr>
              <w:t>B.cereus</w:t>
            </w:r>
            <w:proofErr w:type="spellEnd"/>
            <w:proofErr w:type="gramEnd"/>
          </w:p>
        </w:tc>
        <w:tc>
          <w:tcPr>
            <w:tcW w:w="25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1C2DF064" w14:textId="77777777" w:rsidR="006770B2" w:rsidRPr="00750A18" w:rsidRDefault="006770B2" w:rsidP="00D72A3E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E0D59E5" w14:textId="77777777" w:rsidR="006770B2" w:rsidRPr="009F314E" w:rsidRDefault="006770B2" w:rsidP="00D72A3E">
            <w:pPr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10444.8-2013</w:t>
            </w:r>
          </w:p>
          <w:p w14:paraId="296BEFD7" w14:textId="313E4EBB" w:rsidR="006770B2" w:rsidRPr="009F314E" w:rsidRDefault="006770B2" w:rsidP="00D72A3E">
            <w:pPr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 xml:space="preserve">ГОСТ </w:t>
            </w:r>
            <w:r w:rsidRPr="009F314E">
              <w:rPr>
                <w:sz w:val="22"/>
                <w:szCs w:val="22"/>
                <w:lang w:val="en-US"/>
              </w:rPr>
              <w:t>ISO 21871-2013</w:t>
            </w:r>
          </w:p>
        </w:tc>
        <w:tc>
          <w:tcPr>
            <w:tcW w:w="198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0E608CA7" w14:textId="77777777" w:rsidR="006770B2" w:rsidRPr="009F314E" w:rsidRDefault="006770B2" w:rsidP="00D72A3E">
            <w:pPr>
              <w:jc w:val="both"/>
              <w:rPr>
                <w:sz w:val="22"/>
                <w:szCs w:val="22"/>
              </w:rPr>
            </w:pPr>
          </w:p>
        </w:tc>
      </w:tr>
      <w:tr w:rsidR="006770B2" w:rsidRPr="009F314E" w14:paraId="433F2C5D" w14:textId="2900AC40" w:rsidTr="006770B2">
        <w:trPr>
          <w:trHeight w:val="269"/>
        </w:trPr>
        <w:tc>
          <w:tcPr>
            <w:tcW w:w="10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C3DA00" w14:textId="01EDE60F" w:rsidR="006770B2" w:rsidRPr="009F314E" w:rsidRDefault="006770B2" w:rsidP="00D72A3E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11.</w:t>
            </w:r>
            <w:r>
              <w:rPr>
                <w:sz w:val="22"/>
                <w:szCs w:val="22"/>
              </w:rPr>
              <w:t>13</w:t>
            </w:r>
            <w:r w:rsidRPr="009F314E">
              <w:rPr>
                <w:sz w:val="22"/>
                <w:szCs w:val="22"/>
              </w:rPr>
              <w:t>*</w:t>
            </w:r>
          </w:p>
        </w:tc>
        <w:tc>
          <w:tcPr>
            <w:tcW w:w="2135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88F07A5" w14:textId="77777777" w:rsidR="006770B2" w:rsidRPr="009F314E" w:rsidRDefault="006770B2" w:rsidP="00D72A3E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2251006" w14:textId="7C70C3A4" w:rsidR="006770B2" w:rsidRPr="00101D83" w:rsidRDefault="006770B2" w:rsidP="00D72A3E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101D83">
              <w:rPr>
                <w:sz w:val="22"/>
                <w:szCs w:val="22"/>
              </w:rPr>
              <w:t>10.89/01.086</w:t>
            </w:r>
          </w:p>
        </w:tc>
        <w:tc>
          <w:tcPr>
            <w:tcW w:w="27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2E469CE" w14:textId="23D6B676" w:rsidR="006770B2" w:rsidRPr="009F314E" w:rsidRDefault="006770B2" w:rsidP="00D72A3E">
            <w:pPr>
              <w:suppressAutoHyphens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 xml:space="preserve">S. </w:t>
            </w:r>
            <w:proofErr w:type="spellStart"/>
            <w:r w:rsidRPr="009F314E">
              <w:rPr>
                <w:sz w:val="22"/>
                <w:szCs w:val="22"/>
              </w:rPr>
              <w:t>aureus</w:t>
            </w:r>
            <w:proofErr w:type="spellEnd"/>
          </w:p>
        </w:tc>
        <w:tc>
          <w:tcPr>
            <w:tcW w:w="255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FBBE371" w14:textId="77777777" w:rsidR="006770B2" w:rsidRPr="00750A18" w:rsidRDefault="006770B2" w:rsidP="00D72A3E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6115D8F" w14:textId="3E5F19AD" w:rsidR="006770B2" w:rsidRPr="009F314E" w:rsidRDefault="006770B2" w:rsidP="00D72A3E">
            <w:pPr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10444.2- 94</w:t>
            </w:r>
          </w:p>
        </w:tc>
        <w:tc>
          <w:tcPr>
            <w:tcW w:w="198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9DCD4F7" w14:textId="77777777" w:rsidR="006770B2" w:rsidRPr="009F314E" w:rsidRDefault="006770B2" w:rsidP="00D72A3E">
            <w:pPr>
              <w:jc w:val="both"/>
              <w:rPr>
                <w:sz w:val="22"/>
                <w:szCs w:val="22"/>
              </w:rPr>
            </w:pPr>
          </w:p>
        </w:tc>
      </w:tr>
    </w:tbl>
    <w:p w14:paraId="045E0A9A" w14:textId="77777777" w:rsidR="00577A36" w:rsidRPr="009F314E" w:rsidRDefault="00577A36">
      <w:pPr>
        <w:rPr>
          <w:sz w:val="2"/>
          <w:szCs w:val="2"/>
        </w:rPr>
      </w:pPr>
    </w:p>
    <w:p w14:paraId="36659765" w14:textId="77777777" w:rsidR="00750A18" w:rsidRDefault="00750A18"/>
    <w:tbl>
      <w:tblPr>
        <w:tblpPr w:leftFromText="180" w:rightFromText="180" w:vertAnchor="text" w:tblpX="442" w:tblpY="1"/>
        <w:tblOverlap w:val="never"/>
        <w:tblW w:w="14348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008"/>
        <w:gridCol w:w="2142"/>
        <w:gridCol w:w="1417"/>
        <w:gridCol w:w="2694"/>
        <w:gridCol w:w="2409"/>
        <w:gridCol w:w="2552"/>
        <w:gridCol w:w="2126"/>
      </w:tblGrid>
      <w:tr w:rsidR="009E67CC" w:rsidRPr="009F314E" w14:paraId="1FBAFEB6" w14:textId="4FA2F9EB" w:rsidTr="00B37900">
        <w:trPr>
          <w:trHeight w:val="269"/>
        </w:trPr>
        <w:tc>
          <w:tcPr>
            <w:tcW w:w="10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BD1E77" w14:textId="569834AF" w:rsidR="009E67CC" w:rsidRPr="0058737E" w:rsidRDefault="009E67CC" w:rsidP="00D72A3E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  <w:r w:rsidRPr="0058737E">
              <w:rPr>
                <w:sz w:val="22"/>
                <w:szCs w:val="22"/>
              </w:rPr>
              <w:t>12.1</w:t>
            </w:r>
            <w:r w:rsidRPr="0058737E">
              <w:rPr>
                <w:sz w:val="22"/>
                <w:szCs w:val="22"/>
                <w:lang w:val="en-US"/>
              </w:rPr>
              <w:t>*</w:t>
            </w:r>
            <w:r w:rsidRPr="0058737E">
              <w:rPr>
                <w:sz w:val="22"/>
                <w:szCs w:val="22"/>
              </w:rPr>
              <w:t>**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14:paraId="2146BFC8" w14:textId="35747C6E" w:rsidR="009E67CC" w:rsidRPr="009F314E" w:rsidRDefault="009E67CC" w:rsidP="00D72A3E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 xml:space="preserve">Вода питьевая централизованных и нецентрализованных систем водоснабжения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2381B92" w14:textId="3BC41B95" w:rsidR="009E67CC" w:rsidRPr="006D5335" w:rsidRDefault="009E67CC" w:rsidP="00D72A3E">
            <w:pPr>
              <w:jc w:val="both"/>
              <w:rPr>
                <w:sz w:val="22"/>
                <w:szCs w:val="22"/>
              </w:rPr>
            </w:pPr>
            <w:r w:rsidRPr="006D5335">
              <w:rPr>
                <w:sz w:val="22"/>
                <w:szCs w:val="22"/>
              </w:rPr>
              <w:t>100.09/42.000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D86878F" w14:textId="3492170F" w:rsidR="009E67CC" w:rsidRPr="009F314E" w:rsidRDefault="009E67CC" w:rsidP="00D72A3E">
            <w:pPr>
              <w:suppressAutoHyphens/>
              <w:jc w:val="both"/>
              <w:rPr>
                <w:sz w:val="22"/>
                <w:szCs w:val="22"/>
                <w:lang w:val="en-US"/>
              </w:rPr>
            </w:pPr>
            <w:r w:rsidRPr="009F314E">
              <w:rPr>
                <w:sz w:val="22"/>
                <w:szCs w:val="22"/>
              </w:rPr>
              <w:t>Отбор проб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54D11B7" w14:textId="77777777" w:rsidR="009E67CC" w:rsidRPr="009F314E" w:rsidRDefault="009E67CC" w:rsidP="00D72A3E">
            <w:pPr>
              <w:rPr>
                <w:sz w:val="22"/>
                <w:szCs w:val="22"/>
              </w:rPr>
            </w:pPr>
            <w:proofErr w:type="gramStart"/>
            <w:r w:rsidRPr="009F314E">
              <w:rPr>
                <w:sz w:val="22"/>
                <w:szCs w:val="22"/>
              </w:rPr>
              <w:t>ГОСТ  31861</w:t>
            </w:r>
            <w:proofErr w:type="gramEnd"/>
            <w:r w:rsidRPr="009F314E">
              <w:rPr>
                <w:sz w:val="22"/>
                <w:szCs w:val="22"/>
              </w:rPr>
              <w:t xml:space="preserve">-2012  </w:t>
            </w:r>
          </w:p>
          <w:p w14:paraId="1D0B326C" w14:textId="50D663F9" w:rsidR="009E67CC" w:rsidRPr="009F314E" w:rsidRDefault="009E67CC" w:rsidP="00D72A3E">
            <w:pPr>
              <w:rPr>
                <w:sz w:val="22"/>
                <w:szCs w:val="22"/>
              </w:rPr>
            </w:pPr>
            <w:proofErr w:type="gramStart"/>
            <w:r w:rsidRPr="009F314E">
              <w:rPr>
                <w:sz w:val="22"/>
                <w:szCs w:val="22"/>
              </w:rPr>
              <w:t>ГОСТ  31862</w:t>
            </w:r>
            <w:proofErr w:type="gramEnd"/>
            <w:r w:rsidRPr="009F314E">
              <w:rPr>
                <w:sz w:val="22"/>
                <w:szCs w:val="22"/>
              </w:rPr>
              <w:t xml:space="preserve">-2012 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8554C21" w14:textId="77777777" w:rsidR="009E67CC" w:rsidRPr="009F314E" w:rsidRDefault="009E67CC" w:rsidP="00D72A3E">
            <w:pPr>
              <w:rPr>
                <w:sz w:val="22"/>
                <w:szCs w:val="22"/>
              </w:rPr>
            </w:pPr>
            <w:proofErr w:type="gramStart"/>
            <w:r w:rsidRPr="009F314E">
              <w:rPr>
                <w:sz w:val="22"/>
                <w:szCs w:val="22"/>
              </w:rPr>
              <w:t>ГОСТ  31861</w:t>
            </w:r>
            <w:proofErr w:type="gramEnd"/>
            <w:r w:rsidRPr="009F314E">
              <w:rPr>
                <w:sz w:val="22"/>
                <w:szCs w:val="22"/>
              </w:rPr>
              <w:t>-</w:t>
            </w:r>
            <w:proofErr w:type="gramStart"/>
            <w:r w:rsidRPr="009F314E">
              <w:rPr>
                <w:sz w:val="22"/>
                <w:szCs w:val="22"/>
              </w:rPr>
              <w:t>2012  ГОСТ</w:t>
            </w:r>
            <w:proofErr w:type="gramEnd"/>
            <w:r w:rsidRPr="009F314E">
              <w:rPr>
                <w:sz w:val="22"/>
                <w:szCs w:val="22"/>
              </w:rPr>
              <w:t xml:space="preserve">  31862-2012</w:t>
            </w:r>
          </w:p>
          <w:p w14:paraId="3B565C70" w14:textId="77777777" w:rsidR="009E67CC" w:rsidRPr="009F314E" w:rsidRDefault="009E67CC" w:rsidP="00D72A3E">
            <w:pPr>
              <w:ind w:left="-57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 xml:space="preserve">ГОСТ 31942-2012 </w:t>
            </w:r>
          </w:p>
          <w:p w14:paraId="519A18EC" w14:textId="4BC62365" w:rsidR="009E67CC" w:rsidRPr="009F314E" w:rsidRDefault="009E67CC" w:rsidP="00D72A3E">
            <w:pPr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Р 56237-2014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7EF2F13" w14:textId="77777777" w:rsidR="00BC715C" w:rsidRDefault="00BC715C" w:rsidP="00BC715C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Лабораторный </w:t>
            </w:r>
          </w:p>
          <w:p w14:paraId="4DED9E7A" w14:textId="77777777" w:rsidR="00BC715C" w:rsidRDefault="00BC715C" w:rsidP="00BC715C">
            <w:pPr>
              <w:spacing w:line="216" w:lineRule="auto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отдел ,</w:t>
            </w:r>
            <w:proofErr w:type="gramEnd"/>
            <w:r>
              <w:rPr>
                <w:sz w:val="22"/>
                <w:szCs w:val="22"/>
              </w:rPr>
              <w:t xml:space="preserve"> отдел гигиены, отдел эпидемиологии</w:t>
            </w:r>
          </w:p>
          <w:p w14:paraId="2FE59F77" w14:textId="77777777" w:rsidR="00BC715C" w:rsidRDefault="00BC715C" w:rsidP="00BC715C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(ул.Октябрьская,33,</w:t>
            </w:r>
          </w:p>
          <w:p w14:paraId="3A5A8F34" w14:textId="17235659" w:rsidR="009E67CC" w:rsidRPr="009F314E" w:rsidRDefault="00BC715C" w:rsidP="00BC715C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г.Рогачёв</w:t>
            </w:r>
            <w:proofErr w:type="spellEnd"/>
            <w:r>
              <w:rPr>
                <w:sz w:val="22"/>
                <w:szCs w:val="22"/>
              </w:rPr>
              <w:t>, Гомельская область)</w:t>
            </w:r>
          </w:p>
        </w:tc>
      </w:tr>
      <w:tr w:rsidR="009E67CC" w:rsidRPr="009F314E" w14:paraId="1E94EA4D" w14:textId="3F3487C5" w:rsidTr="00B37900">
        <w:trPr>
          <w:trHeight w:val="269"/>
        </w:trPr>
        <w:tc>
          <w:tcPr>
            <w:tcW w:w="10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EEC277" w14:textId="70BFC43E" w:rsidR="009E67CC" w:rsidRPr="0058737E" w:rsidRDefault="009E67CC" w:rsidP="00D72A3E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  <w:r w:rsidRPr="0058737E">
              <w:rPr>
                <w:sz w:val="22"/>
                <w:szCs w:val="22"/>
              </w:rPr>
              <w:t>12.2*</w:t>
            </w:r>
          </w:p>
        </w:tc>
        <w:tc>
          <w:tcPr>
            <w:tcW w:w="2142" w:type="dxa"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14:paraId="2EA71EF5" w14:textId="77777777" w:rsidR="009E67CC" w:rsidRPr="009F314E" w:rsidRDefault="009E67CC" w:rsidP="00D72A3E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C5B5AAB" w14:textId="742B6BEC" w:rsidR="009E67CC" w:rsidRPr="006D5335" w:rsidRDefault="009E67CC" w:rsidP="00D72A3E">
            <w:pPr>
              <w:jc w:val="both"/>
              <w:rPr>
                <w:sz w:val="22"/>
                <w:szCs w:val="22"/>
              </w:rPr>
            </w:pPr>
            <w:r w:rsidRPr="006D5335">
              <w:rPr>
                <w:sz w:val="22"/>
                <w:szCs w:val="22"/>
              </w:rPr>
              <w:t>100.09/11.116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7B23EC5" w14:textId="6C179A09" w:rsidR="009E67CC" w:rsidRPr="009F314E" w:rsidRDefault="009E67CC" w:rsidP="00D72A3E">
            <w:pPr>
              <w:suppressAutoHyphens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Запах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607D3E48" w14:textId="5A022ED7" w:rsidR="009E67CC" w:rsidRPr="00CB313C" w:rsidRDefault="009E67CC" w:rsidP="00D72A3E">
            <w:pPr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 xml:space="preserve"> </w:t>
            </w:r>
            <w:r w:rsidRPr="00CB313C">
              <w:rPr>
                <w:sz w:val="22"/>
                <w:szCs w:val="22"/>
              </w:rPr>
              <w:t>СТБ 1756-2007</w:t>
            </w:r>
          </w:p>
          <w:p w14:paraId="1D45FE46" w14:textId="03AA6136" w:rsidR="009E67CC" w:rsidRPr="00CB313C" w:rsidRDefault="009E67CC" w:rsidP="00D72A3E">
            <w:pPr>
              <w:pStyle w:val="6"/>
              <w:spacing w:line="21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B313C">
              <w:rPr>
                <w:sz w:val="22"/>
                <w:szCs w:val="22"/>
              </w:rPr>
              <w:t xml:space="preserve"> </w:t>
            </w:r>
            <w:r w:rsidRPr="00CB313C">
              <w:rPr>
                <w:rFonts w:ascii="Times New Roman" w:hAnsi="Times New Roman" w:cs="Times New Roman"/>
                <w:sz w:val="22"/>
                <w:szCs w:val="22"/>
              </w:rPr>
              <w:t>ГН, утв. постановлением Совета Министров Республики Беларусь от 25.01.2021 № 37</w:t>
            </w:r>
          </w:p>
          <w:p w14:paraId="4C1ECD94" w14:textId="75352451" w:rsidR="009E67CC" w:rsidRPr="009F314E" w:rsidRDefault="009E67CC" w:rsidP="00B37900">
            <w:pPr>
              <w:pStyle w:val="6"/>
              <w:spacing w:line="216" w:lineRule="auto"/>
              <w:rPr>
                <w:sz w:val="22"/>
                <w:szCs w:val="22"/>
              </w:rPr>
            </w:pPr>
            <w:r w:rsidRPr="00CB313C">
              <w:rPr>
                <w:rFonts w:ascii="Times New Roman" w:hAnsi="Times New Roman" w:cs="Times New Roman"/>
                <w:sz w:val="22"/>
                <w:szCs w:val="22"/>
              </w:rPr>
              <w:t xml:space="preserve">ТНПА и другая документация 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4C18194" w14:textId="4854DAD1" w:rsidR="009E67CC" w:rsidRPr="009F314E" w:rsidRDefault="009E67CC" w:rsidP="00D72A3E">
            <w:pPr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3351-74 п.2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5D072BDE" w14:textId="77777777" w:rsidR="00B37900" w:rsidRDefault="00B37900" w:rsidP="00B37900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Лабораторный </w:t>
            </w:r>
          </w:p>
          <w:p w14:paraId="772ABCCF" w14:textId="77777777" w:rsidR="00B37900" w:rsidRDefault="00B37900" w:rsidP="00B37900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отдел, группа санитарно-гигиенических исследований </w:t>
            </w:r>
          </w:p>
          <w:p w14:paraId="3D9A573F" w14:textId="77777777" w:rsidR="00B37900" w:rsidRDefault="00B37900" w:rsidP="00B37900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(ул.Октябрьская,33,</w:t>
            </w:r>
          </w:p>
          <w:p w14:paraId="5D496E26" w14:textId="6511E413" w:rsidR="009E67CC" w:rsidRPr="009F314E" w:rsidRDefault="00B37900" w:rsidP="00B37900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г.Рогачёв</w:t>
            </w:r>
            <w:proofErr w:type="spellEnd"/>
            <w:r>
              <w:rPr>
                <w:sz w:val="22"/>
                <w:szCs w:val="22"/>
              </w:rPr>
              <w:t>, Гомельская область</w:t>
            </w:r>
          </w:p>
        </w:tc>
      </w:tr>
      <w:tr w:rsidR="009E67CC" w:rsidRPr="009F314E" w14:paraId="7673079D" w14:textId="6513A2FC" w:rsidTr="002F3E87">
        <w:trPr>
          <w:trHeight w:val="269"/>
        </w:trPr>
        <w:tc>
          <w:tcPr>
            <w:tcW w:w="10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B7F015" w14:textId="139FE411" w:rsidR="009E67CC" w:rsidRPr="0058737E" w:rsidRDefault="009E67CC" w:rsidP="00D72A3E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  <w:r w:rsidRPr="0058737E">
              <w:rPr>
                <w:sz w:val="22"/>
                <w:szCs w:val="22"/>
              </w:rPr>
              <w:t>12.3*</w:t>
            </w:r>
          </w:p>
        </w:tc>
        <w:tc>
          <w:tcPr>
            <w:tcW w:w="2142" w:type="dxa"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14:paraId="29821492" w14:textId="77777777" w:rsidR="009E67CC" w:rsidRPr="009F314E" w:rsidRDefault="009E67CC" w:rsidP="00D72A3E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E5BEEB1" w14:textId="69C8431C" w:rsidR="009E67CC" w:rsidRPr="006D5335" w:rsidRDefault="009E67CC" w:rsidP="00D72A3E">
            <w:pPr>
              <w:jc w:val="both"/>
              <w:rPr>
                <w:sz w:val="22"/>
                <w:szCs w:val="22"/>
              </w:rPr>
            </w:pPr>
            <w:r w:rsidRPr="006D5335">
              <w:rPr>
                <w:sz w:val="22"/>
                <w:szCs w:val="22"/>
              </w:rPr>
              <w:t>100.09/11.116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7E0EB59" w14:textId="56D4836E" w:rsidR="009E67CC" w:rsidRPr="009F314E" w:rsidRDefault="009E67CC" w:rsidP="00D72A3E">
            <w:pPr>
              <w:suppressAutoHyphens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 xml:space="preserve">Привкус </w:t>
            </w:r>
          </w:p>
        </w:tc>
        <w:tc>
          <w:tcPr>
            <w:tcW w:w="240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7AB1704C" w14:textId="77777777" w:rsidR="009E67CC" w:rsidRPr="009F314E" w:rsidRDefault="009E67CC" w:rsidP="00D72A3E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42E11F1" w14:textId="31C3066D" w:rsidR="009E67CC" w:rsidRPr="009F314E" w:rsidRDefault="009E67CC" w:rsidP="00D72A3E">
            <w:pPr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3351-74 п.3</w:t>
            </w:r>
          </w:p>
        </w:tc>
        <w:tc>
          <w:tcPr>
            <w:tcW w:w="2126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3D608F10" w14:textId="77777777" w:rsidR="009E67CC" w:rsidRPr="009F314E" w:rsidRDefault="009E67CC" w:rsidP="00D72A3E">
            <w:pPr>
              <w:rPr>
                <w:sz w:val="22"/>
                <w:szCs w:val="22"/>
              </w:rPr>
            </w:pPr>
          </w:p>
        </w:tc>
      </w:tr>
      <w:tr w:rsidR="009E67CC" w:rsidRPr="009F314E" w14:paraId="1C864154" w14:textId="3C5D39C5" w:rsidTr="002F3E87">
        <w:trPr>
          <w:trHeight w:val="269"/>
        </w:trPr>
        <w:tc>
          <w:tcPr>
            <w:tcW w:w="10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71E0ED" w14:textId="44D908F7" w:rsidR="009E67CC" w:rsidRPr="0058737E" w:rsidRDefault="009E67CC" w:rsidP="00D72A3E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  <w:r w:rsidRPr="0058737E">
              <w:rPr>
                <w:sz w:val="22"/>
                <w:szCs w:val="22"/>
              </w:rPr>
              <w:lastRenderedPageBreak/>
              <w:t>12.4*</w:t>
            </w:r>
          </w:p>
        </w:tc>
        <w:tc>
          <w:tcPr>
            <w:tcW w:w="2142" w:type="dxa"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14:paraId="63CEA835" w14:textId="77777777" w:rsidR="009E67CC" w:rsidRPr="009F314E" w:rsidRDefault="009E67CC" w:rsidP="00D72A3E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A17D75E" w14:textId="3E4EE1FC" w:rsidR="009E67CC" w:rsidRPr="006D5335" w:rsidRDefault="009E67CC" w:rsidP="00D72A3E">
            <w:pPr>
              <w:jc w:val="both"/>
              <w:rPr>
                <w:sz w:val="22"/>
                <w:szCs w:val="22"/>
              </w:rPr>
            </w:pPr>
            <w:r w:rsidRPr="006D5335">
              <w:rPr>
                <w:sz w:val="22"/>
                <w:szCs w:val="22"/>
              </w:rPr>
              <w:t>100.09/08.156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FADEA05" w14:textId="228666FE" w:rsidR="009E67CC" w:rsidRPr="009F314E" w:rsidRDefault="009E67CC" w:rsidP="00D72A3E">
            <w:pPr>
              <w:suppressAutoHyphens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Цветность</w:t>
            </w:r>
          </w:p>
        </w:tc>
        <w:tc>
          <w:tcPr>
            <w:tcW w:w="240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5DF7967C" w14:textId="77777777" w:rsidR="009E67CC" w:rsidRPr="009F314E" w:rsidRDefault="009E67CC" w:rsidP="00D72A3E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E54F6A0" w14:textId="1929F0FF" w:rsidR="009E67CC" w:rsidRPr="009F314E" w:rsidRDefault="009E67CC" w:rsidP="00D72A3E">
            <w:pPr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31868-2012</w:t>
            </w:r>
          </w:p>
        </w:tc>
        <w:tc>
          <w:tcPr>
            <w:tcW w:w="2126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5F7E160D" w14:textId="77777777" w:rsidR="009E67CC" w:rsidRPr="009F314E" w:rsidRDefault="009E67CC" w:rsidP="00D72A3E">
            <w:pPr>
              <w:rPr>
                <w:sz w:val="22"/>
                <w:szCs w:val="22"/>
              </w:rPr>
            </w:pPr>
          </w:p>
        </w:tc>
      </w:tr>
      <w:tr w:rsidR="009E67CC" w:rsidRPr="009F314E" w14:paraId="2D9F4ABE" w14:textId="0320E89D" w:rsidTr="002F3E87">
        <w:trPr>
          <w:trHeight w:val="269"/>
        </w:trPr>
        <w:tc>
          <w:tcPr>
            <w:tcW w:w="10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E2FDD4" w14:textId="26B328D0" w:rsidR="009E67CC" w:rsidRPr="0058737E" w:rsidRDefault="009E67CC" w:rsidP="00D72A3E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  <w:r w:rsidRPr="0058737E">
              <w:rPr>
                <w:sz w:val="22"/>
                <w:szCs w:val="22"/>
              </w:rPr>
              <w:t>12.5*</w:t>
            </w:r>
          </w:p>
        </w:tc>
        <w:tc>
          <w:tcPr>
            <w:tcW w:w="2142" w:type="dxa"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14:paraId="763085AE" w14:textId="77777777" w:rsidR="009E67CC" w:rsidRPr="009F314E" w:rsidRDefault="009E67CC" w:rsidP="00D72A3E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E8551FB" w14:textId="527B2C36" w:rsidR="009E67CC" w:rsidRPr="006D5335" w:rsidRDefault="009E67CC" w:rsidP="00D72A3E">
            <w:pPr>
              <w:jc w:val="both"/>
              <w:rPr>
                <w:sz w:val="22"/>
                <w:szCs w:val="22"/>
              </w:rPr>
            </w:pPr>
            <w:r w:rsidRPr="006D5335">
              <w:rPr>
                <w:sz w:val="22"/>
                <w:szCs w:val="22"/>
              </w:rPr>
              <w:t>100.09/08.156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BA6E812" w14:textId="312F0560" w:rsidR="009E67CC" w:rsidRPr="009F314E" w:rsidRDefault="009E67CC" w:rsidP="00D72A3E">
            <w:pPr>
              <w:suppressAutoHyphens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Мутность</w:t>
            </w:r>
          </w:p>
        </w:tc>
        <w:tc>
          <w:tcPr>
            <w:tcW w:w="240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6D21C4DE" w14:textId="77777777" w:rsidR="009E67CC" w:rsidRPr="009F314E" w:rsidRDefault="009E67CC" w:rsidP="00D72A3E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38A59AE" w14:textId="73EE0D1D" w:rsidR="009E67CC" w:rsidRPr="009F314E" w:rsidRDefault="009E67CC" w:rsidP="00D72A3E">
            <w:pPr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3351-74, п.5.</w:t>
            </w:r>
          </w:p>
        </w:tc>
        <w:tc>
          <w:tcPr>
            <w:tcW w:w="2126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20887420" w14:textId="77777777" w:rsidR="009E67CC" w:rsidRPr="009F314E" w:rsidRDefault="009E67CC" w:rsidP="00D72A3E">
            <w:pPr>
              <w:rPr>
                <w:sz w:val="22"/>
                <w:szCs w:val="22"/>
              </w:rPr>
            </w:pPr>
          </w:p>
        </w:tc>
      </w:tr>
      <w:tr w:rsidR="009E67CC" w:rsidRPr="009F314E" w14:paraId="2683161D" w14:textId="2DDBC619" w:rsidTr="002F3E87">
        <w:trPr>
          <w:trHeight w:val="269"/>
        </w:trPr>
        <w:tc>
          <w:tcPr>
            <w:tcW w:w="10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2044FE" w14:textId="7FFF51A0" w:rsidR="009E67CC" w:rsidRPr="0058737E" w:rsidRDefault="009E67CC" w:rsidP="00D72A3E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  <w:r w:rsidRPr="0058737E">
              <w:rPr>
                <w:sz w:val="22"/>
                <w:szCs w:val="22"/>
              </w:rPr>
              <w:t>12.6*</w:t>
            </w:r>
          </w:p>
        </w:tc>
        <w:tc>
          <w:tcPr>
            <w:tcW w:w="2142" w:type="dxa"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14:paraId="3D03A11C" w14:textId="598B7684" w:rsidR="009E67CC" w:rsidRPr="009F314E" w:rsidRDefault="009E67CC" w:rsidP="00D72A3E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F488B09" w14:textId="7CA776FE" w:rsidR="009E67CC" w:rsidRPr="006D5335" w:rsidRDefault="009E67CC" w:rsidP="00D72A3E">
            <w:pPr>
              <w:jc w:val="both"/>
              <w:rPr>
                <w:sz w:val="22"/>
                <w:szCs w:val="22"/>
              </w:rPr>
            </w:pPr>
            <w:r w:rsidRPr="006D5335">
              <w:rPr>
                <w:sz w:val="22"/>
                <w:szCs w:val="22"/>
              </w:rPr>
              <w:t>100.09/08.169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D0AA645" w14:textId="00DF685C" w:rsidR="009E67CC" w:rsidRPr="009F314E" w:rsidRDefault="009E67CC" w:rsidP="00D72A3E">
            <w:pPr>
              <w:suppressAutoHyphens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Водородный показатель (рН)</w:t>
            </w:r>
          </w:p>
        </w:tc>
        <w:tc>
          <w:tcPr>
            <w:tcW w:w="2409" w:type="dxa"/>
            <w:vMerge w:val="restart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C998248" w14:textId="7E61627B" w:rsidR="009E67CC" w:rsidRPr="009F314E" w:rsidRDefault="009E67CC" w:rsidP="00D72A3E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827B621" w14:textId="15B35443" w:rsidR="009E67CC" w:rsidRPr="009F314E" w:rsidRDefault="009E67CC" w:rsidP="00D72A3E">
            <w:pPr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 xml:space="preserve">СТБ </w:t>
            </w:r>
            <w:r w:rsidRPr="009F314E">
              <w:rPr>
                <w:sz w:val="22"/>
                <w:szCs w:val="22"/>
                <w:lang w:val="en-US"/>
              </w:rPr>
              <w:t>ISO</w:t>
            </w:r>
            <w:r w:rsidRPr="009F314E">
              <w:rPr>
                <w:sz w:val="22"/>
                <w:szCs w:val="22"/>
              </w:rPr>
              <w:t xml:space="preserve"> 10523-2009</w:t>
            </w:r>
          </w:p>
        </w:tc>
        <w:tc>
          <w:tcPr>
            <w:tcW w:w="2126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634B68B9" w14:textId="77777777" w:rsidR="009E67CC" w:rsidRPr="009F314E" w:rsidRDefault="009E67CC" w:rsidP="00D72A3E">
            <w:pPr>
              <w:rPr>
                <w:sz w:val="22"/>
                <w:szCs w:val="22"/>
              </w:rPr>
            </w:pPr>
          </w:p>
        </w:tc>
      </w:tr>
      <w:tr w:rsidR="009E67CC" w:rsidRPr="009F314E" w14:paraId="3548ADE4" w14:textId="5EFD7186" w:rsidTr="002F3E87">
        <w:trPr>
          <w:trHeight w:val="269"/>
        </w:trPr>
        <w:tc>
          <w:tcPr>
            <w:tcW w:w="10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B8DDF5" w14:textId="5F4171C8" w:rsidR="009E67CC" w:rsidRPr="0058737E" w:rsidRDefault="009E67CC" w:rsidP="00D72A3E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  <w:r w:rsidRPr="0058737E">
              <w:rPr>
                <w:sz w:val="22"/>
                <w:szCs w:val="22"/>
              </w:rPr>
              <w:t>12.7*</w:t>
            </w:r>
          </w:p>
        </w:tc>
        <w:tc>
          <w:tcPr>
            <w:tcW w:w="2142" w:type="dxa"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14:paraId="7D27A863" w14:textId="77777777" w:rsidR="009E67CC" w:rsidRPr="009F314E" w:rsidRDefault="009E67CC" w:rsidP="00D72A3E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573DA7E" w14:textId="7A81DB86" w:rsidR="009E67CC" w:rsidRPr="006D5335" w:rsidRDefault="009E67CC" w:rsidP="00D72A3E">
            <w:pPr>
              <w:jc w:val="both"/>
              <w:rPr>
                <w:sz w:val="22"/>
                <w:szCs w:val="22"/>
              </w:rPr>
            </w:pPr>
            <w:r w:rsidRPr="006D5335">
              <w:rPr>
                <w:sz w:val="22"/>
                <w:szCs w:val="22"/>
              </w:rPr>
              <w:t>100.09/08.052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8920FC7" w14:textId="1DB12D4A" w:rsidR="009E67CC" w:rsidRPr="009F314E" w:rsidRDefault="009E67CC" w:rsidP="00D72A3E">
            <w:pPr>
              <w:suppressAutoHyphens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 xml:space="preserve">Общая минерализация </w:t>
            </w: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67436D0" w14:textId="77777777" w:rsidR="009E67CC" w:rsidRPr="009F314E" w:rsidRDefault="009E67CC" w:rsidP="00D72A3E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367843C" w14:textId="31232648" w:rsidR="009E67CC" w:rsidRPr="009F314E" w:rsidRDefault="009E67CC" w:rsidP="00D72A3E">
            <w:pPr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18164-72</w:t>
            </w:r>
          </w:p>
        </w:tc>
        <w:tc>
          <w:tcPr>
            <w:tcW w:w="2126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3BF9063C" w14:textId="77777777" w:rsidR="009E67CC" w:rsidRPr="009F314E" w:rsidRDefault="009E67CC" w:rsidP="00D72A3E">
            <w:pPr>
              <w:rPr>
                <w:sz w:val="22"/>
                <w:szCs w:val="22"/>
              </w:rPr>
            </w:pPr>
          </w:p>
        </w:tc>
      </w:tr>
      <w:tr w:rsidR="009E67CC" w:rsidRPr="009F314E" w14:paraId="000EFC65" w14:textId="5B70FC7E" w:rsidTr="002F3E87">
        <w:trPr>
          <w:trHeight w:val="269"/>
        </w:trPr>
        <w:tc>
          <w:tcPr>
            <w:tcW w:w="10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1ECFF5" w14:textId="41A865BE" w:rsidR="009E67CC" w:rsidRPr="0058737E" w:rsidRDefault="009E67CC" w:rsidP="00D72A3E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  <w:r w:rsidRPr="0058737E">
              <w:rPr>
                <w:sz w:val="22"/>
                <w:szCs w:val="22"/>
              </w:rPr>
              <w:t>12.8*</w:t>
            </w:r>
          </w:p>
        </w:tc>
        <w:tc>
          <w:tcPr>
            <w:tcW w:w="2142" w:type="dxa"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14:paraId="201CA37A" w14:textId="77777777" w:rsidR="009E67CC" w:rsidRPr="009F314E" w:rsidRDefault="009E67CC" w:rsidP="00D72A3E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5B83F03" w14:textId="6DBC6783" w:rsidR="009E67CC" w:rsidRPr="006D5335" w:rsidRDefault="009E67CC" w:rsidP="00D72A3E">
            <w:pPr>
              <w:jc w:val="both"/>
              <w:rPr>
                <w:sz w:val="22"/>
                <w:szCs w:val="22"/>
              </w:rPr>
            </w:pPr>
            <w:r w:rsidRPr="006D5335">
              <w:rPr>
                <w:sz w:val="22"/>
                <w:szCs w:val="22"/>
              </w:rPr>
              <w:t>100.09/08.149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85618B4" w14:textId="06B4743F" w:rsidR="009E67CC" w:rsidRPr="009F314E" w:rsidRDefault="009E67CC" w:rsidP="00D72A3E">
            <w:pPr>
              <w:suppressAutoHyphens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Жёсткость общая</w:t>
            </w: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9FE7739" w14:textId="77777777" w:rsidR="009E67CC" w:rsidRPr="009F314E" w:rsidRDefault="009E67CC" w:rsidP="00D72A3E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230AAA2" w14:textId="53DC503B" w:rsidR="009E67CC" w:rsidRPr="009F314E" w:rsidRDefault="009E67CC" w:rsidP="00D72A3E">
            <w:pPr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31954-2012 п.4</w:t>
            </w:r>
          </w:p>
        </w:tc>
        <w:tc>
          <w:tcPr>
            <w:tcW w:w="2126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18935FAB" w14:textId="77777777" w:rsidR="009E67CC" w:rsidRPr="009F314E" w:rsidRDefault="009E67CC" w:rsidP="00D72A3E">
            <w:pPr>
              <w:rPr>
                <w:sz w:val="22"/>
                <w:szCs w:val="22"/>
              </w:rPr>
            </w:pPr>
          </w:p>
        </w:tc>
      </w:tr>
      <w:tr w:rsidR="009E67CC" w:rsidRPr="009F314E" w14:paraId="0DEFE0AD" w14:textId="68C9DA31" w:rsidTr="002F3E87">
        <w:trPr>
          <w:trHeight w:val="269"/>
        </w:trPr>
        <w:tc>
          <w:tcPr>
            <w:tcW w:w="10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44BCF7" w14:textId="75830133" w:rsidR="009E67CC" w:rsidRPr="0058737E" w:rsidRDefault="009E67CC" w:rsidP="00D72A3E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  <w:r w:rsidRPr="0058737E">
              <w:rPr>
                <w:sz w:val="22"/>
                <w:szCs w:val="22"/>
              </w:rPr>
              <w:t>12.9*</w:t>
            </w:r>
          </w:p>
        </w:tc>
        <w:tc>
          <w:tcPr>
            <w:tcW w:w="2142" w:type="dxa"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14:paraId="7211FFAF" w14:textId="77777777" w:rsidR="009E67CC" w:rsidRPr="009F314E" w:rsidRDefault="009E67CC" w:rsidP="00D72A3E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78AC001" w14:textId="47382B83" w:rsidR="009E67CC" w:rsidRPr="006D5335" w:rsidRDefault="009E67CC" w:rsidP="00D72A3E">
            <w:pPr>
              <w:jc w:val="both"/>
              <w:rPr>
                <w:sz w:val="22"/>
                <w:szCs w:val="22"/>
              </w:rPr>
            </w:pPr>
            <w:r w:rsidRPr="006D5335">
              <w:rPr>
                <w:sz w:val="22"/>
                <w:szCs w:val="22"/>
              </w:rPr>
              <w:t>100.09/08.149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0F4C1B3" w14:textId="68871069" w:rsidR="009E67CC" w:rsidRPr="009F314E" w:rsidRDefault="009E67CC" w:rsidP="00D72A3E">
            <w:pPr>
              <w:suppressAutoHyphens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 xml:space="preserve">Окисляемость </w:t>
            </w:r>
            <w:proofErr w:type="spellStart"/>
            <w:r w:rsidRPr="009F314E">
              <w:rPr>
                <w:sz w:val="22"/>
                <w:szCs w:val="22"/>
              </w:rPr>
              <w:t>перманганатная</w:t>
            </w:r>
            <w:proofErr w:type="spellEnd"/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8B7D9FA" w14:textId="77777777" w:rsidR="009E67CC" w:rsidRPr="009F314E" w:rsidRDefault="009E67CC" w:rsidP="00D72A3E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08D8023" w14:textId="77777777" w:rsidR="009E67CC" w:rsidRPr="009F314E" w:rsidRDefault="009E67CC" w:rsidP="00D72A3E">
            <w:pPr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 xml:space="preserve">СТБ </w:t>
            </w:r>
            <w:r w:rsidRPr="009F314E">
              <w:rPr>
                <w:sz w:val="22"/>
                <w:szCs w:val="22"/>
                <w:lang w:val="en-US"/>
              </w:rPr>
              <w:t>ISO</w:t>
            </w:r>
            <w:r w:rsidRPr="009F314E">
              <w:rPr>
                <w:sz w:val="22"/>
                <w:szCs w:val="22"/>
              </w:rPr>
              <w:t xml:space="preserve"> 8467-2009</w:t>
            </w:r>
          </w:p>
          <w:p w14:paraId="30321F84" w14:textId="6F797915" w:rsidR="009E67CC" w:rsidRPr="009F314E" w:rsidRDefault="009E67CC" w:rsidP="00D72A3E">
            <w:pPr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 xml:space="preserve">ГОСТ Р 55684-2013 </w:t>
            </w:r>
          </w:p>
        </w:tc>
        <w:tc>
          <w:tcPr>
            <w:tcW w:w="2126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22C4770C" w14:textId="77777777" w:rsidR="009E67CC" w:rsidRPr="009F314E" w:rsidRDefault="009E67CC" w:rsidP="00D72A3E">
            <w:pPr>
              <w:jc w:val="both"/>
              <w:rPr>
                <w:sz w:val="22"/>
                <w:szCs w:val="22"/>
              </w:rPr>
            </w:pPr>
          </w:p>
        </w:tc>
      </w:tr>
      <w:tr w:rsidR="009E67CC" w:rsidRPr="009F314E" w14:paraId="41C1E1E0" w14:textId="6617DAC1" w:rsidTr="002F3E87">
        <w:trPr>
          <w:trHeight w:val="269"/>
        </w:trPr>
        <w:tc>
          <w:tcPr>
            <w:tcW w:w="10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58BF0D" w14:textId="2C6F329A" w:rsidR="009E67CC" w:rsidRPr="0058737E" w:rsidRDefault="009E67CC" w:rsidP="00D72A3E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  <w:r w:rsidRPr="0058737E">
              <w:rPr>
                <w:sz w:val="22"/>
                <w:szCs w:val="22"/>
              </w:rPr>
              <w:t>12.10*</w:t>
            </w:r>
          </w:p>
        </w:tc>
        <w:tc>
          <w:tcPr>
            <w:tcW w:w="2142" w:type="dxa"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14:paraId="5EA65327" w14:textId="77777777" w:rsidR="009E67CC" w:rsidRPr="009F314E" w:rsidRDefault="009E67CC" w:rsidP="00D72A3E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DD0DB8E" w14:textId="383C5745" w:rsidR="009E67CC" w:rsidRPr="006D5335" w:rsidRDefault="009E67CC" w:rsidP="00D72A3E">
            <w:pPr>
              <w:jc w:val="both"/>
              <w:rPr>
                <w:sz w:val="22"/>
                <w:szCs w:val="22"/>
              </w:rPr>
            </w:pPr>
            <w:r w:rsidRPr="006D5335">
              <w:rPr>
                <w:sz w:val="22"/>
                <w:szCs w:val="22"/>
              </w:rPr>
              <w:t>100.09/08.156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083AF00" w14:textId="5A1E8FF4" w:rsidR="009E67CC" w:rsidRPr="009F314E" w:rsidRDefault="009E67CC" w:rsidP="00D72A3E">
            <w:pPr>
              <w:suppressAutoHyphens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Алюминий</w:t>
            </w: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6DD79BB" w14:textId="77777777" w:rsidR="009E67CC" w:rsidRPr="009F314E" w:rsidRDefault="009E67CC" w:rsidP="00D72A3E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993AF88" w14:textId="618573CE" w:rsidR="009E67CC" w:rsidRPr="009F314E" w:rsidRDefault="009E67CC" w:rsidP="00D72A3E">
            <w:pPr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18165-2014</w:t>
            </w:r>
          </w:p>
        </w:tc>
        <w:tc>
          <w:tcPr>
            <w:tcW w:w="2126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3C2FFE52" w14:textId="77777777" w:rsidR="009E67CC" w:rsidRPr="009F314E" w:rsidRDefault="009E67CC" w:rsidP="00D72A3E">
            <w:pPr>
              <w:jc w:val="both"/>
              <w:rPr>
                <w:sz w:val="22"/>
                <w:szCs w:val="22"/>
              </w:rPr>
            </w:pPr>
          </w:p>
        </w:tc>
      </w:tr>
      <w:tr w:rsidR="009E67CC" w:rsidRPr="009F314E" w14:paraId="304924DF" w14:textId="183C7253" w:rsidTr="002F3E87">
        <w:trPr>
          <w:trHeight w:val="269"/>
        </w:trPr>
        <w:tc>
          <w:tcPr>
            <w:tcW w:w="10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791894" w14:textId="29F687E4" w:rsidR="009E67CC" w:rsidRPr="0058737E" w:rsidRDefault="009E67CC" w:rsidP="00D72A3E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  <w:r w:rsidRPr="0058737E">
              <w:rPr>
                <w:sz w:val="22"/>
                <w:szCs w:val="22"/>
              </w:rPr>
              <w:t>12.11*</w:t>
            </w:r>
          </w:p>
        </w:tc>
        <w:tc>
          <w:tcPr>
            <w:tcW w:w="2142" w:type="dxa"/>
            <w:vMerge w:val="restart"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14:paraId="0AB0D689" w14:textId="56FBBCF6" w:rsidR="009E67CC" w:rsidRPr="009F314E" w:rsidRDefault="009E67CC" w:rsidP="00D72A3E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4B5F861" w14:textId="370B13AE" w:rsidR="009E67CC" w:rsidRPr="006D5335" w:rsidRDefault="009E67CC" w:rsidP="00D72A3E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6D5335">
              <w:rPr>
                <w:sz w:val="22"/>
                <w:szCs w:val="22"/>
              </w:rPr>
              <w:t>100.09/08.156</w:t>
            </w:r>
          </w:p>
          <w:p w14:paraId="3D230768" w14:textId="39BEA5A6" w:rsidR="009E67CC" w:rsidRPr="006D5335" w:rsidRDefault="009E67CC" w:rsidP="007A373C">
            <w:pPr>
              <w:jc w:val="both"/>
              <w:rPr>
                <w:sz w:val="22"/>
                <w:szCs w:val="22"/>
              </w:rPr>
            </w:pPr>
            <w:r w:rsidRPr="006D5335">
              <w:rPr>
                <w:sz w:val="22"/>
                <w:szCs w:val="22"/>
              </w:rPr>
              <w:t>100.09/08.032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3DFFF1F" w14:textId="447C24AB" w:rsidR="009E67CC" w:rsidRPr="009F314E" w:rsidRDefault="009E67CC" w:rsidP="00D72A3E">
            <w:pPr>
              <w:suppressAutoHyphens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Железо общее</w:t>
            </w: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34AEFAD" w14:textId="77777777" w:rsidR="009E67CC" w:rsidRPr="009F314E" w:rsidRDefault="009E67CC" w:rsidP="00D72A3E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55605C6" w14:textId="77777777" w:rsidR="009E67CC" w:rsidRPr="009F314E" w:rsidRDefault="009E67CC" w:rsidP="00D72A3E">
            <w:pPr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4011-72, п.2</w:t>
            </w:r>
          </w:p>
          <w:p w14:paraId="2CD98828" w14:textId="60286DB2" w:rsidR="009E67CC" w:rsidRPr="009F314E" w:rsidRDefault="009E67CC" w:rsidP="00D72A3E">
            <w:pPr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31870-2012 п.4</w:t>
            </w:r>
          </w:p>
        </w:tc>
        <w:tc>
          <w:tcPr>
            <w:tcW w:w="2126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61FA8828" w14:textId="77777777" w:rsidR="009E67CC" w:rsidRPr="009F314E" w:rsidRDefault="009E67CC" w:rsidP="00D72A3E">
            <w:pPr>
              <w:jc w:val="both"/>
              <w:rPr>
                <w:sz w:val="22"/>
                <w:szCs w:val="22"/>
              </w:rPr>
            </w:pPr>
          </w:p>
        </w:tc>
      </w:tr>
      <w:tr w:rsidR="009E67CC" w:rsidRPr="009F314E" w14:paraId="2766CB7A" w14:textId="63465499" w:rsidTr="002F3E87">
        <w:trPr>
          <w:trHeight w:val="269"/>
        </w:trPr>
        <w:tc>
          <w:tcPr>
            <w:tcW w:w="10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256A64" w14:textId="6A9D39EF" w:rsidR="009E67CC" w:rsidRPr="0058737E" w:rsidRDefault="009E67CC" w:rsidP="00D72A3E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  <w:r w:rsidRPr="0058737E">
              <w:rPr>
                <w:sz w:val="22"/>
                <w:szCs w:val="22"/>
              </w:rPr>
              <w:t>12.12*</w:t>
            </w:r>
          </w:p>
        </w:tc>
        <w:tc>
          <w:tcPr>
            <w:tcW w:w="2142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14:paraId="3C6F5B8A" w14:textId="1E8DE620" w:rsidR="009E67CC" w:rsidRPr="009F314E" w:rsidRDefault="009E67CC" w:rsidP="00D72A3E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717957A" w14:textId="58D563AD" w:rsidR="009E67CC" w:rsidRPr="006D5335" w:rsidRDefault="009E67CC" w:rsidP="00D72A3E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6D5335">
              <w:rPr>
                <w:sz w:val="22"/>
                <w:szCs w:val="22"/>
              </w:rPr>
              <w:t>100.09/08.032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86FFEBB" w14:textId="77777777" w:rsidR="009E67CC" w:rsidRDefault="009E67CC" w:rsidP="00D72A3E">
            <w:pPr>
              <w:suppressAutoHyphens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Кадмий</w:t>
            </w:r>
          </w:p>
          <w:p w14:paraId="7ECE22B6" w14:textId="0D5DBBBE" w:rsidR="002F3E87" w:rsidRPr="009F314E" w:rsidRDefault="002F3E87" w:rsidP="00D72A3E">
            <w:pPr>
              <w:suppressAutoHyphens/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516A591" w14:textId="77777777" w:rsidR="009E67CC" w:rsidRPr="009F314E" w:rsidRDefault="009E67CC" w:rsidP="00D72A3E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0DA727C" w14:textId="5FF81DF8" w:rsidR="009E67CC" w:rsidRPr="009F314E" w:rsidRDefault="009E67CC" w:rsidP="00D72A3E">
            <w:pPr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31870-2012 п.4</w:t>
            </w:r>
          </w:p>
        </w:tc>
        <w:tc>
          <w:tcPr>
            <w:tcW w:w="212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286B45" w14:textId="77777777" w:rsidR="009E67CC" w:rsidRPr="009F314E" w:rsidRDefault="009E67CC" w:rsidP="00D72A3E">
            <w:pPr>
              <w:jc w:val="both"/>
              <w:rPr>
                <w:sz w:val="22"/>
                <w:szCs w:val="22"/>
              </w:rPr>
            </w:pPr>
          </w:p>
        </w:tc>
      </w:tr>
      <w:tr w:rsidR="002F3E87" w:rsidRPr="009F314E" w14:paraId="32A4CDDF" w14:textId="55A7E8F1" w:rsidTr="002F3E87">
        <w:trPr>
          <w:trHeight w:val="269"/>
        </w:trPr>
        <w:tc>
          <w:tcPr>
            <w:tcW w:w="10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CC3985" w14:textId="78B16DA9" w:rsidR="002F3E87" w:rsidRPr="0058737E" w:rsidRDefault="002F3E87" w:rsidP="00D72A3E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  <w:r w:rsidRPr="0058737E">
              <w:rPr>
                <w:sz w:val="22"/>
                <w:szCs w:val="22"/>
              </w:rPr>
              <w:t>12.13*</w:t>
            </w:r>
          </w:p>
        </w:tc>
        <w:tc>
          <w:tcPr>
            <w:tcW w:w="2142" w:type="dxa"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14:paraId="53C76EFE" w14:textId="282C7409" w:rsidR="002F3E87" w:rsidRPr="009F314E" w:rsidRDefault="007E4A08" w:rsidP="00D72A3E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Вода питьевая централизованных и нецентрализованных систем водоснабжения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6E6F301" w14:textId="77777777" w:rsidR="002F3E87" w:rsidRPr="006D5335" w:rsidRDefault="002F3E87" w:rsidP="00D72A3E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6D5335">
              <w:rPr>
                <w:sz w:val="22"/>
                <w:szCs w:val="22"/>
              </w:rPr>
              <w:t>100.09/08.156</w:t>
            </w:r>
          </w:p>
          <w:p w14:paraId="24F9F1A6" w14:textId="438CC9F7" w:rsidR="002F3E87" w:rsidRPr="006D5335" w:rsidRDefault="002F3E87" w:rsidP="00D72A3E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6D5335">
              <w:rPr>
                <w:sz w:val="22"/>
                <w:szCs w:val="22"/>
              </w:rPr>
              <w:t>100.09/08.032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3B82BF2" w14:textId="0B2CD1CA" w:rsidR="002F3E87" w:rsidRPr="009F314E" w:rsidRDefault="002F3E87" w:rsidP="00D72A3E">
            <w:pPr>
              <w:suppressAutoHyphens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Марганец</w:t>
            </w: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B7AB70E" w14:textId="77777777" w:rsidR="002F3E87" w:rsidRPr="009F314E" w:rsidRDefault="002F3E87" w:rsidP="00D72A3E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DCD939D" w14:textId="5178E9AE" w:rsidR="002F3E87" w:rsidRPr="009F314E" w:rsidRDefault="002F3E87" w:rsidP="00D72A3E">
            <w:pPr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4974-2014 п.3 ГОСТ 31870-2012 п.4</w:t>
            </w:r>
          </w:p>
        </w:tc>
        <w:tc>
          <w:tcPr>
            <w:tcW w:w="212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7AD89E28" w14:textId="77777777" w:rsidR="002F3E87" w:rsidRDefault="002F3E87" w:rsidP="002F3E87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Лабораторный </w:t>
            </w:r>
          </w:p>
          <w:p w14:paraId="633858BE" w14:textId="77777777" w:rsidR="002F3E87" w:rsidRDefault="002F3E87" w:rsidP="002F3E87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отдел, группа санитарно-гигиенических исследований </w:t>
            </w:r>
          </w:p>
          <w:p w14:paraId="03B166BD" w14:textId="77777777" w:rsidR="002F3E87" w:rsidRDefault="002F3E87" w:rsidP="002F3E87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(ул.Октябрьская,33,</w:t>
            </w:r>
          </w:p>
          <w:p w14:paraId="25A04C34" w14:textId="47BF21D9" w:rsidR="002F3E87" w:rsidRPr="009F314E" w:rsidRDefault="002F3E87" w:rsidP="002F3E87">
            <w:pPr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г.Рогачёв</w:t>
            </w:r>
            <w:proofErr w:type="spellEnd"/>
            <w:r>
              <w:rPr>
                <w:sz w:val="22"/>
                <w:szCs w:val="22"/>
              </w:rPr>
              <w:t>, Гомельская область</w:t>
            </w:r>
          </w:p>
        </w:tc>
      </w:tr>
      <w:tr w:rsidR="002F3E87" w:rsidRPr="009F314E" w14:paraId="38E85C87" w14:textId="11983AE3" w:rsidTr="007E4A08">
        <w:trPr>
          <w:trHeight w:val="269"/>
        </w:trPr>
        <w:tc>
          <w:tcPr>
            <w:tcW w:w="10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E95F87" w14:textId="49A5D009" w:rsidR="002F3E87" w:rsidRPr="0058737E" w:rsidRDefault="002F3E87" w:rsidP="00D72A3E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  <w:r w:rsidRPr="0058737E">
              <w:rPr>
                <w:sz w:val="22"/>
                <w:szCs w:val="22"/>
              </w:rPr>
              <w:t>12.14*</w:t>
            </w:r>
          </w:p>
        </w:tc>
        <w:tc>
          <w:tcPr>
            <w:tcW w:w="2142" w:type="dxa"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14:paraId="1502BB7A" w14:textId="5605353E" w:rsidR="002F3E87" w:rsidRPr="009F314E" w:rsidRDefault="002F3E87" w:rsidP="00D72A3E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F44BBBA" w14:textId="77777777" w:rsidR="002F3E87" w:rsidRPr="006D5335" w:rsidRDefault="002F3E87" w:rsidP="00D72A3E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6D5335">
              <w:rPr>
                <w:sz w:val="22"/>
                <w:szCs w:val="22"/>
              </w:rPr>
              <w:t>100.09/08.156</w:t>
            </w:r>
          </w:p>
          <w:p w14:paraId="24DEED7F" w14:textId="62A7DF75" w:rsidR="002F3E87" w:rsidRPr="006D5335" w:rsidRDefault="002F3E87" w:rsidP="00D72A3E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6D5335">
              <w:rPr>
                <w:sz w:val="22"/>
                <w:szCs w:val="22"/>
              </w:rPr>
              <w:t>100.09/08.032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749E121" w14:textId="7654DF71" w:rsidR="002F3E87" w:rsidRPr="009F314E" w:rsidRDefault="002F3E87" w:rsidP="00D72A3E">
            <w:pPr>
              <w:suppressAutoHyphens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Медь</w:t>
            </w: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84E671D" w14:textId="77777777" w:rsidR="002F3E87" w:rsidRPr="009F314E" w:rsidRDefault="002F3E87" w:rsidP="00D72A3E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10CDB67" w14:textId="77777777" w:rsidR="002F3E87" w:rsidRPr="009F314E" w:rsidRDefault="002F3E87" w:rsidP="00D72A3E">
            <w:pPr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4388-72 п.2</w:t>
            </w:r>
          </w:p>
          <w:p w14:paraId="42D678E2" w14:textId="5549C0E1" w:rsidR="002F3E87" w:rsidRPr="009F314E" w:rsidRDefault="002F3E87" w:rsidP="00D72A3E">
            <w:pPr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31870-2012 п.4</w:t>
            </w:r>
          </w:p>
        </w:tc>
        <w:tc>
          <w:tcPr>
            <w:tcW w:w="212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1817E1B2" w14:textId="77777777" w:rsidR="002F3E87" w:rsidRPr="009F314E" w:rsidRDefault="002F3E87" w:rsidP="00D72A3E">
            <w:pPr>
              <w:rPr>
                <w:sz w:val="22"/>
                <w:szCs w:val="22"/>
              </w:rPr>
            </w:pPr>
          </w:p>
        </w:tc>
      </w:tr>
      <w:tr w:rsidR="002F3E87" w:rsidRPr="009F314E" w14:paraId="3BB93E24" w14:textId="673A2B39" w:rsidTr="007E4A08">
        <w:trPr>
          <w:trHeight w:val="269"/>
        </w:trPr>
        <w:tc>
          <w:tcPr>
            <w:tcW w:w="10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13011B" w14:textId="5429DE03" w:rsidR="002F3E87" w:rsidRPr="0058737E" w:rsidRDefault="002F3E87" w:rsidP="00D72A3E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  <w:r w:rsidRPr="0058737E">
              <w:rPr>
                <w:sz w:val="22"/>
                <w:szCs w:val="22"/>
              </w:rPr>
              <w:t>12.15*</w:t>
            </w:r>
          </w:p>
        </w:tc>
        <w:tc>
          <w:tcPr>
            <w:tcW w:w="2142" w:type="dxa"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14:paraId="1A1E6185" w14:textId="77777777" w:rsidR="002F3E87" w:rsidRPr="009F314E" w:rsidRDefault="002F3E87" w:rsidP="00D72A3E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A8FF6B2" w14:textId="0EA975A3" w:rsidR="002F3E87" w:rsidRPr="006D5335" w:rsidRDefault="002F3E87" w:rsidP="00D72A3E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6D5335">
              <w:rPr>
                <w:sz w:val="22"/>
                <w:szCs w:val="22"/>
              </w:rPr>
              <w:t>100.09/08.156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FF7DA2A" w14:textId="16129F5F" w:rsidR="002F3E87" w:rsidRPr="009F314E" w:rsidRDefault="002F3E87" w:rsidP="00D72A3E">
            <w:pPr>
              <w:suppressAutoHyphens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Мышьяк</w:t>
            </w: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2794C63" w14:textId="77777777" w:rsidR="002F3E87" w:rsidRPr="009F314E" w:rsidRDefault="002F3E87" w:rsidP="00D72A3E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2741E40" w14:textId="6378B8FB" w:rsidR="002F3E87" w:rsidRPr="009F314E" w:rsidRDefault="002F3E87" w:rsidP="00D72A3E">
            <w:pPr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4152-89</w:t>
            </w:r>
          </w:p>
        </w:tc>
        <w:tc>
          <w:tcPr>
            <w:tcW w:w="212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3D992770" w14:textId="77777777" w:rsidR="002F3E87" w:rsidRPr="009F314E" w:rsidRDefault="002F3E87" w:rsidP="00D72A3E">
            <w:pPr>
              <w:rPr>
                <w:sz w:val="22"/>
                <w:szCs w:val="22"/>
              </w:rPr>
            </w:pPr>
          </w:p>
        </w:tc>
      </w:tr>
      <w:tr w:rsidR="002F3E87" w:rsidRPr="009F314E" w14:paraId="577CA1CB" w14:textId="378AC596" w:rsidTr="007E4A08">
        <w:trPr>
          <w:trHeight w:val="269"/>
        </w:trPr>
        <w:tc>
          <w:tcPr>
            <w:tcW w:w="10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BF62E7" w14:textId="044FB02A" w:rsidR="002F3E87" w:rsidRPr="0058737E" w:rsidRDefault="002F3E87" w:rsidP="00D72A3E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  <w:r w:rsidRPr="0058737E">
              <w:rPr>
                <w:sz w:val="22"/>
                <w:szCs w:val="22"/>
              </w:rPr>
              <w:t>12.16*</w:t>
            </w:r>
          </w:p>
        </w:tc>
        <w:tc>
          <w:tcPr>
            <w:tcW w:w="2142" w:type="dxa"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14:paraId="5141ED91" w14:textId="77777777" w:rsidR="002F3E87" w:rsidRPr="009F314E" w:rsidRDefault="002F3E87" w:rsidP="00D72A3E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943AF9C" w14:textId="3C433E76" w:rsidR="002F3E87" w:rsidRPr="006D5335" w:rsidRDefault="002F3E87" w:rsidP="00D72A3E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6D5335">
              <w:rPr>
                <w:sz w:val="22"/>
                <w:szCs w:val="22"/>
              </w:rPr>
              <w:t>100.09/08.156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4B4EF00" w14:textId="035FC40A" w:rsidR="002F3E87" w:rsidRPr="009F314E" w:rsidRDefault="002F3E87" w:rsidP="00D72A3E">
            <w:pPr>
              <w:suppressAutoHyphens/>
              <w:jc w:val="both"/>
              <w:rPr>
                <w:sz w:val="22"/>
                <w:szCs w:val="22"/>
              </w:rPr>
            </w:pPr>
            <w:proofErr w:type="gramStart"/>
            <w:r w:rsidRPr="009F314E">
              <w:rPr>
                <w:sz w:val="22"/>
                <w:szCs w:val="22"/>
              </w:rPr>
              <w:t>Нитраты,  нитраты</w:t>
            </w:r>
            <w:proofErr w:type="gramEnd"/>
            <w:r w:rsidRPr="009F314E">
              <w:rPr>
                <w:sz w:val="22"/>
                <w:szCs w:val="22"/>
              </w:rPr>
              <w:t xml:space="preserve"> (по NO</w:t>
            </w:r>
            <w:r w:rsidRPr="009F314E">
              <w:rPr>
                <w:sz w:val="22"/>
                <w:szCs w:val="22"/>
                <w:vertAlign w:val="subscript"/>
              </w:rPr>
              <w:t>3</w:t>
            </w:r>
            <w:r w:rsidRPr="009F314E">
              <w:rPr>
                <w:sz w:val="22"/>
                <w:szCs w:val="22"/>
                <w:vertAlign w:val="superscript"/>
              </w:rPr>
              <w:t>-</w:t>
            </w:r>
            <w:r w:rsidRPr="009F314E">
              <w:rPr>
                <w:sz w:val="22"/>
                <w:szCs w:val="22"/>
              </w:rPr>
              <w:t>)</w:t>
            </w: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C41D275" w14:textId="77777777" w:rsidR="002F3E87" w:rsidRPr="009F314E" w:rsidRDefault="002F3E87" w:rsidP="00D72A3E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43384DB" w14:textId="350F66C8" w:rsidR="002F3E87" w:rsidRPr="009F314E" w:rsidRDefault="002F3E87" w:rsidP="00D72A3E">
            <w:pPr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 xml:space="preserve">ГОСТ 33045-2014 п.9 </w:t>
            </w:r>
          </w:p>
        </w:tc>
        <w:tc>
          <w:tcPr>
            <w:tcW w:w="212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61CAD36C" w14:textId="77777777" w:rsidR="002F3E87" w:rsidRPr="009F314E" w:rsidRDefault="002F3E87" w:rsidP="00D72A3E">
            <w:pPr>
              <w:rPr>
                <w:sz w:val="22"/>
                <w:szCs w:val="22"/>
              </w:rPr>
            </w:pPr>
          </w:p>
        </w:tc>
      </w:tr>
      <w:tr w:rsidR="002F3E87" w:rsidRPr="009F314E" w14:paraId="2B0B50B5" w14:textId="3D1DBE76" w:rsidTr="007E4A08">
        <w:trPr>
          <w:trHeight w:val="269"/>
        </w:trPr>
        <w:tc>
          <w:tcPr>
            <w:tcW w:w="10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5B499B" w14:textId="3FAB5BB3" w:rsidR="002F3E87" w:rsidRPr="0058737E" w:rsidRDefault="002F3E87" w:rsidP="00D72A3E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  <w:r w:rsidRPr="0058737E">
              <w:rPr>
                <w:sz w:val="22"/>
                <w:szCs w:val="22"/>
              </w:rPr>
              <w:t>12.17*</w:t>
            </w:r>
          </w:p>
        </w:tc>
        <w:tc>
          <w:tcPr>
            <w:tcW w:w="2142" w:type="dxa"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14:paraId="222394BB" w14:textId="77777777" w:rsidR="002F3E87" w:rsidRPr="009F314E" w:rsidRDefault="002F3E87" w:rsidP="00D72A3E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A0D801B" w14:textId="3DF2997E" w:rsidR="002F3E87" w:rsidRPr="006D5335" w:rsidRDefault="002F3E87" w:rsidP="00D72A3E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6D5335">
              <w:rPr>
                <w:sz w:val="22"/>
                <w:szCs w:val="22"/>
              </w:rPr>
              <w:t>100.09/08.156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2F8722A" w14:textId="56CA087D" w:rsidR="002F3E87" w:rsidRPr="009F314E" w:rsidRDefault="002F3E87" w:rsidP="00D72A3E">
            <w:pPr>
              <w:suppressAutoHyphens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Нитриты, нитрит-ион</w:t>
            </w: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0406D62" w14:textId="77777777" w:rsidR="002F3E87" w:rsidRPr="009F314E" w:rsidRDefault="002F3E87" w:rsidP="00D72A3E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2B0FDF5" w14:textId="12CAD277" w:rsidR="002F3E87" w:rsidRPr="009F314E" w:rsidRDefault="002F3E87" w:rsidP="00D72A3E">
            <w:pPr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 xml:space="preserve">ГОСТ 33045-2014 п.6 </w:t>
            </w:r>
          </w:p>
        </w:tc>
        <w:tc>
          <w:tcPr>
            <w:tcW w:w="212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392081BF" w14:textId="77777777" w:rsidR="002F3E87" w:rsidRPr="009F314E" w:rsidRDefault="002F3E87" w:rsidP="00D72A3E">
            <w:pPr>
              <w:rPr>
                <w:sz w:val="22"/>
                <w:szCs w:val="22"/>
              </w:rPr>
            </w:pPr>
          </w:p>
        </w:tc>
      </w:tr>
      <w:tr w:rsidR="002F3E87" w:rsidRPr="009F314E" w14:paraId="0147B2F5" w14:textId="2F1E3DCD" w:rsidTr="007E4A08">
        <w:trPr>
          <w:trHeight w:val="269"/>
        </w:trPr>
        <w:tc>
          <w:tcPr>
            <w:tcW w:w="10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28080A" w14:textId="1BBD336E" w:rsidR="002F3E87" w:rsidRPr="0058737E" w:rsidRDefault="002F3E87" w:rsidP="00D72A3E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  <w:r w:rsidRPr="0058737E">
              <w:rPr>
                <w:sz w:val="22"/>
                <w:szCs w:val="22"/>
              </w:rPr>
              <w:t>12.18*</w:t>
            </w:r>
          </w:p>
        </w:tc>
        <w:tc>
          <w:tcPr>
            <w:tcW w:w="2142" w:type="dxa"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14:paraId="12C95568" w14:textId="77777777" w:rsidR="002F3E87" w:rsidRPr="009F314E" w:rsidRDefault="002F3E87" w:rsidP="00D72A3E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0DE2E3A" w14:textId="104F9B2D" w:rsidR="002F3E87" w:rsidRPr="006D5335" w:rsidRDefault="002F3E87" w:rsidP="00D72A3E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6D5335">
              <w:rPr>
                <w:sz w:val="22"/>
                <w:szCs w:val="22"/>
              </w:rPr>
              <w:t>100.09/08.156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6A050CB" w14:textId="5900DA26" w:rsidR="002F3E87" w:rsidRPr="009F314E" w:rsidRDefault="002F3E87" w:rsidP="00D72A3E">
            <w:pPr>
              <w:suppressAutoHyphens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 xml:space="preserve">Аммиак (по азоту) и </w:t>
            </w:r>
            <w:proofErr w:type="gramStart"/>
            <w:r w:rsidRPr="009F314E">
              <w:rPr>
                <w:sz w:val="22"/>
                <w:szCs w:val="22"/>
              </w:rPr>
              <w:t>ионы  аммония</w:t>
            </w:r>
            <w:proofErr w:type="gramEnd"/>
            <w:r w:rsidRPr="009F314E">
              <w:rPr>
                <w:sz w:val="22"/>
                <w:szCs w:val="22"/>
              </w:rPr>
              <w:t xml:space="preserve"> </w:t>
            </w: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F4860E5" w14:textId="77777777" w:rsidR="002F3E87" w:rsidRPr="009F314E" w:rsidRDefault="002F3E87" w:rsidP="00D72A3E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6BA39CA" w14:textId="10BDC49E" w:rsidR="002F3E87" w:rsidRPr="009F314E" w:rsidRDefault="002F3E87" w:rsidP="00D72A3E">
            <w:pPr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33045-</w:t>
            </w:r>
            <w:proofErr w:type="gramStart"/>
            <w:r w:rsidRPr="009F314E">
              <w:rPr>
                <w:sz w:val="22"/>
                <w:szCs w:val="22"/>
              </w:rPr>
              <w:t>2014  п.</w:t>
            </w:r>
            <w:proofErr w:type="gramEnd"/>
            <w:r w:rsidRPr="009F314E">
              <w:rPr>
                <w:sz w:val="22"/>
                <w:szCs w:val="22"/>
              </w:rPr>
              <w:t xml:space="preserve"> 5</w:t>
            </w:r>
          </w:p>
        </w:tc>
        <w:tc>
          <w:tcPr>
            <w:tcW w:w="212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3635AAE7" w14:textId="77777777" w:rsidR="002F3E87" w:rsidRPr="009F314E" w:rsidRDefault="002F3E87" w:rsidP="00D72A3E">
            <w:pPr>
              <w:rPr>
                <w:sz w:val="22"/>
                <w:szCs w:val="22"/>
              </w:rPr>
            </w:pPr>
          </w:p>
        </w:tc>
      </w:tr>
      <w:tr w:rsidR="002F3E87" w:rsidRPr="009F314E" w14:paraId="395A5F92" w14:textId="43EA3A0F" w:rsidTr="007E4A08">
        <w:trPr>
          <w:trHeight w:val="269"/>
        </w:trPr>
        <w:tc>
          <w:tcPr>
            <w:tcW w:w="10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CFFF18" w14:textId="6CC0E415" w:rsidR="002F3E87" w:rsidRPr="0058737E" w:rsidRDefault="002F3E87" w:rsidP="00D72A3E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  <w:r w:rsidRPr="0058737E">
              <w:rPr>
                <w:sz w:val="22"/>
                <w:szCs w:val="22"/>
              </w:rPr>
              <w:t>12.19*</w:t>
            </w:r>
          </w:p>
        </w:tc>
        <w:tc>
          <w:tcPr>
            <w:tcW w:w="2142" w:type="dxa"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14:paraId="277A1D6D" w14:textId="438573F1" w:rsidR="002F3E87" w:rsidRPr="009F314E" w:rsidRDefault="002F3E87" w:rsidP="00D72A3E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2C7B30C" w14:textId="68955637" w:rsidR="002F3E87" w:rsidRPr="006B5D47" w:rsidRDefault="002F3E87" w:rsidP="00D72A3E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6B5D47">
              <w:rPr>
                <w:sz w:val="22"/>
                <w:szCs w:val="22"/>
              </w:rPr>
              <w:t>100.09/08.032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22C7BAD" w14:textId="7386C3B9" w:rsidR="002F3E87" w:rsidRPr="009F314E" w:rsidRDefault="002F3E87" w:rsidP="00D72A3E">
            <w:pPr>
              <w:suppressAutoHyphens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Свинец</w:t>
            </w: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F9144AF" w14:textId="2BD272A8" w:rsidR="002F3E87" w:rsidRPr="009F314E" w:rsidRDefault="002F3E87" w:rsidP="00D72A3E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304C731" w14:textId="1D74F7BB" w:rsidR="002F3E87" w:rsidRPr="009F314E" w:rsidRDefault="002F3E87" w:rsidP="00D72A3E">
            <w:pPr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31870-2012 п.4</w:t>
            </w:r>
          </w:p>
        </w:tc>
        <w:tc>
          <w:tcPr>
            <w:tcW w:w="212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0BC218A2" w14:textId="77777777" w:rsidR="002F3E87" w:rsidRPr="009F314E" w:rsidRDefault="002F3E87" w:rsidP="00D72A3E">
            <w:pPr>
              <w:rPr>
                <w:sz w:val="22"/>
                <w:szCs w:val="22"/>
              </w:rPr>
            </w:pPr>
          </w:p>
        </w:tc>
      </w:tr>
      <w:tr w:rsidR="002F3E87" w:rsidRPr="009F314E" w14:paraId="5936F4E4" w14:textId="3037C7C2" w:rsidTr="007E4A08">
        <w:trPr>
          <w:trHeight w:val="269"/>
        </w:trPr>
        <w:tc>
          <w:tcPr>
            <w:tcW w:w="10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60D44E" w14:textId="10681ED7" w:rsidR="002F3E87" w:rsidRPr="0058737E" w:rsidRDefault="002F3E87" w:rsidP="00D72A3E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  <w:r w:rsidRPr="0058737E">
              <w:rPr>
                <w:sz w:val="22"/>
                <w:szCs w:val="22"/>
              </w:rPr>
              <w:t>12.20*</w:t>
            </w:r>
          </w:p>
        </w:tc>
        <w:tc>
          <w:tcPr>
            <w:tcW w:w="2142" w:type="dxa"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14:paraId="0CBD9200" w14:textId="77777777" w:rsidR="002F3E87" w:rsidRPr="009F314E" w:rsidRDefault="002F3E87" w:rsidP="00D72A3E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F96BF6C" w14:textId="5E7DD329" w:rsidR="002F3E87" w:rsidRPr="006B5D47" w:rsidRDefault="002F3E87" w:rsidP="00D72A3E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6B5D47">
              <w:rPr>
                <w:sz w:val="22"/>
                <w:szCs w:val="22"/>
              </w:rPr>
              <w:t>100.09/08.150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53A7FA1" w14:textId="5A9034E5" w:rsidR="002F3E87" w:rsidRPr="009F314E" w:rsidRDefault="002F3E87" w:rsidP="00D72A3E">
            <w:pPr>
              <w:suppressAutoHyphens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Сульфаты</w:t>
            </w: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03F24D3" w14:textId="77777777" w:rsidR="002F3E87" w:rsidRPr="009F314E" w:rsidRDefault="002F3E87" w:rsidP="00D72A3E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1746442" w14:textId="694A0D9B" w:rsidR="002F3E87" w:rsidRPr="009F314E" w:rsidRDefault="002F3E87" w:rsidP="00D72A3E">
            <w:pPr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31940-2013 п.6</w:t>
            </w:r>
          </w:p>
        </w:tc>
        <w:tc>
          <w:tcPr>
            <w:tcW w:w="212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66F72D33" w14:textId="77777777" w:rsidR="002F3E87" w:rsidRPr="009F314E" w:rsidRDefault="002F3E87" w:rsidP="00D72A3E">
            <w:pPr>
              <w:rPr>
                <w:sz w:val="22"/>
                <w:szCs w:val="22"/>
              </w:rPr>
            </w:pPr>
          </w:p>
        </w:tc>
      </w:tr>
      <w:tr w:rsidR="002F3E87" w:rsidRPr="009F314E" w14:paraId="69614828" w14:textId="338DE18F" w:rsidTr="007E4A08">
        <w:trPr>
          <w:trHeight w:val="269"/>
        </w:trPr>
        <w:tc>
          <w:tcPr>
            <w:tcW w:w="10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7D0B87" w14:textId="2381B0B9" w:rsidR="002F3E87" w:rsidRPr="0058737E" w:rsidRDefault="002F3E87" w:rsidP="00D72A3E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  <w:r w:rsidRPr="0058737E">
              <w:rPr>
                <w:sz w:val="22"/>
                <w:szCs w:val="22"/>
              </w:rPr>
              <w:t>12.21*</w:t>
            </w:r>
          </w:p>
        </w:tc>
        <w:tc>
          <w:tcPr>
            <w:tcW w:w="2142" w:type="dxa"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14:paraId="052FEA4D" w14:textId="77777777" w:rsidR="002F3E87" w:rsidRPr="009F314E" w:rsidRDefault="002F3E87" w:rsidP="00D72A3E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A3C3E8D" w14:textId="7D2EA3C6" w:rsidR="002F3E87" w:rsidRPr="006B5D47" w:rsidRDefault="002F3E87" w:rsidP="00D72A3E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6B5D47">
              <w:rPr>
                <w:sz w:val="22"/>
                <w:szCs w:val="22"/>
              </w:rPr>
              <w:t>100.09/08.156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4387201" w14:textId="1E643E61" w:rsidR="002F3E87" w:rsidRPr="009F314E" w:rsidRDefault="002F3E87" w:rsidP="00D72A3E">
            <w:pPr>
              <w:suppressAutoHyphens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Фториды</w:t>
            </w: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47A4E7A" w14:textId="77777777" w:rsidR="002F3E87" w:rsidRPr="009F314E" w:rsidRDefault="002F3E87" w:rsidP="00D72A3E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3218E69" w14:textId="06B9D97F" w:rsidR="002F3E87" w:rsidRPr="009F314E" w:rsidRDefault="002F3E87" w:rsidP="00D72A3E">
            <w:pPr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4386-89, п.1</w:t>
            </w:r>
          </w:p>
        </w:tc>
        <w:tc>
          <w:tcPr>
            <w:tcW w:w="212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6512F13B" w14:textId="77777777" w:rsidR="002F3E87" w:rsidRPr="009F314E" w:rsidRDefault="002F3E87" w:rsidP="00D72A3E">
            <w:pPr>
              <w:rPr>
                <w:sz w:val="22"/>
                <w:szCs w:val="22"/>
              </w:rPr>
            </w:pPr>
          </w:p>
        </w:tc>
      </w:tr>
      <w:tr w:rsidR="002F3E87" w:rsidRPr="009F314E" w14:paraId="67E9F895" w14:textId="22BD4CD0" w:rsidTr="007E4A08">
        <w:trPr>
          <w:trHeight w:val="269"/>
        </w:trPr>
        <w:tc>
          <w:tcPr>
            <w:tcW w:w="10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60F80B" w14:textId="76D80872" w:rsidR="002F3E87" w:rsidRPr="0058737E" w:rsidRDefault="002F3E87" w:rsidP="00D72A3E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  <w:r w:rsidRPr="0058737E">
              <w:rPr>
                <w:sz w:val="22"/>
                <w:szCs w:val="22"/>
              </w:rPr>
              <w:t>12.22*</w:t>
            </w:r>
          </w:p>
        </w:tc>
        <w:tc>
          <w:tcPr>
            <w:tcW w:w="2142" w:type="dxa"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14:paraId="2E18840E" w14:textId="77777777" w:rsidR="002F3E87" w:rsidRPr="009F314E" w:rsidRDefault="002F3E87" w:rsidP="00D72A3E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D8EE08D" w14:textId="03004FD5" w:rsidR="002F3E87" w:rsidRPr="006B5D47" w:rsidRDefault="002F3E87" w:rsidP="00D72A3E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6B5D47">
              <w:rPr>
                <w:sz w:val="22"/>
                <w:szCs w:val="22"/>
              </w:rPr>
              <w:t>100.09/08.149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D498EC2" w14:textId="1FC9ADB9" w:rsidR="002F3E87" w:rsidRPr="009F314E" w:rsidRDefault="002F3E87" w:rsidP="00D72A3E">
            <w:pPr>
              <w:suppressAutoHyphens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Хлориды</w:t>
            </w: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9F6AD53" w14:textId="77777777" w:rsidR="002F3E87" w:rsidRPr="009F314E" w:rsidRDefault="002F3E87" w:rsidP="00D72A3E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76424F0" w14:textId="171A5712" w:rsidR="002F3E87" w:rsidRPr="009F314E" w:rsidRDefault="002F3E87" w:rsidP="00D72A3E">
            <w:pPr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4245-72, п.2</w:t>
            </w:r>
          </w:p>
        </w:tc>
        <w:tc>
          <w:tcPr>
            <w:tcW w:w="212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53387C03" w14:textId="77777777" w:rsidR="002F3E87" w:rsidRPr="009F314E" w:rsidRDefault="002F3E87" w:rsidP="00D72A3E">
            <w:pPr>
              <w:rPr>
                <w:sz w:val="22"/>
                <w:szCs w:val="22"/>
              </w:rPr>
            </w:pPr>
          </w:p>
        </w:tc>
      </w:tr>
      <w:tr w:rsidR="002F3E87" w:rsidRPr="009F314E" w14:paraId="05355697" w14:textId="38FA5EA0" w:rsidTr="007E4A08">
        <w:trPr>
          <w:trHeight w:val="269"/>
        </w:trPr>
        <w:tc>
          <w:tcPr>
            <w:tcW w:w="10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9405F7" w14:textId="08A31CED" w:rsidR="002F3E87" w:rsidRPr="0058737E" w:rsidRDefault="002F3E87" w:rsidP="00D72A3E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  <w:r w:rsidRPr="0058737E">
              <w:rPr>
                <w:sz w:val="22"/>
                <w:szCs w:val="22"/>
              </w:rPr>
              <w:t>12.23*</w:t>
            </w:r>
          </w:p>
        </w:tc>
        <w:tc>
          <w:tcPr>
            <w:tcW w:w="2142" w:type="dxa"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2B5909A" w14:textId="77777777" w:rsidR="002F3E87" w:rsidRPr="009F314E" w:rsidRDefault="002F3E87" w:rsidP="00D72A3E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A791C71" w14:textId="19005B42" w:rsidR="002F3E87" w:rsidRPr="006B5D47" w:rsidRDefault="002F3E87" w:rsidP="00D72A3E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6B5D47">
              <w:rPr>
                <w:sz w:val="22"/>
                <w:szCs w:val="22"/>
              </w:rPr>
              <w:t>100.09/08.032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344F33F" w14:textId="0CEFA14B" w:rsidR="002F3E87" w:rsidRPr="009F314E" w:rsidRDefault="002F3E87" w:rsidP="00D72A3E">
            <w:pPr>
              <w:suppressAutoHyphens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Цинк</w:t>
            </w: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7346359" w14:textId="77777777" w:rsidR="002F3E87" w:rsidRPr="009F314E" w:rsidRDefault="002F3E87" w:rsidP="00D72A3E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FD40E4B" w14:textId="600B62C8" w:rsidR="002F3E87" w:rsidRPr="009F314E" w:rsidRDefault="002F3E87" w:rsidP="00D72A3E">
            <w:pPr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31870-2012 п.4</w:t>
            </w:r>
          </w:p>
        </w:tc>
        <w:tc>
          <w:tcPr>
            <w:tcW w:w="2126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80CEA4D" w14:textId="77777777" w:rsidR="002F3E87" w:rsidRPr="009F314E" w:rsidRDefault="002F3E87" w:rsidP="00D72A3E">
            <w:pPr>
              <w:rPr>
                <w:sz w:val="22"/>
                <w:szCs w:val="22"/>
              </w:rPr>
            </w:pPr>
          </w:p>
        </w:tc>
      </w:tr>
    </w:tbl>
    <w:p w14:paraId="43BA1BBF" w14:textId="77777777" w:rsidR="00403DB4" w:rsidRDefault="00403DB4"/>
    <w:tbl>
      <w:tblPr>
        <w:tblpPr w:leftFromText="180" w:rightFromText="180" w:vertAnchor="text" w:tblpX="449" w:tblpY="1"/>
        <w:tblOverlap w:val="never"/>
        <w:tblW w:w="14325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92"/>
        <w:gridCol w:w="2151"/>
        <w:gridCol w:w="1417"/>
        <w:gridCol w:w="2694"/>
        <w:gridCol w:w="2527"/>
        <w:gridCol w:w="2434"/>
        <w:gridCol w:w="2110"/>
      </w:tblGrid>
      <w:tr w:rsidR="007E4A08" w:rsidRPr="009F314E" w14:paraId="3A5BB817" w14:textId="5E4AEF86" w:rsidTr="007E4A08">
        <w:trPr>
          <w:trHeight w:val="269"/>
        </w:trPr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4BA5E1" w14:textId="00B913F3" w:rsidR="007E4A08" w:rsidRPr="009F314E" w:rsidRDefault="007E4A08" w:rsidP="00D72A3E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lastRenderedPageBreak/>
              <w:t>1</w:t>
            </w:r>
            <w:r>
              <w:rPr>
                <w:sz w:val="22"/>
                <w:szCs w:val="22"/>
              </w:rPr>
              <w:t>2.24</w:t>
            </w:r>
            <w:r w:rsidRPr="009F314E">
              <w:rPr>
                <w:sz w:val="22"/>
                <w:szCs w:val="22"/>
              </w:rPr>
              <w:t>*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14:paraId="2127AF29" w14:textId="4BE595EF" w:rsidR="007E4A08" w:rsidRPr="009F314E" w:rsidRDefault="007E4A08" w:rsidP="00D72A3E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 xml:space="preserve">Вода питьевая централизованных и нецентрализованных систем водоснабжения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A778CA4" w14:textId="7EEDF362" w:rsidR="007E4A08" w:rsidRPr="006B5D47" w:rsidRDefault="007E4A08" w:rsidP="00D72A3E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6B5D47">
              <w:rPr>
                <w:sz w:val="22"/>
                <w:szCs w:val="22"/>
              </w:rPr>
              <w:t>100.09/08.156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75B33C4" w14:textId="1A53FDD8" w:rsidR="007E4A08" w:rsidRPr="009F314E" w:rsidRDefault="007E4A08" w:rsidP="00D72A3E">
            <w:pPr>
              <w:suppressAutoHyphens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Хром (</w:t>
            </w:r>
            <w:r w:rsidRPr="009F314E">
              <w:rPr>
                <w:sz w:val="22"/>
                <w:szCs w:val="22"/>
                <w:lang w:val="en-US"/>
              </w:rPr>
              <w:t>VI)</w:t>
            </w:r>
          </w:p>
        </w:tc>
        <w:tc>
          <w:tcPr>
            <w:tcW w:w="2527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49B12D14" w14:textId="7B55B5CB" w:rsidR="007E4A08" w:rsidRPr="00CB313C" w:rsidRDefault="007E4A08" w:rsidP="00D72A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CB313C">
              <w:rPr>
                <w:sz w:val="22"/>
                <w:szCs w:val="22"/>
              </w:rPr>
              <w:t xml:space="preserve"> СТБ 1756-2007</w:t>
            </w:r>
          </w:p>
          <w:p w14:paraId="2D1B291D" w14:textId="77777777" w:rsidR="007E4A08" w:rsidRPr="00CB313C" w:rsidRDefault="007E4A08" w:rsidP="00D72A3E">
            <w:pPr>
              <w:pStyle w:val="6"/>
              <w:spacing w:line="21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B313C">
              <w:rPr>
                <w:sz w:val="22"/>
                <w:szCs w:val="22"/>
              </w:rPr>
              <w:t xml:space="preserve"> </w:t>
            </w:r>
            <w:r w:rsidRPr="00CB313C">
              <w:rPr>
                <w:rFonts w:ascii="Times New Roman" w:hAnsi="Times New Roman" w:cs="Times New Roman"/>
                <w:sz w:val="22"/>
                <w:szCs w:val="22"/>
              </w:rPr>
              <w:t>ГН, утв. постановлением Совета Министров Республики Беларусь от 25.01.2021 № 37</w:t>
            </w:r>
          </w:p>
          <w:p w14:paraId="06051701" w14:textId="77777777" w:rsidR="007E4A08" w:rsidRPr="00CB313C" w:rsidRDefault="007E4A08" w:rsidP="00D72A3E">
            <w:pPr>
              <w:pStyle w:val="6"/>
              <w:spacing w:line="216" w:lineRule="auto"/>
              <w:rPr>
                <w:sz w:val="22"/>
                <w:szCs w:val="22"/>
              </w:rPr>
            </w:pPr>
            <w:r w:rsidRPr="00CB313C">
              <w:rPr>
                <w:rFonts w:ascii="Times New Roman" w:hAnsi="Times New Roman" w:cs="Times New Roman"/>
                <w:sz w:val="22"/>
                <w:szCs w:val="22"/>
              </w:rPr>
              <w:t xml:space="preserve">ТНПА и другая документация  </w:t>
            </w:r>
          </w:p>
          <w:p w14:paraId="70DDA4EA" w14:textId="0C503032" w:rsidR="007E4A08" w:rsidRPr="009F314E" w:rsidRDefault="007E4A08" w:rsidP="00D72A3E">
            <w:pPr>
              <w:rPr>
                <w:sz w:val="22"/>
                <w:szCs w:val="22"/>
              </w:rPr>
            </w:pP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20CA67D" w14:textId="233DFB65" w:rsidR="007E4A08" w:rsidRPr="009F314E" w:rsidRDefault="007E4A08" w:rsidP="00D72A3E">
            <w:pPr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31956-</w:t>
            </w:r>
            <w:proofErr w:type="gramStart"/>
            <w:r w:rsidRPr="009F314E">
              <w:rPr>
                <w:sz w:val="22"/>
                <w:szCs w:val="22"/>
              </w:rPr>
              <w:t>2013,п.</w:t>
            </w:r>
            <w:proofErr w:type="gramEnd"/>
            <w:r w:rsidRPr="009F314E">
              <w:rPr>
                <w:sz w:val="22"/>
                <w:szCs w:val="22"/>
              </w:rPr>
              <w:t>5</w:t>
            </w:r>
          </w:p>
        </w:tc>
        <w:tc>
          <w:tcPr>
            <w:tcW w:w="211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7BD3DDB0" w14:textId="77777777" w:rsidR="007E4A08" w:rsidRPr="009F314E" w:rsidRDefault="007E4A08" w:rsidP="00D72A3E">
            <w:pPr>
              <w:rPr>
                <w:sz w:val="22"/>
                <w:szCs w:val="22"/>
              </w:rPr>
            </w:pPr>
          </w:p>
        </w:tc>
      </w:tr>
      <w:tr w:rsidR="007E4A08" w:rsidRPr="009F314E" w14:paraId="0F06D812" w14:textId="09ECAC5E" w:rsidTr="007E4A08">
        <w:trPr>
          <w:trHeight w:val="269"/>
        </w:trPr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D47ECB" w14:textId="08898855" w:rsidR="007E4A08" w:rsidRPr="009F314E" w:rsidRDefault="007E4A08" w:rsidP="00D72A3E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2.25*</w:t>
            </w:r>
          </w:p>
        </w:tc>
        <w:tc>
          <w:tcPr>
            <w:tcW w:w="2151" w:type="dxa"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14:paraId="02112969" w14:textId="41B5CAB0" w:rsidR="007E4A08" w:rsidRPr="009F314E" w:rsidRDefault="007E4A08" w:rsidP="00D72A3E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76E57B1" w14:textId="6D43D93B" w:rsidR="007E4A08" w:rsidRPr="006B5D47" w:rsidRDefault="007E4A08" w:rsidP="00D72A3E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6B5D47">
              <w:rPr>
                <w:sz w:val="22"/>
                <w:szCs w:val="22"/>
              </w:rPr>
              <w:t>100.09/08.149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F270423" w14:textId="3EDE618D" w:rsidR="007E4A08" w:rsidRPr="009F314E" w:rsidRDefault="007E4A08" w:rsidP="00D72A3E">
            <w:pPr>
              <w:suppressAutoHyphens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Щелочность</w:t>
            </w:r>
          </w:p>
        </w:tc>
        <w:tc>
          <w:tcPr>
            <w:tcW w:w="252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66D66D3B" w14:textId="34BFFAF4" w:rsidR="007E4A08" w:rsidRPr="009F314E" w:rsidRDefault="007E4A08" w:rsidP="00D72A3E">
            <w:pPr>
              <w:rPr>
                <w:sz w:val="22"/>
                <w:szCs w:val="22"/>
              </w:rPr>
            </w:pP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B296B51" w14:textId="74512D32" w:rsidR="007E4A08" w:rsidRPr="009F314E" w:rsidRDefault="007E4A08" w:rsidP="00D72A3E">
            <w:pPr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 xml:space="preserve">ГОСТ 31957-2012 </w:t>
            </w:r>
          </w:p>
        </w:tc>
        <w:tc>
          <w:tcPr>
            <w:tcW w:w="211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579D3656" w14:textId="77777777" w:rsidR="007E4A08" w:rsidRPr="009F314E" w:rsidRDefault="007E4A08" w:rsidP="00D72A3E">
            <w:pPr>
              <w:rPr>
                <w:sz w:val="22"/>
                <w:szCs w:val="22"/>
              </w:rPr>
            </w:pPr>
          </w:p>
        </w:tc>
      </w:tr>
      <w:tr w:rsidR="007E4A08" w:rsidRPr="009F314E" w14:paraId="512D0C05" w14:textId="453A772E" w:rsidTr="007E4A08">
        <w:trPr>
          <w:trHeight w:val="269"/>
        </w:trPr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392251" w14:textId="34720BE0" w:rsidR="007E4A08" w:rsidRPr="009F314E" w:rsidRDefault="007E4A08" w:rsidP="00D72A3E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12.26</w:t>
            </w:r>
            <w:r w:rsidRPr="009F314E">
              <w:rPr>
                <w:sz w:val="22"/>
                <w:szCs w:val="22"/>
              </w:rPr>
              <w:t>*</w:t>
            </w:r>
          </w:p>
        </w:tc>
        <w:tc>
          <w:tcPr>
            <w:tcW w:w="2151" w:type="dxa"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14:paraId="0FE6375A" w14:textId="77777777" w:rsidR="007E4A08" w:rsidRPr="009F314E" w:rsidRDefault="007E4A08" w:rsidP="00D72A3E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DE61FF9" w14:textId="0CF0B008" w:rsidR="007E4A08" w:rsidRPr="006B5D47" w:rsidRDefault="007E4A08" w:rsidP="00D72A3E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6B5D47">
              <w:rPr>
                <w:sz w:val="22"/>
                <w:szCs w:val="22"/>
              </w:rPr>
              <w:t>100.09/08.149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0654BFD" w14:textId="65F8A059" w:rsidR="007E4A08" w:rsidRPr="009F314E" w:rsidRDefault="007E4A08" w:rsidP="00D72A3E">
            <w:pPr>
              <w:suppressAutoHyphens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Хлор остаточный свободный и связанный (остаточный активный хлор)</w:t>
            </w:r>
          </w:p>
        </w:tc>
        <w:tc>
          <w:tcPr>
            <w:tcW w:w="252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592117C4" w14:textId="77777777" w:rsidR="007E4A08" w:rsidRPr="009F314E" w:rsidRDefault="007E4A08" w:rsidP="00D72A3E">
            <w:pPr>
              <w:rPr>
                <w:sz w:val="22"/>
                <w:szCs w:val="22"/>
              </w:rPr>
            </w:pP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5999D1B" w14:textId="0E2C6455" w:rsidR="007E4A08" w:rsidRPr="009F314E" w:rsidRDefault="007E4A08" w:rsidP="00D72A3E">
            <w:pPr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18190-72</w:t>
            </w:r>
          </w:p>
        </w:tc>
        <w:tc>
          <w:tcPr>
            <w:tcW w:w="211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6EFAF5CD" w14:textId="77777777" w:rsidR="007E4A08" w:rsidRPr="009F314E" w:rsidRDefault="007E4A08" w:rsidP="00D72A3E">
            <w:pPr>
              <w:rPr>
                <w:sz w:val="22"/>
                <w:szCs w:val="22"/>
              </w:rPr>
            </w:pPr>
          </w:p>
        </w:tc>
      </w:tr>
      <w:tr w:rsidR="007E4A08" w:rsidRPr="009F314E" w14:paraId="22A56A0F" w14:textId="2CB4AE5D" w:rsidTr="007E4A08">
        <w:trPr>
          <w:trHeight w:val="269"/>
        </w:trPr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C90955" w14:textId="054D3F3D" w:rsidR="007E4A08" w:rsidRPr="009F314E" w:rsidRDefault="007E4A08" w:rsidP="00D72A3E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2.27</w:t>
            </w:r>
            <w:r w:rsidRPr="009F314E">
              <w:rPr>
                <w:sz w:val="22"/>
                <w:szCs w:val="22"/>
              </w:rPr>
              <w:t>*</w:t>
            </w:r>
          </w:p>
        </w:tc>
        <w:tc>
          <w:tcPr>
            <w:tcW w:w="2151" w:type="dxa"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14:paraId="0877C7B7" w14:textId="77777777" w:rsidR="007E4A08" w:rsidRPr="009F314E" w:rsidRDefault="007E4A08" w:rsidP="00D72A3E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635760B" w14:textId="482D6171" w:rsidR="007E4A08" w:rsidRPr="006B5D47" w:rsidRDefault="007E4A08" w:rsidP="00D72A3E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6B5D47">
              <w:rPr>
                <w:sz w:val="22"/>
                <w:szCs w:val="22"/>
              </w:rPr>
              <w:t>100.09/08.149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BFE7788" w14:textId="10408560" w:rsidR="007E4A08" w:rsidRPr="009F314E" w:rsidRDefault="007E4A08" w:rsidP="00D72A3E">
            <w:pPr>
              <w:suppressAutoHyphens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Бикарбонаты</w:t>
            </w:r>
          </w:p>
        </w:tc>
        <w:tc>
          <w:tcPr>
            <w:tcW w:w="2527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C3CA034" w14:textId="762DAC1C" w:rsidR="007E4A08" w:rsidRPr="009F314E" w:rsidRDefault="007E4A08" w:rsidP="00D72A3E">
            <w:pPr>
              <w:rPr>
                <w:sz w:val="22"/>
                <w:szCs w:val="22"/>
              </w:rPr>
            </w:pP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81F168C" w14:textId="77777777" w:rsidR="007E4A08" w:rsidRPr="009F314E" w:rsidRDefault="007E4A08" w:rsidP="00D72A3E">
            <w:pPr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 xml:space="preserve">ГОСТ 31957-2012 </w:t>
            </w:r>
          </w:p>
          <w:p w14:paraId="6CDAD835" w14:textId="77777777" w:rsidR="007E4A08" w:rsidRPr="009F314E" w:rsidRDefault="007E4A08" w:rsidP="00D72A3E">
            <w:pPr>
              <w:rPr>
                <w:sz w:val="22"/>
                <w:szCs w:val="22"/>
              </w:rPr>
            </w:pPr>
          </w:p>
        </w:tc>
        <w:tc>
          <w:tcPr>
            <w:tcW w:w="211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2A91E70D" w14:textId="77777777" w:rsidR="007E4A08" w:rsidRPr="009F314E" w:rsidRDefault="007E4A08" w:rsidP="00D72A3E">
            <w:pPr>
              <w:jc w:val="both"/>
              <w:rPr>
                <w:sz w:val="22"/>
                <w:szCs w:val="22"/>
              </w:rPr>
            </w:pPr>
          </w:p>
        </w:tc>
      </w:tr>
      <w:tr w:rsidR="007E4A08" w:rsidRPr="009F314E" w14:paraId="0E36A310" w14:textId="3A599937" w:rsidTr="007E4A08">
        <w:trPr>
          <w:trHeight w:val="269"/>
        </w:trPr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97788D" w14:textId="096EDBE7" w:rsidR="007E4A08" w:rsidRPr="009F314E" w:rsidRDefault="007E4A08" w:rsidP="00D72A3E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2.28</w:t>
            </w:r>
            <w:r w:rsidRPr="009F314E">
              <w:rPr>
                <w:sz w:val="22"/>
                <w:szCs w:val="22"/>
              </w:rPr>
              <w:t>*</w:t>
            </w:r>
          </w:p>
        </w:tc>
        <w:tc>
          <w:tcPr>
            <w:tcW w:w="2151" w:type="dxa"/>
            <w:vMerge w:val="restart"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14:paraId="2ECE8F56" w14:textId="77777777" w:rsidR="007E4A08" w:rsidRDefault="007E4A08" w:rsidP="00D72A3E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  <w:p w14:paraId="455DB015" w14:textId="77777777" w:rsidR="007E4A08" w:rsidRDefault="007E4A08" w:rsidP="00D72A3E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  <w:p w14:paraId="65AD6485" w14:textId="72486AFF" w:rsidR="007E4A08" w:rsidRDefault="007E4A08" w:rsidP="00D72A3E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 w:rsidRPr="009F314E">
              <w:rPr>
                <w:sz w:val="22"/>
                <w:szCs w:val="22"/>
              </w:rPr>
              <w:t>ода питьевая централизованных и нецентрализованных систем водоснабжения</w:t>
            </w:r>
          </w:p>
          <w:p w14:paraId="47F62A3E" w14:textId="77777777" w:rsidR="007E4A08" w:rsidRDefault="007E4A08" w:rsidP="00D72A3E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  <w:p w14:paraId="7AF87D67" w14:textId="77777777" w:rsidR="007E4A08" w:rsidRPr="009F314E" w:rsidRDefault="007E4A08" w:rsidP="00D72A3E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9EFE3DC" w14:textId="4C8BEB4C" w:rsidR="007E4A08" w:rsidRPr="006B5D47" w:rsidRDefault="007E4A08" w:rsidP="00D72A3E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6B5D47">
              <w:rPr>
                <w:sz w:val="22"/>
                <w:szCs w:val="22"/>
              </w:rPr>
              <w:t>100.09/04.125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3054A1B" w14:textId="4E6D7B04" w:rsidR="007E4A08" w:rsidRPr="009F314E" w:rsidRDefault="007E4A08" w:rsidP="00D72A3E">
            <w:pPr>
              <w:suppressAutoHyphens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Объемная активность цезия</w:t>
            </w:r>
            <w:r w:rsidRPr="009F314E">
              <w:rPr>
                <w:sz w:val="22"/>
                <w:szCs w:val="22"/>
                <w:lang w:val="en-US"/>
              </w:rPr>
              <w:t>-137</w:t>
            </w:r>
          </w:p>
        </w:tc>
        <w:tc>
          <w:tcPr>
            <w:tcW w:w="2527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7AD584A" w14:textId="2439C85D" w:rsidR="007E4A08" w:rsidRPr="007E4A08" w:rsidRDefault="007E4A08" w:rsidP="00D72A3E">
            <w:pPr>
              <w:suppressAutoHyphens/>
              <w:jc w:val="both"/>
              <w:rPr>
                <w:sz w:val="22"/>
                <w:szCs w:val="22"/>
              </w:rPr>
            </w:pPr>
            <w:r w:rsidRPr="009F314E">
              <w:rPr>
                <w:sz w:val="21"/>
                <w:szCs w:val="21"/>
              </w:rPr>
              <w:t xml:space="preserve"> </w:t>
            </w:r>
            <w:r w:rsidRPr="00CD7F35">
              <w:rPr>
                <w:sz w:val="16"/>
                <w:szCs w:val="16"/>
              </w:rPr>
              <w:t xml:space="preserve"> </w:t>
            </w:r>
            <w:r w:rsidRPr="007E4A08">
              <w:rPr>
                <w:sz w:val="22"/>
                <w:szCs w:val="22"/>
              </w:rPr>
              <w:t>ГН 10-117-99 (РДУ-99), утв. Минсельхозпродом РБ 03.08.1999</w:t>
            </w:r>
          </w:p>
          <w:p w14:paraId="2CF8F02F" w14:textId="1F2A6F02" w:rsidR="007E4A08" w:rsidRPr="009F314E" w:rsidRDefault="007E4A08" w:rsidP="00D72A3E">
            <w:pPr>
              <w:rPr>
                <w:sz w:val="21"/>
                <w:szCs w:val="21"/>
              </w:rPr>
            </w:pPr>
            <w:r w:rsidRPr="007E4A08">
              <w:rPr>
                <w:color w:val="EE0000"/>
                <w:sz w:val="22"/>
                <w:szCs w:val="22"/>
              </w:rPr>
              <w:t xml:space="preserve"> </w:t>
            </w:r>
            <w:r w:rsidRPr="007E4A08">
              <w:rPr>
                <w:bCs/>
                <w:color w:val="000000"/>
                <w:sz w:val="22"/>
                <w:szCs w:val="22"/>
                <w:shd w:val="clear" w:color="auto" w:fill="FFFFFF"/>
              </w:rPr>
              <w:t>ГН утв. постановлением Совета Министров Республики Беларусь от 25.01.2021 № 37</w:t>
            </w: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5231702" w14:textId="68437DED" w:rsidR="007E4A08" w:rsidRPr="009F314E" w:rsidRDefault="007E4A08" w:rsidP="00D72A3E">
            <w:pPr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МВИ МН 1181-2011</w:t>
            </w:r>
          </w:p>
        </w:tc>
        <w:tc>
          <w:tcPr>
            <w:tcW w:w="211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A57B55D" w14:textId="77777777" w:rsidR="007E4A08" w:rsidRPr="009F314E" w:rsidRDefault="007E4A08" w:rsidP="00D72A3E">
            <w:pPr>
              <w:jc w:val="both"/>
              <w:rPr>
                <w:sz w:val="22"/>
                <w:szCs w:val="22"/>
              </w:rPr>
            </w:pPr>
          </w:p>
        </w:tc>
      </w:tr>
      <w:tr w:rsidR="007A373C" w:rsidRPr="009F314E" w14:paraId="09586FDA" w14:textId="31D57738" w:rsidTr="007E4A08">
        <w:trPr>
          <w:trHeight w:val="269"/>
        </w:trPr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E76A30" w14:textId="4087B59F" w:rsidR="007A373C" w:rsidRPr="009F314E" w:rsidRDefault="007A373C" w:rsidP="00D72A3E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2.29</w:t>
            </w:r>
            <w:r w:rsidRPr="009F314E">
              <w:rPr>
                <w:sz w:val="22"/>
                <w:szCs w:val="22"/>
              </w:rPr>
              <w:t>*</w:t>
            </w:r>
          </w:p>
        </w:tc>
        <w:tc>
          <w:tcPr>
            <w:tcW w:w="2151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14:paraId="19E16F62" w14:textId="57C86EDA" w:rsidR="007A373C" w:rsidRPr="009F314E" w:rsidRDefault="007A373C" w:rsidP="00D72A3E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87AC210" w14:textId="59027C17" w:rsidR="007A373C" w:rsidRPr="00BB1B5A" w:rsidRDefault="007A373C" w:rsidP="00D72A3E">
            <w:pPr>
              <w:jc w:val="both"/>
              <w:rPr>
                <w:sz w:val="22"/>
                <w:szCs w:val="22"/>
              </w:rPr>
            </w:pPr>
            <w:r w:rsidRPr="00BB1B5A">
              <w:rPr>
                <w:sz w:val="22"/>
                <w:szCs w:val="22"/>
              </w:rPr>
              <w:t>100.09/01.086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873DA40" w14:textId="260546F7" w:rsidR="007A373C" w:rsidRPr="009F314E" w:rsidRDefault="007A373C" w:rsidP="00D72A3E">
            <w:pPr>
              <w:suppressAutoHyphens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Общее микробное число</w:t>
            </w:r>
          </w:p>
        </w:tc>
        <w:tc>
          <w:tcPr>
            <w:tcW w:w="2527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10C313CD" w14:textId="77777777" w:rsidR="007A373C" w:rsidRPr="00CB313C" w:rsidRDefault="007A373C" w:rsidP="00D72A3E">
            <w:pPr>
              <w:pStyle w:val="6"/>
              <w:spacing w:line="21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B313C">
              <w:rPr>
                <w:rFonts w:ascii="Times New Roman" w:hAnsi="Times New Roman" w:cs="Times New Roman"/>
                <w:sz w:val="22"/>
                <w:szCs w:val="22"/>
              </w:rPr>
              <w:t>ГН, утв. постановлением Совета Министров Республики Беларусь от 25.01.2021 № 37</w:t>
            </w:r>
          </w:p>
          <w:p w14:paraId="26DB4876" w14:textId="77777777" w:rsidR="007A373C" w:rsidRPr="00CB313C" w:rsidRDefault="007A373C" w:rsidP="00D72A3E">
            <w:pPr>
              <w:pStyle w:val="6"/>
              <w:spacing w:line="216" w:lineRule="auto"/>
              <w:rPr>
                <w:sz w:val="22"/>
                <w:szCs w:val="22"/>
              </w:rPr>
            </w:pPr>
            <w:r w:rsidRPr="00CB313C">
              <w:rPr>
                <w:rFonts w:ascii="Times New Roman" w:hAnsi="Times New Roman" w:cs="Times New Roman"/>
                <w:sz w:val="22"/>
                <w:szCs w:val="22"/>
              </w:rPr>
              <w:t xml:space="preserve">ТНПА и другая документация  </w:t>
            </w:r>
          </w:p>
          <w:p w14:paraId="05093722" w14:textId="77777777" w:rsidR="007A373C" w:rsidRPr="009F314E" w:rsidRDefault="007A373C" w:rsidP="00D72A3E">
            <w:pPr>
              <w:jc w:val="both"/>
              <w:rPr>
                <w:sz w:val="22"/>
                <w:szCs w:val="22"/>
              </w:rPr>
            </w:pPr>
          </w:p>
          <w:p w14:paraId="4D94C913" w14:textId="77777777" w:rsidR="007A373C" w:rsidRPr="009F314E" w:rsidRDefault="007A373C" w:rsidP="00D72A3E">
            <w:pPr>
              <w:jc w:val="both"/>
              <w:rPr>
                <w:sz w:val="22"/>
                <w:szCs w:val="22"/>
              </w:rPr>
            </w:pPr>
          </w:p>
          <w:p w14:paraId="5FF2C0CE" w14:textId="77777777" w:rsidR="007A373C" w:rsidRPr="009F314E" w:rsidRDefault="007A373C" w:rsidP="00D72A3E">
            <w:pPr>
              <w:jc w:val="both"/>
              <w:rPr>
                <w:sz w:val="22"/>
                <w:szCs w:val="22"/>
              </w:rPr>
            </w:pPr>
          </w:p>
          <w:p w14:paraId="7EDB960B" w14:textId="77777777" w:rsidR="007A373C" w:rsidRPr="009F314E" w:rsidRDefault="007A373C" w:rsidP="00D72A3E">
            <w:pPr>
              <w:jc w:val="both"/>
              <w:rPr>
                <w:sz w:val="22"/>
                <w:szCs w:val="22"/>
              </w:rPr>
            </w:pPr>
          </w:p>
          <w:p w14:paraId="2F88753C" w14:textId="77777777" w:rsidR="007A373C" w:rsidRPr="009F314E" w:rsidRDefault="007A373C" w:rsidP="00D72A3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20D23B4" w14:textId="77777777" w:rsidR="007A373C" w:rsidRPr="009F314E" w:rsidRDefault="007A373C" w:rsidP="00D72A3E">
            <w:pPr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 xml:space="preserve">МУК РБ № 11-10-1-2002 </w:t>
            </w:r>
          </w:p>
          <w:p w14:paraId="7D1F9AEF" w14:textId="77777777" w:rsidR="007A373C" w:rsidRPr="009F314E" w:rsidRDefault="007A373C" w:rsidP="00D72A3E">
            <w:pPr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34786-2021п. 7.1</w:t>
            </w:r>
          </w:p>
          <w:p w14:paraId="21064A2D" w14:textId="68BAFDAD" w:rsidR="007A373C" w:rsidRPr="009F314E" w:rsidRDefault="007A373C" w:rsidP="00D72A3E">
            <w:pPr>
              <w:rPr>
                <w:sz w:val="22"/>
                <w:szCs w:val="22"/>
              </w:rPr>
            </w:pPr>
          </w:p>
        </w:tc>
        <w:tc>
          <w:tcPr>
            <w:tcW w:w="211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3418A51E" w14:textId="77777777" w:rsidR="007A373C" w:rsidRDefault="007A373C" w:rsidP="007A373C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Лабораторный </w:t>
            </w:r>
          </w:p>
          <w:p w14:paraId="30834432" w14:textId="094552C6" w:rsidR="007A373C" w:rsidRDefault="007A373C" w:rsidP="007A373C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отдел, группа </w:t>
            </w:r>
            <w:r w:rsidR="007E4A08">
              <w:rPr>
                <w:sz w:val="22"/>
                <w:szCs w:val="22"/>
              </w:rPr>
              <w:t>микробиологических</w:t>
            </w:r>
            <w:r>
              <w:rPr>
                <w:sz w:val="22"/>
                <w:szCs w:val="22"/>
              </w:rPr>
              <w:t xml:space="preserve"> исследований </w:t>
            </w:r>
          </w:p>
          <w:p w14:paraId="36DBF2E7" w14:textId="77777777" w:rsidR="007A373C" w:rsidRDefault="007A373C" w:rsidP="007A373C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(ул.Октябрьская,33,</w:t>
            </w:r>
          </w:p>
          <w:p w14:paraId="654B6F4A" w14:textId="2F025F5C" w:rsidR="007A373C" w:rsidRPr="009F314E" w:rsidRDefault="007A373C" w:rsidP="007A373C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г.Рогачёв</w:t>
            </w:r>
            <w:proofErr w:type="spellEnd"/>
            <w:r>
              <w:rPr>
                <w:sz w:val="22"/>
                <w:szCs w:val="22"/>
              </w:rPr>
              <w:t>, Гомельская область</w:t>
            </w:r>
          </w:p>
        </w:tc>
      </w:tr>
      <w:tr w:rsidR="007A373C" w:rsidRPr="009F314E" w14:paraId="1409FAC4" w14:textId="19F962D2" w:rsidTr="007E4A08">
        <w:trPr>
          <w:trHeight w:val="269"/>
        </w:trPr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457E7D" w14:textId="3827BFE2" w:rsidR="007A373C" w:rsidRPr="009F314E" w:rsidRDefault="007A373C" w:rsidP="00D72A3E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2.30</w:t>
            </w:r>
            <w:r w:rsidRPr="009F314E">
              <w:rPr>
                <w:sz w:val="22"/>
                <w:szCs w:val="22"/>
              </w:rPr>
              <w:t>*</w:t>
            </w:r>
          </w:p>
        </w:tc>
        <w:tc>
          <w:tcPr>
            <w:tcW w:w="2151" w:type="dxa"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14:paraId="5A125ED8" w14:textId="77777777" w:rsidR="007A373C" w:rsidRPr="009F314E" w:rsidRDefault="007A373C" w:rsidP="00D72A3E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DCD71B8" w14:textId="6B0D9F08" w:rsidR="007A373C" w:rsidRPr="00BB1B5A" w:rsidRDefault="007A373C" w:rsidP="00D72A3E">
            <w:pPr>
              <w:jc w:val="both"/>
              <w:rPr>
                <w:sz w:val="22"/>
                <w:szCs w:val="22"/>
              </w:rPr>
            </w:pPr>
            <w:r w:rsidRPr="00BB1B5A">
              <w:rPr>
                <w:sz w:val="22"/>
                <w:szCs w:val="22"/>
              </w:rPr>
              <w:t>100.09/01.086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D904CE1" w14:textId="643939BE" w:rsidR="007A373C" w:rsidRPr="009F314E" w:rsidRDefault="007A373C" w:rsidP="00D72A3E">
            <w:pPr>
              <w:suppressAutoHyphens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Общие колиформные бактерии</w:t>
            </w:r>
          </w:p>
        </w:tc>
        <w:tc>
          <w:tcPr>
            <w:tcW w:w="252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43E20D95" w14:textId="77777777" w:rsidR="007A373C" w:rsidRPr="009F314E" w:rsidRDefault="007A373C" w:rsidP="00D72A3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0D4C479" w14:textId="77777777" w:rsidR="007A373C" w:rsidRPr="009F314E" w:rsidRDefault="007A373C" w:rsidP="00D72A3E">
            <w:pPr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 xml:space="preserve">МУК РБ № 11-10-1-2002 </w:t>
            </w:r>
          </w:p>
          <w:p w14:paraId="522FEFA9" w14:textId="0D3DA301" w:rsidR="007A373C" w:rsidRPr="009F314E" w:rsidRDefault="007A373C" w:rsidP="00D72A3E">
            <w:pPr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34786-2021 п. 9.1</w:t>
            </w:r>
          </w:p>
        </w:tc>
        <w:tc>
          <w:tcPr>
            <w:tcW w:w="211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0F50CC36" w14:textId="77777777" w:rsidR="007A373C" w:rsidRPr="009F314E" w:rsidRDefault="007A373C" w:rsidP="00D72A3E">
            <w:pPr>
              <w:rPr>
                <w:sz w:val="22"/>
                <w:szCs w:val="22"/>
              </w:rPr>
            </w:pPr>
          </w:p>
        </w:tc>
      </w:tr>
      <w:tr w:rsidR="007A373C" w:rsidRPr="009F314E" w14:paraId="446EB089" w14:textId="29B6F6C1" w:rsidTr="007E4A08">
        <w:trPr>
          <w:trHeight w:val="269"/>
        </w:trPr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F07471" w14:textId="69AF1722" w:rsidR="007A373C" w:rsidRPr="009F314E" w:rsidRDefault="007A373C" w:rsidP="00D72A3E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2.31</w:t>
            </w:r>
            <w:r w:rsidRPr="009F314E">
              <w:rPr>
                <w:sz w:val="22"/>
                <w:szCs w:val="22"/>
              </w:rPr>
              <w:t>*</w:t>
            </w:r>
          </w:p>
        </w:tc>
        <w:tc>
          <w:tcPr>
            <w:tcW w:w="2151" w:type="dxa"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14:paraId="2FAFFEF3" w14:textId="77777777" w:rsidR="007A373C" w:rsidRPr="009F314E" w:rsidRDefault="007A373C" w:rsidP="00D72A3E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DD47956" w14:textId="6D284484" w:rsidR="007A373C" w:rsidRPr="00BB1B5A" w:rsidRDefault="007A373C" w:rsidP="00D72A3E">
            <w:pPr>
              <w:jc w:val="both"/>
              <w:rPr>
                <w:sz w:val="22"/>
                <w:szCs w:val="22"/>
              </w:rPr>
            </w:pPr>
            <w:r w:rsidRPr="00BB1B5A">
              <w:rPr>
                <w:sz w:val="22"/>
                <w:szCs w:val="22"/>
              </w:rPr>
              <w:t>100.09/01.086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B3F8F8A" w14:textId="18112BFA" w:rsidR="007A373C" w:rsidRPr="009F314E" w:rsidRDefault="007A373C" w:rsidP="00D72A3E">
            <w:pPr>
              <w:suppressAutoHyphens/>
              <w:jc w:val="both"/>
              <w:rPr>
                <w:sz w:val="22"/>
                <w:szCs w:val="22"/>
              </w:rPr>
            </w:pPr>
            <w:proofErr w:type="spellStart"/>
            <w:r w:rsidRPr="009F314E">
              <w:rPr>
                <w:sz w:val="22"/>
                <w:szCs w:val="22"/>
              </w:rPr>
              <w:t>Термотолерант</w:t>
            </w:r>
            <w:r>
              <w:rPr>
                <w:sz w:val="22"/>
                <w:szCs w:val="22"/>
              </w:rPr>
              <w:t>-</w:t>
            </w:r>
            <w:r w:rsidRPr="009F314E">
              <w:rPr>
                <w:sz w:val="22"/>
                <w:szCs w:val="22"/>
              </w:rPr>
              <w:t>ные</w:t>
            </w:r>
            <w:proofErr w:type="spellEnd"/>
            <w:r w:rsidRPr="009F314E">
              <w:rPr>
                <w:sz w:val="22"/>
                <w:szCs w:val="22"/>
              </w:rPr>
              <w:t xml:space="preserve"> колиформные бактерии</w:t>
            </w:r>
          </w:p>
        </w:tc>
        <w:tc>
          <w:tcPr>
            <w:tcW w:w="252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40727CEC" w14:textId="77777777" w:rsidR="007A373C" w:rsidRPr="009F314E" w:rsidRDefault="007A373C" w:rsidP="00D72A3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D40BB9D" w14:textId="77777777" w:rsidR="007A373C" w:rsidRPr="009F314E" w:rsidRDefault="007A373C" w:rsidP="00D72A3E">
            <w:pPr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 xml:space="preserve">МУК РБ № 11-10-1-2002 </w:t>
            </w:r>
          </w:p>
          <w:p w14:paraId="032F30C5" w14:textId="65D0D5F5" w:rsidR="007A373C" w:rsidRPr="009F314E" w:rsidRDefault="007A373C" w:rsidP="00D72A3E">
            <w:pPr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34786-2021 п. 9.3</w:t>
            </w:r>
          </w:p>
        </w:tc>
        <w:tc>
          <w:tcPr>
            <w:tcW w:w="211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6B251A5C" w14:textId="77777777" w:rsidR="007A373C" w:rsidRPr="009F314E" w:rsidRDefault="007A373C" w:rsidP="00D72A3E">
            <w:pPr>
              <w:rPr>
                <w:sz w:val="22"/>
                <w:szCs w:val="22"/>
              </w:rPr>
            </w:pPr>
          </w:p>
        </w:tc>
      </w:tr>
      <w:tr w:rsidR="007A373C" w:rsidRPr="009F314E" w14:paraId="62F3B124" w14:textId="097129DF" w:rsidTr="007E4A08">
        <w:trPr>
          <w:trHeight w:val="269"/>
        </w:trPr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16FED9" w14:textId="27C6E631" w:rsidR="007A373C" w:rsidRPr="009F314E" w:rsidRDefault="007A373C" w:rsidP="00D72A3E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2.32</w:t>
            </w:r>
            <w:r w:rsidRPr="009F314E">
              <w:rPr>
                <w:sz w:val="22"/>
                <w:szCs w:val="22"/>
              </w:rPr>
              <w:t>*</w:t>
            </w:r>
          </w:p>
        </w:tc>
        <w:tc>
          <w:tcPr>
            <w:tcW w:w="2151" w:type="dxa"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14:paraId="54295873" w14:textId="77777777" w:rsidR="007A373C" w:rsidRPr="009F314E" w:rsidRDefault="007A373C" w:rsidP="00D72A3E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  <w:p w14:paraId="51331F26" w14:textId="77777777" w:rsidR="007A373C" w:rsidRPr="009F314E" w:rsidRDefault="007A373C" w:rsidP="00D72A3E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  <w:p w14:paraId="313ED9CF" w14:textId="77777777" w:rsidR="007A373C" w:rsidRPr="009F314E" w:rsidRDefault="007A373C" w:rsidP="00D72A3E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  <w:p w14:paraId="5336AE58" w14:textId="77777777" w:rsidR="007A373C" w:rsidRPr="009F314E" w:rsidRDefault="007A373C" w:rsidP="00D72A3E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  <w:p w14:paraId="783BC8C9" w14:textId="77777777" w:rsidR="007A373C" w:rsidRPr="009F314E" w:rsidRDefault="007A373C" w:rsidP="00D72A3E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892ADD3" w14:textId="0744FCD9" w:rsidR="007A373C" w:rsidRPr="00BB1B5A" w:rsidRDefault="007A373C" w:rsidP="00D72A3E">
            <w:pPr>
              <w:jc w:val="both"/>
              <w:rPr>
                <w:sz w:val="22"/>
                <w:szCs w:val="22"/>
              </w:rPr>
            </w:pPr>
            <w:r w:rsidRPr="00BB1B5A">
              <w:rPr>
                <w:sz w:val="22"/>
                <w:szCs w:val="22"/>
              </w:rPr>
              <w:t>100.09/01.086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E233339" w14:textId="147CC077" w:rsidR="007A373C" w:rsidRPr="009F314E" w:rsidRDefault="007A373C" w:rsidP="00D72A3E">
            <w:pPr>
              <w:suppressAutoHyphens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 xml:space="preserve">Патогенные </w:t>
            </w:r>
            <w:proofErr w:type="spellStart"/>
            <w:r w:rsidRPr="009F314E">
              <w:rPr>
                <w:sz w:val="22"/>
                <w:szCs w:val="22"/>
              </w:rPr>
              <w:t>энтеробактерии</w:t>
            </w:r>
            <w:proofErr w:type="spellEnd"/>
          </w:p>
        </w:tc>
        <w:tc>
          <w:tcPr>
            <w:tcW w:w="252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4770D4B1" w14:textId="77777777" w:rsidR="007A373C" w:rsidRPr="009F314E" w:rsidRDefault="007A373C" w:rsidP="00D72A3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E9C72FA" w14:textId="10F040B1" w:rsidR="007A373C" w:rsidRPr="009F314E" w:rsidRDefault="007A373C" w:rsidP="00D72A3E">
            <w:pPr>
              <w:spacing w:line="228" w:lineRule="auto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 xml:space="preserve">Инструкцию по применению от 19.03.2010г № 025-0309, утв. ГГСВ РБ 19.03.2010 </w:t>
            </w:r>
          </w:p>
        </w:tc>
        <w:tc>
          <w:tcPr>
            <w:tcW w:w="211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555FF999" w14:textId="77777777" w:rsidR="007A373C" w:rsidRPr="009F314E" w:rsidRDefault="007A373C" w:rsidP="00D72A3E">
            <w:pPr>
              <w:spacing w:line="228" w:lineRule="auto"/>
              <w:rPr>
                <w:sz w:val="22"/>
                <w:szCs w:val="22"/>
              </w:rPr>
            </w:pPr>
          </w:p>
        </w:tc>
      </w:tr>
      <w:tr w:rsidR="007A373C" w:rsidRPr="009F314E" w14:paraId="2ECDDC60" w14:textId="5DF73527" w:rsidTr="007E4A08">
        <w:trPr>
          <w:trHeight w:val="269"/>
        </w:trPr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D73B27" w14:textId="2863309E" w:rsidR="007A373C" w:rsidRPr="009F314E" w:rsidRDefault="007A373C" w:rsidP="00D72A3E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2.33</w:t>
            </w:r>
            <w:r w:rsidRPr="009F314E">
              <w:rPr>
                <w:sz w:val="22"/>
                <w:szCs w:val="22"/>
              </w:rPr>
              <w:t>*</w:t>
            </w:r>
          </w:p>
        </w:tc>
        <w:tc>
          <w:tcPr>
            <w:tcW w:w="2151" w:type="dxa"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14:paraId="6D050FD9" w14:textId="77777777" w:rsidR="007A373C" w:rsidRPr="009F314E" w:rsidRDefault="007A373C" w:rsidP="00D72A3E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63DD903" w14:textId="4B038CA6" w:rsidR="007A373C" w:rsidRPr="00BB1B5A" w:rsidRDefault="007A373C" w:rsidP="00D72A3E">
            <w:pPr>
              <w:jc w:val="both"/>
              <w:rPr>
                <w:sz w:val="22"/>
                <w:szCs w:val="22"/>
              </w:rPr>
            </w:pPr>
            <w:r w:rsidRPr="00BB1B5A">
              <w:rPr>
                <w:sz w:val="22"/>
                <w:szCs w:val="22"/>
              </w:rPr>
              <w:t>100.09/01.086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DBB388F" w14:textId="17AD046E" w:rsidR="007A373C" w:rsidRPr="009F314E" w:rsidRDefault="007A373C" w:rsidP="00D72A3E">
            <w:pPr>
              <w:jc w:val="both"/>
              <w:rPr>
                <w:sz w:val="22"/>
                <w:szCs w:val="22"/>
              </w:rPr>
            </w:pPr>
            <w:proofErr w:type="spellStart"/>
            <w:r w:rsidRPr="009F314E">
              <w:rPr>
                <w:sz w:val="22"/>
                <w:szCs w:val="22"/>
              </w:rPr>
              <w:t>Колифаги</w:t>
            </w:r>
            <w:proofErr w:type="spellEnd"/>
          </w:p>
        </w:tc>
        <w:tc>
          <w:tcPr>
            <w:tcW w:w="252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52759227" w14:textId="77777777" w:rsidR="007A373C" w:rsidRPr="009F314E" w:rsidRDefault="007A373C" w:rsidP="00D72A3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374B199" w14:textId="400A6EBB" w:rsidR="007A373C" w:rsidRPr="009F314E" w:rsidRDefault="007A373C" w:rsidP="00D72A3E">
            <w:pPr>
              <w:spacing w:line="228" w:lineRule="auto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АМИ.ВТ 0025-2025</w:t>
            </w:r>
          </w:p>
        </w:tc>
        <w:tc>
          <w:tcPr>
            <w:tcW w:w="211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6FBEF973" w14:textId="77777777" w:rsidR="007A373C" w:rsidRPr="009F314E" w:rsidRDefault="007A373C" w:rsidP="00D72A3E">
            <w:pPr>
              <w:spacing w:line="228" w:lineRule="auto"/>
              <w:rPr>
                <w:sz w:val="22"/>
                <w:szCs w:val="22"/>
              </w:rPr>
            </w:pPr>
          </w:p>
        </w:tc>
      </w:tr>
      <w:tr w:rsidR="007A373C" w:rsidRPr="009F314E" w14:paraId="7FC2BBDC" w14:textId="0C749A48" w:rsidTr="007E4A08">
        <w:trPr>
          <w:trHeight w:val="269"/>
        </w:trPr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BA0E82" w14:textId="24888517" w:rsidR="007A373C" w:rsidRPr="009F314E" w:rsidRDefault="007A373C" w:rsidP="00D72A3E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lastRenderedPageBreak/>
              <w:t>1</w:t>
            </w:r>
            <w:r>
              <w:rPr>
                <w:sz w:val="22"/>
                <w:szCs w:val="22"/>
              </w:rPr>
              <w:t>2.34</w:t>
            </w:r>
            <w:r w:rsidRPr="009F314E">
              <w:rPr>
                <w:sz w:val="22"/>
                <w:szCs w:val="22"/>
              </w:rPr>
              <w:t>*</w:t>
            </w:r>
          </w:p>
        </w:tc>
        <w:tc>
          <w:tcPr>
            <w:tcW w:w="2151" w:type="dxa"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14:paraId="26CB5D5B" w14:textId="77777777" w:rsidR="007A373C" w:rsidRPr="009F314E" w:rsidRDefault="007A373C" w:rsidP="00D72A3E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2C93483" w14:textId="169EAA14" w:rsidR="007A373C" w:rsidRPr="00BB1B5A" w:rsidRDefault="007A373C" w:rsidP="00D72A3E">
            <w:pPr>
              <w:jc w:val="both"/>
              <w:rPr>
                <w:sz w:val="22"/>
                <w:szCs w:val="22"/>
              </w:rPr>
            </w:pPr>
            <w:r w:rsidRPr="00BB1B5A">
              <w:rPr>
                <w:sz w:val="22"/>
                <w:szCs w:val="22"/>
              </w:rPr>
              <w:t>100.09/01.086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BF0783B" w14:textId="50EF3CA1" w:rsidR="007A373C" w:rsidRPr="009F314E" w:rsidRDefault="007A373C" w:rsidP="00D72A3E">
            <w:pPr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 xml:space="preserve">Споры </w:t>
            </w:r>
            <w:proofErr w:type="spellStart"/>
            <w:r w:rsidRPr="009F314E">
              <w:rPr>
                <w:sz w:val="22"/>
                <w:szCs w:val="22"/>
              </w:rPr>
              <w:t>сульфитредуцирующих</w:t>
            </w:r>
            <w:proofErr w:type="spellEnd"/>
            <w:r w:rsidRPr="009F314E">
              <w:rPr>
                <w:sz w:val="22"/>
                <w:szCs w:val="22"/>
              </w:rPr>
              <w:t xml:space="preserve"> клостридий</w:t>
            </w:r>
          </w:p>
        </w:tc>
        <w:tc>
          <w:tcPr>
            <w:tcW w:w="252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334145D4" w14:textId="77777777" w:rsidR="007A373C" w:rsidRPr="009F314E" w:rsidRDefault="007A373C" w:rsidP="00D72A3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A209A0C" w14:textId="02591E2F" w:rsidR="007A373C" w:rsidRPr="009F314E" w:rsidRDefault="007A373C" w:rsidP="00D72A3E">
            <w:pPr>
              <w:spacing w:line="228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</w:t>
            </w:r>
            <w:r w:rsidRPr="00AC7E15">
              <w:rPr>
                <w:sz w:val="22"/>
                <w:szCs w:val="22"/>
              </w:rPr>
              <w:t xml:space="preserve"> ISO </w:t>
            </w:r>
            <w:r>
              <w:rPr>
                <w:sz w:val="22"/>
                <w:szCs w:val="22"/>
              </w:rPr>
              <w:t>6461-</w:t>
            </w:r>
            <w:r w:rsidR="004C5988">
              <w:rPr>
                <w:sz w:val="22"/>
                <w:szCs w:val="22"/>
              </w:rPr>
              <w:t>2-</w:t>
            </w:r>
            <w:r>
              <w:rPr>
                <w:sz w:val="22"/>
                <w:szCs w:val="22"/>
              </w:rPr>
              <w:t>2023</w:t>
            </w:r>
          </w:p>
        </w:tc>
        <w:tc>
          <w:tcPr>
            <w:tcW w:w="211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704F660A" w14:textId="77777777" w:rsidR="007A373C" w:rsidRDefault="007A373C" w:rsidP="00D72A3E">
            <w:pPr>
              <w:spacing w:line="228" w:lineRule="auto"/>
              <w:rPr>
                <w:sz w:val="22"/>
                <w:szCs w:val="22"/>
              </w:rPr>
            </w:pPr>
          </w:p>
        </w:tc>
      </w:tr>
      <w:tr w:rsidR="007A373C" w:rsidRPr="009F314E" w14:paraId="263BE889" w14:textId="310A7C14" w:rsidTr="007E4A08">
        <w:trPr>
          <w:trHeight w:val="269"/>
        </w:trPr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C030C2" w14:textId="526F9395" w:rsidR="007A373C" w:rsidRPr="009F314E" w:rsidRDefault="007A373C" w:rsidP="00D72A3E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2.35</w:t>
            </w:r>
            <w:r w:rsidRPr="009F314E">
              <w:rPr>
                <w:sz w:val="22"/>
                <w:szCs w:val="22"/>
              </w:rPr>
              <w:t>*</w:t>
            </w:r>
          </w:p>
        </w:tc>
        <w:tc>
          <w:tcPr>
            <w:tcW w:w="2151" w:type="dxa"/>
            <w:vMerge w:val="restart"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14:paraId="40AB467A" w14:textId="77777777" w:rsidR="007A373C" w:rsidRPr="009F314E" w:rsidRDefault="007A373C" w:rsidP="00D72A3E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  <w:p w14:paraId="05BB7F28" w14:textId="77777777" w:rsidR="007A373C" w:rsidRPr="009F314E" w:rsidRDefault="007A373C" w:rsidP="00D72A3E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  <w:p w14:paraId="061B4F22" w14:textId="04238AAE" w:rsidR="007A373C" w:rsidRPr="009F314E" w:rsidRDefault="007A373C" w:rsidP="00D72A3E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0B777DB" w14:textId="735DC395" w:rsidR="007A373C" w:rsidRPr="00BB1B5A" w:rsidRDefault="007A373C" w:rsidP="00D72A3E">
            <w:pPr>
              <w:jc w:val="both"/>
              <w:rPr>
                <w:sz w:val="22"/>
                <w:szCs w:val="22"/>
              </w:rPr>
            </w:pPr>
            <w:r w:rsidRPr="00BB1B5A">
              <w:rPr>
                <w:sz w:val="22"/>
                <w:szCs w:val="22"/>
              </w:rPr>
              <w:t>100.09/07.096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C96F65F" w14:textId="77777777" w:rsidR="007A373C" w:rsidRPr="009F314E" w:rsidRDefault="007A373C" w:rsidP="00D72A3E">
            <w:pPr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Яйца гельминтов,</w:t>
            </w:r>
          </w:p>
          <w:p w14:paraId="56768668" w14:textId="77777777" w:rsidR="007A373C" w:rsidRPr="009F314E" w:rsidRDefault="007A373C" w:rsidP="00D72A3E">
            <w:pPr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цисты простейших</w:t>
            </w:r>
          </w:p>
          <w:p w14:paraId="797E08B6" w14:textId="77777777" w:rsidR="007A373C" w:rsidRPr="009F314E" w:rsidRDefault="007A373C" w:rsidP="00D72A3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27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3212D7E" w14:textId="77777777" w:rsidR="007A373C" w:rsidRPr="009F314E" w:rsidRDefault="007A373C" w:rsidP="00D72A3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6E0E6FA" w14:textId="77777777" w:rsidR="007A373C" w:rsidRPr="00CB313C" w:rsidRDefault="007A373C" w:rsidP="00D72A3E">
            <w:pPr>
              <w:spacing w:line="228" w:lineRule="auto"/>
              <w:jc w:val="both"/>
            </w:pPr>
            <w:r w:rsidRPr="00CB313C">
              <w:t>Инструкция по применению №65-0605</w:t>
            </w:r>
          </w:p>
          <w:p w14:paraId="1D09DCA4" w14:textId="77777777" w:rsidR="007A373C" w:rsidRPr="00CB313C" w:rsidRDefault="007A373C" w:rsidP="00D72A3E">
            <w:pPr>
              <w:spacing w:line="228" w:lineRule="auto"/>
              <w:jc w:val="both"/>
            </w:pPr>
            <w:r w:rsidRPr="00CB313C">
              <w:t>Инструкция по применению №108-1207 с.4-6</w:t>
            </w:r>
          </w:p>
          <w:p w14:paraId="5ADB32E2" w14:textId="23E78A86" w:rsidR="007A373C" w:rsidRPr="009F314E" w:rsidRDefault="007A373C" w:rsidP="00D72A3E">
            <w:pPr>
              <w:spacing w:line="228" w:lineRule="auto"/>
              <w:rPr>
                <w:sz w:val="22"/>
                <w:szCs w:val="22"/>
              </w:rPr>
            </w:pPr>
            <w:r w:rsidRPr="00CB313C">
              <w:t>Инструкция по применению №209-1203</w:t>
            </w:r>
            <w:r w:rsidRPr="009F314E">
              <w:rPr>
                <w:sz w:val="22"/>
                <w:szCs w:val="22"/>
              </w:rPr>
              <w:t xml:space="preserve"> </w:t>
            </w:r>
          </w:p>
        </w:tc>
        <w:tc>
          <w:tcPr>
            <w:tcW w:w="211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7A46DB36" w14:textId="77777777" w:rsidR="007A373C" w:rsidRPr="00CB313C" w:rsidRDefault="007A373C" w:rsidP="00D72A3E">
            <w:pPr>
              <w:spacing w:line="228" w:lineRule="auto"/>
              <w:jc w:val="both"/>
            </w:pPr>
          </w:p>
        </w:tc>
      </w:tr>
      <w:tr w:rsidR="007A373C" w:rsidRPr="009F314E" w14:paraId="34018420" w14:textId="0B549F8E" w:rsidTr="007E4A08">
        <w:trPr>
          <w:trHeight w:val="269"/>
        </w:trPr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13282B" w14:textId="62BC66DE" w:rsidR="007A373C" w:rsidRPr="009F314E" w:rsidRDefault="007A373C" w:rsidP="00D72A3E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2.36</w:t>
            </w:r>
            <w:r w:rsidRPr="009F314E">
              <w:rPr>
                <w:sz w:val="22"/>
                <w:szCs w:val="22"/>
              </w:rPr>
              <w:t>*</w:t>
            </w:r>
          </w:p>
        </w:tc>
        <w:tc>
          <w:tcPr>
            <w:tcW w:w="2151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0F8D45D" w14:textId="624ECD36" w:rsidR="007A373C" w:rsidRPr="009F314E" w:rsidRDefault="007A373C" w:rsidP="00D72A3E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4F7A5FE" w14:textId="42AB1726" w:rsidR="007A373C" w:rsidRPr="00BB1B5A" w:rsidRDefault="007A373C" w:rsidP="00D72A3E">
            <w:pPr>
              <w:jc w:val="both"/>
              <w:rPr>
                <w:sz w:val="22"/>
                <w:szCs w:val="22"/>
              </w:rPr>
            </w:pPr>
            <w:r w:rsidRPr="00BB1B5A">
              <w:rPr>
                <w:sz w:val="22"/>
                <w:szCs w:val="22"/>
              </w:rPr>
              <w:t>100.09/01.086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A7A936" w14:textId="280B3B13" w:rsidR="007A373C" w:rsidRPr="009F314E" w:rsidRDefault="007A373C" w:rsidP="00D72A3E">
            <w:pPr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Выделение возбудителя холеры и идентификация культур холерных вибрионов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A134F56" w14:textId="51E6142E" w:rsidR="007A373C" w:rsidRPr="009F314E" w:rsidRDefault="007A373C" w:rsidP="00D72A3E">
            <w:pPr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 xml:space="preserve">Инструкция 1.2.11-17-8-2004, утв. </w:t>
            </w:r>
            <w:proofErr w:type="spellStart"/>
            <w:r w:rsidRPr="009F314E">
              <w:rPr>
                <w:sz w:val="22"/>
                <w:szCs w:val="22"/>
              </w:rPr>
              <w:t>постановленим</w:t>
            </w:r>
            <w:proofErr w:type="spellEnd"/>
            <w:r w:rsidRPr="009F314E">
              <w:rPr>
                <w:sz w:val="22"/>
                <w:szCs w:val="22"/>
              </w:rPr>
              <w:t xml:space="preserve"> ГГСВ РБ 21.04.2004 № 43</w:t>
            </w: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1D78477" w14:textId="02A0FF1B" w:rsidR="007A373C" w:rsidRPr="009F314E" w:rsidRDefault="007A373C" w:rsidP="00D72A3E">
            <w:pPr>
              <w:spacing w:line="228" w:lineRule="auto"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 xml:space="preserve">Инструкция 1.2.11-17-8-2004, утв. </w:t>
            </w:r>
            <w:proofErr w:type="spellStart"/>
            <w:r w:rsidRPr="009F314E">
              <w:rPr>
                <w:sz w:val="22"/>
                <w:szCs w:val="22"/>
              </w:rPr>
              <w:t>постановленим</w:t>
            </w:r>
            <w:proofErr w:type="spellEnd"/>
            <w:r w:rsidRPr="009F314E">
              <w:rPr>
                <w:sz w:val="22"/>
                <w:szCs w:val="22"/>
              </w:rPr>
              <w:t xml:space="preserve"> ГГСВ РБ 21.04.2004 № 43</w:t>
            </w:r>
          </w:p>
        </w:tc>
        <w:tc>
          <w:tcPr>
            <w:tcW w:w="211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879C4A8" w14:textId="77777777" w:rsidR="007A373C" w:rsidRPr="009F314E" w:rsidRDefault="007A373C" w:rsidP="00D72A3E">
            <w:pPr>
              <w:spacing w:line="228" w:lineRule="auto"/>
              <w:jc w:val="both"/>
              <w:rPr>
                <w:sz w:val="22"/>
                <w:szCs w:val="22"/>
              </w:rPr>
            </w:pPr>
          </w:p>
        </w:tc>
      </w:tr>
      <w:tr w:rsidR="007A373C" w:rsidRPr="009F314E" w14:paraId="75D3833B" w14:textId="027A321C" w:rsidTr="007E4A08">
        <w:trPr>
          <w:trHeight w:val="269"/>
        </w:trPr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AC5CB7" w14:textId="0B8E5D93" w:rsidR="007A373C" w:rsidRPr="009F314E" w:rsidRDefault="007A373C" w:rsidP="00D72A3E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3</w:t>
            </w:r>
            <w:r w:rsidRPr="009F314E">
              <w:rPr>
                <w:sz w:val="22"/>
                <w:szCs w:val="22"/>
              </w:rPr>
              <w:t>.1</w:t>
            </w:r>
          </w:p>
          <w:p w14:paraId="128019CB" w14:textId="476DA7FB" w:rsidR="007A373C" w:rsidRPr="009F314E" w:rsidRDefault="007A373C" w:rsidP="00D72A3E">
            <w:pPr>
              <w:tabs>
                <w:tab w:val="num" w:pos="386"/>
              </w:tabs>
              <w:ind w:right="72"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  <w:lang w:val="en-US"/>
              </w:rPr>
              <w:t>*</w:t>
            </w:r>
            <w:r w:rsidRPr="009F314E">
              <w:rPr>
                <w:sz w:val="22"/>
                <w:szCs w:val="22"/>
              </w:rPr>
              <w:t>**</w:t>
            </w:r>
          </w:p>
        </w:tc>
        <w:tc>
          <w:tcPr>
            <w:tcW w:w="21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665738" w14:textId="77777777" w:rsidR="007A373C" w:rsidRPr="009F314E" w:rsidRDefault="007A373C" w:rsidP="00D72A3E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Вода подземная</w:t>
            </w:r>
          </w:p>
          <w:p w14:paraId="5D2CDBFE" w14:textId="77777777" w:rsidR="007A373C" w:rsidRPr="009F314E" w:rsidRDefault="007A373C" w:rsidP="00D72A3E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  <w:p w14:paraId="1D007CF0" w14:textId="77777777" w:rsidR="007A373C" w:rsidRPr="009F314E" w:rsidRDefault="007A373C" w:rsidP="00D72A3E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  <w:p w14:paraId="1CE93B83" w14:textId="77777777" w:rsidR="007A373C" w:rsidRPr="009F314E" w:rsidRDefault="007A373C" w:rsidP="00D72A3E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  <w:p w14:paraId="3A9CC231" w14:textId="77777777" w:rsidR="007A373C" w:rsidRPr="009F314E" w:rsidRDefault="007A373C" w:rsidP="00D72A3E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  <w:p w14:paraId="2AD2B515" w14:textId="77777777" w:rsidR="007A373C" w:rsidRPr="009F314E" w:rsidRDefault="007A373C" w:rsidP="00D72A3E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  <w:p w14:paraId="7079B3F4" w14:textId="77777777" w:rsidR="007A373C" w:rsidRPr="009F314E" w:rsidRDefault="007A373C" w:rsidP="00D72A3E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  <w:p w14:paraId="5A6FD93B" w14:textId="77777777" w:rsidR="007E4A08" w:rsidRPr="009F314E" w:rsidRDefault="007E4A08" w:rsidP="007E4A08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Вода подземная</w:t>
            </w:r>
          </w:p>
          <w:p w14:paraId="0FED82C1" w14:textId="77777777" w:rsidR="007E4A08" w:rsidRPr="009F314E" w:rsidRDefault="007E4A08" w:rsidP="007E4A08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  <w:p w14:paraId="07F982DE" w14:textId="77777777" w:rsidR="007A373C" w:rsidRPr="009F314E" w:rsidRDefault="007A373C" w:rsidP="00D72A3E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  <w:p w14:paraId="0A1E2F6E" w14:textId="77777777" w:rsidR="007A373C" w:rsidRPr="009F314E" w:rsidRDefault="007A373C" w:rsidP="00D72A3E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  <w:p w14:paraId="430E4BF4" w14:textId="77777777" w:rsidR="007A373C" w:rsidRPr="009F314E" w:rsidRDefault="007A373C" w:rsidP="00D72A3E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  <w:p w14:paraId="1684A3F0" w14:textId="77777777" w:rsidR="007A373C" w:rsidRPr="009F314E" w:rsidRDefault="007A373C" w:rsidP="00D72A3E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  <w:p w14:paraId="7991EEEC" w14:textId="77777777" w:rsidR="007A373C" w:rsidRPr="009F314E" w:rsidRDefault="007A373C" w:rsidP="00D72A3E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  <w:p w14:paraId="6E87D189" w14:textId="77777777" w:rsidR="007A373C" w:rsidRPr="009F314E" w:rsidRDefault="007A373C" w:rsidP="00D72A3E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  <w:p w14:paraId="6B7E7412" w14:textId="77777777" w:rsidR="007A373C" w:rsidRPr="009F314E" w:rsidRDefault="007A373C" w:rsidP="00D72A3E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  <w:p w14:paraId="6D37C7C1" w14:textId="77777777" w:rsidR="007A373C" w:rsidRPr="009F314E" w:rsidRDefault="007A373C" w:rsidP="00D72A3E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  <w:p w14:paraId="0FF722A3" w14:textId="77777777" w:rsidR="007A373C" w:rsidRPr="009F314E" w:rsidRDefault="007A373C" w:rsidP="00D72A3E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  <w:p w14:paraId="16F893DF" w14:textId="77777777" w:rsidR="007A373C" w:rsidRPr="009F314E" w:rsidRDefault="007A373C" w:rsidP="00D72A3E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  <w:p w14:paraId="594D7E85" w14:textId="77777777" w:rsidR="007A373C" w:rsidRPr="009F314E" w:rsidRDefault="007A373C" w:rsidP="00D72A3E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  <w:p w14:paraId="576A48AD" w14:textId="367D7F8C" w:rsidR="007A373C" w:rsidRPr="009F314E" w:rsidRDefault="007A373C" w:rsidP="00D72A3E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372FD13" w14:textId="2AFEEDAB" w:rsidR="007A373C" w:rsidRPr="00BB1B5A" w:rsidRDefault="007A373C" w:rsidP="00D72A3E">
            <w:pPr>
              <w:shd w:val="clear" w:color="auto" w:fill="FFFFFF"/>
              <w:spacing w:line="228" w:lineRule="auto"/>
              <w:jc w:val="both"/>
              <w:rPr>
                <w:sz w:val="22"/>
                <w:szCs w:val="22"/>
              </w:rPr>
            </w:pPr>
            <w:r w:rsidRPr="00BB1B5A">
              <w:rPr>
                <w:sz w:val="22"/>
                <w:szCs w:val="22"/>
              </w:rPr>
              <w:lastRenderedPageBreak/>
              <w:t>100.04/42.000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D638EC8" w14:textId="242DC8B9" w:rsidR="007A373C" w:rsidRPr="009F314E" w:rsidRDefault="007A373C" w:rsidP="00D72A3E">
            <w:pPr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Отбор проб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B7A31E9" w14:textId="77777777" w:rsidR="007A373C" w:rsidRPr="009F314E" w:rsidRDefault="007A373C" w:rsidP="00D72A3E">
            <w:pPr>
              <w:pStyle w:val="af6"/>
              <w:rPr>
                <w:lang w:val="ru-RU"/>
              </w:rPr>
            </w:pPr>
            <w:r w:rsidRPr="009F314E">
              <w:rPr>
                <w:lang w:val="ru-RU"/>
              </w:rPr>
              <w:t>ГОСТ 31861-2012</w:t>
            </w:r>
          </w:p>
          <w:p w14:paraId="3F695012" w14:textId="17B0AD82" w:rsidR="007A373C" w:rsidRPr="009F314E" w:rsidRDefault="007A373C" w:rsidP="00D72A3E">
            <w:pPr>
              <w:jc w:val="both"/>
              <w:rPr>
                <w:sz w:val="21"/>
                <w:szCs w:val="21"/>
              </w:rPr>
            </w:pPr>
            <w:r w:rsidRPr="009F314E">
              <w:rPr>
                <w:sz w:val="21"/>
                <w:szCs w:val="21"/>
              </w:rPr>
              <w:t>ГОСТ 31862-2012</w:t>
            </w: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2CA4EA2" w14:textId="1598C5B8" w:rsidR="007A373C" w:rsidRPr="009F314E" w:rsidRDefault="007A373C" w:rsidP="00D72A3E">
            <w:pPr>
              <w:shd w:val="clear" w:color="auto" w:fill="FFFFFF"/>
              <w:spacing w:line="216" w:lineRule="auto"/>
              <w:jc w:val="both"/>
              <w:rPr>
                <w:sz w:val="21"/>
                <w:szCs w:val="21"/>
              </w:rPr>
            </w:pPr>
            <w:r w:rsidRPr="009F314E">
              <w:rPr>
                <w:sz w:val="21"/>
                <w:szCs w:val="21"/>
              </w:rPr>
              <w:t>ГОСТ 31861-2012 ГОСТ 31862-2012</w:t>
            </w:r>
          </w:p>
          <w:p w14:paraId="46318BF8" w14:textId="36378A19" w:rsidR="007A373C" w:rsidRPr="009F314E" w:rsidRDefault="007A373C" w:rsidP="00D72A3E">
            <w:pPr>
              <w:shd w:val="clear" w:color="auto" w:fill="FFFFFF"/>
              <w:spacing w:line="216" w:lineRule="auto"/>
              <w:jc w:val="both"/>
              <w:rPr>
                <w:sz w:val="21"/>
                <w:szCs w:val="21"/>
              </w:rPr>
            </w:pPr>
            <w:r w:rsidRPr="009F314E">
              <w:rPr>
                <w:sz w:val="21"/>
                <w:szCs w:val="21"/>
              </w:rPr>
              <w:t>ГОСТ 31942-2012</w:t>
            </w:r>
          </w:p>
        </w:tc>
        <w:tc>
          <w:tcPr>
            <w:tcW w:w="211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41B45E10" w14:textId="77777777" w:rsidR="007A373C" w:rsidRDefault="007A373C" w:rsidP="00BC715C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Лабораторный </w:t>
            </w:r>
          </w:p>
          <w:p w14:paraId="3F895B76" w14:textId="77777777" w:rsidR="007A373C" w:rsidRDefault="007A373C" w:rsidP="00BC715C">
            <w:pPr>
              <w:spacing w:line="216" w:lineRule="auto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отдел ,</w:t>
            </w:r>
            <w:proofErr w:type="gramEnd"/>
            <w:r>
              <w:rPr>
                <w:sz w:val="22"/>
                <w:szCs w:val="22"/>
              </w:rPr>
              <w:t xml:space="preserve"> отдел гигиены, отдел эпидемиологии</w:t>
            </w:r>
          </w:p>
          <w:p w14:paraId="13869AEE" w14:textId="77777777" w:rsidR="007A373C" w:rsidRDefault="007A373C" w:rsidP="00BC715C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(ул.Октябрьская,33,</w:t>
            </w:r>
          </w:p>
          <w:p w14:paraId="24E0FDD1" w14:textId="2DF266DE" w:rsidR="007A373C" w:rsidRPr="009F314E" w:rsidRDefault="007A373C" w:rsidP="00BC715C">
            <w:pPr>
              <w:shd w:val="clear" w:color="auto" w:fill="FFFFFF"/>
              <w:spacing w:line="216" w:lineRule="auto"/>
              <w:jc w:val="both"/>
              <w:rPr>
                <w:sz w:val="21"/>
                <w:szCs w:val="21"/>
              </w:rPr>
            </w:pPr>
            <w:proofErr w:type="spellStart"/>
            <w:r>
              <w:rPr>
                <w:sz w:val="22"/>
                <w:szCs w:val="22"/>
              </w:rPr>
              <w:t>г.Рогачёв</w:t>
            </w:r>
            <w:proofErr w:type="spellEnd"/>
            <w:r>
              <w:rPr>
                <w:sz w:val="22"/>
                <w:szCs w:val="22"/>
              </w:rPr>
              <w:t>, Гомельская область)</w:t>
            </w:r>
          </w:p>
        </w:tc>
      </w:tr>
      <w:tr w:rsidR="007A373C" w:rsidRPr="009F314E" w14:paraId="7130BEB8" w14:textId="667603C2" w:rsidTr="007E4A08">
        <w:trPr>
          <w:trHeight w:val="269"/>
        </w:trPr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C5CC37" w14:textId="15D32F3E" w:rsidR="007A373C" w:rsidRPr="009F314E" w:rsidRDefault="007A373C" w:rsidP="00D72A3E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3.2</w:t>
            </w:r>
            <w:r w:rsidRPr="009F314E">
              <w:rPr>
                <w:sz w:val="22"/>
                <w:szCs w:val="22"/>
              </w:rPr>
              <w:t>*</w:t>
            </w:r>
          </w:p>
        </w:tc>
        <w:tc>
          <w:tcPr>
            <w:tcW w:w="21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3816C0" w14:textId="77777777" w:rsidR="007A373C" w:rsidRPr="009F314E" w:rsidRDefault="007A373C" w:rsidP="00D72A3E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CCD8324" w14:textId="75E71432" w:rsidR="007A373C" w:rsidRPr="006D5335" w:rsidRDefault="007A373C" w:rsidP="00D72A3E">
            <w:pPr>
              <w:shd w:val="clear" w:color="auto" w:fill="FFFFFF"/>
              <w:spacing w:line="228" w:lineRule="auto"/>
              <w:jc w:val="both"/>
              <w:rPr>
                <w:sz w:val="22"/>
                <w:szCs w:val="22"/>
              </w:rPr>
            </w:pPr>
            <w:r w:rsidRPr="006D5335">
              <w:rPr>
                <w:sz w:val="22"/>
                <w:szCs w:val="22"/>
              </w:rPr>
              <w:t>100.04/11.116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32CC92D" w14:textId="0101B385" w:rsidR="007A373C" w:rsidRPr="009F314E" w:rsidRDefault="007A373C" w:rsidP="00D72A3E">
            <w:pPr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Запах</w:t>
            </w:r>
          </w:p>
        </w:tc>
        <w:tc>
          <w:tcPr>
            <w:tcW w:w="2527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950B5AE" w14:textId="0C445C75" w:rsidR="007A373C" w:rsidRPr="003E53E2" w:rsidRDefault="007A373C" w:rsidP="00D72A3E">
            <w:pPr>
              <w:pStyle w:val="af6"/>
              <w:jc w:val="both"/>
              <w:rPr>
                <w:lang w:val="ru-RU"/>
              </w:rPr>
            </w:pPr>
            <w:r w:rsidRPr="003E53E2">
              <w:rPr>
                <w:lang w:val="ru-RU"/>
              </w:rPr>
              <w:t>Водный Кодекс Республики Беларусь 15.07.1998г. № 191-З</w:t>
            </w:r>
          </w:p>
          <w:p w14:paraId="608B23EB" w14:textId="7AD92966" w:rsidR="007A373C" w:rsidRPr="009F314E" w:rsidRDefault="007A373C" w:rsidP="00D72A3E">
            <w:pPr>
              <w:pStyle w:val="af6"/>
              <w:jc w:val="both"/>
              <w:rPr>
                <w:lang w:val="ru-RU"/>
              </w:rPr>
            </w:pPr>
            <w:r w:rsidRPr="003E53E2">
              <w:rPr>
                <w:lang w:val="ru-RU"/>
              </w:rPr>
              <w:t xml:space="preserve"> </w:t>
            </w:r>
            <w:r w:rsidRPr="009F314E">
              <w:rPr>
                <w:lang w:val="ru-RU"/>
              </w:rPr>
              <w:t>ГН 2.1.5.10-21-2003</w:t>
            </w:r>
          </w:p>
          <w:p w14:paraId="54EDCEA7" w14:textId="77777777" w:rsidR="007A373C" w:rsidRPr="003E53E2" w:rsidRDefault="007A373C" w:rsidP="00D72A3E">
            <w:pPr>
              <w:pStyle w:val="af6"/>
              <w:jc w:val="both"/>
              <w:rPr>
                <w:lang w:val="ru-RU"/>
              </w:rPr>
            </w:pPr>
            <w:proofErr w:type="gramStart"/>
            <w:r w:rsidRPr="003E53E2">
              <w:rPr>
                <w:lang w:val="ru-RU"/>
              </w:rPr>
              <w:t>СанПиН,  утв.</w:t>
            </w:r>
            <w:proofErr w:type="gramEnd"/>
          </w:p>
          <w:p w14:paraId="35F1117E" w14:textId="03822A1B" w:rsidR="007A373C" w:rsidRPr="00FC49C9" w:rsidRDefault="007A373C" w:rsidP="00D72A3E">
            <w:pPr>
              <w:pStyle w:val="af6"/>
              <w:jc w:val="both"/>
              <w:rPr>
                <w:lang w:val="ru-RU"/>
              </w:rPr>
            </w:pPr>
            <w:r w:rsidRPr="003E53E2">
              <w:rPr>
                <w:lang w:val="ru-RU"/>
              </w:rPr>
              <w:t xml:space="preserve">Постановлением Минздрава Республики </w:t>
            </w:r>
            <w:proofErr w:type="gramStart"/>
            <w:r w:rsidRPr="003E53E2">
              <w:rPr>
                <w:lang w:val="ru-RU"/>
              </w:rPr>
              <w:t>Беларусь  №</w:t>
            </w:r>
            <w:proofErr w:type="gramEnd"/>
            <w:r w:rsidRPr="003E53E2">
              <w:rPr>
                <w:lang w:val="ru-RU"/>
              </w:rPr>
              <w:t xml:space="preserve"> 125  </w:t>
            </w:r>
            <w:r>
              <w:rPr>
                <w:lang w:val="ru-RU"/>
              </w:rPr>
              <w:t xml:space="preserve"> </w:t>
            </w:r>
          </w:p>
          <w:p w14:paraId="7C38EB75" w14:textId="77777777" w:rsidR="007A373C" w:rsidRPr="00CB313C" w:rsidRDefault="007A373C" w:rsidP="00D72A3E">
            <w:pPr>
              <w:pStyle w:val="6"/>
              <w:spacing w:line="216" w:lineRule="auto"/>
              <w:rPr>
                <w:sz w:val="22"/>
                <w:szCs w:val="22"/>
              </w:rPr>
            </w:pPr>
            <w:r w:rsidRPr="00CB313C">
              <w:rPr>
                <w:rFonts w:ascii="Times New Roman" w:hAnsi="Times New Roman" w:cs="Times New Roman"/>
                <w:sz w:val="22"/>
                <w:szCs w:val="22"/>
              </w:rPr>
              <w:t xml:space="preserve">ТНПА и другая документация  </w:t>
            </w:r>
          </w:p>
          <w:p w14:paraId="2D31C96E" w14:textId="77777777" w:rsidR="007A373C" w:rsidRPr="009F314E" w:rsidRDefault="007A373C" w:rsidP="00D72A3E">
            <w:pPr>
              <w:pStyle w:val="afb"/>
              <w:rPr>
                <w:rStyle w:val="number"/>
                <w:sz w:val="22"/>
                <w:szCs w:val="22"/>
              </w:rPr>
            </w:pPr>
          </w:p>
          <w:p w14:paraId="482EC007" w14:textId="104516F6" w:rsidR="007A373C" w:rsidRPr="009F314E" w:rsidRDefault="007A373C" w:rsidP="00D72A3E">
            <w:pPr>
              <w:pStyle w:val="afb"/>
            </w:pP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489AFF9" w14:textId="0B482FDF" w:rsidR="007A373C" w:rsidRPr="009F314E" w:rsidRDefault="007A373C" w:rsidP="00D72A3E">
            <w:pPr>
              <w:shd w:val="clear" w:color="auto" w:fill="FFFFFF"/>
              <w:spacing w:line="216" w:lineRule="auto"/>
              <w:jc w:val="both"/>
              <w:rPr>
                <w:sz w:val="21"/>
                <w:szCs w:val="21"/>
              </w:rPr>
            </w:pPr>
            <w:r w:rsidRPr="009F314E">
              <w:rPr>
                <w:sz w:val="21"/>
                <w:szCs w:val="21"/>
              </w:rPr>
              <w:t>ГОСТ 3351-74, п.2.</w:t>
            </w:r>
          </w:p>
        </w:tc>
        <w:tc>
          <w:tcPr>
            <w:tcW w:w="211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587B093C" w14:textId="77777777" w:rsidR="007A373C" w:rsidRPr="009F314E" w:rsidRDefault="007A373C" w:rsidP="00D72A3E">
            <w:pPr>
              <w:shd w:val="clear" w:color="auto" w:fill="FFFFFF"/>
              <w:spacing w:line="216" w:lineRule="auto"/>
              <w:jc w:val="both"/>
              <w:rPr>
                <w:sz w:val="21"/>
                <w:szCs w:val="21"/>
              </w:rPr>
            </w:pPr>
          </w:p>
        </w:tc>
      </w:tr>
      <w:tr w:rsidR="007A373C" w:rsidRPr="009F314E" w14:paraId="63A3114A" w14:textId="031E21E3" w:rsidTr="007E4A08">
        <w:trPr>
          <w:trHeight w:val="269"/>
        </w:trPr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62AF4C" w14:textId="5438338D" w:rsidR="007A373C" w:rsidRPr="009F314E" w:rsidRDefault="007A373C" w:rsidP="00D72A3E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3</w:t>
            </w:r>
            <w:r w:rsidRPr="009F314E">
              <w:rPr>
                <w:sz w:val="22"/>
                <w:szCs w:val="22"/>
              </w:rPr>
              <w:t>.3*</w:t>
            </w:r>
          </w:p>
        </w:tc>
        <w:tc>
          <w:tcPr>
            <w:tcW w:w="21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EBD46B" w14:textId="77777777" w:rsidR="007A373C" w:rsidRPr="009F314E" w:rsidRDefault="007A373C" w:rsidP="00D72A3E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640F698" w14:textId="11D87FE7" w:rsidR="007A373C" w:rsidRPr="006D5335" w:rsidRDefault="007A373C" w:rsidP="00D72A3E">
            <w:pPr>
              <w:shd w:val="clear" w:color="auto" w:fill="FFFFFF"/>
              <w:spacing w:line="228" w:lineRule="auto"/>
              <w:jc w:val="both"/>
              <w:rPr>
                <w:sz w:val="22"/>
                <w:szCs w:val="22"/>
              </w:rPr>
            </w:pPr>
            <w:r w:rsidRPr="006D5335">
              <w:rPr>
                <w:sz w:val="22"/>
                <w:szCs w:val="22"/>
              </w:rPr>
              <w:t>100.04/11.116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5410A5F" w14:textId="71E35156" w:rsidR="007A373C" w:rsidRPr="009F314E" w:rsidRDefault="007A373C" w:rsidP="00D72A3E">
            <w:pPr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 xml:space="preserve">Привкус </w:t>
            </w:r>
          </w:p>
        </w:tc>
        <w:tc>
          <w:tcPr>
            <w:tcW w:w="2527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B37C0BF" w14:textId="77777777" w:rsidR="007A373C" w:rsidRPr="009F314E" w:rsidRDefault="007A373C" w:rsidP="00D72A3E">
            <w:pPr>
              <w:rPr>
                <w:sz w:val="22"/>
                <w:szCs w:val="22"/>
              </w:rPr>
            </w:pP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4EA17E2" w14:textId="38B43279" w:rsidR="007A373C" w:rsidRPr="009F314E" w:rsidRDefault="007A373C" w:rsidP="00D72A3E">
            <w:pPr>
              <w:shd w:val="clear" w:color="auto" w:fill="FFFFFF"/>
              <w:spacing w:line="216" w:lineRule="auto"/>
              <w:jc w:val="both"/>
              <w:rPr>
                <w:sz w:val="21"/>
                <w:szCs w:val="21"/>
              </w:rPr>
            </w:pPr>
            <w:r w:rsidRPr="009F314E">
              <w:rPr>
                <w:sz w:val="21"/>
                <w:szCs w:val="21"/>
              </w:rPr>
              <w:t>ГОСТ 3351-74, п.3.</w:t>
            </w:r>
          </w:p>
        </w:tc>
        <w:tc>
          <w:tcPr>
            <w:tcW w:w="211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3606A1D6" w14:textId="77777777" w:rsidR="007A373C" w:rsidRPr="009F314E" w:rsidRDefault="007A373C" w:rsidP="00D72A3E">
            <w:pPr>
              <w:shd w:val="clear" w:color="auto" w:fill="FFFFFF"/>
              <w:spacing w:line="216" w:lineRule="auto"/>
              <w:jc w:val="both"/>
              <w:rPr>
                <w:sz w:val="21"/>
                <w:szCs w:val="21"/>
              </w:rPr>
            </w:pPr>
          </w:p>
        </w:tc>
      </w:tr>
      <w:tr w:rsidR="007A373C" w:rsidRPr="009F314E" w14:paraId="1407D715" w14:textId="377B5434" w:rsidTr="007E4A08">
        <w:trPr>
          <w:trHeight w:val="269"/>
        </w:trPr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B2829C" w14:textId="2B00820A" w:rsidR="007A373C" w:rsidRPr="009F314E" w:rsidRDefault="007A373C" w:rsidP="00D72A3E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3</w:t>
            </w:r>
            <w:r w:rsidRPr="009F314E">
              <w:rPr>
                <w:sz w:val="22"/>
                <w:szCs w:val="22"/>
              </w:rPr>
              <w:t>.4*</w:t>
            </w:r>
          </w:p>
        </w:tc>
        <w:tc>
          <w:tcPr>
            <w:tcW w:w="21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498718" w14:textId="77777777" w:rsidR="007A373C" w:rsidRPr="009F314E" w:rsidRDefault="007A373C" w:rsidP="00D72A3E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9D07730" w14:textId="1B98324A" w:rsidR="007A373C" w:rsidRPr="006D5335" w:rsidRDefault="007A373C" w:rsidP="00D72A3E">
            <w:pPr>
              <w:shd w:val="clear" w:color="auto" w:fill="FFFFFF"/>
              <w:spacing w:line="228" w:lineRule="auto"/>
              <w:jc w:val="both"/>
              <w:rPr>
                <w:sz w:val="22"/>
                <w:szCs w:val="22"/>
              </w:rPr>
            </w:pPr>
            <w:r w:rsidRPr="006D5335">
              <w:rPr>
                <w:sz w:val="22"/>
                <w:szCs w:val="22"/>
              </w:rPr>
              <w:t>100.04/08.156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D79539C" w14:textId="44F9168B" w:rsidR="007A373C" w:rsidRPr="009F314E" w:rsidRDefault="007A373C" w:rsidP="00D72A3E">
            <w:pPr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Цветность</w:t>
            </w:r>
          </w:p>
        </w:tc>
        <w:tc>
          <w:tcPr>
            <w:tcW w:w="2527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2898C72" w14:textId="77777777" w:rsidR="007A373C" w:rsidRPr="009F314E" w:rsidRDefault="007A373C" w:rsidP="00D72A3E">
            <w:pPr>
              <w:rPr>
                <w:sz w:val="22"/>
                <w:szCs w:val="22"/>
              </w:rPr>
            </w:pP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1DDC628" w14:textId="22E2A718" w:rsidR="007A373C" w:rsidRPr="009F314E" w:rsidRDefault="007A373C" w:rsidP="00D72A3E">
            <w:pPr>
              <w:shd w:val="clear" w:color="auto" w:fill="FFFFFF"/>
              <w:spacing w:line="216" w:lineRule="auto"/>
              <w:jc w:val="both"/>
              <w:rPr>
                <w:sz w:val="21"/>
                <w:szCs w:val="21"/>
              </w:rPr>
            </w:pPr>
            <w:r w:rsidRPr="009F314E">
              <w:rPr>
                <w:sz w:val="21"/>
                <w:szCs w:val="21"/>
              </w:rPr>
              <w:t>ГОСТ 31868-2012</w:t>
            </w:r>
          </w:p>
        </w:tc>
        <w:tc>
          <w:tcPr>
            <w:tcW w:w="211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115A27FC" w14:textId="77777777" w:rsidR="007A373C" w:rsidRPr="009F314E" w:rsidRDefault="007A373C" w:rsidP="00D72A3E">
            <w:pPr>
              <w:shd w:val="clear" w:color="auto" w:fill="FFFFFF"/>
              <w:spacing w:line="216" w:lineRule="auto"/>
              <w:jc w:val="both"/>
              <w:rPr>
                <w:sz w:val="21"/>
                <w:szCs w:val="21"/>
              </w:rPr>
            </w:pPr>
          </w:p>
        </w:tc>
      </w:tr>
      <w:tr w:rsidR="007A373C" w:rsidRPr="009F314E" w14:paraId="0837681A" w14:textId="4ABCA0E6" w:rsidTr="007E4A08">
        <w:trPr>
          <w:trHeight w:val="269"/>
        </w:trPr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0E6937" w14:textId="306A2BF6" w:rsidR="007A373C" w:rsidRPr="009F314E" w:rsidRDefault="007A373C" w:rsidP="00D72A3E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3</w:t>
            </w:r>
            <w:r w:rsidRPr="009F314E">
              <w:rPr>
                <w:sz w:val="22"/>
                <w:szCs w:val="22"/>
              </w:rPr>
              <w:t>.5*</w:t>
            </w:r>
          </w:p>
        </w:tc>
        <w:tc>
          <w:tcPr>
            <w:tcW w:w="21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E72392" w14:textId="77777777" w:rsidR="007A373C" w:rsidRPr="009F314E" w:rsidRDefault="007A373C" w:rsidP="00D72A3E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84C618B" w14:textId="4FCB231A" w:rsidR="007A373C" w:rsidRPr="006D5335" w:rsidRDefault="007A373C" w:rsidP="00D72A3E">
            <w:pPr>
              <w:shd w:val="clear" w:color="auto" w:fill="FFFFFF"/>
              <w:spacing w:line="228" w:lineRule="auto"/>
              <w:jc w:val="both"/>
              <w:rPr>
                <w:sz w:val="22"/>
                <w:szCs w:val="22"/>
              </w:rPr>
            </w:pPr>
            <w:r w:rsidRPr="006D5335">
              <w:rPr>
                <w:sz w:val="22"/>
                <w:szCs w:val="22"/>
              </w:rPr>
              <w:t>100.04/08.156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546F29B" w14:textId="0A9339BE" w:rsidR="007A373C" w:rsidRPr="009F314E" w:rsidRDefault="007A373C" w:rsidP="00D72A3E">
            <w:pPr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Мутность</w:t>
            </w:r>
          </w:p>
        </w:tc>
        <w:tc>
          <w:tcPr>
            <w:tcW w:w="2527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DD5E75E" w14:textId="77777777" w:rsidR="007A373C" w:rsidRPr="009F314E" w:rsidRDefault="007A373C" w:rsidP="00D72A3E">
            <w:pPr>
              <w:rPr>
                <w:sz w:val="22"/>
                <w:szCs w:val="22"/>
              </w:rPr>
            </w:pP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219F0CB" w14:textId="4D1AEDC9" w:rsidR="007A373C" w:rsidRPr="009F314E" w:rsidRDefault="007A373C" w:rsidP="00D72A3E">
            <w:pPr>
              <w:shd w:val="clear" w:color="auto" w:fill="FFFFFF"/>
              <w:spacing w:line="216" w:lineRule="auto"/>
              <w:jc w:val="both"/>
              <w:rPr>
                <w:sz w:val="21"/>
                <w:szCs w:val="21"/>
              </w:rPr>
            </w:pPr>
            <w:r w:rsidRPr="009F314E">
              <w:rPr>
                <w:sz w:val="21"/>
                <w:szCs w:val="21"/>
              </w:rPr>
              <w:t>ГОСТ 3351-74, п.5.</w:t>
            </w:r>
          </w:p>
        </w:tc>
        <w:tc>
          <w:tcPr>
            <w:tcW w:w="211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417573CB" w14:textId="77777777" w:rsidR="007A373C" w:rsidRPr="009F314E" w:rsidRDefault="007A373C" w:rsidP="00D72A3E">
            <w:pPr>
              <w:shd w:val="clear" w:color="auto" w:fill="FFFFFF"/>
              <w:spacing w:line="216" w:lineRule="auto"/>
              <w:jc w:val="both"/>
              <w:rPr>
                <w:sz w:val="21"/>
                <w:szCs w:val="21"/>
              </w:rPr>
            </w:pPr>
          </w:p>
        </w:tc>
      </w:tr>
      <w:tr w:rsidR="007A373C" w:rsidRPr="009F314E" w14:paraId="746C09C1" w14:textId="51E7FD39" w:rsidTr="007E4A08">
        <w:trPr>
          <w:trHeight w:val="269"/>
        </w:trPr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C5F44B" w14:textId="53DCA9CB" w:rsidR="007A373C" w:rsidRPr="009F314E" w:rsidRDefault="007A373C" w:rsidP="00D72A3E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3</w:t>
            </w:r>
            <w:r w:rsidRPr="009F314E">
              <w:rPr>
                <w:sz w:val="22"/>
                <w:szCs w:val="22"/>
              </w:rPr>
              <w:t>.6*</w:t>
            </w:r>
          </w:p>
        </w:tc>
        <w:tc>
          <w:tcPr>
            <w:tcW w:w="21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39CCC5" w14:textId="77777777" w:rsidR="007A373C" w:rsidRPr="009F314E" w:rsidRDefault="007A373C" w:rsidP="00D72A3E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3716E25" w14:textId="3DCA4D9E" w:rsidR="007A373C" w:rsidRPr="006D5335" w:rsidRDefault="007A373C" w:rsidP="00D72A3E">
            <w:pPr>
              <w:shd w:val="clear" w:color="auto" w:fill="FFFFFF"/>
              <w:spacing w:line="228" w:lineRule="auto"/>
              <w:jc w:val="both"/>
              <w:rPr>
                <w:sz w:val="22"/>
                <w:szCs w:val="22"/>
              </w:rPr>
            </w:pPr>
            <w:r w:rsidRPr="006D5335">
              <w:rPr>
                <w:sz w:val="22"/>
                <w:szCs w:val="22"/>
              </w:rPr>
              <w:t>100.04/08.169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19B4D59" w14:textId="6226A9B9" w:rsidR="007A373C" w:rsidRPr="009F314E" w:rsidRDefault="007A373C" w:rsidP="00D72A3E">
            <w:pPr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Водородный показатель (рН)</w:t>
            </w:r>
          </w:p>
        </w:tc>
        <w:tc>
          <w:tcPr>
            <w:tcW w:w="2527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DF302E2" w14:textId="77777777" w:rsidR="007A373C" w:rsidRPr="009F314E" w:rsidRDefault="007A373C" w:rsidP="00D72A3E">
            <w:pPr>
              <w:rPr>
                <w:sz w:val="22"/>
                <w:szCs w:val="22"/>
              </w:rPr>
            </w:pP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EC270BF" w14:textId="0049FD4C" w:rsidR="007A373C" w:rsidRPr="009F314E" w:rsidRDefault="007A373C" w:rsidP="00D72A3E">
            <w:pPr>
              <w:shd w:val="clear" w:color="auto" w:fill="FFFFFF"/>
              <w:spacing w:line="216" w:lineRule="auto"/>
              <w:jc w:val="both"/>
              <w:rPr>
                <w:sz w:val="21"/>
                <w:szCs w:val="21"/>
              </w:rPr>
            </w:pPr>
            <w:r w:rsidRPr="009F314E">
              <w:rPr>
                <w:sz w:val="21"/>
                <w:szCs w:val="21"/>
              </w:rPr>
              <w:t>СТБ ISO 10523-2009</w:t>
            </w:r>
          </w:p>
        </w:tc>
        <w:tc>
          <w:tcPr>
            <w:tcW w:w="211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BEA62AD" w14:textId="77777777" w:rsidR="007A373C" w:rsidRPr="009F314E" w:rsidRDefault="007A373C" w:rsidP="00D72A3E">
            <w:pPr>
              <w:shd w:val="clear" w:color="auto" w:fill="FFFFFF"/>
              <w:spacing w:line="216" w:lineRule="auto"/>
              <w:jc w:val="both"/>
              <w:rPr>
                <w:sz w:val="21"/>
                <w:szCs w:val="21"/>
              </w:rPr>
            </w:pPr>
          </w:p>
        </w:tc>
      </w:tr>
      <w:tr w:rsidR="00BB1B5A" w:rsidRPr="009F314E" w14:paraId="7C55A019" w14:textId="79D8610F" w:rsidTr="00D72A3E">
        <w:trPr>
          <w:trHeight w:val="269"/>
        </w:trPr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7809DB" w14:textId="3DC3124E" w:rsidR="006B5D47" w:rsidRPr="009F314E" w:rsidRDefault="006B5D47" w:rsidP="00D72A3E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3</w:t>
            </w:r>
            <w:r w:rsidRPr="009F314E">
              <w:rPr>
                <w:sz w:val="22"/>
                <w:szCs w:val="22"/>
              </w:rPr>
              <w:t>.7*</w:t>
            </w:r>
          </w:p>
        </w:tc>
        <w:tc>
          <w:tcPr>
            <w:tcW w:w="21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1EE7DB" w14:textId="77777777" w:rsidR="006B5D47" w:rsidRPr="009F314E" w:rsidRDefault="006B5D47" w:rsidP="00D72A3E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8B19978" w14:textId="33A1A684" w:rsidR="006B5D47" w:rsidRPr="006D5335" w:rsidRDefault="006B5D47" w:rsidP="00D72A3E">
            <w:pPr>
              <w:shd w:val="clear" w:color="auto" w:fill="FFFFFF"/>
              <w:spacing w:line="228" w:lineRule="auto"/>
              <w:jc w:val="both"/>
              <w:rPr>
                <w:sz w:val="22"/>
                <w:szCs w:val="22"/>
              </w:rPr>
            </w:pPr>
            <w:r w:rsidRPr="006D5335">
              <w:rPr>
                <w:sz w:val="22"/>
                <w:szCs w:val="22"/>
              </w:rPr>
              <w:t>100.04/08.052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059736D" w14:textId="6540820B" w:rsidR="006B5D47" w:rsidRPr="009F314E" w:rsidRDefault="006B5D47" w:rsidP="00D72A3E">
            <w:pPr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 xml:space="preserve">Общая минерализация </w:t>
            </w:r>
          </w:p>
        </w:tc>
        <w:tc>
          <w:tcPr>
            <w:tcW w:w="2527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2ADE67A" w14:textId="77777777" w:rsidR="006B5D47" w:rsidRPr="009F314E" w:rsidRDefault="006B5D47" w:rsidP="00D72A3E">
            <w:pPr>
              <w:rPr>
                <w:sz w:val="22"/>
                <w:szCs w:val="22"/>
              </w:rPr>
            </w:pP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46FB3E7" w14:textId="76C9CE10" w:rsidR="006B5D47" w:rsidRPr="009F314E" w:rsidRDefault="006B5D47" w:rsidP="00D72A3E">
            <w:pPr>
              <w:shd w:val="clear" w:color="auto" w:fill="FFFFFF"/>
              <w:spacing w:line="216" w:lineRule="auto"/>
              <w:jc w:val="both"/>
              <w:rPr>
                <w:sz w:val="21"/>
                <w:szCs w:val="21"/>
              </w:rPr>
            </w:pPr>
            <w:r w:rsidRPr="009F314E">
              <w:rPr>
                <w:sz w:val="21"/>
                <w:szCs w:val="21"/>
              </w:rPr>
              <w:t>ГОСТ 18164-72</w:t>
            </w:r>
          </w:p>
        </w:tc>
        <w:tc>
          <w:tcPr>
            <w:tcW w:w="21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D1070F6" w14:textId="77777777" w:rsidR="006B5D47" w:rsidRPr="009F314E" w:rsidRDefault="006B5D47" w:rsidP="00D72A3E">
            <w:pPr>
              <w:shd w:val="clear" w:color="auto" w:fill="FFFFFF"/>
              <w:spacing w:line="216" w:lineRule="auto"/>
              <w:jc w:val="both"/>
              <w:rPr>
                <w:sz w:val="21"/>
                <w:szCs w:val="21"/>
              </w:rPr>
            </w:pPr>
          </w:p>
        </w:tc>
      </w:tr>
      <w:tr w:rsidR="007A373C" w:rsidRPr="009F314E" w14:paraId="191EE118" w14:textId="7ACA7896" w:rsidTr="007E4A08">
        <w:trPr>
          <w:trHeight w:val="269"/>
        </w:trPr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A72109" w14:textId="049FBA0C" w:rsidR="007A373C" w:rsidRPr="009F314E" w:rsidRDefault="007A373C" w:rsidP="00D72A3E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3</w:t>
            </w:r>
            <w:r w:rsidRPr="009F314E">
              <w:rPr>
                <w:sz w:val="22"/>
                <w:szCs w:val="22"/>
              </w:rPr>
              <w:t>.8*</w:t>
            </w:r>
          </w:p>
        </w:tc>
        <w:tc>
          <w:tcPr>
            <w:tcW w:w="21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AB2B64" w14:textId="77777777" w:rsidR="007A373C" w:rsidRPr="009F314E" w:rsidRDefault="007A373C" w:rsidP="00D72A3E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1AC5BFE" w14:textId="0881FAA3" w:rsidR="007A373C" w:rsidRPr="006D5335" w:rsidRDefault="007A373C" w:rsidP="00D72A3E">
            <w:pPr>
              <w:shd w:val="clear" w:color="auto" w:fill="FFFFFF"/>
              <w:spacing w:line="228" w:lineRule="auto"/>
              <w:jc w:val="both"/>
              <w:rPr>
                <w:sz w:val="22"/>
                <w:szCs w:val="22"/>
              </w:rPr>
            </w:pPr>
            <w:r w:rsidRPr="006D5335">
              <w:rPr>
                <w:sz w:val="22"/>
                <w:szCs w:val="22"/>
              </w:rPr>
              <w:t>100.04/08.149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C51EFC0" w14:textId="44C8F807" w:rsidR="007A373C" w:rsidRPr="009F314E" w:rsidRDefault="007A373C" w:rsidP="00D72A3E">
            <w:pPr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Жёсткость общая</w:t>
            </w:r>
          </w:p>
        </w:tc>
        <w:tc>
          <w:tcPr>
            <w:tcW w:w="2527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E675AD6" w14:textId="77777777" w:rsidR="007A373C" w:rsidRPr="009F314E" w:rsidRDefault="007A373C" w:rsidP="00D72A3E">
            <w:pPr>
              <w:rPr>
                <w:sz w:val="22"/>
                <w:szCs w:val="22"/>
              </w:rPr>
            </w:pP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E14A587" w14:textId="6CE00C2B" w:rsidR="007A373C" w:rsidRPr="009F314E" w:rsidRDefault="007A373C" w:rsidP="00D72A3E">
            <w:pPr>
              <w:shd w:val="clear" w:color="auto" w:fill="FFFFFF"/>
              <w:spacing w:line="216" w:lineRule="auto"/>
              <w:jc w:val="both"/>
              <w:rPr>
                <w:sz w:val="21"/>
                <w:szCs w:val="21"/>
              </w:rPr>
            </w:pPr>
            <w:r w:rsidRPr="009F314E">
              <w:rPr>
                <w:sz w:val="21"/>
                <w:szCs w:val="21"/>
              </w:rPr>
              <w:t>ГОСТ 31954-2012 п.4</w:t>
            </w:r>
          </w:p>
        </w:tc>
        <w:tc>
          <w:tcPr>
            <w:tcW w:w="211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708EC2E8" w14:textId="77777777" w:rsidR="007A373C" w:rsidRDefault="007A373C" w:rsidP="007A373C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Лабораторный </w:t>
            </w:r>
          </w:p>
          <w:p w14:paraId="2FD824EF" w14:textId="77777777" w:rsidR="007A373C" w:rsidRDefault="007A373C" w:rsidP="007A373C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отдел, группа санитарно-гигиенических исследований </w:t>
            </w:r>
          </w:p>
          <w:p w14:paraId="120DB8F9" w14:textId="77777777" w:rsidR="007A373C" w:rsidRDefault="007A373C" w:rsidP="007A373C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(ул.Октябрьская,33,</w:t>
            </w:r>
          </w:p>
          <w:p w14:paraId="44810FFF" w14:textId="337DDB42" w:rsidR="007A373C" w:rsidRPr="009F314E" w:rsidRDefault="007A373C" w:rsidP="007A373C">
            <w:pPr>
              <w:shd w:val="clear" w:color="auto" w:fill="FFFFFF"/>
              <w:spacing w:line="216" w:lineRule="auto"/>
              <w:jc w:val="both"/>
              <w:rPr>
                <w:sz w:val="21"/>
                <w:szCs w:val="21"/>
              </w:rPr>
            </w:pPr>
            <w:proofErr w:type="spellStart"/>
            <w:r>
              <w:rPr>
                <w:sz w:val="22"/>
                <w:szCs w:val="22"/>
              </w:rPr>
              <w:t>г.Рогачёв</w:t>
            </w:r>
            <w:proofErr w:type="spellEnd"/>
            <w:r>
              <w:rPr>
                <w:sz w:val="22"/>
                <w:szCs w:val="22"/>
              </w:rPr>
              <w:t>, Гомельская область</w:t>
            </w:r>
          </w:p>
        </w:tc>
      </w:tr>
      <w:tr w:rsidR="007A373C" w:rsidRPr="009F314E" w14:paraId="2064293C" w14:textId="264F8D12" w:rsidTr="007E4A08">
        <w:trPr>
          <w:trHeight w:val="269"/>
        </w:trPr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E1191C" w14:textId="678DACDD" w:rsidR="007A373C" w:rsidRPr="009F314E" w:rsidRDefault="007A373C" w:rsidP="00D72A3E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3</w:t>
            </w:r>
            <w:r w:rsidRPr="009F314E">
              <w:rPr>
                <w:sz w:val="22"/>
                <w:szCs w:val="22"/>
              </w:rPr>
              <w:t>.9*</w:t>
            </w:r>
          </w:p>
        </w:tc>
        <w:tc>
          <w:tcPr>
            <w:tcW w:w="21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8D2989" w14:textId="77777777" w:rsidR="007A373C" w:rsidRPr="009F314E" w:rsidRDefault="007A373C" w:rsidP="00D72A3E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E7F3B12" w14:textId="26BDC28C" w:rsidR="007A373C" w:rsidRPr="006D5335" w:rsidRDefault="007A373C" w:rsidP="00D72A3E">
            <w:pPr>
              <w:shd w:val="clear" w:color="auto" w:fill="FFFFFF"/>
              <w:spacing w:line="228" w:lineRule="auto"/>
              <w:jc w:val="both"/>
              <w:rPr>
                <w:sz w:val="22"/>
                <w:szCs w:val="22"/>
              </w:rPr>
            </w:pPr>
            <w:r w:rsidRPr="006D5335">
              <w:rPr>
                <w:sz w:val="22"/>
                <w:szCs w:val="22"/>
              </w:rPr>
              <w:t>100.04/08.156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209F443" w14:textId="68038FAA" w:rsidR="007A373C" w:rsidRPr="009F314E" w:rsidRDefault="007A373C" w:rsidP="00D72A3E">
            <w:pPr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Алюминий</w:t>
            </w:r>
          </w:p>
        </w:tc>
        <w:tc>
          <w:tcPr>
            <w:tcW w:w="2527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2EC7632" w14:textId="77777777" w:rsidR="007A373C" w:rsidRPr="009F314E" w:rsidRDefault="007A373C" w:rsidP="00D72A3E">
            <w:pPr>
              <w:rPr>
                <w:sz w:val="22"/>
                <w:szCs w:val="22"/>
              </w:rPr>
            </w:pP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47F3D6D" w14:textId="6BAB6DA2" w:rsidR="007A373C" w:rsidRPr="009F314E" w:rsidRDefault="007A373C" w:rsidP="00D72A3E">
            <w:pPr>
              <w:shd w:val="clear" w:color="auto" w:fill="FFFFFF"/>
              <w:spacing w:line="216" w:lineRule="auto"/>
              <w:jc w:val="both"/>
              <w:rPr>
                <w:sz w:val="21"/>
                <w:szCs w:val="21"/>
              </w:rPr>
            </w:pPr>
            <w:r w:rsidRPr="009F314E">
              <w:rPr>
                <w:sz w:val="21"/>
                <w:szCs w:val="21"/>
              </w:rPr>
              <w:t>ГОСТ 18165-2014</w:t>
            </w:r>
          </w:p>
        </w:tc>
        <w:tc>
          <w:tcPr>
            <w:tcW w:w="211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54E3A070" w14:textId="77777777" w:rsidR="007A373C" w:rsidRPr="009F314E" w:rsidRDefault="007A373C" w:rsidP="00D72A3E">
            <w:pPr>
              <w:shd w:val="clear" w:color="auto" w:fill="FFFFFF"/>
              <w:spacing w:line="216" w:lineRule="auto"/>
              <w:jc w:val="both"/>
              <w:rPr>
                <w:sz w:val="21"/>
                <w:szCs w:val="21"/>
              </w:rPr>
            </w:pPr>
          </w:p>
        </w:tc>
      </w:tr>
      <w:tr w:rsidR="007A373C" w:rsidRPr="009F314E" w14:paraId="3534BF09" w14:textId="3B8ECBAB" w:rsidTr="007E4A08">
        <w:trPr>
          <w:trHeight w:val="269"/>
        </w:trPr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935ECD" w14:textId="748DC11C" w:rsidR="007A373C" w:rsidRPr="009F314E" w:rsidRDefault="007A373C" w:rsidP="00D72A3E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3.</w:t>
            </w:r>
            <w:r w:rsidRPr="009F314E">
              <w:rPr>
                <w:sz w:val="22"/>
                <w:szCs w:val="22"/>
              </w:rPr>
              <w:t>10*</w:t>
            </w:r>
          </w:p>
        </w:tc>
        <w:tc>
          <w:tcPr>
            <w:tcW w:w="21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A8C68C" w14:textId="77777777" w:rsidR="007A373C" w:rsidRPr="009F314E" w:rsidRDefault="007A373C" w:rsidP="00D72A3E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7D5CE2A" w14:textId="3C7A4233" w:rsidR="007A373C" w:rsidRPr="006D5335" w:rsidRDefault="007A373C" w:rsidP="00D72A3E">
            <w:pPr>
              <w:shd w:val="clear" w:color="auto" w:fill="FFFFFF"/>
              <w:spacing w:line="228" w:lineRule="auto"/>
              <w:jc w:val="both"/>
              <w:rPr>
                <w:sz w:val="22"/>
                <w:szCs w:val="22"/>
              </w:rPr>
            </w:pPr>
            <w:r w:rsidRPr="006D5335">
              <w:rPr>
                <w:sz w:val="22"/>
                <w:szCs w:val="22"/>
              </w:rPr>
              <w:t>100.04/08.156</w:t>
            </w:r>
          </w:p>
        </w:tc>
        <w:tc>
          <w:tcPr>
            <w:tcW w:w="269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7052EAE9" w14:textId="754E1BE0" w:rsidR="007A373C" w:rsidRPr="009F314E" w:rsidRDefault="007A373C" w:rsidP="00D72A3E">
            <w:pPr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Железо общее</w:t>
            </w:r>
          </w:p>
        </w:tc>
        <w:tc>
          <w:tcPr>
            <w:tcW w:w="2527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80ADBB0" w14:textId="77777777" w:rsidR="007A373C" w:rsidRPr="009F314E" w:rsidRDefault="007A373C" w:rsidP="00D72A3E">
            <w:pPr>
              <w:rPr>
                <w:sz w:val="22"/>
                <w:szCs w:val="22"/>
              </w:rPr>
            </w:pP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39AD046" w14:textId="50906320" w:rsidR="007A373C" w:rsidRPr="009F314E" w:rsidRDefault="007A373C" w:rsidP="00D72A3E">
            <w:pPr>
              <w:shd w:val="clear" w:color="auto" w:fill="FFFFFF"/>
              <w:spacing w:line="216" w:lineRule="auto"/>
              <w:jc w:val="both"/>
              <w:rPr>
                <w:sz w:val="21"/>
                <w:szCs w:val="21"/>
              </w:rPr>
            </w:pPr>
            <w:r w:rsidRPr="009F314E">
              <w:rPr>
                <w:sz w:val="21"/>
                <w:szCs w:val="21"/>
              </w:rPr>
              <w:t>ГОСТ 4011-72, п.2</w:t>
            </w:r>
          </w:p>
        </w:tc>
        <w:tc>
          <w:tcPr>
            <w:tcW w:w="211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702836EF" w14:textId="77777777" w:rsidR="007A373C" w:rsidRPr="009F314E" w:rsidRDefault="007A373C" w:rsidP="00D72A3E">
            <w:pPr>
              <w:shd w:val="clear" w:color="auto" w:fill="FFFFFF"/>
              <w:spacing w:line="216" w:lineRule="auto"/>
              <w:jc w:val="both"/>
              <w:rPr>
                <w:sz w:val="21"/>
                <w:szCs w:val="21"/>
              </w:rPr>
            </w:pPr>
          </w:p>
        </w:tc>
      </w:tr>
      <w:tr w:rsidR="007A373C" w:rsidRPr="009F314E" w14:paraId="61DED1FB" w14:textId="51D06A88" w:rsidTr="007E4A08">
        <w:trPr>
          <w:trHeight w:val="269"/>
        </w:trPr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BF7D15" w14:textId="234B98C5" w:rsidR="007A373C" w:rsidRPr="009F314E" w:rsidRDefault="007A373C" w:rsidP="00D72A3E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3</w:t>
            </w:r>
            <w:r w:rsidRPr="009F314E">
              <w:rPr>
                <w:sz w:val="22"/>
                <w:szCs w:val="22"/>
              </w:rPr>
              <w:t>.11*</w:t>
            </w:r>
          </w:p>
        </w:tc>
        <w:tc>
          <w:tcPr>
            <w:tcW w:w="21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2E938D" w14:textId="77777777" w:rsidR="007A373C" w:rsidRPr="009F314E" w:rsidRDefault="007A373C" w:rsidP="00D72A3E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2DF6B0E" w14:textId="7A3A7155" w:rsidR="007A373C" w:rsidRPr="006D5335" w:rsidRDefault="007A373C" w:rsidP="00D72A3E">
            <w:pPr>
              <w:shd w:val="clear" w:color="auto" w:fill="FFFFFF"/>
              <w:spacing w:line="228" w:lineRule="auto"/>
              <w:jc w:val="both"/>
              <w:rPr>
                <w:sz w:val="22"/>
                <w:szCs w:val="22"/>
              </w:rPr>
            </w:pPr>
            <w:r w:rsidRPr="006D5335">
              <w:rPr>
                <w:sz w:val="22"/>
                <w:szCs w:val="22"/>
              </w:rPr>
              <w:t>100.04/08.032</w:t>
            </w:r>
          </w:p>
        </w:tc>
        <w:tc>
          <w:tcPr>
            <w:tcW w:w="269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01AC20A" w14:textId="77777777" w:rsidR="007A373C" w:rsidRPr="009F314E" w:rsidRDefault="007A373C" w:rsidP="00D72A3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27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D92DE30" w14:textId="77777777" w:rsidR="007A373C" w:rsidRPr="009F314E" w:rsidRDefault="007A373C" w:rsidP="00D72A3E">
            <w:pPr>
              <w:rPr>
                <w:sz w:val="22"/>
                <w:szCs w:val="22"/>
              </w:rPr>
            </w:pP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662A84A" w14:textId="263CDAF7" w:rsidR="007A373C" w:rsidRPr="009F314E" w:rsidRDefault="007A373C" w:rsidP="00D72A3E">
            <w:pPr>
              <w:shd w:val="clear" w:color="auto" w:fill="FFFFFF"/>
              <w:spacing w:line="216" w:lineRule="auto"/>
              <w:jc w:val="both"/>
              <w:rPr>
                <w:sz w:val="21"/>
                <w:szCs w:val="21"/>
              </w:rPr>
            </w:pPr>
            <w:r w:rsidRPr="009F314E">
              <w:rPr>
                <w:sz w:val="21"/>
                <w:szCs w:val="21"/>
              </w:rPr>
              <w:t>ГОСТ 31870-2012 п.4</w:t>
            </w:r>
          </w:p>
        </w:tc>
        <w:tc>
          <w:tcPr>
            <w:tcW w:w="211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4393B90D" w14:textId="77777777" w:rsidR="007A373C" w:rsidRPr="009F314E" w:rsidRDefault="007A373C" w:rsidP="00D72A3E">
            <w:pPr>
              <w:shd w:val="clear" w:color="auto" w:fill="FFFFFF"/>
              <w:spacing w:line="216" w:lineRule="auto"/>
              <w:jc w:val="both"/>
              <w:rPr>
                <w:sz w:val="21"/>
                <w:szCs w:val="21"/>
              </w:rPr>
            </w:pPr>
          </w:p>
        </w:tc>
      </w:tr>
      <w:tr w:rsidR="007A373C" w:rsidRPr="009F314E" w14:paraId="6522C7AE" w14:textId="152EF2CE" w:rsidTr="007E4A08">
        <w:trPr>
          <w:trHeight w:val="269"/>
        </w:trPr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86B277" w14:textId="2B620530" w:rsidR="007A373C" w:rsidRPr="009F314E" w:rsidRDefault="007A373C" w:rsidP="00D72A3E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3</w:t>
            </w:r>
            <w:r w:rsidRPr="009F314E">
              <w:rPr>
                <w:sz w:val="22"/>
                <w:szCs w:val="22"/>
              </w:rPr>
              <w:t>.12*</w:t>
            </w:r>
          </w:p>
        </w:tc>
        <w:tc>
          <w:tcPr>
            <w:tcW w:w="21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794C67" w14:textId="77777777" w:rsidR="007A373C" w:rsidRPr="009F314E" w:rsidRDefault="007A373C" w:rsidP="00D72A3E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E750F12" w14:textId="131B8AEE" w:rsidR="007A373C" w:rsidRPr="006D5335" w:rsidRDefault="007A373C" w:rsidP="00D72A3E">
            <w:pPr>
              <w:shd w:val="clear" w:color="auto" w:fill="FFFFFF"/>
              <w:spacing w:line="228" w:lineRule="auto"/>
              <w:jc w:val="both"/>
              <w:rPr>
                <w:sz w:val="22"/>
                <w:szCs w:val="22"/>
              </w:rPr>
            </w:pPr>
            <w:r w:rsidRPr="006D5335">
              <w:rPr>
                <w:sz w:val="22"/>
                <w:szCs w:val="22"/>
              </w:rPr>
              <w:t>100.04/08.032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BCFDE8F" w14:textId="3E7D4A0C" w:rsidR="007A373C" w:rsidRPr="009F314E" w:rsidRDefault="007A373C" w:rsidP="00D72A3E">
            <w:pPr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Кадмий</w:t>
            </w:r>
          </w:p>
        </w:tc>
        <w:tc>
          <w:tcPr>
            <w:tcW w:w="2527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099F68E" w14:textId="77777777" w:rsidR="007A373C" w:rsidRPr="009F314E" w:rsidRDefault="007A373C" w:rsidP="00D72A3E">
            <w:pPr>
              <w:rPr>
                <w:sz w:val="22"/>
                <w:szCs w:val="22"/>
              </w:rPr>
            </w:pP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D9480ED" w14:textId="678E8546" w:rsidR="007A373C" w:rsidRPr="009F314E" w:rsidRDefault="007A373C" w:rsidP="00D72A3E">
            <w:pPr>
              <w:shd w:val="clear" w:color="auto" w:fill="FFFFFF"/>
              <w:spacing w:line="216" w:lineRule="auto"/>
              <w:jc w:val="both"/>
              <w:rPr>
                <w:sz w:val="21"/>
                <w:szCs w:val="21"/>
              </w:rPr>
            </w:pPr>
            <w:r w:rsidRPr="009F314E">
              <w:rPr>
                <w:sz w:val="21"/>
                <w:szCs w:val="21"/>
              </w:rPr>
              <w:t>ГОСТ 31870-2012 п.4</w:t>
            </w:r>
          </w:p>
        </w:tc>
        <w:tc>
          <w:tcPr>
            <w:tcW w:w="211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45257C76" w14:textId="77777777" w:rsidR="007A373C" w:rsidRPr="009F314E" w:rsidRDefault="007A373C" w:rsidP="00D72A3E">
            <w:pPr>
              <w:shd w:val="clear" w:color="auto" w:fill="FFFFFF"/>
              <w:spacing w:line="216" w:lineRule="auto"/>
              <w:jc w:val="both"/>
              <w:rPr>
                <w:sz w:val="21"/>
                <w:szCs w:val="21"/>
              </w:rPr>
            </w:pPr>
          </w:p>
        </w:tc>
      </w:tr>
      <w:tr w:rsidR="007A373C" w:rsidRPr="009F314E" w14:paraId="12B1C68A" w14:textId="4A249A7A" w:rsidTr="007E4A08">
        <w:trPr>
          <w:trHeight w:val="269"/>
        </w:trPr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C5BE97" w14:textId="0B0D249F" w:rsidR="007A373C" w:rsidRPr="009F314E" w:rsidRDefault="007A373C" w:rsidP="00D72A3E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3.</w:t>
            </w:r>
            <w:r w:rsidRPr="009F314E">
              <w:rPr>
                <w:sz w:val="22"/>
                <w:szCs w:val="22"/>
              </w:rPr>
              <w:t>13*</w:t>
            </w:r>
          </w:p>
        </w:tc>
        <w:tc>
          <w:tcPr>
            <w:tcW w:w="21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2D7263" w14:textId="77777777" w:rsidR="007A373C" w:rsidRPr="009F314E" w:rsidRDefault="007A373C" w:rsidP="00D72A3E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71AD380" w14:textId="22AD8DE0" w:rsidR="007A373C" w:rsidRPr="006D5335" w:rsidRDefault="007A373C" w:rsidP="00D72A3E">
            <w:pPr>
              <w:shd w:val="clear" w:color="auto" w:fill="FFFFFF"/>
              <w:spacing w:line="228" w:lineRule="auto"/>
              <w:jc w:val="both"/>
              <w:rPr>
                <w:sz w:val="22"/>
                <w:szCs w:val="22"/>
              </w:rPr>
            </w:pPr>
            <w:r w:rsidRPr="006D5335">
              <w:rPr>
                <w:sz w:val="22"/>
                <w:szCs w:val="22"/>
              </w:rPr>
              <w:t>100.0408.156</w:t>
            </w:r>
          </w:p>
          <w:p w14:paraId="4489F70A" w14:textId="772893CD" w:rsidR="007A373C" w:rsidRPr="006D5335" w:rsidRDefault="007A373C" w:rsidP="00D72A3E">
            <w:pPr>
              <w:shd w:val="clear" w:color="auto" w:fill="FFFFFF"/>
              <w:spacing w:line="228" w:lineRule="auto"/>
              <w:jc w:val="both"/>
              <w:rPr>
                <w:sz w:val="22"/>
                <w:szCs w:val="22"/>
              </w:rPr>
            </w:pPr>
            <w:r w:rsidRPr="006D5335">
              <w:rPr>
                <w:sz w:val="22"/>
                <w:szCs w:val="22"/>
              </w:rPr>
              <w:t>100.04/08.032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BD70183" w14:textId="2AD82B23" w:rsidR="007A373C" w:rsidRPr="009F314E" w:rsidRDefault="007A373C" w:rsidP="00D72A3E">
            <w:pPr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Марганец</w:t>
            </w:r>
          </w:p>
        </w:tc>
        <w:tc>
          <w:tcPr>
            <w:tcW w:w="2527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261F85A" w14:textId="77777777" w:rsidR="007A373C" w:rsidRPr="009F314E" w:rsidRDefault="007A373C" w:rsidP="00D72A3E">
            <w:pPr>
              <w:rPr>
                <w:sz w:val="22"/>
                <w:szCs w:val="22"/>
              </w:rPr>
            </w:pP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3814E9E" w14:textId="41FBAECA" w:rsidR="007A373C" w:rsidRPr="009F314E" w:rsidRDefault="007A373C" w:rsidP="00D72A3E">
            <w:pPr>
              <w:shd w:val="clear" w:color="auto" w:fill="FFFFFF"/>
              <w:spacing w:line="216" w:lineRule="auto"/>
              <w:jc w:val="both"/>
              <w:rPr>
                <w:sz w:val="21"/>
                <w:szCs w:val="21"/>
              </w:rPr>
            </w:pPr>
            <w:r w:rsidRPr="009F314E">
              <w:rPr>
                <w:sz w:val="21"/>
                <w:szCs w:val="21"/>
              </w:rPr>
              <w:t>ГОСТ 4974-2014, п.3 ГОСТ 31870-2012 п.4</w:t>
            </w:r>
          </w:p>
        </w:tc>
        <w:tc>
          <w:tcPr>
            <w:tcW w:w="211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79470B77" w14:textId="77777777" w:rsidR="007A373C" w:rsidRPr="009F314E" w:rsidRDefault="007A373C" w:rsidP="00D72A3E">
            <w:pPr>
              <w:shd w:val="clear" w:color="auto" w:fill="FFFFFF"/>
              <w:spacing w:line="216" w:lineRule="auto"/>
              <w:jc w:val="both"/>
              <w:rPr>
                <w:sz w:val="21"/>
                <w:szCs w:val="21"/>
              </w:rPr>
            </w:pPr>
          </w:p>
        </w:tc>
      </w:tr>
      <w:tr w:rsidR="007A373C" w:rsidRPr="009F314E" w14:paraId="2B14E06B" w14:textId="358FC992" w:rsidTr="007E4A08">
        <w:trPr>
          <w:trHeight w:val="269"/>
        </w:trPr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11060E" w14:textId="1E2DDD26" w:rsidR="007A373C" w:rsidRPr="009F314E" w:rsidRDefault="007A373C" w:rsidP="00D72A3E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3</w:t>
            </w:r>
            <w:r w:rsidRPr="009F314E">
              <w:rPr>
                <w:sz w:val="22"/>
                <w:szCs w:val="22"/>
              </w:rPr>
              <w:t>.14*</w:t>
            </w:r>
          </w:p>
        </w:tc>
        <w:tc>
          <w:tcPr>
            <w:tcW w:w="21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21FE62" w14:textId="77777777" w:rsidR="007A373C" w:rsidRPr="009F314E" w:rsidRDefault="007A373C" w:rsidP="00D72A3E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C05780B" w14:textId="27C68114" w:rsidR="007A373C" w:rsidRPr="006D5335" w:rsidRDefault="007A373C" w:rsidP="00D72A3E">
            <w:pPr>
              <w:shd w:val="clear" w:color="auto" w:fill="FFFFFF"/>
              <w:spacing w:line="228" w:lineRule="auto"/>
              <w:jc w:val="both"/>
              <w:rPr>
                <w:sz w:val="22"/>
                <w:szCs w:val="22"/>
              </w:rPr>
            </w:pPr>
            <w:r w:rsidRPr="006D5335">
              <w:rPr>
                <w:sz w:val="22"/>
                <w:szCs w:val="22"/>
              </w:rPr>
              <w:t>100.04/08.156</w:t>
            </w:r>
          </w:p>
          <w:p w14:paraId="2328D164" w14:textId="34AB3729" w:rsidR="007A373C" w:rsidRPr="006D5335" w:rsidRDefault="007A373C" w:rsidP="00D72A3E">
            <w:pPr>
              <w:shd w:val="clear" w:color="auto" w:fill="FFFFFF"/>
              <w:spacing w:line="228" w:lineRule="auto"/>
              <w:jc w:val="both"/>
              <w:rPr>
                <w:sz w:val="22"/>
                <w:szCs w:val="22"/>
              </w:rPr>
            </w:pPr>
            <w:r w:rsidRPr="006D5335">
              <w:rPr>
                <w:sz w:val="22"/>
                <w:szCs w:val="22"/>
              </w:rPr>
              <w:t>100.04/08.032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FF5B05C" w14:textId="3DA75A44" w:rsidR="007A373C" w:rsidRPr="009F314E" w:rsidRDefault="007A373C" w:rsidP="00D72A3E">
            <w:pPr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Медь</w:t>
            </w:r>
          </w:p>
        </w:tc>
        <w:tc>
          <w:tcPr>
            <w:tcW w:w="2527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F7B9AC1" w14:textId="77777777" w:rsidR="007A373C" w:rsidRPr="009F314E" w:rsidRDefault="007A373C" w:rsidP="00D72A3E">
            <w:pPr>
              <w:rPr>
                <w:sz w:val="22"/>
                <w:szCs w:val="22"/>
              </w:rPr>
            </w:pP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83EC9BA" w14:textId="77777777" w:rsidR="007A373C" w:rsidRPr="009F314E" w:rsidRDefault="007A373C" w:rsidP="00D72A3E">
            <w:pPr>
              <w:shd w:val="clear" w:color="auto" w:fill="FFFFFF"/>
              <w:spacing w:line="216" w:lineRule="auto"/>
              <w:jc w:val="both"/>
              <w:rPr>
                <w:sz w:val="21"/>
                <w:szCs w:val="21"/>
              </w:rPr>
            </w:pPr>
            <w:r w:rsidRPr="009F314E">
              <w:rPr>
                <w:sz w:val="21"/>
                <w:szCs w:val="21"/>
              </w:rPr>
              <w:t>ГОСТ 4388-72, п.2</w:t>
            </w:r>
          </w:p>
          <w:p w14:paraId="03ECB628" w14:textId="7BCDDB67" w:rsidR="007A373C" w:rsidRPr="009F314E" w:rsidRDefault="007A373C" w:rsidP="00D72A3E">
            <w:pPr>
              <w:shd w:val="clear" w:color="auto" w:fill="FFFFFF"/>
              <w:spacing w:line="216" w:lineRule="auto"/>
              <w:jc w:val="both"/>
              <w:rPr>
                <w:sz w:val="21"/>
                <w:szCs w:val="21"/>
              </w:rPr>
            </w:pPr>
            <w:r w:rsidRPr="009F314E">
              <w:rPr>
                <w:sz w:val="21"/>
                <w:szCs w:val="21"/>
              </w:rPr>
              <w:t>ГОСТ 31870-2012 п.4</w:t>
            </w:r>
          </w:p>
        </w:tc>
        <w:tc>
          <w:tcPr>
            <w:tcW w:w="211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6834AAE5" w14:textId="77777777" w:rsidR="007A373C" w:rsidRPr="009F314E" w:rsidRDefault="007A373C" w:rsidP="00D72A3E">
            <w:pPr>
              <w:shd w:val="clear" w:color="auto" w:fill="FFFFFF"/>
              <w:spacing w:line="216" w:lineRule="auto"/>
              <w:jc w:val="both"/>
              <w:rPr>
                <w:sz w:val="21"/>
                <w:szCs w:val="21"/>
              </w:rPr>
            </w:pPr>
          </w:p>
        </w:tc>
      </w:tr>
      <w:tr w:rsidR="007A373C" w:rsidRPr="009F314E" w14:paraId="09371DD7" w14:textId="478D109F" w:rsidTr="007E4A08">
        <w:trPr>
          <w:trHeight w:val="269"/>
        </w:trPr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2BDF2B" w14:textId="228074BC" w:rsidR="007A373C" w:rsidRPr="009F314E" w:rsidRDefault="007A373C" w:rsidP="00D72A3E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14.15*</w:t>
            </w:r>
          </w:p>
        </w:tc>
        <w:tc>
          <w:tcPr>
            <w:tcW w:w="21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1D4060" w14:textId="77777777" w:rsidR="007A373C" w:rsidRPr="009F314E" w:rsidRDefault="007A373C" w:rsidP="00D72A3E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93B6EDB" w14:textId="0CE39D73" w:rsidR="007A373C" w:rsidRPr="006D5335" w:rsidRDefault="007A373C" w:rsidP="00D72A3E">
            <w:pPr>
              <w:shd w:val="clear" w:color="auto" w:fill="FFFFFF"/>
              <w:spacing w:line="228" w:lineRule="auto"/>
              <w:jc w:val="both"/>
              <w:rPr>
                <w:sz w:val="22"/>
                <w:szCs w:val="22"/>
              </w:rPr>
            </w:pPr>
            <w:r w:rsidRPr="006D5335">
              <w:rPr>
                <w:sz w:val="22"/>
                <w:szCs w:val="22"/>
              </w:rPr>
              <w:t>100.04/08.156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8188213" w14:textId="772B8AEA" w:rsidR="007A373C" w:rsidRPr="009F314E" w:rsidRDefault="007A373C" w:rsidP="00D72A3E">
            <w:pPr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Мышьяк</w:t>
            </w:r>
          </w:p>
        </w:tc>
        <w:tc>
          <w:tcPr>
            <w:tcW w:w="2527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F430DCA" w14:textId="77777777" w:rsidR="007A373C" w:rsidRPr="009F314E" w:rsidRDefault="007A373C" w:rsidP="00D72A3E">
            <w:pPr>
              <w:rPr>
                <w:sz w:val="22"/>
                <w:szCs w:val="22"/>
              </w:rPr>
            </w:pP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A74ADAA" w14:textId="5C7D1E14" w:rsidR="007A373C" w:rsidRPr="009F314E" w:rsidRDefault="007A373C" w:rsidP="00D72A3E">
            <w:pPr>
              <w:shd w:val="clear" w:color="auto" w:fill="FFFFFF"/>
              <w:spacing w:line="216" w:lineRule="auto"/>
              <w:jc w:val="both"/>
              <w:rPr>
                <w:sz w:val="21"/>
                <w:szCs w:val="21"/>
              </w:rPr>
            </w:pPr>
            <w:r w:rsidRPr="009F314E">
              <w:rPr>
                <w:sz w:val="21"/>
                <w:szCs w:val="21"/>
              </w:rPr>
              <w:t>ГОСТ 4152-89</w:t>
            </w:r>
          </w:p>
        </w:tc>
        <w:tc>
          <w:tcPr>
            <w:tcW w:w="211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09C38027" w14:textId="77777777" w:rsidR="007A373C" w:rsidRPr="009F314E" w:rsidRDefault="007A373C" w:rsidP="00D72A3E">
            <w:pPr>
              <w:shd w:val="clear" w:color="auto" w:fill="FFFFFF"/>
              <w:spacing w:line="216" w:lineRule="auto"/>
              <w:jc w:val="both"/>
              <w:rPr>
                <w:sz w:val="21"/>
                <w:szCs w:val="21"/>
              </w:rPr>
            </w:pPr>
          </w:p>
        </w:tc>
      </w:tr>
      <w:tr w:rsidR="007A373C" w:rsidRPr="009F314E" w14:paraId="3A25B804" w14:textId="2C180A39" w:rsidTr="007E4A08">
        <w:trPr>
          <w:trHeight w:val="269"/>
        </w:trPr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602274" w14:textId="1DFE05AD" w:rsidR="007A373C" w:rsidRPr="009F314E" w:rsidRDefault="007A373C" w:rsidP="00D72A3E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lastRenderedPageBreak/>
              <w:t>1</w:t>
            </w:r>
            <w:r>
              <w:rPr>
                <w:sz w:val="22"/>
                <w:szCs w:val="22"/>
              </w:rPr>
              <w:t>3</w:t>
            </w:r>
            <w:r w:rsidRPr="009F314E">
              <w:rPr>
                <w:sz w:val="22"/>
                <w:szCs w:val="22"/>
              </w:rPr>
              <w:t>.16*</w:t>
            </w:r>
          </w:p>
        </w:tc>
        <w:tc>
          <w:tcPr>
            <w:tcW w:w="21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16B3BB" w14:textId="6B071215" w:rsidR="007A373C" w:rsidRPr="009F314E" w:rsidRDefault="007A373C" w:rsidP="00D72A3E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4F9BC83" w14:textId="31469BD9" w:rsidR="007A373C" w:rsidRPr="006D5335" w:rsidRDefault="007A373C" w:rsidP="00D72A3E">
            <w:pPr>
              <w:shd w:val="clear" w:color="auto" w:fill="FFFFFF"/>
              <w:spacing w:line="228" w:lineRule="auto"/>
              <w:jc w:val="both"/>
              <w:rPr>
                <w:sz w:val="22"/>
                <w:szCs w:val="22"/>
              </w:rPr>
            </w:pPr>
            <w:r w:rsidRPr="006D5335">
              <w:rPr>
                <w:sz w:val="22"/>
                <w:szCs w:val="22"/>
              </w:rPr>
              <w:t>100.04/08.149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BC1D48B" w14:textId="58413148" w:rsidR="007A373C" w:rsidRPr="009F314E" w:rsidRDefault="007A373C" w:rsidP="00D72A3E">
            <w:pPr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 xml:space="preserve">Окисляемость </w:t>
            </w:r>
            <w:proofErr w:type="spellStart"/>
            <w:r w:rsidRPr="009F314E">
              <w:rPr>
                <w:sz w:val="22"/>
                <w:szCs w:val="22"/>
              </w:rPr>
              <w:t>перманганатная</w:t>
            </w:r>
            <w:proofErr w:type="spellEnd"/>
          </w:p>
        </w:tc>
        <w:tc>
          <w:tcPr>
            <w:tcW w:w="2527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603A227" w14:textId="77777777" w:rsidR="007A373C" w:rsidRPr="009F314E" w:rsidRDefault="007A373C" w:rsidP="00D72A3E">
            <w:pPr>
              <w:rPr>
                <w:sz w:val="22"/>
                <w:szCs w:val="22"/>
              </w:rPr>
            </w:pP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80C7112" w14:textId="77777777" w:rsidR="007A373C" w:rsidRPr="009F314E" w:rsidRDefault="007A373C" w:rsidP="00D72A3E">
            <w:pPr>
              <w:shd w:val="clear" w:color="auto" w:fill="FFFFFF"/>
              <w:spacing w:line="216" w:lineRule="auto"/>
              <w:jc w:val="both"/>
              <w:rPr>
                <w:sz w:val="21"/>
                <w:szCs w:val="21"/>
              </w:rPr>
            </w:pPr>
            <w:r w:rsidRPr="009F314E">
              <w:rPr>
                <w:sz w:val="21"/>
                <w:szCs w:val="21"/>
              </w:rPr>
              <w:t>СТБ ISO 8467-2009</w:t>
            </w:r>
          </w:p>
          <w:p w14:paraId="14707ADA" w14:textId="705A982D" w:rsidR="007A373C" w:rsidRPr="009F314E" w:rsidRDefault="007A373C" w:rsidP="00D72A3E">
            <w:pPr>
              <w:shd w:val="clear" w:color="auto" w:fill="FFFFFF"/>
              <w:spacing w:line="216" w:lineRule="auto"/>
              <w:jc w:val="both"/>
              <w:rPr>
                <w:sz w:val="21"/>
                <w:szCs w:val="21"/>
              </w:rPr>
            </w:pPr>
            <w:r w:rsidRPr="009F314E">
              <w:rPr>
                <w:sz w:val="21"/>
                <w:szCs w:val="21"/>
              </w:rPr>
              <w:t>ГОСТ Р 55684-2013</w:t>
            </w:r>
          </w:p>
        </w:tc>
        <w:tc>
          <w:tcPr>
            <w:tcW w:w="211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314CED12" w14:textId="77777777" w:rsidR="007A373C" w:rsidRPr="009F314E" w:rsidRDefault="007A373C" w:rsidP="00D72A3E">
            <w:pPr>
              <w:shd w:val="clear" w:color="auto" w:fill="FFFFFF"/>
              <w:spacing w:line="216" w:lineRule="auto"/>
              <w:jc w:val="both"/>
              <w:rPr>
                <w:sz w:val="21"/>
                <w:szCs w:val="21"/>
              </w:rPr>
            </w:pPr>
          </w:p>
        </w:tc>
      </w:tr>
      <w:tr w:rsidR="007A373C" w:rsidRPr="009F314E" w14:paraId="69F77743" w14:textId="6F2FA680" w:rsidTr="007E4A08">
        <w:trPr>
          <w:trHeight w:val="269"/>
        </w:trPr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056869" w14:textId="04635612" w:rsidR="007A373C" w:rsidRPr="009F314E" w:rsidRDefault="007A373C" w:rsidP="00D72A3E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3</w:t>
            </w:r>
            <w:r w:rsidRPr="009F314E">
              <w:rPr>
                <w:sz w:val="22"/>
                <w:szCs w:val="22"/>
              </w:rPr>
              <w:t>.17*</w:t>
            </w:r>
          </w:p>
        </w:tc>
        <w:tc>
          <w:tcPr>
            <w:tcW w:w="21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8335FA" w14:textId="09D4FA8A" w:rsidR="007A373C" w:rsidRPr="009F314E" w:rsidRDefault="007A373C" w:rsidP="00D72A3E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6BA6347" w14:textId="2CD90CA2" w:rsidR="007A373C" w:rsidRPr="006D5335" w:rsidRDefault="007A373C" w:rsidP="00D72A3E">
            <w:pPr>
              <w:shd w:val="clear" w:color="auto" w:fill="FFFFFF"/>
              <w:spacing w:line="228" w:lineRule="auto"/>
              <w:jc w:val="both"/>
              <w:rPr>
                <w:sz w:val="22"/>
                <w:szCs w:val="22"/>
              </w:rPr>
            </w:pPr>
            <w:r w:rsidRPr="006D5335">
              <w:rPr>
                <w:sz w:val="22"/>
                <w:szCs w:val="22"/>
              </w:rPr>
              <w:t>100.04/08.156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77F821F" w14:textId="266852DB" w:rsidR="007A373C" w:rsidRPr="009F314E" w:rsidRDefault="007A373C" w:rsidP="00D72A3E">
            <w:pPr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Азот нитратов</w:t>
            </w:r>
          </w:p>
        </w:tc>
        <w:tc>
          <w:tcPr>
            <w:tcW w:w="2527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1AFA53F" w14:textId="77777777" w:rsidR="007A373C" w:rsidRPr="009F314E" w:rsidRDefault="007A373C" w:rsidP="00D72A3E">
            <w:pPr>
              <w:rPr>
                <w:sz w:val="22"/>
                <w:szCs w:val="22"/>
              </w:rPr>
            </w:pP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B3F61EB" w14:textId="77777777" w:rsidR="007A373C" w:rsidRPr="009F314E" w:rsidRDefault="007A373C" w:rsidP="00D72A3E">
            <w:pPr>
              <w:shd w:val="clear" w:color="auto" w:fill="FFFFFF"/>
              <w:spacing w:line="216" w:lineRule="auto"/>
              <w:jc w:val="both"/>
              <w:rPr>
                <w:sz w:val="21"/>
                <w:szCs w:val="21"/>
              </w:rPr>
            </w:pPr>
          </w:p>
          <w:p w14:paraId="1A632E64" w14:textId="199C3D5B" w:rsidR="007A373C" w:rsidRPr="009F314E" w:rsidRDefault="007A373C" w:rsidP="00D72A3E">
            <w:pPr>
              <w:shd w:val="clear" w:color="auto" w:fill="FFFFFF"/>
              <w:spacing w:line="216" w:lineRule="auto"/>
              <w:jc w:val="both"/>
              <w:rPr>
                <w:sz w:val="21"/>
                <w:szCs w:val="21"/>
              </w:rPr>
            </w:pPr>
            <w:r w:rsidRPr="009F314E">
              <w:rPr>
                <w:sz w:val="21"/>
                <w:szCs w:val="21"/>
              </w:rPr>
              <w:t>ГОСТ 33045-2014 п.9</w:t>
            </w:r>
          </w:p>
        </w:tc>
        <w:tc>
          <w:tcPr>
            <w:tcW w:w="211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121369F9" w14:textId="77777777" w:rsidR="007A373C" w:rsidRPr="009F314E" w:rsidRDefault="007A373C" w:rsidP="00D72A3E">
            <w:pPr>
              <w:shd w:val="clear" w:color="auto" w:fill="FFFFFF"/>
              <w:spacing w:line="216" w:lineRule="auto"/>
              <w:jc w:val="both"/>
              <w:rPr>
                <w:sz w:val="21"/>
                <w:szCs w:val="21"/>
              </w:rPr>
            </w:pPr>
          </w:p>
        </w:tc>
      </w:tr>
      <w:tr w:rsidR="007A373C" w:rsidRPr="009F314E" w14:paraId="491C0B90" w14:textId="0DD53779" w:rsidTr="007E4A08">
        <w:trPr>
          <w:trHeight w:val="269"/>
        </w:trPr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1E4622" w14:textId="2B4BBEDE" w:rsidR="007A373C" w:rsidRPr="009F314E" w:rsidRDefault="007A373C" w:rsidP="00D72A3E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3</w:t>
            </w:r>
            <w:r w:rsidRPr="009F314E">
              <w:rPr>
                <w:sz w:val="22"/>
                <w:szCs w:val="22"/>
              </w:rPr>
              <w:t>.18*</w:t>
            </w:r>
          </w:p>
        </w:tc>
        <w:tc>
          <w:tcPr>
            <w:tcW w:w="21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758BE0" w14:textId="41CFBD00" w:rsidR="007A373C" w:rsidRPr="009F314E" w:rsidRDefault="007A373C" w:rsidP="00D72A3E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483DE3B" w14:textId="5E3DD6ED" w:rsidR="007A373C" w:rsidRPr="006D5335" w:rsidRDefault="007A373C" w:rsidP="00D72A3E">
            <w:pPr>
              <w:shd w:val="clear" w:color="auto" w:fill="FFFFFF"/>
              <w:spacing w:line="228" w:lineRule="auto"/>
              <w:jc w:val="both"/>
              <w:rPr>
                <w:sz w:val="22"/>
                <w:szCs w:val="22"/>
              </w:rPr>
            </w:pPr>
            <w:r w:rsidRPr="006D5335">
              <w:rPr>
                <w:sz w:val="22"/>
                <w:szCs w:val="22"/>
              </w:rPr>
              <w:t>100.04/08.156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1F12658" w14:textId="6EAED95C" w:rsidR="007A373C" w:rsidRPr="009F314E" w:rsidRDefault="007A373C" w:rsidP="00D72A3E">
            <w:pPr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Азот нитритов</w:t>
            </w:r>
          </w:p>
        </w:tc>
        <w:tc>
          <w:tcPr>
            <w:tcW w:w="2527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B58DE8E" w14:textId="779067ED" w:rsidR="007A373C" w:rsidRPr="009F314E" w:rsidRDefault="007A373C" w:rsidP="00D72A3E">
            <w:pPr>
              <w:rPr>
                <w:sz w:val="22"/>
                <w:szCs w:val="22"/>
              </w:rPr>
            </w:pP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B5EA63C" w14:textId="4FA3CF5C" w:rsidR="007A373C" w:rsidRPr="009F314E" w:rsidRDefault="007A373C" w:rsidP="00D72A3E">
            <w:pPr>
              <w:shd w:val="clear" w:color="auto" w:fill="FFFFFF"/>
              <w:spacing w:line="216" w:lineRule="auto"/>
              <w:jc w:val="both"/>
              <w:rPr>
                <w:sz w:val="21"/>
                <w:szCs w:val="21"/>
              </w:rPr>
            </w:pPr>
            <w:r w:rsidRPr="009F314E">
              <w:rPr>
                <w:sz w:val="21"/>
                <w:szCs w:val="21"/>
              </w:rPr>
              <w:t>ГОСТ 33045-2014 п.6</w:t>
            </w:r>
          </w:p>
        </w:tc>
        <w:tc>
          <w:tcPr>
            <w:tcW w:w="211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47BDD168" w14:textId="77777777" w:rsidR="007A373C" w:rsidRPr="009F314E" w:rsidRDefault="007A373C" w:rsidP="00D72A3E">
            <w:pPr>
              <w:shd w:val="clear" w:color="auto" w:fill="FFFFFF"/>
              <w:spacing w:line="216" w:lineRule="auto"/>
              <w:jc w:val="both"/>
              <w:rPr>
                <w:sz w:val="21"/>
                <w:szCs w:val="21"/>
              </w:rPr>
            </w:pPr>
          </w:p>
        </w:tc>
      </w:tr>
      <w:tr w:rsidR="007A373C" w:rsidRPr="009F314E" w14:paraId="5C123BA4" w14:textId="58176250" w:rsidTr="007E4A08">
        <w:trPr>
          <w:trHeight w:val="269"/>
        </w:trPr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3349D0" w14:textId="7DC53015" w:rsidR="007A373C" w:rsidRPr="009F314E" w:rsidRDefault="007A373C" w:rsidP="00D72A3E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3</w:t>
            </w:r>
            <w:r w:rsidRPr="009F314E">
              <w:rPr>
                <w:sz w:val="22"/>
                <w:szCs w:val="22"/>
              </w:rPr>
              <w:t>.19*</w:t>
            </w:r>
          </w:p>
        </w:tc>
        <w:tc>
          <w:tcPr>
            <w:tcW w:w="21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A36624" w14:textId="77777777" w:rsidR="007A373C" w:rsidRPr="009F314E" w:rsidRDefault="007A373C" w:rsidP="00D72A3E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D9221AF" w14:textId="7AE7832A" w:rsidR="007A373C" w:rsidRPr="006D5335" w:rsidRDefault="007A373C" w:rsidP="00D72A3E">
            <w:pPr>
              <w:shd w:val="clear" w:color="auto" w:fill="FFFFFF"/>
              <w:spacing w:line="228" w:lineRule="auto"/>
              <w:jc w:val="both"/>
              <w:rPr>
                <w:sz w:val="22"/>
                <w:szCs w:val="22"/>
              </w:rPr>
            </w:pPr>
            <w:r w:rsidRPr="006D5335">
              <w:rPr>
                <w:sz w:val="22"/>
                <w:szCs w:val="22"/>
              </w:rPr>
              <w:t>100.04/08.156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A230FAA" w14:textId="3959C424" w:rsidR="007A373C" w:rsidRPr="009F314E" w:rsidRDefault="007A373C" w:rsidP="00D72A3E">
            <w:pPr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 xml:space="preserve">Аммиак (по азоту) и </w:t>
            </w:r>
            <w:proofErr w:type="gramStart"/>
            <w:r w:rsidRPr="009F314E">
              <w:rPr>
                <w:sz w:val="22"/>
                <w:szCs w:val="22"/>
              </w:rPr>
              <w:t>ионы  аммония</w:t>
            </w:r>
            <w:proofErr w:type="gramEnd"/>
            <w:r w:rsidRPr="009F314E">
              <w:rPr>
                <w:sz w:val="22"/>
                <w:szCs w:val="22"/>
              </w:rPr>
              <w:t xml:space="preserve"> </w:t>
            </w:r>
          </w:p>
        </w:tc>
        <w:tc>
          <w:tcPr>
            <w:tcW w:w="2527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E1CC57A" w14:textId="77777777" w:rsidR="007A373C" w:rsidRPr="009F314E" w:rsidRDefault="007A373C" w:rsidP="00D72A3E">
            <w:pPr>
              <w:rPr>
                <w:sz w:val="22"/>
                <w:szCs w:val="22"/>
              </w:rPr>
            </w:pP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0D08F33" w14:textId="43C67C22" w:rsidR="007A373C" w:rsidRPr="009F314E" w:rsidRDefault="007A373C" w:rsidP="00D72A3E">
            <w:pPr>
              <w:shd w:val="clear" w:color="auto" w:fill="FFFFFF"/>
              <w:spacing w:line="216" w:lineRule="auto"/>
              <w:jc w:val="both"/>
              <w:rPr>
                <w:sz w:val="21"/>
                <w:szCs w:val="21"/>
              </w:rPr>
            </w:pPr>
            <w:r w:rsidRPr="009F314E">
              <w:rPr>
                <w:sz w:val="21"/>
                <w:szCs w:val="21"/>
              </w:rPr>
              <w:t>ГОСТ 33045-2014 п.5</w:t>
            </w:r>
          </w:p>
        </w:tc>
        <w:tc>
          <w:tcPr>
            <w:tcW w:w="211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1423879C" w14:textId="77777777" w:rsidR="007A373C" w:rsidRPr="009F314E" w:rsidRDefault="007A373C" w:rsidP="00D72A3E">
            <w:pPr>
              <w:shd w:val="clear" w:color="auto" w:fill="FFFFFF"/>
              <w:spacing w:line="216" w:lineRule="auto"/>
              <w:jc w:val="both"/>
              <w:rPr>
                <w:sz w:val="21"/>
                <w:szCs w:val="21"/>
              </w:rPr>
            </w:pPr>
          </w:p>
        </w:tc>
      </w:tr>
      <w:tr w:rsidR="007A373C" w:rsidRPr="009F314E" w14:paraId="32421564" w14:textId="32161868" w:rsidTr="007E4A08">
        <w:trPr>
          <w:trHeight w:val="269"/>
        </w:trPr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B63539" w14:textId="76A04298" w:rsidR="007A373C" w:rsidRPr="009F314E" w:rsidRDefault="007A373C" w:rsidP="00D72A3E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3</w:t>
            </w:r>
            <w:r w:rsidRPr="009F314E">
              <w:rPr>
                <w:sz w:val="22"/>
                <w:szCs w:val="22"/>
              </w:rPr>
              <w:t>.20*</w:t>
            </w:r>
          </w:p>
        </w:tc>
        <w:tc>
          <w:tcPr>
            <w:tcW w:w="21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24BB5A" w14:textId="77777777" w:rsidR="007A373C" w:rsidRPr="009F314E" w:rsidRDefault="007A373C" w:rsidP="00D72A3E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83437E6" w14:textId="759A67CD" w:rsidR="007A373C" w:rsidRPr="006D5335" w:rsidRDefault="007A373C" w:rsidP="00D72A3E">
            <w:pPr>
              <w:shd w:val="clear" w:color="auto" w:fill="FFFFFF"/>
              <w:spacing w:line="228" w:lineRule="auto"/>
              <w:jc w:val="both"/>
              <w:rPr>
                <w:sz w:val="22"/>
                <w:szCs w:val="22"/>
              </w:rPr>
            </w:pPr>
            <w:r w:rsidRPr="006D5335">
              <w:rPr>
                <w:sz w:val="22"/>
                <w:szCs w:val="22"/>
              </w:rPr>
              <w:t>100.04/08.032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65141FB" w14:textId="667808A8" w:rsidR="007A373C" w:rsidRPr="009F314E" w:rsidRDefault="007A373C" w:rsidP="00D72A3E">
            <w:pPr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Свинец</w:t>
            </w:r>
          </w:p>
        </w:tc>
        <w:tc>
          <w:tcPr>
            <w:tcW w:w="2527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65D0257" w14:textId="77777777" w:rsidR="007A373C" w:rsidRPr="009F314E" w:rsidRDefault="007A373C" w:rsidP="00D72A3E">
            <w:pPr>
              <w:rPr>
                <w:sz w:val="22"/>
                <w:szCs w:val="22"/>
              </w:rPr>
            </w:pP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92F9A5F" w14:textId="25F0F94A" w:rsidR="007A373C" w:rsidRPr="009F314E" w:rsidRDefault="007A373C" w:rsidP="00D72A3E">
            <w:pPr>
              <w:shd w:val="clear" w:color="auto" w:fill="FFFFFF"/>
              <w:spacing w:line="216" w:lineRule="auto"/>
              <w:jc w:val="both"/>
              <w:rPr>
                <w:sz w:val="21"/>
                <w:szCs w:val="21"/>
              </w:rPr>
            </w:pPr>
            <w:r w:rsidRPr="009F314E">
              <w:rPr>
                <w:sz w:val="21"/>
                <w:szCs w:val="21"/>
              </w:rPr>
              <w:t>ГОСТ 31870-2012 п.4</w:t>
            </w:r>
          </w:p>
        </w:tc>
        <w:tc>
          <w:tcPr>
            <w:tcW w:w="211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14B3121E" w14:textId="77777777" w:rsidR="007A373C" w:rsidRPr="009F314E" w:rsidRDefault="007A373C" w:rsidP="00D72A3E">
            <w:pPr>
              <w:shd w:val="clear" w:color="auto" w:fill="FFFFFF"/>
              <w:spacing w:line="216" w:lineRule="auto"/>
              <w:jc w:val="both"/>
              <w:rPr>
                <w:sz w:val="21"/>
                <w:szCs w:val="21"/>
              </w:rPr>
            </w:pPr>
          </w:p>
        </w:tc>
      </w:tr>
      <w:tr w:rsidR="007A373C" w:rsidRPr="009F314E" w14:paraId="04E516CC" w14:textId="34CAD58D" w:rsidTr="007E4A08">
        <w:trPr>
          <w:trHeight w:val="269"/>
        </w:trPr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00351B" w14:textId="761DA178" w:rsidR="007A373C" w:rsidRPr="009F314E" w:rsidRDefault="007A373C" w:rsidP="00D72A3E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3</w:t>
            </w:r>
            <w:r w:rsidRPr="009F314E">
              <w:rPr>
                <w:sz w:val="22"/>
                <w:szCs w:val="22"/>
              </w:rPr>
              <w:t>.21*</w:t>
            </w:r>
          </w:p>
        </w:tc>
        <w:tc>
          <w:tcPr>
            <w:tcW w:w="21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021423" w14:textId="77777777" w:rsidR="007A373C" w:rsidRPr="009F314E" w:rsidRDefault="007A373C" w:rsidP="00D72A3E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BCB7FEC" w14:textId="25594D1E" w:rsidR="007A373C" w:rsidRPr="006D5335" w:rsidRDefault="007A373C" w:rsidP="00D72A3E">
            <w:pPr>
              <w:shd w:val="clear" w:color="auto" w:fill="FFFFFF"/>
              <w:spacing w:line="228" w:lineRule="auto"/>
              <w:jc w:val="both"/>
              <w:rPr>
                <w:sz w:val="22"/>
                <w:szCs w:val="22"/>
              </w:rPr>
            </w:pPr>
            <w:r w:rsidRPr="006D5335">
              <w:rPr>
                <w:sz w:val="22"/>
                <w:szCs w:val="22"/>
              </w:rPr>
              <w:t>100.04/08.150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8F74837" w14:textId="49AD7A4E" w:rsidR="007A373C" w:rsidRPr="009F314E" w:rsidRDefault="007A373C" w:rsidP="00D72A3E">
            <w:pPr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Сульфат-ион</w:t>
            </w:r>
          </w:p>
        </w:tc>
        <w:tc>
          <w:tcPr>
            <w:tcW w:w="2527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19A4AC2" w14:textId="77777777" w:rsidR="007A373C" w:rsidRPr="009F314E" w:rsidRDefault="007A373C" w:rsidP="00D72A3E">
            <w:pPr>
              <w:rPr>
                <w:sz w:val="22"/>
                <w:szCs w:val="22"/>
              </w:rPr>
            </w:pP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732DA14" w14:textId="1F39D668" w:rsidR="007A373C" w:rsidRPr="009F314E" w:rsidRDefault="007A373C" w:rsidP="00D72A3E">
            <w:pPr>
              <w:shd w:val="clear" w:color="auto" w:fill="FFFFFF"/>
              <w:spacing w:line="216" w:lineRule="auto"/>
              <w:jc w:val="both"/>
              <w:rPr>
                <w:sz w:val="21"/>
                <w:szCs w:val="21"/>
              </w:rPr>
            </w:pPr>
            <w:r w:rsidRPr="009F314E">
              <w:rPr>
                <w:sz w:val="21"/>
                <w:szCs w:val="21"/>
              </w:rPr>
              <w:t>СТБ 17.13.05-42-2015</w:t>
            </w:r>
          </w:p>
        </w:tc>
        <w:tc>
          <w:tcPr>
            <w:tcW w:w="211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646F5517" w14:textId="77777777" w:rsidR="007A373C" w:rsidRPr="009F314E" w:rsidRDefault="007A373C" w:rsidP="00D72A3E">
            <w:pPr>
              <w:shd w:val="clear" w:color="auto" w:fill="FFFFFF"/>
              <w:spacing w:line="216" w:lineRule="auto"/>
              <w:jc w:val="both"/>
              <w:rPr>
                <w:sz w:val="21"/>
                <w:szCs w:val="21"/>
              </w:rPr>
            </w:pPr>
          </w:p>
        </w:tc>
      </w:tr>
      <w:tr w:rsidR="007A373C" w:rsidRPr="009F314E" w14:paraId="12056540" w14:textId="1E204F84" w:rsidTr="007E4A08">
        <w:trPr>
          <w:trHeight w:val="269"/>
        </w:trPr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6A1D04" w14:textId="481D1AE5" w:rsidR="007A373C" w:rsidRPr="009F314E" w:rsidRDefault="007A373C" w:rsidP="00D72A3E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3</w:t>
            </w:r>
            <w:r w:rsidRPr="009F314E">
              <w:rPr>
                <w:sz w:val="22"/>
                <w:szCs w:val="22"/>
              </w:rPr>
              <w:t>.22*</w:t>
            </w:r>
          </w:p>
        </w:tc>
        <w:tc>
          <w:tcPr>
            <w:tcW w:w="21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E8165F" w14:textId="77777777" w:rsidR="007A373C" w:rsidRPr="009F314E" w:rsidRDefault="007A373C" w:rsidP="00D72A3E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BAEEDFD" w14:textId="31CF8132" w:rsidR="007A373C" w:rsidRPr="006D5335" w:rsidRDefault="007A373C" w:rsidP="00D72A3E">
            <w:pPr>
              <w:shd w:val="clear" w:color="auto" w:fill="FFFFFF"/>
              <w:spacing w:line="228" w:lineRule="auto"/>
              <w:jc w:val="both"/>
              <w:rPr>
                <w:sz w:val="22"/>
                <w:szCs w:val="22"/>
              </w:rPr>
            </w:pPr>
            <w:r w:rsidRPr="006D5335">
              <w:rPr>
                <w:sz w:val="22"/>
                <w:szCs w:val="22"/>
              </w:rPr>
              <w:t>100.09/08.156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0ECD496" w14:textId="4FD3C868" w:rsidR="007A373C" w:rsidRPr="009F314E" w:rsidRDefault="007A373C" w:rsidP="00D72A3E">
            <w:pPr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Фториды</w:t>
            </w:r>
          </w:p>
        </w:tc>
        <w:tc>
          <w:tcPr>
            <w:tcW w:w="2527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8A43185" w14:textId="77777777" w:rsidR="007A373C" w:rsidRPr="009F314E" w:rsidRDefault="007A373C" w:rsidP="00D72A3E">
            <w:pPr>
              <w:rPr>
                <w:sz w:val="22"/>
                <w:szCs w:val="22"/>
              </w:rPr>
            </w:pP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E0C898B" w14:textId="0ABC2B1B" w:rsidR="007A373C" w:rsidRPr="009F314E" w:rsidRDefault="007A373C" w:rsidP="00D72A3E">
            <w:pPr>
              <w:shd w:val="clear" w:color="auto" w:fill="FFFFFF"/>
              <w:spacing w:line="216" w:lineRule="auto"/>
              <w:jc w:val="both"/>
              <w:rPr>
                <w:sz w:val="21"/>
                <w:szCs w:val="21"/>
              </w:rPr>
            </w:pPr>
            <w:r w:rsidRPr="009F314E">
              <w:rPr>
                <w:sz w:val="21"/>
                <w:szCs w:val="21"/>
              </w:rPr>
              <w:t>ГОСТ 4386-89, п.1</w:t>
            </w:r>
          </w:p>
        </w:tc>
        <w:tc>
          <w:tcPr>
            <w:tcW w:w="211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58972D9A" w14:textId="77777777" w:rsidR="007A373C" w:rsidRPr="009F314E" w:rsidRDefault="007A373C" w:rsidP="00D72A3E">
            <w:pPr>
              <w:shd w:val="clear" w:color="auto" w:fill="FFFFFF"/>
              <w:spacing w:line="216" w:lineRule="auto"/>
              <w:jc w:val="both"/>
              <w:rPr>
                <w:sz w:val="21"/>
                <w:szCs w:val="21"/>
              </w:rPr>
            </w:pPr>
          </w:p>
        </w:tc>
      </w:tr>
      <w:tr w:rsidR="007A373C" w:rsidRPr="006D5335" w14:paraId="4330B93E" w14:textId="3ABD650E" w:rsidTr="007E4A08">
        <w:trPr>
          <w:trHeight w:val="269"/>
        </w:trPr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B785B2" w14:textId="7C5630CF" w:rsidR="007A373C" w:rsidRPr="006D5335" w:rsidRDefault="007A373C" w:rsidP="00D72A3E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6D5335">
              <w:rPr>
                <w:sz w:val="22"/>
                <w:szCs w:val="22"/>
              </w:rPr>
              <w:t>13.23*</w:t>
            </w:r>
          </w:p>
        </w:tc>
        <w:tc>
          <w:tcPr>
            <w:tcW w:w="21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90D7A7" w14:textId="77777777" w:rsidR="007A373C" w:rsidRPr="006D5335" w:rsidRDefault="007A373C" w:rsidP="00D72A3E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5AE0147" w14:textId="31C57329" w:rsidR="007A373C" w:rsidRPr="006D5335" w:rsidRDefault="007A373C" w:rsidP="00D72A3E">
            <w:pPr>
              <w:shd w:val="clear" w:color="auto" w:fill="FFFFFF"/>
              <w:spacing w:line="228" w:lineRule="auto"/>
              <w:jc w:val="both"/>
              <w:rPr>
                <w:sz w:val="22"/>
                <w:szCs w:val="22"/>
              </w:rPr>
            </w:pPr>
            <w:r w:rsidRPr="006D5335">
              <w:rPr>
                <w:sz w:val="22"/>
                <w:szCs w:val="22"/>
              </w:rPr>
              <w:t>100.04/08.149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F73D1F1" w14:textId="6ECEBFB0" w:rsidR="007A373C" w:rsidRPr="006D5335" w:rsidRDefault="007A373C" w:rsidP="00D72A3E">
            <w:pPr>
              <w:jc w:val="both"/>
              <w:rPr>
                <w:sz w:val="22"/>
                <w:szCs w:val="22"/>
              </w:rPr>
            </w:pPr>
            <w:r w:rsidRPr="006D5335">
              <w:rPr>
                <w:sz w:val="22"/>
                <w:szCs w:val="22"/>
              </w:rPr>
              <w:t>Хлориды</w:t>
            </w:r>
          </w:p>
        </w:tc>
        <w:tc>
          <w:tcPr>
            <w:tcW w:w="2527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949D987" w14:textId="77777777" w:rsidR="007A373C" w:rsidRPr="006D5335" w:rsidRDefault="007A373C" w:rsidP="00D72A3E">
            <w:pPr>
              <w:rPr>
                <w:sz w:val="22"/>
                <w:szCs w:val="22"/>
              </w:rPr>
            </w:pP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12AD4C0" w14:textId="0C9CB3A2" w:rsidR="007A373C" w:rsidRPr="006D5335" w:rsidRDefault="007A373C" w:rsidP="00D72A3E">
            <w:pPr>
              <w:shd w:val="clear" w:color="auto" w:fill="FFFFFF"/>
              <w:spacing w:line="216" w:lineRule="auto"/>
              <w:jc w:val="both"/>
              <w:rPr>
                <w:sz w:val="22"/>
                <w:szCs w:val="22"/>
              </w:rPr>
            </w:pPr>
            <w:r w:rsidRPr="006D5335">
              <w:rPr>
                <w:sz w:val="22"/>
                <w:szCs w:val="22"/>
              </w:rPr>
              <w:t>СТБ 17.13.05-39-2015</w:t>
            </w:r>
          </w:p>
        </w:tc>
        <w:tc>
          <w:tcPr>
            <w:tcW w:w="211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0EDAAA72" w14:textId="77777777" w:rsidR="007A373C" w:rsidRPr="006D5335" w:rsidRDefault="007A373C" w:rsidP="00D72A3E">
            <w:pPr>
              <w:shd w:val="clear" w:color="auto" w:fill="FFFFFF"/>
              <w:spacing w:line="216" w:lineRule="auto"/>
              <w:jc w:val="both"/>
              <w:rPr>
                <w:sz w:val="22"/>
                <w:szCs w:val="22"/>
              </w:rPr>
            </w:pPr>
          </w:p>
        </w:tc>
      </w:tr>
      <w:tr w:rsidR="007A373C" w:rsidRPr="006D5335" w14:paraId="38773EEC" w14:textId="75C9A184" w:rsidTr="007E4A08">
        <w:trPr>
          <w:trHeight w:val="269"/>
        </w:trPr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9C06E2" w14:textId="09C9E849" w:rsidR="007A373C" w:rsidRPr="006D5335" w:rsidRDefault="007A373C" w:rsidP="00D72A3E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6D5335">
              <w:rPr>
                <w:sz w:val="22"/>
                <w:szCs w:val="22"/>
              </w:rPr>
              <w:t>13.24*</w:t>
            </w:r>
          </w:p>
        </w:tc>
        <w:tc>
          <w:tcPr>
            <w:tcW w:w="21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C0FD9F" w14:textId="77777777" w:rsidR="007A373C" w:rsidRPr="006D5335" w:rsidRDefault="007A373C" w:rsidP="00D72A3E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6CE776F" w14:textId="67C8E4F4" w:rsidR="007A373C" w:rsidRPr="006D5335" w:rsidRDefault="007A373C" w:rsidP="00D72A3E">
            <w:pPr>
              <w:shd w:val="clear" w:color="auto" w:fill="FFFFFF"/>
              <w:spacing w:line="228" w:lineRule="auto"/>
              <w:jc w:val="both"/>
              <w:rPr>
                <w:sz w:val="22"/>
                <w:szCs w:val="22"/>
              </w:rPr>
            </w:pPr>
            <w:r w:rsidRPr="006D5335">
              <w:rPr>
                <w:sz w:val="22"/>
                <w:szCs w:val="22"/>
              </w:rPr>
              <w:t>100.04/08.032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9C8996A" w14:textId="12EA4F96" w:rsidR="007A373C" w:rsidRPr="006D5335" w:rsidRDefault="007A373C" w:rsidP="00D72A3E">
            <w:pPr>
              <w:jc w:val="both"/>
              <w:rPr>
                <w:sz w:val="22"/>
                <w:szCs w:val="22"/>
              </w:rPr>
            </w:pPr>
            <w:r w:rsidRPr="006D5335">
              <w:rPr>
                <w:sz w:val="22"/>
                <w:szCs w:val="22"/>
              </w:rPr>
              <w:t>Цинк</w:t>
            </w:r>
          </w:p>
        </w:tc>
        <w:tc>
          <w:tcPr>
            <w:tcW w:w="2527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FB26B45" w14:textId="77777777" w:rsidR="007A373C" w:rsidRPr="006D5335" w:rsidRDefault="007A373C" w:rsidP="00D72A3E">
            <w:pPr>
              <w:rPr>
                <w:sz w:val="22"/>
                <w:szCs w:val="22"/>
              </w:rPr>
            </w:pP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ACA2841" w14:textId="41FBDF78" w:rsidR="007A373C" w:rsidRPr="006D5335" w:rsidRDefault="007A373C" w:rsidP="00D72A3E">
            <w:pPr>
              <w:shd w:val="clear" w:color="auto" w:fill="FFFFFF"/>
              <w:spacing w:line="216" w:lineRule="auto"/>
              <w:jc w:val="both"/>
              <w:rPr>
                <w:sz w:val="22"/>
                <w:szCs w:val="22"/>
              </w:rPr>
            </w:pPr>
            <w:r w:rsidRPr="006D5335">
              <w:rPr>
                <w:sz w:val="22"/>
                <w:szCs w:val="22"/>
              </w:rPr>
              <w:t>ГОСТ 31870-2012 п.4</w:t>
            </w:r>
          </w:p>
        </w:tc>
        <w:tc>
          <w:tcPr>
            <w:tcW w:w="211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53463771" w14:textId="77777777" w:rsidR="007A373C" w:rsidRPr="006D5335" w:rsidRDefault="007A373C" w:rsidP="00D72A3E">
            <w:pPr>
              <w:shd w:val="clear" w:color="auto" w:fill="FFFFFF"/>
              <w:spacing w:line="216" w:lineRule="auto"/>
              <w:jc w:val="both"/>
              <w:rPr>
                <w:sz w:val="22"/>
                <w:szCs w:val="22"/>
              </w:rPr>
            </w:pPr>
          </w:p>
        </w:tc>
      </w:tr>
      <w:tr w:rsidR="007A373C" w:rsidRPr="006D5335" w14:paraId="666E035D" w14:textId="47C9D8DF" w:rsidTr="007E4A08">
        <w:trPr>
          <w:trHeight w:val="269"/>
        </w:trPr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6D7EA8" w14:textId="4E31B724" w:rsidR="007A373C" w:rsidRPr="006D5335" w:rsidRDefault="007A373C" w:rsidP="00D72A3E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6D5335">
              <w:rPr>
                <w:sz w:val="22"/>
                <w:szCs w:val="22"/>
              </w:rPr>
              <w:t>13.25*</w:t>
            </w:r>
          </w:p>
        </w:tc>
        <w:tc>
          <w:tcPr>
            <w:tcW w:w="21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A0CF59" w14:textId="77777777" w:rsidR="007A373C" w:rsidRPr="006D5335" w:rsidRDefault="007A373C" w:rsidP="00D72A3E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E3F346B" w14:textId="3C4DB5CD" w:rsidR="007A373C" w:rsidRPr="006D5335" w:rsidRDefault="007A373C" w:rsidP="00D72A3E">
            <w:pPr>
              <w:shd w:val="clear" w:color="auto" w:fill="FFFFFF"/>
              <w:spacing w:line="228" w:lineRule="auto"/>
              <w:jc w:val="both"/>
              <w:rPr>
                <w:sz w:val="22"/>
                <w:szCs w:val="22"/>
              </w:rPr>
            </w:pPr>
            <w:r w:rsidRPr="006D5335">
              <w:rPr>
                <w:sz w:val="22"/>
                <w:szCs w:val="22"/>
              </w:rPr>
              <w:t>100.04/08.156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CAB15C" w14:textId="7B71213F" w:rsidR="007A373C" w:rsidRPr="006D5335" w:rsidRDefault="007A373C" w:rsidP="00D72A3E">
            <w:pPr>
              <w:jc w:val="both"/>
              <w:rPr>
                <w:sz w:val="22"/>
                <w:szCs w:val="22"/>
              </w:rPr>
            </w:pPr>
            <w:r w:rsidRPr="006D5335">
              <w:rPr>
                <w:sz w:val="22"/>
                <w:szCs w:val="22"/>
              </w:rPr>
              <w:t>Хром (</w:t>
            </w:r>
            <w:r w:rsidRPr="006D5335">
              <w:rPr>
                <w:sz w:val="22"/>
                <w:szCs w:val="22"/>
                <w:lang w:val="en-US"/>
              </w:rPr>
              <w:t>VI</w:t>
            </w:r>
            <w:r w:rsidRPr="006D5335">
              <w:rPr>
                <w:sz w:val="22"/>
                <w:szCs w:val="22"/>
              </w:rPr>
              <w:t>)</w:t>
            </w:r>
          </w:p>
        </w:tc>
        <w:tc>
          <w:tcPr>
            <w:tcW w:w="2527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002CAA6" w14:textId="77777777" w:rsidR="007A373C" w:rsidRPr="006D5335" w:rsidRDefault="007A373C" w:rsidP="00D72A3E">
            <w:pPr>
              <w:rPr>
                <w:sz w:val="22"/>
                <w:szCs w:val="22"/>
              </w:rPr>
            </w:pP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6250CEF" w14:textId="3E157881" w:rsidR="007A373C" w:rsidRPr="006D5335" w:rsidRDefault="007A373C" w:rsidP="00D72A3E">
            <w:pPr>
              <w:shd w:val="clear" w:color="auto" w:fill="FFFFFF"/>
              <w:spacing w:line="216" w:lineRule="auto"/>
              <w:jc w:val="both"/>
              <w:rPr>
                <w:sz w:val="22"/>
                <w:szCs w:val="22"/>
              </w:rPr>
            </w:pPr>
            <w:r w:rsidRPr="006D5335">
              <w:rPr>
                <w:sz w:val="22"/>
                <w:szCs w:val="22"/>
              </w:rPr>
              <w:t>ГОСТ 31956-2013 п.5</w:t>
            </w:r>
          </w:p>
        </w:tc>
        <w:tc>
          <w:tcPr>
            <w:tcW w:w="211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591AF4A" w14:textId="77777777" w:rsidR="007A373C" w:rsidRPr="006D5335" w:rsidRDefault="007A373C" w:rsidP="00D72A3E">
            <w:pPr>
              <w:shd w:val="clear" w:color="auto" w:fill="FFFFFF"/>
              <w:spacing w:line="216" w:lineRule="auto"/>
              <w:jc w:val="both"/>
              <w:rPr>
                <w:sz w:val="22"/>
                <w:szCs w:val="22"/>
              </w:rPr>
            </w:pPr>
          </w:p>
        </w:tc>
      </w:tr>
    </w:tbl>
    <w:p w14:paraId="0CB7C9A1" w14:textId="77777777" w:rsidR="004701AB" w:rsidRPr="006D5335" w:rsidRDefault="004701AB">
      <w:pPr>
        <w:rPr>
          <w:sz w:val="22"/>
          <w:szCs w:val="22"/>
        </w:rPr>
      </w:pPr>
    </w:p>
    <w:tbl>
      <w:tblPr>
        <w:tblpPr w:leftFromText="180" w:rightFromText="180" w:vertAnchor="text" w:tblpX="457" w:tblpY="1"/>
        <w:tblOverlap w:val="never"/>
        <w:tblW w:w="14317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92"/>
        <w:gridCol w:w="2127"/>
        <w:gridCol w:w="1417"/>
        <w:gridCol w:w="2693"/>
        <w:gridCol w:w="2402"/>
        <w:gridCol w:w="2694"/>
        <w:gridCol w:w="1992"/>
      </w:tblGrid>
      <w:tr w:rsidR="00BB1B5A" w:rsidRPr="006D5335" w14:paraId="6BB2F9CE" w14:textId="34BBCC20" w:rsidTr="00C5672C">
        <w:trPr>
          <w:trHeight w:val="269"/>
        </w:trPr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588130" w14:textId="4B6138ED" w:rsidR="006F2D0F" w:rsidRPr="006D5335" w:rsidRDefault="006F2D0F" w:rsidP="00D72A3E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6D5335">
              <w:rPr>
                <w:sz w:val="22"/>
                <w:szCs w:val="22"/>
              </w:rPr>
              <w:t>14.1</w:t>
            </w:r>
          </w:p>
          <w:p w14:paraId="59B71329" w14:textId="364A62AA" w:rsidR="006F2D0F" w:rsidRPr="006D5335" w:rsidRDefault="006F2D0F" w:rsidP="00D72A3E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6D5335">
              <w:rPr>
                <w:sz w:val="22"/>
                <w:szCs w:val="22"/>
              </w:rPr>
              <w:t>*</w:t>
            </w:r>
            <w:r w:rsidR="00BB1B5A" w:rsidRPr="006D5335">
              <w:rPr>
                <w:sz w:val="22"/>
                <w:szCs w:val="22"/>
                <w:lang w:val="en-US"/>
              </w:rPr>
              <w:t>*</w:t>
            </w:r>
            <w:r w:rsidRPr="006D5335">
              <w:rPr>
                <w:sz w:val="22"/>
                <w:szCs w:val="22"/>
              </w:rPr>
              <w:t>*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14:paraId="5F64100B" w14:textId="77777777" w:rsidR="006F2D0F" w:rsidRPr="006D5335" w:rsidRDefault="006F2D0F" w:rsidP="00D72A3E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6D5335">
              <w:rPr>
                <w:sz w:val="22"/>
                <w:szCs w:val="22"/>
              </w:rPr>
              <w:t xml:space="preserve">Вода плавательных </w:t>
            </w:r>
          </w:p>
          <w:p w14:paraId="5F66E788" w14:textId="30985791" w:rsidR="006F2D0F" w:rsidRPr="006D5335" w:rsidRDefault="006F2D0F" w:rsidP="00D72A3E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6D5335">
              <w:rPr>
                <w:sz w:val="22"/>
                <w:szCs w:val="22"/>
              </w:rPr>
              <w:t>бассейнов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9CD2BDE" w14:textId="69026BC3" w:rsidR="006F2D0F" w:rsidRPr="006D5335" w:rsidRDefault="006F2D0F" w:rsidP="00D72A3E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6D5335">
              <w:rPr>
                <w:sz w:val="22"/>
                <w:szCs w:val="22"/>
              </w:rPr>
              <w:t>100.09/42.000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F18A6DD" w14:textId="0269578E" w:rsidR="006F2D0F" w:rsidRPr="006D5335" w:rsidRDefault="006F2D0F" w:rsidP="00D72A3E">
            <w:pPr>
              <w:jc w:val="both"/>
              <w:rPr>
                <w:sz w:val="22"/>
                <w:szCs w:val="22"/>
              </w:rPr>
            </w:pPr>
            <w:r w:rsidRPr="006D5335">
              <w:rPr>
                <w:sz w:val="22"/>
                <w:szCs w:val="22"/>
              </w:rPr>
              <w:t xml:space="preserve"> Отбор проб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E509B02" w14:textId="77777777" w:rsidR="006F2D0F" w:rsidRPr="006D5335" w:rsidRDefault="006F2D0F" w:rsidP="00D72A3E">
            <w:pPr>
              <w:pStyle w:val="Default"/>
              <w:rPr>
                <w:color w:val="auto"/>
                <w:sz w:val="22"/>
                <w:szCs w:val="22"/>
              </w:rPr>
            </w:pPr>
            <w:r w:rsidRPr="006D5335">
              <w:rPr>
                <w:color w:val="auto"/>
                <w:sz w:val="22"/>
                <w:szCs w:val="22"/>
              </w:rPr>
              <w:t xml:space="preserve">ГОСТ 31861-2012 </w:t>
            </w:r>
          </w:p>
          <w:p w14:paraId="15576CF4" w14:textId="77777777" w:rsidR="006F2D0F" w:rsidRPr="006D5335" w:rsidRDefault="006F2D0F" w:rsidP="00D72A3E">
            <w:pPr>
              <w:rPr>
                <w:sz w:val="22"/>
                <w:szCs w:val="22"/>
              </w:rPr>
            </w:pPr>
            <w:r w:rsidRPr="006D5335">
              <w:rPr>
                <w:sz w:val="22"/>
                <w:szCs w:val="22"/>
              </w:rPr>
              <w:t xml:space="preserve">ГОСТ 31862-2012 </w:t>
            </w:r>
          </w:p>
          <w:p w14:paraId="0FC61D24" w14:textId="55FB9339" w:rsidR="006F2D0F" w:rsidRPr="006D5335" w:rsidRDefault="006F2D0F" w:rsidP="00D72A3E">
            <w:pPr>
              <w:rPr>
                <w:sz w:val="22"/>
                <w:szCs w:val="22"/>
              </w:rPr>
            </w:pPr>
            <w:r w:rsidRPr="006D5335">
              <w:rPr>
                <w:sz w:val="22"/>
                <w:szCs w:val="22"/>
              </w:rPr>
              <w:t xml:space="preserve">СТБ </w:t>
            </w:r>
            <w:r w:rsidRPr="006D5335">
              <w:rPr>
                <w:sz w:val="22"/>
                <w:szCs w:val="22"/>
                <w:lang w:val="en-US"/>
              </w:rPr>
              <w:t>ISO</w:t>
            </w:r>
            <w:r w:rsidRPr="006D5335">
              <w:rPr>
                <w:sz w:val="22"/>
                <w:szCs w:val="22"/>
              </w:rPr>
              <w:t xml:space="preserve"> 19458-2011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F4BCF98" w14:textId="77777777" w:rsidR="006F2D0F" w:rsidRPr="006D5335" w:rsidRDefault="006F2D0F" w:rsidP="00D72A3E">
            <w:pPr>
              <w:pStyle w:val="Default"/>
              <w:rPr>
                <w:color w:val="auto"/>
                <w:sz w:val="22"/>
                <w:szCs w:val="22"/>
              </w:rPr>
            </w:pPr>
            <w:r w:rsidRPr="006D5335">
              <w:rPr>
                <w:color w:val="auto"/>
                <w:sz w:val="22"/>
                <w:szCs w:val="22"/>
              </w:rPr>
              <w:t xml:space="preserve">ГОСТ 31861-2012 </w:t>
            </w:r>
          </w:p>
          <w:p w14:paraId="0A67C48D" w14:textId="77777777" w:rsidR="006F2D0F" w:rsidRPr="006D5335" w:rsidRDefault="006F2D0F" w:rsidP="00D72A3E">
            <w:pPr>
              <w:rPr>
                <w:sz w:val="22"/>
                <w:szCs w:val="22"/>
              </w:rPr>
            </w:pPr>
            <w:r w:rsidRPr="006D5335">
              <w:rPr>
                <w:sz w:val="22"/>
                <w:szCs w:val="22"/>
              </w:rPr>
              <w:t xml:space="preserve">ГОСТ 31862-2012 СТБ </w:t>
            </w:r>
            <w:r w:rsidRPr="006D5335">
              <w:rPr>
                <w:sz w:val="22"/>
                <w:szCs w:val="22"/>
                <w:lang w:val="en-US"/>
              </w:rPr>
              <w:t>ISO</w:t>
            </w:r>
            <w:r w:rsidRPr="006D5335">
              <w:rPr>
                <w:sz w:val="22"/>
                <w:szCs w:val="22"/>
              </w:rPr>
              <w:t xml:space="preserve"> 19458-2011 </w:t>
            </w:r>
          </w:p>
          <w:p w14:paraId="3E58B20A" w14:textId="49EC0FE4" w:rsidR="006F2D0F" w:rsidRPr="006D5335" w:rsidRDefault="006F2D0F" w:rsidP="00D72A3E">
            <w:pPr>
              <w:jc w:val="both"/>
              <w:rPr>
                <w:sz w:val="22"/>
                <w:szCs w:val="22"/>
              </w:rPr>
            </w:pPr>
            <w:r w:rsidRPr="006D5335">
              <w:rPr>
                <w:sz w:val="22"/>
                <w:szCs w:val="22"/>
              </w:rPr>
              <w:t>ГОСТ 31942-2012</w:t>
            </w:r>
          </w:p>
        </w:tc>
        <w:tc>
          <w:tcPr>
            <w:tcW w:w="1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7611449" w14:textId="77777777" w:rsidR="00BC715C" w:rsidRDefault="00BC715C" w:rsidP="00BC715C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Лабораторный </w:t>
            </w:r>
          </w:p>
          <w:p w14:paraId="725412DA" w14:textId="77777777" w:rsidR="00BC715C" w:rsidRDefault="00BC715C" w:rsidP="00BC715C">
            <w:pPr>
              <w:spacing w:line="216" w:lineRule="auto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отдел ,</w:t>
            </w:r>
            <w:proofErr w:type="gramEnd"/>
            <w:r>
              <w:rPr>
                <w:sz w:val="22"/>
                <w:szCs w:val="22"/>
              </w:rPr>
              <w:t xml:space="preserve"> отдел гигиены, отдел эпидемиологии</w:t>
            </w:r>
          </w:p>
          <w:p w14:paraId="1E642956" w14:textId="77777777" w:rsidR="00BC715C" w:rsidRDefault="00BC715C" w:rsidP="00BC715C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(ул.Октябрьская,33,</w:t>
            </w:r>
          </w:p>
          <w:p w14:paraId="2392B28E" w14:textId="039290B4" w:rsidR="006F2D0F" w:rsidRPr="006D5335" w:rsidRDefault="00BC715C" w:rsidP="00BC715C">
            <w:pPr>
              <w:pStyle w:val="Default"/>
              <w:rPr>
                <w:color w:val="auto"/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г.Рогачёв</w:t>
            </w:r>
            <w:proofErr w:type="spellEnd"/>
            <w:r>
              <w:rPr>
                <w:sz w:val="22"/>
                <w:szCs w:val="22"/>
              </w:rPr>
              <w:t>, Гомельская область)</w:t>
            </w:r>
          </w:p>
        </w:tc>
      </w:tr>
      <w:tr w:rsidR="007E4A08" w:rsidRPr="006D5335" w14:paraId="271B80FE" w14:textId="4DD8BDA3" w:rsidTr="007A373C">
        <w:trPr>
          <w:trHeight w:val="269"/>
        </w:trPr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DF8A87" w14:textId="68265F62" w:rsidR="007E4A08" w:rsidRPr="006D5335" w:rsidRDefault="007E4A08" w:rsidP="00D72A3E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6D5335">
              <w:rPr>
                <w:sz w:val="22"/>
                <w:szCs w:val="22"/>
              </w:rPr>
              <w:t>14.2*</w:t>
            </w:r>
          </w:p>
        </w:tc>
        <w:tc>
          <w:tcPr>
            <w:tcW w:w="2127" w:type="dxa"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14:paraId="2A65FA16" w14:textId="77777777" w:rsidR="007E4A08" w:rsidRPr="006D5335" w:rsidRDefault="007E4A08" w:rsidP="007E4A08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6D5335">
              <w:rPr>
                <w:sz w:val="22"/>
                <w:szCs w:val="22"/>
              </w:rPr>
              <w:t xml:space="preserve">Вода плавательных </w:t>
            </w:r>
          </w:p>
          <w:p w14:paraId="64D248A3" w14:textId="2537D9C9" w:rsidR="007E4A08" w:rsidRPr="006D5335" w:rsidRDefault="007E4A08" w:rsidP="007E4A08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6D5335">
              <w:rPr>
                <w:sz w:val="22"/>
                <w:szCs w:val="22"/>
              </w:rPr>
              <w:t>бассейнов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2398F1F" w14:textId="42448D7B" w:rsidR="007E4A08" w:rsidRPr="006D5335" w:rsidRDefault="007E4A08" w:rsidP="00D72A3E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6D5335">
              <w:rPr>
                <w:sz w:val="22"/>
                <w:szCs w:val="22"/>
              </w:rPr>
              <w:t>100.09/08.156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5348669" w14:textId="4676CCBF" w:rsidR="007E4A08" w:rsidRPr="006D5335" w:rsidRDefault="007E4A08" w:rsidP="00D72A3E">
            <w:pPr>
              <w:jc w:val="both"/>
              <w:rPr>
                <w:sz w:val="22"/>
                <w:szCs w:val="22"/>
              </w:rPr>
            </w:pPr>
            <w:r w:rsidRPr="006D5335">
              <w:rPr>
                <w:sz w:val="22"/>
                <w:szCs w:val="22"/>
              </w:rPr>
              <w:t xml:space="preserve"> Цветность</w:t>
            </w:r>
          </w:p>
        </w:tc>
        <w:tc>
          <w:tcPr>
            <w:tcW w:w="2402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E44205D" w14:textId="47789DD7" w:rsidR="007E4A08" w:rsidRPr="006D5335" w:rsidRDefault="007E4A08" w:rsidP="00D72A3E">
            <w:pPr>
              <w:pStyle w:val="6"/>
              <w:spacing w:line="21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D5335">
              <w:rPr>
                <w:sz w:val="22"/>
                <w:szCs w:val="22"/>
              </w:rPr>
              <w:t xml:space="preserve"> </w:t>
            </w:r>
            <w:r w:rsidRPr="006D5335">
              <w:rPr>
                <w:rFonts w:ascii="Times New Roman" w:hAnsi="Times New Roman" w:cs="Times New Roman"/>
                <w:sz w:val="22"/>
                <w:szCs w:val="22"/>
              </w:rPr>
              <w:t>ГН, утв. постановлением Совета Министров Республики Беларусь от 25.01.2021 № 37</w:t>
            </w:r>
          </w:p>
          <w:p w14:paraId="222BDD5B" w14:textId="77777777" w:rsidR="007E4A08" w:rsidRPr="006D5335" w:rsidRDefault="007E4A08" w:rsidP="00D72A3E">
            <w:pPr>
              <w:jc w:val="both"/>
              <w:rPr>
                <w:sz w:val="22"/>
                <w:szCs w:val="22"/>
              </w:rPr>
            </w:pPr>
            <w:r w:rsidRPr="006D5335">
              <w:rPr>
                <w:sz w:val="22"/>
                <w:szCs w:val="22"/>
              </w:rPr>
              <w:t>ТНПА и другая документация</w:t>
            </w:r>
          </w:p>
          <w:p w14:paraId="648FF8E9" w14:textId="77777777" w:rsidR="007E4A08" w:rsidRPr="006D5335" w:rsidRDefault="007E4A08" w:rsidP="00D72A3E">
            <w:pPr>
              <w:jc w:val="both"/>
              <w:rPr>
                <w:sz w:val="22"/>
                <w:szCs w:val="22"/>
              </w:rPr>
            </w:pPr>
          </w:p>
          <w:p w14:paraId="6C271CA6" w14:textId="77777777" w:rsidR="007E4A08" w:rsidRPr="006D5335" w:rsidRDefault="007E4A08" w:rsidP="00D72A3E">
            <w:pPr>
              <w:jc w:val="both"/>
              <w:rPr>
                <w:sz w:val="22"/>
                <w:szCs w:val="22"/>
              </w:rPr>
            </w:pPr>
          </w:p>
          <w:p w14:paraId="6E76BC78" w14:textId="77777777" w:rsidR="007E4A08" w:rsidRPr="006D5335" w:rsidRDefault="007E4A08" w:rsidP="00D72A3E">
            <w:pPr>
              <w:jc w:val="both"/>
              <w:rPr>
                <w:sz w:val="22"/>
                <w:szCs w:val="22"/>
              </w:rPr>
            </w:pPr>
          </w:p>
          <w:p w14:paraId="026A8B61" w14:textId="77777777" w:rsidR="007E4A08" w:rsidRPr="006D5335" w:rsidRDefault="007E4A08" w:rsidP="00D72A3E">
            <w:pPr>
              <w:jc w:val="both"/>
              <w:rPr>
                <w:sz w:val="22"/>
                <w:szCs w:val="22"/>
              </w:rPr>
            </w:pPr>
          </w:p>
          <w:p w14:paraId="6EBFB261" w14:textId="77777777" w:rsidR="007E4A08" w:rsidRPr="006D5335" w:rsidRDefault="007E4A08" w:rsidP="00D72A3E">
            <w:pPr>
              <w:jc w:val="both"/>
              <w:rPr>
                <w:sz w:val="22"/>
                <w:szCs w:val="22"/>
              </w:rPr>
            </w:pPr>
          </w:p>
          <w:p w14:paraId="57639F3D" w14:textId="77777777" w:rsidR="007E4A08" w:rsidRPr="006D5335" w:rsidRDefault="007E4A08" w:rsidP="00D72A3E">
            <w:pPr>
              <w:jc w:val="both"/>
              <w:rPr>
                <w:sz w:val="22"/>
                <w:szCs w:val="22"/>
              </w:rPr>
            </w:pPr>
          </w:p>
          <w:p w14:paraId="6FA92E37" w14:textId="77777777" w:rsidR="007E4A08" w:rsidRPr="006D5335" w:rsidRDefault="007E4A08" w:rsidP="00D72A3E">
            <w:pPr>
              <w:jc w:val="both"/>
              <w:rPr>
                <w:sz w:val="22"/>
                <w:szCs w:val="22"/>
              </w:rPr>
            </w:pPr>
          </w:p>
          <w:p w14:paraId="096414AB" w14:textId="77777777" w:rsidR="007E4A08" w:rsidRPr="006D5335" w:rsidRDefault="007E4A08" w:rsidP="00D72A3E">
            <w:pPr>
              <w:jc w:val="both"/>
              <w:rPr>
                <w:sz w:val="22"/>
                <w:szCs w:val="22"/>
              </w:rPr>
            </w:pPr>
          </w:p>
          <w:p w14:paraId="2100918A" w14:textId="77777777" w:rsidR="007E4A08" w:rsidRPr="006D5335" w:rsidRDefault="007E4A08" w:rsidP="00D72A3E">
            <w:pPr>
              <w:jc w:val="both"/>
              <w:rPr>
                <w:sz w:val="22"/>
                <w:szCs w:val="22"/>
              </w:rPr>
            </w:pPr>
          </w:p>
          <w:p w14:paraId="29E89C17" w14:textId="77777777" w:rsidR="007E4A08" w:rsidRPr="006D5335" w:rsidRDefault="007E4A08" w:rsidP="00D72A3E">
            <w:pPr>
              <w:jc w:val="both"/>
              <w:rPr>
                <w:sz w:val="22"/>
                <w:szCs w:val="22"/>
              </w:rPr>
            </w:pPr>
          </w:p>
          <w:p w14:paraId="6B151E38" w14:textId="543254B6" w:rsidR="007E4A08" w:rsidRPr="006D5335" w:rsidRDefault="007E4A08" w:rsidP="00D72A3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4352D67" w14:textId="7D26F1B1" w:rsidR="007E4A08" w:rsidRPr="006D5335" w:rsidRDefault="007E4A08" w:rsidP="00D72A3E">
            <w:pPr>
              <w:rPr>
                <w:sz w:val="22"/>
                <w:szCs w:val="22"/>
              </w:rPr>
            </w:pPr>
            <w:r w:rsidRPr="006D5335">
              <w:rPr>
                <w:sz w:val="22"/>
                <w:szCs w:val="22"/>
              </w:rPr>
              <w:lastRenderedPageBreak/>
              <w:t>ГОСТ 31868-2012</w:t>
            </w:r>
          </w:p>
        </w:tc>
        <w:tc>
          <w:tcPr>
            <w:tcW w:w="199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4727B936" w14:textId="77777777" w:rsidR="007E4A08" w:rsidRDefault="007E4A08" w:rsidP="007E4A08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Лабораторный </w:t>
            </w:r>
          </w:p>
          <w:p w14:paraId="59F919B8" w14:textId="77777777" w:rsidR="007E4A08" w:rsidRDefault="007E4A08" w:rsidP="007E4A08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отдел, группа санитарно-гигиенических исследований </w:t>
            </w:r>
          </w:p>
          <w:p w14:paraId="445C7E29" w14:textId="77777777" w:rsidR="007E4A08" w:rsidRDefault="007E4A08" w:rsidP="007E4A08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(ул.Октябрьская,33,</w:t>
            </w:r>
          </w:p>
          <w:p w14:paraId="0EEFFE12" w14:textId="2B60CE53" w:rsidR="007E4A08" w:rsidRPr="006D5335" w:rsidRDefault="007E4A08" w:rsidP="007E4A08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г.Рогачёв</w:t>
            </w:r>
            <w:proofErr w:type="spellEnd"/>
            <w:r>
              <w:rPr>
                <w:sz w:val="22"/>
                <w:szCs w:val="22"/>
              </w:rPr>
              <w:t>, Гомельская область</w:t>
            </w:r>
          </w:p>
        </w:tc>
      </w:tr>
      <w:tr w:rsidR="007E4A08" w:rsidRPr="006D5335" w14:paraId="6D8A6094" w14:textId="27F2A293" w:rsidTr="007A373C">
        <w:trPr>
          <w:trHeight w:val="269"/>
        </w:trPr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5996CD" w14:textId="07618996" w:rsidR="007E4A08" w:rsidRPr="006D5335" w:rsidRDefault="007E4A08" w:rsidP="00D72A3E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6D5335">
              <w:rPr>
                <w:sz w:val="22"/>
                <w:szCs w:val="22"/>
              </w:rPr>
              <w:t>14.3*</w:t>
            </w:r>
          </w:p>
        </w:tc>
        <w:tc>
          <w:tcPr>
            <w:tcW w:w="2127" w:type="dxa"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14:paraId="0BFB10C4" w14:textId="77777777" w:rsidR="007E4A08" w:rsidRPr="006D5335" w:rsidRDefault="007E4A08" w:rsidP="00D72A3E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9BEDDF6" w14:textId="1D0772F1" w:rsidR="007E4A08" w:rsidRPr="006D5335" w:rsidRDefault="007E4A08" w:rsidP="00D72A3E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6D5335">
              <w:rPr>
                <w:sz w:val="22"/>
                <w:szCs w:val="22"/>
              </w:rPr>
              <w:t>100.09/08.156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A55E707" w14:textId="369F4DE8" w:rsidR="007E4A08" w:rsidRPr="006D5335" w:rsidRDefault="007E4A08" w:rsidP="00D72A3E">
            <w:pPr>
              <w:jc w:val="both"/>
              <w:rPr>
                <w:sz w:val="22"/>
                <w:szCs w:val="22"/>
              </w:rPr>
            </w:pPr>
            <w:r w:rsidRPr="006D5335">
              <w:rPr>
                <w:sz w:val="22"/>
                <w:szCs w:val="22"/>
              </w:rPr>
              <w:t xml:space="preserve"> Мутность</w:t>
            </w:r>
          </w:p>
        </w:tc>
        <w:tc>
          <w:tcPr>
            <w:tcW w:w="2402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C8CEE60" w14:textId="77777777" w:rsidR="007E4A08" w:rsidRPr="006D5335" w:rsidRDefault="007E4A08" w:rsidP="00D72A3E">
            <w:pPr>
              <w:rPr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5A1DC39" w14:textId="187C8E5B" w:rsidR="007E4A08" w:rsidRPr="006D5335" w:rsidRDefault="007E4A08" w:rsidP="00D72A3E">
            <w:pPr>
              <w:rPr>
                <w:sz w:val="22"/>
                <w:szCs w:val="22"/>
              </w:rPr>
            </w:pPr>
            <w:r w:rsidRPr="006D5335">
              <w:rPr>
                <w:sz w:val="22"/>
                <w:szCs w:val="22"/>
              </w:rPr>
              <w:t>ГОСТ 3351-74 п.5</w:t>
            </w:r>
          </w:p>
        </w:tc>
        <w:tc>
          <w:tcPr>
            <w:tcW w:w="199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2253B76C" w14:textId="77777777" w:rsidR="007E4A08" w:rsidRPr="006D5335" w:rsidRDefault="007E4A08" w:rsidP="00D72A3E">
            <w:pPr>
              <w:rPr>
                <w:sz w:val="22"/>
                <w:szCs w:val="22"/>
              </w:rPr>
            </w:pPr>
          </w:p>
        </w:tc>
      </w:tr>
      <w:tr w:rsidR="007E4A08" w:rsidRPr="006D5335" w14:paraId="27166CF7" w14:textId="00B071CC" w:rsidTr="007E4A08">
        <w:trPr>
          <w:trHeight w:val="269"/>
        </w:trPr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F086F4" w14:textId="34E51FD1" w:rsidR="007E4A08" w:rsidRPr="006D5335" w:rsidRDefault="007E4A08" w:rsidP="00D72A3E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6D5335">
              <w:rPr>
                <w:sz w:val="22"/>
                <w:szCs w:val="22"/>
              </w:rPr>
              <w:t>14.4*</w:t>
            </w:r>
          </w:p>
        </w:tc>
        <w:tc>
          <w:tcPr>
            <w:tcW w:w="2127" w:type="dxa"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14:paraId="15761782" w14:textId="77777777" w:rsidR="007E4A08" w:rsidRPr="006D5335" w:rsidRDefault="007E4A08" w:rsidP="00D72A3E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E709A09" w14:textId="38890B93" w:rsidR="007E4A08" w:rsidRPr="006D5335" w:rsidRDefault="007E4A08" w:rsidP="00D72A3E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6D5335">
              <w:rPr>
                <w:sz w:val="22"/>
                <w:szCs w:val="22"/>
              </w:rPr>
              <w:t>100.09/11.116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0D233DE" w14:textId="0A173177" w:rsidR="007E4A08" w:rsidRPr="006D5335" w:rsidRDefault="007E4A08" w:rsidP="00D72A3E">
            <w:pPr>
              <w:jc w:val="both"/>
              <w:rPr>
                <w:sz w:val="22"/>
                <w:szCs w:val="22"/>
              </w:rPr>
            </w:pPr>
            <w:r w:rsidRPr="006D5335">
              <w:rPr>
                <w:sz w:val="22"/>
                <w:szCs w:val="22"/>
              </w:rPr>
              <w:t xml:space="preserve"> Запах</w:t>
            </w:r>
          </w:p>
        </w:tc>
        <w:tc>
          <w:tcPr>
            <w:tcW w:w="2402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B1CBB5E" w14:textId="77777777" w:rsidR="007E4A08" w:rsidRPr="006D5335" w:rsidRDefault="007E4A08" w:rsidP="00D72A3E">
            <w:pPr>
              <w:rPr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84CD865" w14:textId="36D1515C" w:rsidR="007E4A08" w:rsidRPr="006D5335" w:rsidRDefault="007E4A08" w:rsidP="00D72A3E">
            <w:pPr>
              <w:rPr>
                <w:sz w:val="22"/>
                <w:szCs w:val="22"/>
              </w:rPr>
            </w:pPr>
            <w:r w:rsidRPr="006D5335">
              <w:rPr>
                <w:sz w:val="22"/>
                <w:szCs w:val="22"/>
              </w:rPr>
              <w:t>ГОСТ 3351-74 п.2</w:t>
            </w:r>
          </w:p>
        </w:tc>
        <w:tc>
          <w:tcPr>
            <w:tcW w:w="199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0C0A3E22" w14:textId="77777777" w:rsidR="007E4A08" w:rsidRPr="006D5335" w:rsidRDefault="007E4A08" w:rsidP="00D72A3E">
            <w:pPr>
              <w:rPr>
                <w:sz w:val="22"/>
                <w:szCs w:val="22"/>
              </w:rPr>
            </w:pPr>
          </w:p>
        </w:tc>
      </w:tr>
      <w:tr w:rsidR="007E4A08" w:rsidRPr="006D5335" w14:paraId="1837D66B" w14:textId="7FFE5978" w:rsidTr="007E4A08">
        <w:trPr>
          <w:trHeight w:val="269"/>
        </w:trPr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1A831E" w14:textId="59A523C5" w:rsidR="007E4A08" w:rsidRPr="006D5335" w:rsidRDefault="007E4A08" w:rsidP="00D72A3E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6D5335">
              <w:rPr>
                <w:sz w:val="22"/>
                <w:szCs w:val="22"/>
              </w:rPr>
              <w:t>14.5*</w:t>
            </w:r>
          </w:p>
        </w:tc>
        <w:tc>
          <w:tcPr>
            <w:tcW w:w="2127" w:type="dxa"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14:paraId="472501B8" w14:textId="77777777" w:rsidR="007E4A08" w:rsidRPr="006D5335" w:rsidRDefault="007E4A08" w:rsidP="00D72A3E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1BFD84B" w14:textId="2FFDF973" w:rsidR="007E4A08" w:rsidRPr="006D5335" w:rsidRDefault="007E4A08" w:rsidP="00D72A3E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6D5335">
              <w:rPr>
                <w:sz w:val="22"/>
                <w:szCs w:val="22"/>
              </w:rPr>
              <w:t>100.09/08.149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7D99707" w14:textId="22830E37" w:rsidR="007E4A08" w:rsidRPr="006D5335" w:rsidRDefault="007E4A08" w:rsidP="00D72A3E">
            <w:pPr>
              <w:jc w:val="both"/>
              <w:rPr>
                <w:sz w:val="22"/>
                <w:szCs w:val="22"/>
              </w:rPr>
            </w:pPr>
            <w:r w:rsidRPr="006D5335">
              <w:rPr>
                <w:sz w:val="22"/>
                <w:szCs w:val="22"/>
              </w:rPr>
              <w:t xml:space="preserve"> Остаточный активный хлор</w:t>
            </w:r>
          </w:p>
        </w:tc>
        <w:tc>
          <w:tcPr>
            <w:tcW w:w="2402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183C308" w14:textId="77777777" w:rsidR="007E4A08" w:rsidRPr="006D5335" w:rsidRDefault="007E4A08" w:rsidP="00D72A3E">
            <w:pPr>
              <w:rPr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6DDDB6D" w14:textId="18C524C2" w:rsidR="007E4A08" w:rsidRPr="006D5335" w:rsidRDefault="007E4A08" w:rsidP="00D72A3E">
            <w:pPr>
              <w:rPr>
                <w:sz w:val="22"/>
                <w:szCs w:val="22"/>
              </w:rPr>
            </w:pPr>
            <w:r w:rsidRPr="006D5335">
              <w:rPr>
                <w:sz w:val="22"/>
                <w:szCs w:val="22"/>
              </w:rPr>
              <w:t xml:space="preserve">ГОСТ 18190-72 </w:t>
            </w:r>
          </w:p>
        </w:tc>
        <w:tc>
          <w:tcPr>
            <w:tcW w:w="199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5BBB41FF" w14:textId="77777777" w:rsidR="007E4A08" w:rsidRPr="006D5335" w:rsidRDefault="007E4A08" w:rsidP="00D72A3E">
            <w:pPr>
              <w:rPr>
                <w:sz w:val="22"/>
                <w:szCs w:val="22"/>
              </w:rPr>
            </w:pPr>
          </w:p>
        </w:tc>
      </w:tr>
      <w:tr w:rsidR="007E4A08" w:rsidRPr="006D5335" w14:paraId="731755A8" w14:textId="39DFBD5C" w:rsidTr="007E4A08">
        <w:trPr>
          <w:trHeight w:val="269"/>
        </w:trPr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64D5B8" w14:textId="30C2B637" w:rsidR="007E4A08" w:rsidRPr="006D5335" w:rsidRDefault="007E4A08" w:rsidP="00D72A3E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6D5335">
              <w:rPr>
                <w:sz w:val="22"/>
                <w:szCs w:val="22"/>
              </w:rPr>
              <w:t>14.6*</w:t>
            </w:r>
          </w:p>
        </w:tc>
        <w:tc>
          <w:tcPr>
            <w:tcW w:w="2127" w:type="dxa"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14:paraId="3F67C85D" w14:textId="77777777" w:rsidR="007E4A08" w:rsidRPr="006D5335" w:rsidRDefault="007E4A08" w:rsidP="00D72A3E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B7E6D6F" w14:textId="077C5FD9" w:rsidR="007E4A08" w:rsidRPr="006D5335" w:rsidRDefault="007E4A08" w:rsidP="00D72A3E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6D5335">
              <w:rPr>
                <w:sz w:val="22"/>
                <w:szCs w:val="22"/>
              </w:rPr>
              <w:t>100.09/08.156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C38E00B" w14:textId="4149C927" w:rsidR="007E4A08" w:rsidRPr="006D5335" w:rsidRDefault="007E4A08" w:rsidP="00D72A3E">
            <w:pPr>
              <w:jc w:val="both"/>
              <w:rPr>
                <w:sz w:val="22"/>
                <w:szCs w:val="22"/>
              </w:rPr>
            </w:pPr>
            <w:r w:rsidRPr="006D5335">
              <w:rPr>
                <w:sz w:val="22"/>
                <w:szCs w:val="22"/>
              </w:rPr>
              <w:t xml:space="preserve">Аммонийные ионы </w:t>
            </w:r>
          </w:p>
        </w:tc>
        <w:tc>
          <w:tcPr>
            <w:tcW w:w="2402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CF7B99E" w14:textId="77777777" w:rsidR="007E4A08" w:rsidRPr="006D5335" w:rsidRDefault="007E4A08" w:rsidP="00D72A3E">
            <w:pPr>
              <w:rPr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698E85F" w14:textId="46B6B595" w:rsidR="007E4A08" w:rsidRPr="006D5335" w:rsidRDefault="007E4A08" w:rsidP="00D72A3E">
            <w:pPr>
              <w:rPr>
                <w:sz w:val="22"/>
                <w:szCs w:val="22"/>
              </w:rPr>
            </w:pPr>
            <w:r w:rsidRPr="006D5335">
              <w:rPr>
                <w:iCs/>
                <w:sz w:val="22"/>
                <w:szCs w:val="22"/>
              </w:rPr>
              <w:t>ГОСТ 33045-2014 п.5</w:t>
            </w:r>
          </w:p>
        </w:tc>
        <w:tc>
          <w:tcPr>
            <w:tcW w:w="199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57705793" w14:textId="77777777" w:rsidR="007E4A08" w:rsidRPr="006D5335" w:rsidRDefault="007E4A08" w:rsidP="00D72A3E">
            <w:pPr>
              <w:rPr>
                <w:iCs/>
                <w:sz w:val="22"/>
                <w:szCs w:val="22"/>
              </w:rPr>
            </w:pPr>
          </w:p>
        </w:tc>
      </w:tr>
      <w:tr w:rsidR="007E4A08" w:rsidRPr="006D5335" w14:paraId="2CB2DDC8" w14:textId="0BDC847D" w:rsidTr="007E4A08">
        <w:trPr>
          <w:trHeight w:val="269"/>
        </w:trPr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3FD8E7" w14:textId="62C9F5A3" w:rsidR="007E4A08" w:rsidRPr="006D5335" w:rsidRDefault="007E4A08" w:rsidP="00D72A3E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6D5335">
              <w:rPr>
                <w:sz w:val="22"/>
                <w:szCs w:val="22"/>
              </w:rPr>
              <w:t>14.7*</w:t>
            </w: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14:paraId="0E70E86B" w14:textId="7467F348" w:rsidR="007E4A08" w:rsidRPr="006D5335" w:rsidRDefault="007E4A08" w:rsidP="00D72A3E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C9103D3" w14:textId="212FEB1D" w:rsidR="007E4A08" w:rsidRPr="006D5335" w:rsidRDefault="007E4A08" w:rsidP="00D72A3E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6D5335">
              <w:rPr>
                <w:sz w:val="22"/>
                <w:szCs w:val="22"/>
              </w:rPr>
              <w:t>100.09/08.149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24C7CEA" w14:textId="2E13758E" w:rsidR="007E4A08" w:rsidRPr="006D5335" w:rsidRDefault="007E4A08" w:rsidP="00D72A3E">
            <w:pPr>
              <w:jc w:val="both"/>
              <w:rPr>
                <w:sz w:val="22"/>
                <w:szCs w:val="22"/>
              </w:rPr>
            </w:pPr>
            <w:r w:rsidRPr="006D5335">
              <w:rPr>
                <w:sz w:val="22"/>
                <w:szCs w:val="22"/>
              </w:rPr>
              <w:t xml:space="preserve"> Хлориды, хлорид-ион</w:t>
            </w:r>
          </w:p>
        </w:tc>
        <w:tc>
          <w:tcPr>
            <w:tcW w:w="2402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B60C685" w14:textId="77777777" w:rsidR="007E4A08" w:rsidRPr="006D5335" w:rsidRDefault="007E4A08" w:rsidP="00D72A3E">
            <w:pPr>
              <w:rPr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AACA7EC" w14:textId="56B4F115" w:rsidR="007E4A08" w:rsidRPr="006D5335" w:rsidRDefault="007E4A08" w:rsidP="00D72A3E">
            <w:pPr>
              <w:rPr>
                <w:iCs/>
                <w:sz w:val="22"/>
                <w:szCs w:val="22"/>
              </w:rPr>
            </w:pPr>
            <w:r w:rsidRPr="006D5335">
              <w:rPr>
                <w:sz w:val="22"/>
                <w:szCs w:val="22"/>
              </w:rPr>
              <w:t>ГОСТ 4245-72 п.2</w:t>
            </w:r>
          </w:p>
        </w:tc>
        <w:tc>
          <w:tcPr>
            <w:tcW w:w="199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5D359F9" w14:textId="77777777" w:rsidR="007E4A08" w:rsidRPr="006D5335" w:rsidRDefault="007E4A08" w:rsidP="00D72A3E">
            <w:pPr>
              <w:rPr>
                <w:sz w:val="22"/>
                <w:szCs w:val="22"/>
              </w:rPr>
            </w:pPr>
          </w:p>
        </w:tc>
      </w:tr>
      <w:tr w:rsidR="007A373C" w:rsidRPr="006D5335" w14:paraId="22195F19" w14:textId="382F5F87" w:rsidTr="007E4A08">
        <w:trPr>
          <w:trHeight w:val="269"/>
        </w:trPr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7E9861" w14:textId="7819F5C9" w:rsidR="007A373C" w:rsidRPr="006D5335" w:rsidRDefault="007A373C" w:rsidP="00D72A3E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6D5335">
              <w:rPr>
                <w:sz w:val="22"/>
                <w:szCs w:val="22"/>
              </w:rPr>
              <w:t>14.8*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14:paraId="44A89F6C" w14:textId="61593121" w:rsidR="007A373C" w:rsidRPr="006D5335" w:rsidRDefault="007A373C" w:rsidP="00D72A3E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3F8D871" w14:textId="36A77B35" w:rsidR="007A373C" w:rsidRPr="006D5335" w:rsidRDefault="007A373C" w:rsidP="00D72A3E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6D5335">
              <w:rPr>
                <w:sz w:val="22"/>
                <w:szCs w:val="22"/>
              </w:rPr>
              <w:t>100.09/01.086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C94113C" w14:textId="5D2E4104" w:rsidR="007A373C" w:rsidRPr="006D5335" w:rsidRDefault="007A373C" w:rsidP="00D72A3E">
            <w:pPr>
              <w:jc w:val="both"/>
              <w:rPr>
                <w:sz w:val="22"/>
                <w:szCs w:val="22"/>
              </w:rPr>
            </w:pPr>
            <w:r w:rsidRPr="006D5335">
              <w:rPr>
                <w:sz w:val="22"/>
                <w:szCs w:val="22"/>
              </w:rPr>
              <w:t xml:space="preserve">Общее микробное число </w:t>
            </w:r>
          </w:p>
        </w:tc>
        <w:tc>
          <w:tcPr>
            <w:tcW w:w="2402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7660EC0" w14:textId="77777777" w:rsidR="007A373C" w:rsidRPr="006D5335" w:rsidRDefault="007A373C" w:rsidP="00D72A3E">
            <w:pPr>
              <w:rPr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07B4DAC" w14:textId="77777777" w:rsidR="007A373C" w:rsidRPr="006D5335" w:rsidRDefault="007A373C" w:rsidP="00D72A3E">
            <w:pPr>
              <w:rPr>
                <w:sz w:val="22"/>
                <w:szCs w:val="22"/>
              </w:rPr>
            </w:pPr>
            <w:r w:rsidRPr="006D5335">
              <w:rPr>
                <w:sz w:val="22"/>
                <w:szCs w:val="22"/>
              </w:rPr>
              <w:t xml:space="preserve">МУК РБ 11-10-1-2002 п.8.1 </w:t>
            </w:r>
          </w:p>
          <w:p w14:paraId="5150C16D" w14:textId="755F96A0" w:rsidR="007A373C" w:rsidRPr="006D5335" w:rsidRDefault="007A373C" w:rsidP="00D72A3E">
            <w:pPr>
              <w:rPr>
                <w:sz w:val="22"/>
                <w:szCs w:val="22"/>
              </w:rPr>
            </w:pPr>
            <w:r w:rsidRPr="006D5335">
              <w:rPr>
                <w:sz w:val="22"/>
                <w:szCs w:val="22"/>
              </w:rPr>
              <w:t>ГОСТ 34786-2021 п. 7.1</w:t>
            </w:r>
          </w:p>
        </w:tc>
        <w:tc>
          <w:tcPr>
            <w:tcW w:w="199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05BAEC3F" w14:textId="77777777" w:rsidR="007A373C" w:rsidRDefault="007A373C" w:rsidP="007A373C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Лабораторный </w:t>
            </w:r>
          </w:p>
          <w:p w14:paraId="6F05D2DF" w14:textId="39248625" w:rsidR="007A373C" w:rsidRDefault="007A373C" w:rsidP="007A373C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отдел, группа микробиологических исследований </w:t>
            </w:r>
          </w:p>
          <w:p w14:paraId="4D77B8BC" w14:textId="77777777" w:rsidR="007A373C" w:rsidRDefault="007A373C" w:rsidP="007A373C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(ул.Октябрьская,33,</w:t>
            </w:r>
          </w:p>
          <w:p w14:paraId="0C708F1E" w14:textId="04F6EABA" w:rsidR="007A373C" w:rsidRPr="006D5335" w:rsidRDefault="007A373C" w:rsidP="007A373C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г.Рогачёв</w:t>
            </w:r>
            <w:proofErr w:type="spellEnd"/>
            <w:r>
              <w:rPr>
                <w:sz w:val="22"/>
                <w:szCs w:val="22"/>
              </w:rPr>
              <w:t>, Гомельская область</w:t>
            </w:r>
          </w:p>
        </w:tc>
      </w:tr>
      <w:tr w:rsidR="007A373C" w:rsidRPr="006D5335" w14:paraId="289819AF" w14:textId="552F39E7" w:rsidTr="007E4A08">
        <w:trPr>
          <w:trHeight w:val="269"/>
        </w:trPr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DE88A1" w14:textId="2134811D" w:rsidR="007A373C" w:rsidRPr="006D5335" w:rsidRDefault="007A373C" w:rsidP="00D72A3E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6D5335">
              <w:rPr>
                <w:sz w:val="22"/>
                <w:szCs w:val="22"/>
              </w:rPr>
              <w:lastRenderedPageBreak/>
              <w:t>14.9*</w:t>
            </w:r>
          </w:p>
        </w:tc>
        <w:tc>
          <w:tcPr>
            <w:tcW w:w="2127" w:type="dxa"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14:paraId="032C7DFB" w14:textId="77777777" w:rsidR="007A373C" w:rsidRPr="006D5335" w:rsidRDefault="007A373C" w:rsidP="00D72A3E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CE9B277" w14:textId="778B3E4F" w:rsidR="007A373C" w:rsidRPr="006D5335" w:rsidRDefault="007A373C" w:rsidP="00D72A3E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6D5335">
              <w:rPr>
                <w:sz w:val="22"/>
                <w:szCs w:val="22"/>
              </w:rPr>
              <w:t>100.09/01.086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6C28DB5" w14:textId="77777777" w:rsidR="007A373C" w:rsidRPr="006D5335" w:rsidRDefault="007A373C" w:rsidP="00D72A3E">
            <w:pPr>
              <w:jc w:val="both"/>
              <w:rPr>
                <w:sz w:val="22"/>
                <w:szCs w:val="22"/>
              </w:rPr>
            </w:pPr>
            <w:r w:rsidRPr="006D5335">
              <w:rPr>
                <w:sz w:val="22"/>
                <w:szCs w:val="22"/>
              </w:rPr>
              <w:t>Общие колиформные бактерии</w:t>
            </w:r>
          </w:p>
          <w:p w14:paraId="0C70667D" w14:textId="121AC2B0" w:rsidR="007A373C" w:rsidRPr="006D5335" w:rsidRDefault="007A373C" w:rsidP="00D72A3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02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187910" w14:textId="77777777" w:rsidR="007A373C" w:rsidRPr="006D5335" w:rsidRDefault="007A373C" w:rsidP="00D72A3E">
            <w:pPr>
              <w:rPr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24B71E8" w14:textId="2004F763" w:rsidR="007A373C" w:rsidRPr="006D5335" w:rsidRDefault="007A373C" w:rsidP="00D72A3E">
            <w:pPr>
              <w:rPr>
                <w:sz w:val="22"/>
                <w:szCs w:val="22"/>
              </w:rPr>
            </w:pPr>
            <w:r w:rsidRPr="006D5335">
              <w:rPr>
                <w:sz w:val="22"/>
                <w:szCs w:val="22"/>
              </w:rPr>
              <w:t>Инструкция по применению № 070-0210, утв. ГГСВ РБ 19.03.2010</w:t>
            </w:r>
          </w:p>
          <w:p w14:paraId="78E948BB" w14:textId="22DF70CF" w:rsidR="007A373C" w:rsidRPr="006D5335" w:rsidRDefault="007A373C" w:rsidP="00D72A3E">
            <w:pPr>
              <w:rPr>
                <w:sz w:val="22"/>
                <w:szCs w:val="22"/>
              </w:rPr>
            </w:pPr>
            <w:r w:rsidRPr="006D5335">
              <w:rPr>
                <w:sz w:val="22"/>
                <w:szCs w:val="22"/>
              </w:rPr>
              <w:t>ГОСТ 34786-2021 п.9.1</w:t>
            </w:r>
          </w:p>
        </w:tc>
        <w:tc>
          <w:tcPr>
            <w:tcW w:w="199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0FCD421D" w14:textId="77777777" w:rsidR="007A373C" w:rsidRPr="006D5335" w:rsidRDefault="007A373C" w:rsidP="00D72A3E">
            <w:pPr>
              <w:rPr>
                <w:sz w:val="22"/>
                <w:szCs w:val="22"/>
              </w:rPr>
            </w:pPr>
          </w:p>
        </w:tc>
      </w:tr>
      <w:tr w:rsidR="007A373C" w:rsidRPr="006D5335" w14:paraId="09C6660D" w14:textId="506E1B4A" w:rsidTr="007E4A08">
        <w:trPr>
          <w:trHeight w:val="269"/>
        </w:trPr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3CBF8B" w14:textId="675BE8A2" w:rsidR="007A373C" w:rsidRPr="006D5335" w:rsidRDefault="007A373C" w:rsidP="00191709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6D5335">
              <w:rPr>
                <w:sz w:val="22"/>
                <w:szCs w:val="22"/>
              </w:rPr>
              <w:t>14.10*</w:t>
            </w:r>
          </w:p>
        </w:tc>
        <w:tc>
          <w:tcPr>
            <w:tcW w:w="2127" w:type="dxa"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14:paraId="208D2857" w14:textId="77777777" w:rsidR="007A373C" w:rsidRPr="006D5335" w:rsidRDefault="007A373C" w:rsidP="00D72A3E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2515A36" w14:textId="143BBAC4" w:rsidR="007A373C" w:rsidRPr="006D5335" w:rsidRDefault="007A373C" w:rsidP="00D72A3E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6D5335">
              <w:rPr>
                <w:sz w:val="22"/>
                <w:szCs w:val="22"/>
              </w:rPr>
              <w:t>100.09/01.086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5FEA3D4" w14:textId="4854C05B" w:rsidR="007A373C" w:rsidRPr="006D5335" w:rsidRDefault="007A373C" w:rsidP="00D72A3E">
            <w:pPr>
              <w:jc w:val="both"/>
              <w:rPr>
                <w:sz w:val="22"/>
                <w:szCs w:val="22"/>
              </w:rPr>
            </w:pPr>
            <w:proofErr w:type="spellStart"/>
            <w:r w:rsidRPr="006D5335">
              <w:rPr>
                <w:sz w:val="22"/>
                <w:szCs w:val="22"/>
              </w:rPr>
              <w:t>Термотолерантные</w:t>
            </w:r>
            <w:proofErr w:type="spellEnd"/>
            <w:r w:rsidRPr="006D5335">
              <w:rPr>
                <w:sz w:val="22"/>
                <w:szCs w:val="22"/>
              </w:rPr>
              <w:t xml:space="preserve"> колиформные бактерии</w:t>
            </w:r>
          </w:p>
        </w:tc>
        <w:tc>
          <w:tcPr>
            <w:tcW w:w="2402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DFF087" w14:textId="77777777" w:rsidR="007A373C" w:rsidRPr="006D5335" w:rsidRDefault="007A373C" w:rsidP="00D72A3E">
            <w:pPr>
              <w:rPr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9E880B2" w14:textId="77777777" w:rsidR="007A373C" w:rsidRPr="006D5335" w:rsidRDefault="007A373C" w:rsidP="00D72A3E">
            <w:pPr>
              <w:rPr>
                <w:sz w:val="22"/>
                <w:szCs w:val="22"/>
              </w:rPr>
            </w:pPr>
            <w:r w:rsidRPr="006D5335">
              <w:rPr>
                <w:sz w:val="22"/>
                <w:szCs w:val="22"/>
              </w:rPr>
              <w:t>Инструкция по применению № 070-0210, утв. ГГСВ РБ 19.03.2010</w:t>
            </w:r>
          </w:p>
          <w:p w14:paraId="4E1B5631" w14:textId="74B17AE3" w:rsidR="007A373C" w:rsidRPr="006D5335" w:rsidRDefault="007A373C" w:rsidP="00D72A3E">
            <w:pPr>
              <w:rPr>
                <w:sz w:val="22"/>
                <w:szCs w:val="22"/>
              </w:rPr>
            </w:pPr>
            <w:r w:rsidRPr="006D5335">
              <w:rPr>
                <w:sz w:val="22"/>
                <w:szCs w:val="22"/>
              </w:rPr>
              <w:t>ГОСТ 34786-2021 п.9.3</w:t>
            </w:r>
          </w:p>
        </w:tc>
        <w:tc>
          <w:tcPr>
            <w:tcW w:w="199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2B19CE09" w14:textId="77777777" w:rsidR="007A373C" w:rsidRPr="006D5335" w:rsidRDefault="007A373C" w:rsidP="00D72A3E">
            <w:pPr>
              <w:rPr>
                <w:sz w:val="22"/>
                <w:szCs w:val="22"/>
              </w:rPr>
            </w:pPr>
          </w:p>
        </w:tc>
      </w:tr>
      <w:tr w:rsidR="007A373C" w:rsidRPr="006D5335" w14:paraId="75D63ECD" w14:textId="1801F52E" w:rsidTr="007E4A08">
        <w:trPr>
          <w:trHeight w:val="269"/>
        </w:trPr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B6A3D9" w14:textId="4BF87ECB" w:rsidR="007A373C" w:rsidRPr="006D5335" w:rsidRDefault="007A373C" w:rsidP="00191709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6D5335">
              <w:rPr>
                <w:sz w:val="22"/>
                <w:szCs w:val="22"/>
              </w:rPr>
              <w:t>14.11*</w:t>
            </w:r>
          </w:p>
        </w:tc>
        <w:tc>
          <w:tcPr>
            <w:tcW w:w="2127" w:type="dxa"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14:paraId="53B87DFE" w14:textId="77777777" w:rsidR="007A373C" w:rsidRPr="006D5335" w:rsidRDefault="007A373C" w:rsidP="00D72A3E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7C66205" w14:textId="64CB3DF6" w:rsidR="007A373C" w:rsidRPr="006D5335" w:rsidRDefault="007A373C" w:rsidP="00D72A3E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6D5335">
              <w:rPr>
                <w:sz w:val="22"/>
                <w:szCs w:val="22"/>
              </w:rPr>
              <w:t>100.09/01.086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E778D52" w14:textId="77777777" w:rsidR="007A373C" w:rsidRPr="006D5335" w:rsidRDefault="007A373C" w:rsidP="00D72A3E">
            <w:pPr>
              <w:jc w:val="both"/>
              <w:rPr>
                <w:sz w:val="22"/>
                <w:szCs w:val="22"/>
              </w:rPr>
            </w:pPr>
            <w:proofErr w:type="spellStart"/>
            <w:r w:rsidRPr="006D5335">
              <w:rPr>
                <w:sz w:val="22"/>
                <w:szCs w:val="22"/>
              </w:rPr>
              <w:t>Колифаги</w:t>
            </w:r>
            <w:proofErr w:type="spellEnd"/>
          </w:p>
          <w:p w14:paraId="40AB5779" w14:textId="77777777" w:rsidR="007A373C" w:rsidRPr="006D5335" w:rsidRDefault="007A373C" w:rsidP="00D72A3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02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4787E4" w14:textId="77777777" w:rsidR="007A373C" w:rsidRPr="006D5335" w:rsidRDefault="007A373C" w:rsidP="00D72A3E">
            <w:pPr>
              <w:rPr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96F2CED" w14:textId="77777777" w:rsidR="007A373C" w:rsidRPr="006D5335" w:rsidRDefault="007A373C" w:rsidP="00D72A3E">
            <w:pPr>
              <w:rPr>
                <w:sz w:val="22"/>
                <w:szCs w:val="22"/>
              </w:rPr>
            </w:pPr>
            <w:r w:rsidRPr="006D5335">
              <w:rPr>
                <w:sz w:val="22"/>
                <w:szCs w:val="22"/>
              </w:rPr>
              <w:t>АМИ.ВТ 0025-2025</w:t>
            </w:r>
          </w:p>
          <w:p w14:paraId="3B34DB85" w14:textId="0D986DF1" w:rsidR="007A373C" w:rsidRPr="006D5335" w:rsidRDefault="007A373C" w:rsidP="00D72A3E">
            <w:pPr>
              <w:rPr>
                <w:sz w:val="22"/>
                <w:szCs w:val="22"/>
              </w:rPr>
            </w:pPr>
          </w:p>
        </w:tc>
        <w:tc>
          <w:tcPr>
            <w:tcW w:w="199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1E27AB3F" w14:textId="77777777" w:rsidR="007A373C" w:rsidRPr="006D5335" w:rsidRDefault="007A373C" w:rsidP="00D72A3E">
            <w:pPr>
              <w:rPr>
                <w:sz w:val="22"/>
                <w:szCs w:val="22"/>
              </w:rPr>
            </w:pPr>
          </w:p>
        </w:tc>
      </w:tr>
      <w:tr w:rsidR="007A373C" w:rsidRPr="006D5335" w14:paraId="1878616E" w14:textId="72E158F0" w:rsidTr="007E4A08">
        <w:trPr>
          <w:trHeight w:val="269"/>
        </w:trPr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DD347F" w14:textId="172519D3" w:rsidR="007A373C" w:rsidRPr="006D5335" w:rsidRDefault="007A373C" w:rsidP="00191709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6D5335">
              <w:rPr>
                <w:sz w:val="22"/>
                <w:szCs w:val="22"/>
              </w:rPr>
              <w:t>14.12*</w:t>
            </w:r>
          </w:p>
        </w:tc>
        <w:tc>
          <w:tcPr>
            <w:tcW w:w="2127" w:type="dxa"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14:paraId="0B33BC63" w14:textId="1144B3FE" w:rsidR="007A373C" w:rsidRPr="006D5335" w:rsidRDefault="007A373C" w:rsidP="00D72A3E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ACEEA0B" w14:textId="58FDE6A8" w:rsidR="007A373C" w:rsidRPr="006D5335" w:rsidRDefault="007A373C" w:rsidP="00D72A3E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6D5335">
              <w:rPr>
                <w:sz w:val="22"/>
                <w:szCs w:val="22"/>
              </w:rPr>
              <w:t>100.09/01.086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EF59E28" w14:textId="23E2D34D" w:rsidR="007A373C" w:rsidRPr="006D5335" w:rsidRDefault="007A373C" w:rsidP="00D72A3E">
            <w:pPr>
              <w:jc w:val="both"/>
              <w:rPr>
                <w:sz w:val="22"/>
                <w:szCs w:val="22"/>
              </w:rPr>
            </w:pPr>
            <w:proofErr w:type="spellStart"/>
            <w:r w:rsidRPr="006D5335">
              <w:rPr>
                <w:sz w:val="22"/>
                <w:szCs w:val="22"/>
              </w:rPr>
              <w:t>Лецитиназоположительные</w:t>
            </w:r>
            <w:proofErr w:type="spellEnd"/>
            <w:r w:rsidRPr="006D5335">
              <w:rPr>
                <w:sz w:val="22"/>
                <w:szCs w:val="22"/>
              </w:rPr>
              <w:t xml:space="preserve"> </w:t>
            </w:r>
            <w:proofErr w:type="spellStart"/>
            <w:r w:rsidRPr="006D5335">
              <w:rPr>
                <w:sz w:val="22"/>
                <w:szCs w:val="22"/>
              </w:rPr>
              <w:t>стафилоккоки</w:t>
            </w:r>
            <w:proofErr w:type="spellEnd"/>
          </w:p>
        </w:tc>
        <w:tc>
          <w:tcPr>
            <w:tcW w:w="2402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C14F87" w14:textId="1FC8FA54" w:rsidR="007A373C" w:rsidRPr="006D5335" w:rsidRDefault="007A373C" w:rsidP="00D72A3E">
            <w:pPr>
              <w:rPr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614D691" w14:textId="5FD1D801" w:rsidR="007A373C" w:rsidRPr="006D5335" w:rsidRDefault="007A373C" w:rsidP="00D72A3E">
            <w:pPr>
              <w:rPr>
                <w:sz w:val="22"/>
                <w:szCs w:val="22"/>
              </w:rPr>
            </w:pPr>
            <w:r w:rsidRPr="006D5335">
              <w:rPr>
                <w:sz w:val="22"/>
                <w:szCs w:val="22"/>
              </w:rPr>
              <w:t>Инструкция по применению № 070-0210, утв. ГГСВ РБ 19.03.2010</w:t>
            </w:r>
          </w:p>
        </w:tc>
        <w:tc>
          <w:tcPr>
            <w:tcW w:w="199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4A1DF336" w14:textId="77777777" w:rsidR="007A373C" w:rsidRPr="006D5335" w:rsidRDefault="007A373C" w:rsidP="00D72A3E">
            <w:pPr>
              <w:rPr>
                <w:sz w:val="22"/>
                <w:szCs w:val="22"/>
              </w:rPr>
            </w:pPr>
          </w:p>
        </w:tc>
      </w:tr>
      <w:tr w:rsidR="007A373C" w:rsidRPr="006D5335" w14:paraId="725376B9" w14:textId="7A083A8D" w:rsidTr="007E4A08">
        <w:trPr>
          <w:trHeight w:val="269"/>
        </w:trPr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40F4BA" w14:textId="33F85019" w:rsidR="007A373C" w:rsidRPr="006D5335" w:rsidRDefault="007A373C" w:rsidP="00D72A3E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6D5335">
              <w:rPr>
                <w:sz w:val="22"/>
                <w:szCs w:val="22"/>
              </w:rPr>
              <w:t>14.13*</w:t>
            </w:r>
          </w:p>
        </w:tc>
        <w:tc>
          <w:tcPr>
            <w:tcW w:w="2127" w:type="dxa"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14:paraId="1EF96521" w14:textId="77777777" w:rsidR="007A373C" w:rsidRPr="006D5335" w:rsidRDefault="007A373C" w:rsidP="00D72A3E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0A9697E" w14:textId="495FC3FE" w:rsidR="007A373C" w:rsidRPr="006D5335" w:rsidRDefault="007A373C" w:rsidP="00D72A3E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6D5335">
              <w:rPr>
                <w:sz w:val="22"/>
                <w:szCs w:val="22"/>
              </w:rPr>
              <w:t>100.09/01.086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E41040D" w14:textId="27D81095" w:rsidR="007A373C" w:rsidRPr="006D5335" w:rsidRDefault="007A373C" w:rsidP="00D72A3E">
            <w:pPr>
              <w:jc w:val="both"/>
              <w:rPr>
                <w:sz w:val="22"/>
                <w:szCs w:val="22"/>
              </w:rPr>
            </w:pPr>
            <w:r w:rsidRPr="006D5335">
              <w:rPr>
                <w:sz w:val="22"/>
                <w:szCs w:val="22"/>
              </w:rPr>
              <w:t>Синегнойная палочка</w:t>
            </w:r>
          </w:p>
        </w:tc>
        <w:tc>
          <w:tcPr>
            <w:tcW w:w="2402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455B88" w14:textId="77777777" w:rsidR="007A373C" w:rsidRPr="006D5335" w:rsidRDefault="007A373C" w:rsidP="00D72A3E">
            <w:pPr>
              <w:rPr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2D5776E" w14:textId="47AABEAF" w:rsidR="007A373C" w:rsidRPr="006D5335" w:rsidRDefault="007A373C" w:rsidP="00D72A3E">
            <w:pPr>
              <w:rPr>
                <w:sz w:val="22"/>
                <w:szCs w:val="22"/>
              </w:rPr>
            </w:pPr>
            <w:r w:rsidRPr="006D5335">
              <w:rPr>
                <w:sz w:val="22"/>
                <w:szCs w:val="22"/>
              </w:rPr>
              <w:t xml:space="preserve"> ГОСТ 34786-2021 р.11</w:t>
            </w:r>
          </w:p>
        </w:tc>
        <w:tc>
          <w:tcPr>
            <w:tcW w:w="199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28BB2E8E" w14:textId="77777777" w:rsidR="007A373C" w:rsidRPr="006D5335" w:rsidRDefault="007A373C" w:rsidP="00D72A3E">
            <w:pPr>
              <w:rPr>
                <w:sz w:val="22"/>
                <w:szCs w:val="22"/>
              </w:rPr>
            </w:pPr>
          </w:p>
        </w:tc>
      </w:tr>
      <w:tr w:rsidR="007A373C" w:rsidRPr="006D5335" w14:paraId="0932E449" w14:textId="2FF5D6D4" w:rsidTr="007E4A08">
        <w:trPr>
          <w:trHeight w:val="269"/>
        </w:trPr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709070" w14:textId="374FBD19" w:rsidR="007A373C" w:rsidRPr="006D5335" w:rsidRDefault="007A373C" w:rsidP="00D72A3E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6D5335">
              <w:rPr>
                <w:sz w:val="22"/>
                <w:szCs w:val="22"/>
              </w:rPr>
              <w:t>14.14*</w:t>
            </w:r>
          </w:p>
        </w:tc>
        <w:tc>
          <w:tcPr>
            <w:tcW w:w="2127" w:type="dxa"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14:paraId="6262203B" w14:textId="77777777" w:rsidR="007A373C" w:rsidRPr="006D5335" w:rsidRDefault="007A373C" w:rsidP="00D72A3E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97B67E6" w14:textId="7AF7D09F" w:rsidR="007A373C" w:rsidRPr="006D5335" w:rsidRDefault="007A373C" w:rsidP="00D72A3E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6D5335">
              <w:rPr>
                <w:sz w:val="22"/>
                <w:szCs w:val="22"/>
              </w:rPr>
              <w:t>100.09/01.086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A1913DB" w14:textId="77777777" w:rsidR="007A373C" w:rsidRPr="006D5335" w:rsidRDefault="007A373C" w:rsidP="00D72A3E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6D5335">
              <w:rPr>
                <w:color w:val="auto"/>
                <w:sz w:val="22"/>
                <w:szCs w:val="22"/>
              </w:rPr>
              <w:t xml:space="preserve">Патогенные </w:t>
            </w:r>
          </w:p>
          <w:p w14:paraId="3E4DD50C" w14:textId="4833E3A3" w:rsidR="007A373C" w:rsidRPr="006D5335" w:rsidRDefault="007A373C" w:rsidP="00A03B1B">
            <w:pPr>
              <w:pStyle w:val="Default"/>
              <w:jc w:val="both"/>
              <w:rPr>
                <w:sz w:val="22"/>
                <w:szCs w:val="22"/>
              </w:rPr>
            </w:pPr>
            <w:proofErr w:type="spellStart"/>
            <w:r w:rsidRPr="006D5335">
              <w:rPr>
                <w:color w:val="auto"/>
                <w:sz w:val="22"/>
                <w:szCs w:val="22"/>
              </w:rPr>
              <w:t>энтеробактерии</w:t>
            </w:r>
            <w:proofErr w:type="spellEnd"/>
            <w:r w:rsidRPr="006D5335">
              <w:rPr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2402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F2F5D1" w14:textId="77777777" w:rsidR="007A373C" w:rsidRPr="006D5335" w:rsidRDefault="007A373C" w:rsidP="00D72A3E">
            <w:pPr>
              <w:rPr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5CD1F33" w14:textId="4C943EB8" w:rsidR="007A373C" w:rsidRPr="006D5335" w:rsidRDefault="007A373C" w:rsidP="00D72A3E">
            <w:pPr>
              <w:rPr>
                <w:sz w:val="22"/>
                <w:szCs w:val="22"/>
              </w:rPr>
            </w:pPr>
            <w:r w:rsidRPr="006D5335">
              <w:rPr>
                <w:sz w:val="22"/>
                <w:szCs w:val="22"/>
              </w:rPr>
              <w:t xml:space="preserve"> СТБ </w:t>
            </w:r>
            <w:r w:rsidRPr="006D5335">
              <w:rPr>
                <w:sz w:val="22"/>
                <w:szCs w:val="22"/>
                <w:lang w:val="en-US"/>
              </w:rPr>
              <w:t>ISO</w:t>
            </w:r>
            <w:r w:rsidRPr="006D5335">
              <w:rPr>
                <w:sz w:val="22"/>
                <w:szCs w:val="22"/>
              </w:rPr>
              <w:t xml:space="preserve"> 19250-2016 </w:t>
            </w:r>
          </w:p>
        </w:tc>
        <w:tc>
          <w:tcPr>
            <w:tcW w:w="199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053F434F" w14:textId="77777777" w:rsidR="007A373C" w:rsidRPr="006D5335" w:rsidRDefault="007A373C" w:rsidP="00D72A3E">
            <w:pPr>
              <w:rPr>
                <w:sz w:val="22"/>
                <w:szCs w:val="22"/>
              </w:rPr>
            </w:pPr>
          </w:p>
        </w:tc>
      </w:tr>
      <w:tr w:rsidR="007A373C" w:rsidRPr="009F314E" w14:paraId="78C0D09E" w14:textId="6705DB54" w:rsidTr="007A373C">
        <w:trPr>
          <w:trHeight w:val="269"/>
        </w:trPr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507419" w14:textId="34481F4A" w:rsidR="007A373C" w:rsidRPr="009F314E" w:rsidRDefault="007A373C" w:rsidP="00D72A3E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4</w:t>
            </w:r>
            <w:r w:rsidRPr="009F314E">
              <w:rPr>
                <w:sz w:val="22"/>
                <w:szCs w:val="22"/>
              </w:rPr>
              <w:t>.15*</w:t>
            </w: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14:paraId="7982ACF5" w14:textId="77777777" w:rsidR="007A373C" w:rsidRPr="009F314E" w:rsidRDefault="007A373C" w:rsidP="00D72A3E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53236F4" w14:textId="3D73ACF3" w:rsidR="007A373C" w:rsidRPr="006D5335" w:rsidRDefault="007A373C" w:rsidP="00D72A3E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6D5335">
              <w:rPr>
                <w:sz w:val="22"/>
                <w:szCs w:val="22"/>
              </w:rPr>
              <w:t>100.09/07.096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AA6F354" w14:textId="09B9FDAA" w:rsidR="007A373C" w:rsidRPr="009F314E" w:rsidRDefault="007A373C" w:rsidP="00D72A3E">
            <w:pPr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Цисты простейших,</w:t>
            </w:r>
            <w:r>
              <w:rPr>
                <w:sz w:val="22"/>
                <w:szCs w:val="22"/>
              </w:rPr>
              <w:t xml:space="preserve"> </w:t>
            </w:r>
            <w:r w:rsidRPr="009F314E">
              <w:rPr>
                <w:sz w:val="22"/>
                <w:szCs w:val="22"/>
              </w:rPr>
              <w:t xml:space="preserve">яйца </w:t>
            </w:r>
            <w:proofErr w:type="spellStart"/>
            <w:r w:rsidRPr="009F314E">
              <w:rPr>
                <w:sz w:val="22"/>
                <w:szCs w:val="22"/>
              </w:rPr>
              <w:t>гельмитов</w:t>
            </w:r>
            <w:proofErr w:type="spellEnd"/>
          </w:p>
          <w:p w14:paraId="1273038A" w14:textId="77777777" w:rsidR="007A373C" w:rsidRPr="009F314E" w:rsidRDefault="007A373C" w:rsidP="00D72A3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02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5B70E4" w14:textId="77777777" w:rsidR="007A373C" w:rsidRPr="009F314E" w:rsidRDefault="007A373C" w:rsidP="00D72A3E">
            <w:pPr>
              <w:rPr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1D1A0B9" w14:textId="77777777" w:rsidR="007A373C" w:rsidRPr="00C5672C" w:rsidRDefault="007A373C" w:rsidP="00D72A3E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C5672C">
              <w:rPr>
                <w:color w:val="auto"/>
                <w:sz w:val="22"/>
                <w:szCs w:val="22"/>
              </w:rPr>
              <w:t xml:space="preserve">Инструкция по применению № 65-0605, утв. ГГСВ РБ 13.06.2005 </w:t>
            </w:r>
          </w:p>
          <w:p w14:paraId="420FD6C9" w14:textId="1A2D8F39" w:rsidR="007A373C" w:rsidRPr="00C5672C" w:rsidRDefault="007A373C" w:rsidP="00D72A3E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C5672C">
              <w:rPr>
                <w:color w:val="auto"/>
                <w:sz w:val="22"/>
                <w:szCs w:val="22"/>
              </w:rPr>
              <w:t xml:space="preserve">Инструкция по применению №108-1207, </w:t>
            </w:r>
            <w:proofErr w:type="spellStart"/>
            <w:r w:rsidRPr="00C5672C">
              <w:rPr>
                <w:color w:val="auto"/>
                <w:sz w:val="22"/>
                <w:szCs w:val="22"/>
              </w:rPr>
              <w:t>утв</w:t>
            </w:r>
            <w:proofErr w:type="spellEnd"/>
            <w:r w:rsidRPr="00C5672C">
              <w:rPr>
                <w:color w:val="auto"/>
                <w:sz w:val="22"/>
                <w:szCs w:val="22"/>
              </w:rPr>
              <w:t xml:space="preserve"> МЗ РБ 21.01.2008 </w:t>
            </w:r>
          </w:p>
          <w:p w14:paraId="0C06B7AB" w14:textId="450F408F" w:rsidR="007A373C" w:rsidRPr="00C5672C" w:rsidRDefault="007A373C" w:rsidP="00D72A3E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C5672C">
              <w:rPr>
                <w:color w:val="auto"/>
                <w:sz w:val="22"/>
                <w:szCs w:val="22"/>
              </w:rPr>
              <w:t>Инструкция по применению №209-1203, утв. ГГСВ РБ 13.10.2004</w:t>
            </w:r>
          </w:p>
        </w:tc>
        <w:tc>
          <w:tcPr>
            <w:tcW w:w="199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66BC171B" w14:textId="77777777" w:rsidR="007A373C" w:rsidRPr="003C1AAA" w:rsidRDefault="007A373C" w:rsidP="00D72A3E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E072F6" w:rsidRPr="009F314E" w14:paraId="748E23B9" w14:textId="77777777" w:rsidTr="007A373C">
        <w:trPr>
          <w:trHeight w:val="269"/>
        </w:trPr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CC2BE5" w14:textId="77777777" w:rsidR="00E072F6" w:rsidRPr="009F314E" w:rsidRDefault="00E072F6" w:rsidP="00D72A3E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14:paraId="49BC9BCD" w14:textId="77777777" w:rsidR="00E072F6" w:rsidRPr="009F314E" w:rsidRDefault="00E072F6" w:rsidP="00D72A3E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3B1D65F" w14:textId="77777777" w:rsidR="00E072F6" w:rsidRPr="006D5335" w:rsidRDefault="00E072F6" w:rsidP="00D72A3E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879DE9E" w14:textId="77777777" w:rsidR="00E072F6" w:rsidRPr="009F314E" w:rsidRDefault="00E072F6" w:rsidP="00D72A3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02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5E20A7" w14:textId="77777777" w:rsidR="00E072F6" w:rsidRPr="009F314E" w:rsidRDefault="00E072F6" w:rsidP="00D72A3E">
            <w:pPr>
              <w:rPr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417648F" w14:textId="77777777" w:rsidR="00E072F6" w:rsidRPr="00C5672C" w:rsidRDefault="00E072F6" w:rsidP="00D72A3E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1992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20799D24" w14:textId="77777777" w:rsidR="00E072F6" w:rsidRPr="003C1AAA" w:rsidRDefault="00E072F6" w:rsidP="00D72A3E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BB1B5A" w:rsidRPr="009F314E" w14:paraId="42F3BF82" w14:textId="58CF4EBC" w:rsidTr="007A373C">
        <w:trPr>
          <w:trHeight w:val="269"/>
        </w:trPr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0D3259" w14:textId="697E8386" w:rsidR="006F2D0F" w:rsidRPr="005F2CEA" w:rsidRDefault="006F2D0F" w:rsidP="00AC504B">
            <w:pPr>
              <w:shd w:val="clear" w:color="auto" w:fill="FFFFFF"/>
              <w:jc w:val="both"/>
              <w:rPr>
                <w:sz w:val="22"/>
                <w:szCs w:val="22"/>
                <w:lang w:val="en-US"/>
              </w:rPr>
            </w:pPr>
            <w:r w:rsidRPr="009F314E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4</w:t>
            </w:r>
            <w:r w:rsidRPr="009F314E">
              <w:rPr>
                <w:sz w:val="22"/>
                <w:szCs w:val="22"/>
              </w:rPr>
              <w:t>.</w:t>
            </w:r>
            <w:r w:rsidR="00AC504B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6</w:t>
            </w:r>
            <w:r w:rsidR="00AC504B">
              <w:rPr>
                <w:sz w:val="22"/>
                <w:szCs w:val="22"/>
              </w:rPr>
              <w:t>*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F5160C4" w14:textId="77777777" w:rsidR="006F2D0F" w:rsidRPr="009F314E" w:rsidRDefault="006F2D0F" w:rsidP="00D72A3E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FA1046" w14:textId="5982B384" w:rsidR="006F2D0F" w:rsidRPr="006D5335" w:rsidRDefault="006F2D0F" w:rsidP="00D72A3E">
            <w:pPr>
              <w:jc w:val="both"/>
              <w:rPr>
                <w:sz w:val="22"/>
                <w:szCs w:val="22"/>
              </w:rPr>
            </w:pPr>
            <w:r w:rsidRPr="006D5335">
              <w:rPr>
                <w:sz w:val="22"/>
                <w:szCs w:val="22"/>
              </w:rPr>
              <w:t>100.09/01.086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74F3BCD" w14:textId="7C80D854" w:rsidR="006F2D0F" w:rsidRPr="009F314E" w:rsidRDefault="006F2D0F" w:rsidP="00D72A3E">
            <w:pPr>
              <w:jc w:val="both"/>
              <w:rPr>
                <w:sz w:val="22"/>
                <w:szCs w:val="22"/>
              </w:rPr>
            </w:pPr>
            <w:proofErr w:type="spellStart"/>
            <w:r w:rsidRPr="009F314E">
              <w:rPr>
                <w:sz w:val="22"/>
                <w:szCs w:val="22"/>
              </w:rPr>
              <w:t>Pseudomonas</w:t>
            </w:r>
            <w:proofErr w:type="spellEnd"/>
            <w:r w:rsidRPr="009F314E">
              <w:rPr>
                <w:sz w:val="22"/>
                <w:szCs w:val="22"/>
              </w:rPr>
              <w:t xml:space="preserve"> </w:t>
            </w:r>
            <w:proofErr w:type="spellStart"/>
            <w:r w:rsidRPr="009F314E">
              <w:rPr>
                <w:sz w:val="22"/>
                <w:szCs w:val="22"/>
              </w:rPr>
              <w:t>aeruginosa</w:t>
            </w:r>
            <w:proofErr w:type="spellEnd"/>
          </w:p>
        </w:tc>
        <w:tc>
          <w:tcPr>
            <w:tcW w:w="2402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B5F04D" w14:textId="77777777" w:rsidR="006F2D0F" w:rsidRPr="009F314E" w:rsidRDefault="006F2D0F" w:rsidP="00D72A3E">
            <w:pPr>
              <w:rPr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D0A917" w14:textId="7F8AD45D" w:rsidR="006F2D0F" w:rsidRPr="009F314E" w:rsidRDefault="006F2D0F" w:rsidP="00D72A3E">
            <w:pPr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 xml:space="preserve">ГОСТ </w:t>
            </w:r>
            <w:r w:rsidRPr="009F314E">
              <w:rPr>
                <w:sz w:val="22"/>
                <w:szCs w:val="22"/>
                <w:lang w:val="en-US"/>
              </w:rPr>
              <w:t>ISO 16266-2018</w:t>
            </w:r>
          </w:p>
        </w:tc>
        <w:tc>
          <w:tcPr>
            <w:tcW w:w="1992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0C59AA" w14:textId="77777777" w:rsidR="006F2D0F" w:rsidRPr="009F314E" w:rsidRDefault="006F2D0F" w:rsidP="00D72A3E">
            <w:pPr>
              <w:jc w:val="both"/>
              <w:rPr>
                <w:sz w:val="22"/>
                <w:szCs w:val="22"/>
              </w:rPr>
            </w:pPr>
          </w:p>
        </w:tc>
      </w:tr>
    </w:tbl>
    <w:p w14:paraId="12220353" w14:textId="77777777" w:rsidR="005D1D63" w:rsidRDefault="005D1D63"/>
    <w:tbl>
      <w:tblPr>
        <w:tblpPr w:leftFromText="180" w:rightFromText="180" w:vertAnchor="text" w:tblpX="465" w:tblpY="1"/>
        <w:tblOverlap w:val="never"/>
        <w:tblW w:w="14325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92"/>
        <w:gridCol w:w="1993"/>
        <w:gridCol w:w="1418"/>
        <w:gridCol w:w="2835"/>
        <w:gridCol w:w="2393"/>
        <w:gridCol w:w="2710"/>
        <w:gridCol w:w="1984"/>
      </w:tblGrid>
      <w:tr w:rsidR="00407F54" w:rsidRPr="009F314E" w14:paraId="70C73657" w14:textId="77777777" w:rsidTr="00C5672C">
        <w:trPr>
          <w:trHeight w:val="269"/>
        </w:trPr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B67705" w14:textId="3ABFDC0D" w:rsidR="00407F54" w:rsidRPr="009F314E" w:rsidRDefault="00407F54" w:rsidP="00407F54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14.16*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14:paraId="1000DDBA" w14:textId="77777777" w:rsidR="00407F54" w:rsidRPr="009F314E" w:rsidRDefault="00407F54" w:rsidP="00407F54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C46D30F" w14:textId="1C483BD1" w:rsidR="00407F54" w:rsidRPr="00407F54" w:rsidRDefault="00407F54" w:rsidP="00407F54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407F54">
              <w:rPr>
                <w:sz w:val="22"/>
                <w:szCs w:val="22"/>
              </w:rPr>
              <w:t>100.09/01.086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41B998E" w14:textId="1A2B7155" w:rsidR="00407F54" w:rsidRPr="009F314E" w:rsidRDefault="00407F54" w:rsidP="00407F54">
            <w:pPr>
              <w:jc w:val="both"/>
              <w:rPr>
                <w:sz w:val="22"/>
                <w:szCs w:val="22"/>
              </w:rPr>
            </w:pPr>
            <w:proofErr w:type="spellStart"/>
            <w:r w:rsidRPr="009F314E">
              <w:rPr>
                <w:sz w:val="22"/>
                <w:szCs w:val="22"/>
              </w:rPr>
              <w:t>Pseudomonas</w:t>
            </w:r>
            <w:proofErr w:type="spellEnd"/>
            <w:r w:rsidRPr="009F314E">
              <w:rPr>
                <w:sz w:val="22"/>
                <w:szCs w:val="22"/>
              </w:rPr>
              <w:t xml:space="preserve"> </w:t>
            </w:r>
            <w:proofErr w:type="spellStart"/>
            <w:r w:rsidRPr="009F314E">
              <w:rPr>
                <w:sz w:val="22"/>
                <w:szCs w:val="22"/>
              </w:rPr>
              <w:t>aeruginosa</w:t>
            </w:r>
            <w:proofErr w:type="spellEnd"/>
          </w:p>
        </w:tc>
        <w:tc>
          <w:tcPr>
            <w:tcW w:w="23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DE8B6C" w14:textId="77777777" w:rsidR="00407F54" w:rsidRPr="009F314E" w:rsidRDefault="00407F54" w:rsidP="00407F54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271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1974F80" w14:textId="0FA78A65" w:rsidR="00407F54" w:rsidRPr="00E072F6" w:rsidRDefault="00407F54" w:rsidP="00407F54">
            <w:pPr>
              <w:pStyle w:val="Default"/>
              <w:jc w:val="both"/>
              <w:rPr>
                <w:color w:val="auto"/>
                <w:sz w:val="22"/>
                <w:szCs w:val="22"/>
                <w:lang w:val="en-US"/>
              </w:rPr>
            </w:pPr>
            <w:r w:rsidRPr="009F314E">
              <w:rPr>
                <w:sz w:val="22"/>
                <w:szCs w:val="22"/>
              </w:rPr>
              <w:t xml:space="preserve">ГОСТ </w:t>
            </w:r>
            <w:r w:rsidRPr="009F314E">
              <w:rPr>
                <w:sz w:val="22"/>
                <w:szCs w:val="22"/>
                <w:lang w:val="en-US"/>
              </w:rPr>
              <w:t>ISO 16266-2018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4D1D438" w14:textId="77777777" w:rsidR="00407F54" w:rsidRDefault="00407F54" w:rsidP="00407F54">
            <w:pPr>
              <w:spacing w:line="216" w:lineRule="auto"/>
              <w:rPr>
                <w:sz w:val="22"/>
                <w:szCs w:val="22"/>
              </w:rPr>
            </w:pPr>
          </w:p>
        </w:tc>
      </w:tr>
      <w:tr w:rsidR="00407F54" w:rsidRPr="009F314E" w14:paraId="5AF50962" w14:textId="0C3062B1" w:rsidTr="00C5672C">
        <w:trPr>
          <w:trHeight w:val="269"/>
        </w:trPr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362C4C" w14:textId="0F76243A" w:rsidR="00407F54" w:rsidRPr="009F314E" w:rsidRDefault="00407F54" w:rsidP="00407F54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5</w:t>
            </w:r>
            <w:r w:rsidRPr="009F314E">
              <w:rPr>
                <w:sz w:val="22"/>
                <w:szCs w:val="22"/>
              </w:rPr>
              <w:t>.1</w:t>
            </w:r>
          </w:p>
          <w:p w14:paraId="1E4E37CD" w14:textId="77777777" w:rsidR="00407F54" w:rsidRPr="009F314E" w:rsidRDefault="00407F54" w:rsidP="00407F54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  <w:lang w:val="en-US"/>
              </w:rPr>
              <w:t>*</w:t>
            </w:r>
            <w:r w:rsidRPr="009F314E">
              <w:rPr>
                <w:sz w:val="22"/>
                <w:szCs w:val="22"/>
              </w:rPr>
              <w:t>**</w:t>
            </w:r>
          </w:p>
          <w:p w14:paraId="39BF854C" w14:textId="77777777" w:rsidR="00407F54" w:rsidRPr="009F314E" w:rsidRDefault="00407F54" w:rsidP="00407F54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  <w:p w14:paraId="03697594" w14:textId="77777777" w:rsidR="00407F54" w:rsidRPr="009F314E" w:rsidRDefault="00407F54" w:rsidP="00407F54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  <w:p w14:paraId="7FD04E62" w14:textId="77777777" w:rsidR="00407F54" w:rsidRPr="009F314E" w:rsidRDefault="00407F54" w:rsidP="00407F54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  <w:p w14:paraId="755BF877" w14:textId="77777777" w:rsidR="00407F54" w:rsidRPr="009F314E" w:rsidRDefault="00407F54" w:rsidP="00407F54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  <w:p w14:paraId="6272E4F0" w14:textId="77777777" w:rsidR="00407F54" w:rsidRPr="009F314E" w:rsidRDefault="00407F54" w:rsidP="00407F54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</w:tc>
        <w:tc>
          <w:tcPr>
            <w:tcW w:w="1993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14:paraId="1985CE4C" w14:textId="77777777" w:rsidR="00407F54" w:rsidRPr="009F314E" w:rsidRDefault="00407F54" w:rsidP="00407F54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lastRenderedPageBreak/>
              <w:t xml:space="preserve">Вода поверхностная </w:t>
            </w:r>
          </w:p>
          <w:p w14:paraId="3D47E84A" w14:textId="77777777" w:rsidR="00407F54" w:rsidRPr="009F314E" w:rsidRDefault="00407F54" w:rsidP="00407F54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  <w:p w14:paraId="0AA73EF2" w14:textId="77777777" w:rsidR="00407F54" w:rsidRPr="009F314E" w:rsidRDefault="00407F54" w:rsidP="00407F54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  <w:p w14:paraId="4D267825" w14:textId="77777777" w:rsidR="00407F54" w:rsidRPr="009F314E" w:rsidRDefault="00407F54" w:rsidP="00407F54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  <w:p w14:paraId="6CC5C10C" w14:textId="77777777" w:rsidR="00407F54" w:rsidRPr="009F314E" w:rsidRDefault="00407F54" w:rsidP="00407F54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DFAE00B" w14:textId="175E1870" w:rsidR="00407F54" w:rsidRPr="0022550A" w:rsidRDefault="00407F54" w:rsidP="00407F54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22550A">
              <w:rPr>
                <w:sz w:val="22"/>
                <w:szCs w:val="22"/>
              </w:rPr>
              <w:lastRenderedPageBreak/>
              <w:t>100.03/42.000</w:t>
            </w:r>
          </w:p>
          <w:p w14:paraId="0C71E05D" w14:textId="77777777" w:rsidR="00407F54" w:rsidRPr="0022550A" w:rsidRDefault="00407F54" w:rsidP="00407F54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  <w:p w14:paraId="07B90583" w14:textId="77777777" w:rsidR="00407F54" w:rsidRPr="009F314E" w:rsidRDefault="00407F54" w:rsidP="00407F54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  <w:p w14:paraId="60152F21" w14:textId="77777777" w:rsidR="00407F54" w:rsidRPr="009F314E" w:rsidRDefault="00407F54" w:rsidP="00407F54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  <w:p w14:paraId="27BDFC33" w14:textId="77777777" w:rsidR="00407F54" w:rsidRPr="009F314E" w:rsidRDefault="00407F54" w:rsidP="00407F54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  <w:p w14:paraId="798BDED8" w14:textId="77777777" w:rsidR="00407F54" w:rsidRPr="009F314E" w:rsidRDefault="00407F54" w:rsidP="00407F5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7692A77" w14:textId="77777777" w:rsidR="00407F54" w:rsidRPr="009F314E" w:rsidRDefault="00407F54" w:rsidP="00407F54">
            <w:pPr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lastRenderedPageBreak/>
              <w:t>Отбор проб</w:t>
            </w:r>
          </w:p>
          <w:p w14:paraId="188F053A" w14:textId="77777777" w:rsidR="00407F54" w:rsidRPr="009F314E" w:rsidRDefault="00407F54" w:rsidP="00407F54">
            <w:pPr>
              <w:jc w:val="both"/>
              <w:rPr>
                <w:sz w:val="22"/>
                <w:szCs w:val="22"/>
              </w:rPr>
            </w:pPr>
          </w:p>
          <w:p w14:paraId="41C84E6C" w14:textId="77777777" w:rsidR="00407F54" w:rsidRPr="009F314E" w:rsidRDefault="00407F54" w:rsidP="00407F54">
            <w:pPr>
              <w:jc w:val="both"/>
              <w:rPr>
                <w:sz w:val="22"/>
                <w:szCs w:val="22"/>
              </w:rPr>
            </w:pPr>
          </w:p>
          <w:p w14:paraId="3C756298" w14:textId="77777777" w:rsidR="00407F54" w:rsidRPr="009F314E" w:rsidRDefault="00407F54" w:rsidP="00407F54">
            <w:pPr>
              <w:jc w:val="both"/>
              <w:rPr>
                <w:sz w:val="22"/>
                <w:szCs w:val="22"/>
              </w:rPr>
            </w:pPr>
          </w:p>
          <w:p w14:paraId="7E54477E" w14:textId="77777777" w:rsidR="00407F54" w:rsidRPr="009F314E" w:rsidRDefault="00407F54" w:rsidP="00407F54">
            <w:pPr>
              <w:jc w:val="both"/>
              <w:rPr>
                <w:sz w:val="22"/>
                <w:szCs w:val="22"/>
              </w:rPr>
            </w:pPr>
          </w:p>
          <w:p w14:paraId="05F0FD7B" w14:textId="77777777" w:rsidR="00407F54" w:rsidRPr="009F314E" w:rsidRDefault="00407F54" w:rsidP="00407F5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47AAA8" w14:textId="77777777" w:rsidR="00407F54" w:rsidRPr="009F314E" w:rsidRDefault="00407F54" w:rsidP="00407F54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9F314E">
              <w:rPr>
                <w:color w:val="auto"/>
                <w:sz w:val="22"/>
                <w:szCs w:val="22"/>
              </w:rPr>
              <w:lastRenderedPageBreak/>
              <w:t xml:space="preserve">СТБ ГОСТ Р 51592-2001 </w:t>
            </w:r>
          </w:p>
          <w:p w14:paraId="126AA881" w14:textId="77777777" w:rsidR="00407F54" w:rsidRPr="009F314E" w:rsidRDefault="00407F54" w:rsidP="00407F54">
            <w:pPr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31861-2012</w:t>
            </w:r>
          </w:p>
          <w:p w14:paraId="29183138" w14:textId="77777777" w:rsidR="00407F54" w:rsidRPr="009F314E" w:rsidRDefault="00407F54" w:rsidP="00407F54">
            <w:pPr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 xml:space="preserve">СТБ </w:t>
            </w:r>
            <w:r w:rsidRPr="009F314E">
              <w:rPr>
                <w:sz w:val="22"/>
                <w:szCs w:val="22"/>
                <w:lang w:val="en-US"/>
              </w:rPr>
              <w:t>ISO</w:t>
            </w:r>
            <w:r w:rsidRPr="009F314E">
              <w:rPr>
                <w:sz w:val="22"/>
                <w:szCs w:val="22"/>
              </w:rPr>
              <w:t xml:space="preserve"> 5667-6-2021</w:t>
            </w:r>
          </w:p>
          <w:p w14:paraId="2298B5D6" w14:textId="57848E3C" w:rsidR="00407F54" w:rsidRPr="009F314E" w:rsidRDefault="00407F54" w:rsidP="00407F54">
            <w:pPr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 xml:space="preserve">  СТБ </w:t>
            </w:r>
            <w:r w:rsidRPr="009F314E">
              <w:rPr>
                <w:sz w:val="22"/>
                <w:szCs w:val="22"/>
                <w:lang w:val="en-US"/>
              </w:rPr>
              <w:t>ISO</w:t>
            </w:r>
            <w:r w:rsidRPr="009F314E">
              <w:rPr>
                <w:sz w:val="22"/>
                <w:szCs w:val="22"/>
              </w:rPr>
              <w:t xml:space="preserve"> 5667-4-2021  </w:t>
            </w:r>
          </w:p>
          <w:p w14:paraId="15A980A9" w14:textId="77777777" w:rsidR="00407F54" w:rsidRPr="009F314E" w:rsidRDefault="00407F54" w:rsidP="00407F54">
            <w:pPr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lastRenderedPageBreak/>
              <w:t>СТБ 1057-2016</w:t>
            </w:r>
          </w:p>
          <w:p w14:paraId="093918A6" w14:textId="02C88405" w:rsidR="00407F54" w:rsidRPr="009F314E" w:rsidRDefault="00407F54" w:rsidP="00407F54">
            <w:pPr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 xml:space="preserve">СТБ ISO  19458-2011 </w:t>
            </w:r>
          </w:p>
        </w:tc>
        <w:tc>
          <w:tcPr>
            <w:tcW w:w="271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B2ED995" w14:textId="77777777" w:rsidR="00407F54" w:rsidRPr="009F314E" w:rsidRDefault="00407F54" w:rsidP="00407F54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9F314E">
              <w:rPr>
                <w:color w:val="auto"/>
                <w:sz w:val="22"/>
                <w:szCs w:val="22"/>
              </w:rPr>
              <w:lastRenderedPageBreak/>
              <w:t xml:space="preserve">СТБ ГОСТ Р 51592-2001 </w:t>
            </w:r>
          </w:p>
          <w:p w14:paraId="1F5DE633" w14:textId="77777777" w:rsidR="00407F54" w:rsidRPr="009F314E" w:rsidRDefault="00407F54" w:rsidP="00407F54">
            <w:pPr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31861-2012</w:t>
            </w:r>
          </w:p>
          <w:p w14:paraId="7054E76D" w14:textId="77777777" w:rsidR="00407F54" w:rsidRPr="009F314E" w:rsidRDefault="00407F54" w:rsidP="00407F54">
            <w:pPr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 xml:space="preserve">СТБ </w:t>
            </w:r>
            <w:r w:rsidRPr="009F314E">
              <w:rPr>
                <w:sz w:val="22"/>
                <w:szCs w:val="22"/>
                <w:lang w:val="en-US"/>
              </w:rPr>
              <w:t>ISO</w:t>
            </w:r>
            <w:r w:rsidRPr="009F314E">
              <w:rPr>
                <w:sz w:val="22"/>
                <w:szCs w:val="22"/>
              </w:rPr>
              <w:t xml:space="preserve"> 5667-6-2021</w:t>
            </w:r>
          </w:p>
          <w:p w14:paraId="043F2395" w14:textId="77777777" w:rsidR="00407F54" w:rsidRPr="009F314E" w:rsidRDefault="00407F54" w:rsidP="00407F54">
            <w:pPr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 xml:space="preserve">СТБ </w:t>
            </w:r>
            <w:r w:rsidRPr="009F314E">
              <w:rPr>
                <w:sz w:val="22"/>
                <w:szCs w:val="22"/>
                <w:lang w:val="en-US"/>
              </w:rPr>
              <w:t>ISO</w:t>
            </w:r>
            <w:r w:rsidRPr="009F314E">
              <w:rPr>
                <w:sz w:val="22"/>
                <w:szCs w:val="22"/>
              </w:rPr>
              <w:t xml:space="preserve"> 5667-4-2021  </w:t>
            </w:r>
          </w:p>
          <w:p w14:paraId="0544BCA9" w14:textId="77777777" w:rsidR="00407F54" w:rsidRPr="009F314E" w:rsidRDefault="00407F54" w:rsidP="00407F54">
            <w:pPr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lastRenderedPageBreak/>
              <w:t>СТБ 1057-2016</w:t>
            </w:r>
          </w:p>
          <w:p w14:paraId="39065558" w14:textId="77777777" w:rsidR="00407F54" w:rsidRPr="009F314E" w:rsidRDefault="00407F54" w:rsidP="00407F54">
            <w:pPr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СТБ ISO  19458-2011</w:t>
            </w:r>
          </w:p>
          <w:p w14:paraId="6E735E49" w14:textId="4304E26A" w:rsidR="00407F54" w:rsidRPr="009F314E" w:rsidRDefault="00407F54" w:rsidP="00407F54">
            <w:pPr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 xml:space="preserve"> ГОСТ 31942-2012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8C5EF4E" w14:textId="77777777" w:rsidR="00407F54" w:rsidRDefault="00407F54" w:rsidP="00407F54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Лабораторный </w:t>
            </w:r>
          </w:p>
          <w:p w14:paraId="4C7A59BA" w14:textId="77777777" w:rsidR="00407F54" w:rsidRDefault="00407F54" w:rsidP="00407F54">
            <w:pPr>
              <w:spacing w:line="216" w:lineRule="auto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отдел ,</w:t>
            </w:r>
            <w:proofErr w:type="gramEnd"/>
            <w:r>
              <w:rPr>
                <w:sz w:val="22"/>
                <w:szCs w:val="22"/>
              </w:rPr>
              <w:t xml:space="preserve"> отдел гигиены, отдел эпидемиологии</w:t>
            </w:r>
          </w:p>
          <w:p w14:paraId="0CD11EF9" w14:textId="77777777" w:rsidR="00407F54" w:rsidRDefault="00407F54" w:rsidP="00407F54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(ул.Октябрьская,33,</w:t>
            </w:r>
          </w:p>
          <w:p w14:paraId="3746CDC8" w14:textId="4D9DE73C" w:rsidR="00407F54" w:rsidRPr="009F314E" w:rsidRDefault="00407F54" w:rsidP="00407F54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г.Рогачёв</w:t>
            </w:r>
            <w:proofErr w:type="spellEnd"/>
            <w:r>
              <w:rPr>
                <w:sz w:val="22"/>
                <w:szCs w:val="22"/>
              </w:rPr>
              <w:t>, Гомельская область)</w:t>
            </w:r>
          </w:p>
        </w:tc>
      </w:tr>
      <w:tr w:rsidR="00407F54" w:rsidRPr="009F314E" w14:paraId="7B76AE8F" w14:textId="32515550" w:rsidTr="007E4A08">
        <w:trPr>
          <w:trHeight w:val="269"/>
        </w:trPr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71AA01" w14:textId="587134E2" w:rsidR="00407F54" w:rsidRPr="009F314E" w:rsidRDefault="00407F54" w:rsidP="00407F54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lastRenderedPageBreak/>
              <w:t>1</w:t>
            </w:r>
            <w:r>
              <w:rPr>
                <w:sz w:val="22"/>
                <w:szCs w:val="22"/>
              </w:rPr>
              <w:t>5</w:t>
            </w:r>
            <w:r w:rsidRPr="009F314E">
              <w:rPr>
                <w:sz w:val="22"/>
                <w:szCs w:val="22"/>
              </w:rPr>
              <w:t>.2*</w:t>
            </w:r>
          </w:p>
        </w:tc>
        <w:tc>
          <w:tcPr>
            <w:tcW w:w="1993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14:paraId="44939DA3" w14:textId="77777777" w:rsidR="00407F54" w:rsidRPr="009F314E" w:rsidRDefault="00407F54" w:rsidP="00407F54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E1355AC" w14:textId="674924E2" w:rsidR="00407F54" w:rsidRPr="00C5672C" w:rsidRDefault="00407F54" w:rsidP="00407F54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C5672C">
              <w:rPr>
                <w:sz w:val="22"/>
                <w:szCs w:val="22"/>
              </w:rPr>
              <w:t>100.03/08.169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6CA910E" w14:textId="4F92AD2B" w:rsidR="00407F54" w:rsidRPr="009F314E" w:rsidRDefault="00407F54" w:rsidP="00407F54">
            <w:pPr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Водородный показатель (рН)</w:t>
            </w:r>
          </w:p>
        </w:tc>
        <w:tc>
          <w:tcPr>
            <w:tcW w:w="2393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634E1FC9" w14:textId="5A16F3ED" w:rsidR="00407F54" w:rsidRPr="00CB313C" w:rsidRDefault="00407F54" w:rsidP="00407F54">
            <w:pPr>
              <w:pStyle w:val="6"/>
              <w:spacing w:line="21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CB313C">
              <w:rPr>
                <w:rFonts w:ascii="Times New Roman" w:hAnsi="Times New Roman" w:cs="Times New Roman"/>
                <w:sz w:val="22"/>
                <w:szCs w:val="22"/>
              </w:rPr>
              <w:t xml:space="preserve"> ГН, утв. постановлением Совета Министров Республики Беларусь от 25.01.2021 № 37</w:t>
            </w:r>
          </w:p>
          <w:p w14:paraId="4726448D" w14:textId="77777777" w:rsidR="00407F54" w:rsidRPr="009F314E" w:rsidRDefault="00407F54" w:rsidP="00407F54">
            <w:pPr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ТНПА и другая документация</w:t>
            </w:r>
          </w:p>
          <w:p w14:paraId="542BC3BD" w14:textId="3644111C" w:rsidR="00407F54" w:rsidRPr="009F314E" w:rsidRDefault="00407F54" w:rsidP="00407F54">
            <w:pPr>
              <w:rPr>
                <w:sz w:val="22"/>
                <w:szCs w:val="22"/>
              </w:rPr>
            </w:pPr>
          </w:p>
        </w:tc>
        <w:tc>
          <w:tcPr>
            <w:tcW w:w="2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E011B07" w14:textId="1D1FAEF8" w:rsidR="00407F54" w:rsidRPr="009F314E" w:rsidRDefault="00407F54" w:rsidP="00407F54">
            <w:pPr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 xml:space="preserve">СТБ </w:t>
            </w:r>
            <w:r w:rsidRPr="009F314E">
              <w:rPr>
                <w:sz w:val="22"/>
                <w:szCs w:val="22"/>
                <w:lang w:val="en-US"/>
              </w:rPr>
              <w:t>ISO</w:t>
            </w:r>
            <w:r w:rsidRPr="009F314E">
              <w:rPr>
                <w:sz w:val="22"/>
                <w:szCs w:val="22"/>
              </w:rPr>
              <w:t xml:space="preserve"> 10523-2009</w:t>
            </w:r>
          </w:p>
        </w:tc>
        <w:tc>
          <w:tcPr>
            <w:tcW w:w="198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4D3562A0" w14:textId="77777777" w:rsidR="00407F54" w:rsidRDefault="00407F54" w:rsidP="00407F54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Лабораторный </w:t>
            </w:r>
          </w:p>
          <w:p w14:paraId="141570F7" w14:textId="77777777" w:rsidR="00407F54" w:rsidRDefault="00407F54" w:rsidP="00407F54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отдел, группа санитарно-гигиенических исследований </w:t>
            </w:r>
          </w:p>
          <w:p w14:paraId="159B693B" w14:textId="77777777" w:rsidR="00407F54" w:rsidRDefault="00407F54" w:rsidP="00407F54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(ул.Октябрьская,33,</w:t>
            </w:r>
          </w:p>
          <w:p w14:paraId="7542A7DD" w14:textId="0620CA70" w:rsidR="00407F54" w:rsidRPr="009F314E" w:rsidRDefault="00407F54" w:rsidP="00407F54">
            <w:pPr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г.Рогачёв</w:t>
            </w:r>
            <w:proofErr w:type="spellEnd"/>
            <w:r>
              <w:rPr>
                <w:sz w:val="22"/>
                <w:szCs w:val="22"/>
              </w:rPr>
              <w:t>, Гомельская область</w:t>
            </w:r>
          </w:p>
        </w:tc>
      </w:tr>
      <w:tr w:rsidR="00407F54" w:rsidRPr="009F314E" w14:paraId="157BF38E" w14:textId="192EC645" w:rsidTr="007E4A08">
        <w:trPr>
          <w:trHeight w:val="269"/>
        </w:trPr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22E38F" w14:textId="3A8ADEDF" w:rsidR="00407F54" w:rsidRPr="009F314E" w:rsidRDefault="00407F54" w:rsidP="00407F54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5</w:t>
            </w:r>
            <w:r w:rsidRPr="009F314E">
              <w:rPr>
                <w:sz w:val="22"/>
                <w:szCs w:val="22"/>
              </w:rPr>
              <w:t>.3*</w:t>
            </w:r>
          </w:p>
        </w:tc>
        <w:tc>
          <w:tcPr>
            <w:tcW w:w="1993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14:paraId="3880C8D4" w14:textId="77777777" w:rsidR="00407F54" w:rsidRPr="009F314E" w:rsidRDefault="00407F54" w:rsidP="00407F54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FA54BBA" w14:textId="32C0BDD8" w:rsidR="00407F54" w:rsidRPr="00C5672C" w:rsidRDefault="00407F54" w:rsidP="00407F54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C5672C">
              <w:rPr>
                <w:sz w:val="22"/>
                <w:szCs w:val="22"/>
              </w:rPr>
              <w:t>100.03/08.052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356E8D3" w14:textId="24DBC10D" w:rsidR="00407F54" w:rsidRPr="009F314E" w:rsidRDefault="00407F54" w:rsidP="00407F54">
            <w:pPr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Взвешенные вещества</w:t>
            </w:r>
          </w:p>
        </w:tc>
        <w:tc>
          <w:tcPr>
            <w:tcW w:w="239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782EC0B7" w14:textId="00E9D354" w:rsidR="00407F54" w:rsidRPr="009F314E" w:rsidRDefault="00407F54" w:rsidP="00407F54">
            <w:pPr>
              <w:rPr>
                <w:sz w:val="22"/>
                <w:szCs w:val="22"/>
              </w:rPr>
            </w:pPr>
          </w:p>
        </w:tc>
        <w:tc>
          <w:tcPr>
            <w:tcW w:w="2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67C8605" w14:textId="6D0CF339" w:rsidR="00407F54" w:rsidRPr="009F314E" w:rsidRDefault="00407F54" w:rsidP="00407F54">
            <w:pPr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МВИ.МН 4362-201</w:t>
            </w:r>
          </w:p>
          <w:p w14:paraId="34A4130F" w14:textId="77777777" w:rsidR="00407F54" w:rsidRPr="009F314E" w:rsidRDefault="00407F54" w:rsidP="00407F54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3278F7A5" w14:textId="77777777" w:rsidR="00407F54" w:rsidRPr="009F314E" w:rsidRDefault="00407F54" w:rsidP="00407F54">
            <w:pPr>
              <w:rPr>
                <w:sz w:val="22"/>
                <w:szCs w:val="22"/>
              </w:rPr>
            </w:pPr>
          </w:p>
        </w:tc>
      </w:tr>
      <w:tr w:rsidR="00407F54" w:rsidRPr="009F314E" w14:paraId="647AEF13" w14:textId="65C13FB8" w:rsidTr="007E4A08">
        <w:trPr>
          <w:trHeight w:val="269"/>
        </w:trPr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5F3C43" w14:textId="7547FE4A" w:rsidR="00407F54" w:rsidRPr="009F314E" w:rsidRDefault="00407F54" w:rsidP="00407F54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5</w:t>
            </w:r>
            <w:r w:rsidRPr="009F314E">
              <w:rPr>
                <w:sz w:val="22"/>
                <w:szCs w:val="22"/>
              </w:rPr>
              <w:t>.4*</w:t>
            </w:r>
          </w:p>
        </w:tc>
        <w:tc>
          <w:tcPr>
            <w:tcW w:w="1993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14:paraId="6897AA2F" w14:textId="77777777" w:rsidR="00407F54" w:rsidRPr="009F314E" w:rsidRDefault="00407F54" w:rsidP="00407F54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D68B0BB" w14:textId="3B715DBA" w:rsidR="00407F54" w:rsidRPr="00C5672C" w:rsidRDefault="00407F54" w:rsidP="00407F54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C5672C">
              <w:rPr>
                <w:sz w:val="22"/>
                <w:szCs w:val="22"/>
              </w:rPr>
              <w:t>100.03/08.052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450BFBD" w14:textId="22A9A871" w:rsidR="00407F54" w:rsidRPr="009F314E" w:rsidRDefault="00407F54" w:rsidP="00407F54">
            <w:pPr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Сухой остаток, минерализация</w:t>
            </w:r>
          </w:p>
        </w:tc>
        <w:tc>
          <w:tcPr>
            <w:tcW w:w="239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38D88C47" w14:textId="7F83C0DC" w:rsidR="00407F54" w:rsidRPr="009F314E" w:rsidRDefault="00407F54" w:rsidP="00407F54">
            <w:pPr>
              <w:rPr>
                <w:sz w:val="22"/>
                <w:szCs w:val="22"/>
              </w:rPr>
            </w:pPr>
          </w:p>
        </w:tc>
        <w:tc>
          <w:tcPr>
            <w:tcW w:w="2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68A58BB" w14:textId="7C5A6736" w:rsidR="00407F54" w:rsidRPr="009F314E" w:rsidRDefault="00407F54" w:rsidP="00407F54">
            <w:pPr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МВИ.МН 4218-2012</w:t>
            </w:r>
          </w:p>
        </w:tc>
        <w:tc>
          <w:tcPr>
            <w:tcW w:w="198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41B65A53" w14:textId="77777777" w:rsidR="00407F54" w:rsidRPr="009F314E" w:rsidRDefault="00407F54" w:rsidP="00407F54">
            <w:pPr>
              <w:rPr>
                <w:sz w:val="22"/>
                <w:szCs w:val="22"/>
              </w:rPr>
            </w:pPr>
          </w:p>
        </w:tc>
      </w:tr>
      <w:tr w:rsidR="00407F54" w:rsidRPr="009F314E" w14:paraId="1A1F5E19" w14:textId="0BB3EBE3" w:rsidTr="007E4A08">
        <w:trPr>
          <w:trHeight w:val="269"/>
        </w:trPr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5BFCEF" w14:textId="44D0E088" w:rsidR="00407F54" w:rsidRPr="009F314E" w:rsidRDefault="00407F54" w:rsidP="00407F54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5</w:t>
            </w:r>
            <w:r w:rsidRPr="009F314E">
              <w:rPr>
                <w:sz w:val="22"/>
                <w:szCs w:val="22"/>
              </w:rPr>
              <w:t>.5*</w:t>
            </w:r>
          </w:p>
        </w:tc>
        <w:tc>
          <w:tcPr>
            <w:tcW w:w="1993" w:type="dxa"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14:paraId="36036857" w14:textId="77777777" w:rsidR="00407F54" w:rsidRPr="009F314E" w:rsidRDefault="00407F54" w:rsidP="00407F54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BC6B3D6" w14:textId="77216A09" w:rsidR="00407F54" w:rsidRPr="00C5672C" w:rsidRDefault="00407F54" w:rsidP="00407F54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C5672C">
              <w:rPr>
                <w:sz w:val="22"/>
                <w:szCs w:val="22"/>
              </w:rPr>
              <w:t>100.03/08.149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0EDF79A" w14:textId="2302481D" w:rsidR="00407F54" w:rsidRPr="009F314E" w:rsidRDefault="00407F54" w:rsidP="00407F54">
            <w:pPr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Кислород</w:t>
            </w:r>
            <w:r>
              <w:rPr>
                <w:sz w:val="22"/>
                <w:szCs w:val="22"/>
              </w:rPr>
              <w:t xml:space="preserve"> </w:t>
            </w:r>
            <w:r w:rsidRPr="009F314E">
              <w:rPr>
                <w:sz w:val="22"/>
                <w:szCs w:val="22"/>
              </w:rPr>
              <w:t xml:space="preserve">растворенный </w:t>
            </w:r>
          </w:p>
        </w:tc>
        <w:tc>
          <w:tcPr>
            <w:tcW w:w="239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5440A723" w14:textId="5C5436C8" w:rsidR="00407F54" w:rsidRPr="009F314E" w:rsidRDefault="00407F54" w:rsidP="00407F54">
            <w:pPr>
              <w:rPr>
                <w:sz w:val="22"/>
                <w:szCs w:val="22"/>
              </w:rPr>
            </w:pPr>
          </w:p>
        </w:tc>
        <w:tc>
          <w:tcPr>
            <w:tcW w:w="2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F58BB89" w14:textId="6603C348" w:rsidR="00407F54" w:rsidRPr="009F314E" w:rsidRDefault="00407F54" w:rsidP="00407F54">
            <w:pPr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СТБ 17.13.05-30-2014/</w:t>
            </w:r>
            <w:r w:rsidRPr="009F314E">
              <w:rPr>
                <w:sz w:val="22"/>
                <w:szCs w:val="22"/>
                <w:lang w:val="en-US"/>
              </w:rPr>
              <w:t>ISO</w:t>
            </w:r>
            <w:r w:rsidRPr="009F314E">
              <w:rPr>
                <w:sz w:val="22"/>
                <w:szCs w:val="22"/>
              </w:rPr>
              <w:t xml:space="preserve"> 5813:1983</w:t>
            </w:r>
          </w:p>
        </w:tc>
        <w:tc>
          <w:tcPr>
            <w:tcW w:w="198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106D0CC1" w14:textId="77777777" w:rsidR="00407F54" w:rsidRPr="009F314E" w:rsidRDefault="00407F54" w:rsidP="00407F54">
            <w:pPr>
              <w:rPr>
                <w:sz w:val="22"/>
                <w:szCs w:val="22"/>
              </w:rPr>
            </w:pPr>
          </w:p>
        </w:tc>
      </w:tr>
      <w:tr w:rsidR="00407F54" w:rsidRPr="009F314E" w14:paraId="3B2E44BA" w14:textId="428EFED0" w:rsidTr="007E4A08">
        <w:trPr>
          <w:trHeight w:val="269"/>
        </w:trPr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7A0E75" w14:textId="425EB0A7" w:rsidR="00407F54" w:rsidRPr="009F314E" w:rsidRDefault="00407F54" w:rsidP="00407F54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5</w:t>
            </w:r>
            <w:r w:rsidRPr="009F314E">
              <w:rPr>
                <w:sz w:val="22"/>
                <w:szCs w:val="22"/>
              </w:rPr>
              <w:t>.6*</w:t>
            </w:r>
          </w:p>
        </w:tc>
        <w:tc>
          <w:tcPr>
            <w:tcW w:w="1993" w:type="dxa"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14:paraId="7B8964B5" w14:textId="77777777" w:rsidR="00407F54" w:rsidRPr="009F314E" w:rsidRDefault="00407F54" w:rsidP="00407F54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0E97B86" w14:textId="674D2ED5" w:rsidR="00407F54" w:rsidRPr="00C5672C" w:rsidRDefault="00407F54" w:rsidP="00407F54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C5672C">
              <w:rPr>
                <w:sz w:val="22"/>
                <w:szCs w:val="22"/>
              </w:rPr>
              <w:t>100.03/08.149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834A29C" w14:textId="09F1F90D" w:rsidR="00407F54" w:rsidRPr="009F314E" w:rsidRDefault="00407F54" w:rsidP="00407F54">
            <w:pPr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 xml:space="preserve">Окисляемость </w:t>
            </w:r>
            <w:proofErr w:type="spellStart"/>
            <w:r w:rsidRPr="009F314E">
              <w:rPr>
                <w:sz w:val="22"/>
                <w:szCs w:val="22"/>
              </w:rPr>
              <w:t>перманганатная</w:t>
            </w:r>
            <w:proofErr w:type="spellEnd"/>
          </w:p>
        </w:tc>
        <w:tc>
          <w:tcPr>
            <w:tcW w:w="239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164F4032" w14:textId="796B6F1C" w:rsidR="00407F54" w:rsidRPr="009F314E" w:rsidRDefault="00407F54" w:rsidP="00407F54">
            <w:pPr>
              <w:rPr>
                <w:sz w:val="22"/>
                <w:szCs w:val="22"/>
              </w:rPr>
            </w:pPr>
          </w:p>
        </w:tc>
        <w:tc>
          <w:tcPr>
            <w:tcW w:w="2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2EC1A27" w14:textId="77777777" w:rsidR="00407F54" w:rsidRPr="009F314E" w:rsidRDefault="00407F54" w:rsidP="00407F54">
            <w:pPr>
              <w:jc w:val="both"/>
              <w:rPr>
                <w:sz w:val="22"/>
                <w:szCs w:val="22"/>
                <w:lang w:val="en-US"/>
              </w:rPr>
            </w:pPr>
            <w:r w:rsidRPr="009F314E">
              <w:rPr>
                <w:sz w:val="22"/>
                <w:szCs w:val="22"/>
              </w:rPr>
              <w:t xml:space="preserve">СТБ </w:t>
            </w:r>
            <w:r w:rsidRPr="009F314E">
              <w:rPr>
                <w:sz w:val="22"/>
                <w:szCs w:val="22"/>
                <w:lang w:val="en-US"/>
              </w:rPr>
              <w:t>ISO 8467-2009</w:t>
            </w:r>
          </w:p>
          <w:p w14:paraId="795E8C03" w14:textId="56B40702" w:rsidR="00407F54" w:rsidRPr="009F314E" w:rsidRDefault="00407F54" w:rsidP="00407F54">
            <w:pPr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Р 55684-2013</w:t>
            </w:r>
          </w:p>
        </w:tc>
        <w:tc>
          <w:tcPr>
            <w:tcW w:w="198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02D23BF8" w14:textId="77777777" w:rsidR="00407F54" w:rsidRPr="009F314E" w:rsidRDefault="00407F54" w:rsidP="00407F54">
            <w:pPr>
              <w:jc w:val="both"/>
              <w:rPr>
                <w:sz w:val="22"/>
                <w:szCs w:val="22"/>
              </w:rPr>
            </w:pPr>
          </w:p>
        </w:tc>
      </w:tr>
      <w:tr w:rsidR="00407F54" w:rsidRPr="009F314E" w14:paraId="10EBF8FC" w14:textId="56535ABB" w:rsidTr="007E4A08">
        <w:trPr>
          <w:trHeight w:val="269"/>
        </w:trPr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BB9278" w14:textId="6CC6AD3F" w:rsidR="00407F54" w:rsidRPr="009F314E" w:rsidRDefault="00407F54" w:rsidP="00407F54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5</w:t>
            </w:r>
            <w:r w:rsidRPr="009F314E">
              <w:rPr>
                <w:sz w:val="22"/>
                <w:szCs w:val="22"/>
              </w:rPr>
              <w:t>.7*</w:t>
            </w:r>
          </w:p>
          <w:p w14:paraId="6821567A" w14:textId="77777777" w:rsidR="00407F54" w:rsidRPr="009F314E" w:rsidRDefault="00407F54" w:rsidP="00407F54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</w:tc>
        <w:tc>
          <w:tcPr>
            <w:tcW w:w="1993" w:type="dxa"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14:paraId="01EEE4E8" w14:textId="77777777" w:rsidR="00407F54" w:rsidRPr="009F314E" w:rsidRDefault="00407F54" w:rsidP="00407F54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  <w:p w14:paraId="44D04D8E" w14:textId="77777777" w:rsidR="00407F54" w:rsidRPr="009F314E" w:rsidRDefault="00407F54" w:rsidP="00407F54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  <w:p w14:paraId="063C200D" w14:textId="77777777" w:rsidR="00407F54" w:rsidRPr="009F314E" w:rsidRDefault="00407F54" w:rsidP="00407F54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  <w:p w14:paraId="4BA64693" w14:textId="77777777" w:rsidR="00407F54" w:rsidRPr="009F314E" w:rsidRDefault="00407F54" w:rsidP="00407F54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  <w:p w14:paraId="61FF75A9" w14:textId="77777777" w:rsidR="00407F54" w:rsidRPr="009F314E" w:rsidRDefault="00407F54" w:rsidP="00407F54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3A26360" w14:textId="303CD647" w:rsidR="00407F54" w:rsidRPr="00C5672C" w:rsidRDefault="00407F54" w:rsidP="00407F54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C5672C">
              <w:rPr>
                <w:sz w:val="22"/>
                <w:szCs w:val="22"/>
              </w:rPr>
              <w:t>100.03/08.149</w:t>
            </w:r>
          </w:p>
          <w:p w14:paraId="2051D174" w14:textId="77777777" w:rsidR="00407F54" w:rsidRPr="00C5672C" w:rsidRDefault="00407F54" w:rsidP="00407F54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DDD08AF" w14:textId="07CB039D" w:rsidR="00407F54" w:rsidRPr="009F314E" w:rsidRDefault="00407F54" w:rsidP="00407F54">
            <w:pPr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Биохимическое потребление кислорода (БПК)</w:t>
            </w:r>
          </w:p>
        </w:tc>
        <w:tc>
          <w:tcPr>
            <w:tcW w:w="239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23A30E99" w14:textId="61B11E32" w:rsidR="00407F54" w:rsidRPr="009F314E" w:rsidRDefault="00407F54" w:rsidP="00407F54">
            <w:pPr>
              <w:rPr>
                <w:sz w:val="22"/>
                <w:szCs w:val="22"/>
              </w:rPr>
            </w:pPr>
          </w:p>
        </w:tc>
        <w:tc>
          <w:tcPr>
            <w:tcW w:w="2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256582F" w14:textId="77777777" w:rsidR="00407F54" w:rsidRPr="009F314E" w:rsidRDefault="00407F54" w:rsidP="00407F54">
            <w:pPr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СТБ 17.13.05.22-2011/</w:t>
            </w:r>
            <w:r w:rsidRPr="009F314E">
              <w:rPr>
                <w:sz w:val="22"/>
                <w:szCs w:val="22"/>
                <w:lang w:val="en-US"/>
              </w:rPr>
              <w:t>ISO</w:t>
            </w:r>
            <w:r w:rsidRPr="009F314E">
              <w:rPr>
                <w:sz w:val="22"/>
                <w:szCs w:val="22"/>
              </w:rPr>
              <w:t xml:space="preserve"> 5815-1:2003</w:t>
            </w:r>
          </w:p>
          <w:p w14:paraId="4173C226" w14:textId="1581B4C1" w:rsidR="00407F54" w:rsidRPr="009F314E" w:rsidRDefault="00407F54" w:rsidP="00407F54">
            <w:pPr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СТБ 17.13.05.23-2011/</w:t>
            </w:r>
            <w:r w:rsidRPr="009F314E">
              <w:rPr>
                <w:sz w:val="22"/>
                <w:szCs w:val="22"/>
                <w:lang w:val="en-US"/>
              </w:rPr>
              <w:t>ISO</w:t>
            </w:r>
            <w:r w:rsidRPr="009F314E">
              <w:rPr>
                <w:sz w:val="22"/>
                <w:szCs w:val="22"/>
              </w:rPr>
              <w:t xml:space="preserve"> 5815-1:2003     </w:t>
            </w:r>
          </w:p>
        </w:tc>
        <w:tc>
          <w:tcPr>
            <w:tcW w:w="198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56CC9645" w14:textId="77777777" w:rsidR="00407F54" w:rsidRPr="009F314E" w:rsidRDefault="00407F54" w:rsidP="00407F54">
            <w:pPr>
              <w:rPr>
                <w:sz w:val="22"/>
                <w:szCs w:val="22"/>
              </w:rPr>
            </w:pPr>
          </w:p>
        </w:tc>
      </w:tr>
      <w:tr w:rsidR="00407F54" w:rsidRPr="009F314E" w14:paraId="2C1C4F4B" w14:textId="01ADB9D9" w:rsidTr="007E4A08">
        <w:trPr>
          <w:trHeight w:val="269"/>
        </w:trPr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F173D1" w14:textId="6FA5C6D2" w:rsidR="00407F54" w:rsidRPr="009F314E" w:rsidRDefault="00407F54" w:rsidP="00407F54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5</w:t>
            </w:r>
            <w:r w:rsidRPr="009F314E">
              <w:rPr>
                <w:sz w:val="22"/>
                <w:szCs w:val="22"/>
              </w:rPr>
              <w:t>.8*</w:t>
            </w:r>
          </w:p>
        </w:tc>
        <w:tc>
          <w:tcPr>
            <w:tcW w:w="1993" w:type="dxa"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14:paraId="27F4FFF4" w14:textId="77777777" w:rsidR="00407F54" w:rsidRPr="009F314E" w:rsidRDefault="00407F54" w:rsidP="00407F54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D0C042F" w14:textId="3C79F753" w:rsidR="00407F54" w:rsidRPr="00C5672C" w:rsidRDefault="00407F54" w:rsidP="00407F54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C5672C">
              <w:rPr>
                <w:sz w:val="22"/>
                <w:szCs w:val="22"/>
              </w:rPr>
              <w:t>100.03/08.156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1098964" w14:textId="3A8459C9" w:rsidR="00407F54" w:rsidRPr="009F314E" w:rsidRDefault="00407F54" w:rsidP="00407F54">
            <w:pPr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Аммиак (по азоту) (аммоний-ион)</w:t>
            </w:r>
          </w:p>
        </w:tc>
        <w:tc>
          <w:tcPr>
            <w:tcW w:w="239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75E8A727" w14:textId="23FB48F5" w:rsidR="00407F54" w:rsidRPr="009F314E" w:rsidRDefault="00407F54" w:rsidP="00407F54">
            <w:pPr>
              <w:rPr>
                <w:sz w:val="22"/>
                <w:szCs w:val="22"/>
              </w:rPr>
            </w:pPr>
          </w:p>
        </w:tc>
        <w:tc>
          <w:tcPr>
            <w:tcW w:w="2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9617D99" w14:textId="1B2F3FA8" w:rsidR="00407F54" w:rsidRPr="009F314E" w:rsidRDefault="00407F54" w:rsidP="00407F54">
            <w:pPr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 xml:space="preserve">ГОСТ 33045-2014 </w:t>
            </w:r>
            <w:r>
              <w:rPr>
                <w:sz w:val="22"/>
                <w:szCs w:val="22"/>
              </w:rPr>
              <w:t>п</w:t>
            </w:r>
            <w:r w:rsidRPr="009F314E">
              <w:rPr>
                <w:sz w:val="22"/>
                <w:szCs w:val="22"/>
              </w:rPr>
              <w:t>.5</w:t>
            </w:r>
          </w:p>
        </w:tc>
        <w:tc>
          <w:tcPr>
            <w:tcW w:w="198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00BF7913" w14:textId="77777777" w:rsidR="00407F54" w:rsidRPr="009F314E" w:rsidRDefault="00407F54" w:rsidP="00407F54">
            <w:pPr>
              <w:rPr>
                <w:sz w:val="22"/>
                <w:szCs w:val="22"/>
              </w:rPr>
            </w:pPr>
          </w:p>
        </w:tc>
      </w:tr>
      <w:tr w:rsidR="00407F54" w:rsidRPr="009F314E" w14:paraId="28591F8D" w14:textId="4C948D12" w:rsidTr="007E4A08">
        <w:trPr>
          <w:trHeight w:val="269"/>
        </w:trPr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021B6F" w14:textId="59C9E8F7" w:rsidR="00407F54" w:rsidRPr="009F314E" w:rsidRDefault="00407F54" w:rsidP="00407F54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5</w:t>
            </w:r>
            <w:r w:rsidRPr="009F314E">
              <w:rPr>
                <w:sz w:val="22"/>
                <w:szCs w:val="22"/>
              </w:rPr>
              <w:t>.9*</w:t>
            </w:r>
          </w:p>
        </w:tc>
        <w:tc>
          <w:tcPr>
            <w:tcW w:w="1993" w:type="dxa"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14:paraId="1FE34326" w14:textId="77777777" w:rsidR="00407F54" w:rsidRPr="009F314E" w:rsidRDefault="00407F54" w:rsidP="00407F54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C93C9C4" w14:textId="7D597154" w:rsidR="00407F54" w:rsidRPr="00C5672C" w:rsidRDefault="00407F54" w:rsidP="00407F54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C5672C">
              <w:rPr>
                <w:sz w:val="22"/>
                <w:szCs w:val="22"/>
              </w:rPr>
              <w:t>100.03/08.156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CB0508C" w14:textId="4BFFADD4" w:rsidR="00407F54" w:rsidRPr="009F314E" w:rsidRDefault="00407F54" w:rsidP="00407F54">
            <w:pPr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Азот нитритов нитриты, нитрит-ион</w:t>
            </w:r>
          </w:p>
        </w:tc>
        <w:tc>
          <w:tcPr>
            <w:tcW w:w="239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130EFDE1" w14:textId="4BE89E61" w:rsidR="00407F54" w:rsidRPr="009F314E" w:rsidRDefault="00407F54" w:rsidP="00407F54">
            <w:pPr>
              <w:rPr>
                <w:sz w:val="22"/>
                <w:szCs w:val="22"/>
              </w:rPr>
            </w:pPr>
          </w:p>
        </w:tc>
        <w:tc>
          <w:tcPr>
            <w:tcW w:w="2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12E4D52" w14:textId="52B838A5" w:rsidR="00407F54" w:rsidRPr="009F314E" w:rsidRDefault="00407F54" w:rsidP="00407F54">
            <w:pPr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 xml:space="preserve">ГОСТ 33045-2014 </w:t>
            </w:r>
            <w:r>
              <w:rPr>
                <w:sz w:val="22"/>
                <w:szCs w:val="22"/>
              </w:rPr>
              <w:t>п</w:t>
            </w:r>
            <w:r w:rsidRPr="009F314E">
              <w:rPr>
                <w:sz w:val="22"/>
                <w:szCs w:val="22"/>
              </w:rPr>
              <w:t>.6</w:t>
            </w:r>
          </w:p>
        </w:tc>
        <w:tc>
          <w:tcPr>
            <w:tcW w:w="198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79F4BABB" w14:textId="77777777" w:rsidR="00407F54" w:rsidRPr="009F314E" w:rsidRDefault="00407F54" w:rsidP="00407F54">
            <w:pPr>
              <w:rPr>
                <w:sz w:val="22"/>
                <w:szCs w:val="22"/>
              </w:rPr>
            </w:pPr>
          </w:p>
        </w:tc>
      </w:tr>
      <w:tr w:rsidR="00407F54" w:rsidRPr="009F314E" w14:paraId="1822D835" w14:textId="3CAC84CE" w:rsidTr="007E4A08">
        <w:trPr>
          <w:trHeight w:val="269"/>
        </w:trPr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EB5C18" w14:textId="0D97A44A" w:rsidR="00407F54" w:rsidRPr="009F314E" w:rsidRDefault="00407F54" w:rsidP="00407F54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5</w:t>
            </w:r>
            <w:r w:rsidRPr="009F314E">
              <w:rPr>
                <w:sz w:val="22"/>
                <w:szCs w:val="22"/>
              </w:rPr>
              <w:t>.10*</w:t>
            </w:r>
          </w:p>
        </w:tc>
        <w:tc>
          <w:tcPr>
            <w:tcW w:w="1993" w:type="dxa"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14:paraId="2238D1E6" w14:textId="77777777" w:rsidR="00407F54" w:rsidRPr="009F314E" w:rsidRDefault="00407F54" w:rsidP="00407F54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8D91B79" w14:textId="2026B744" w:rsidR="00407F54" w:rsidRPr="00C5672C" w:rsidRDefault="00407F54" w:rsidP="00407F54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C5672C">
              <w:rPr>
                <w:sz w:val="22"/>
                <w:szCs w:val="22"/>
              </w:rPr>
              <w:t>100.03/08.156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BFFF6A1" w14:textId="58B6D70C" w:rsidR="00407F54" w:rsidRPr="009F314E" w:rsidRDefault="00407F54" w:rsidP="00407F54">
            <w:pPr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Азот нитратов, нитраты, нитрат-ион (по NO</w:t>
            </w:r>
            <w:r w:rsidRPr="009F314E">
              <w:rPr>
                <w:sz w:val="22"/>
                <w:szCs w:val="22"/>
                <w:vertAlign w:val="subscript"/>
              </w:rPr>
              <w:t>3</w:t>
            </w:r>
            <w:r w:rsidRPr="009F314E">
              <w:rPr>
                <w:sz w:val="22"/>
                <w:szCs w:val="22"/>
                <w:vertAlign w:val="superscript"/>
              </w:rPr>
              <w:t>-</w:t>
            </w:r>
            <w:r w:rsidRPr="009F314E">
              <w:rPr>
                <w:sz w:val="22"/>
                <w:szCs w:val="22"/>
              </w:rPr>
              <w:t xml:space="preserve">) </w:t>
            </w:r>
          </w:p>
        </w:tc>
        <w:tc>
          <w:tcPr>
            <w:tcW w:w="239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65A55A20" w14:textId="74798BC1" w:rsidR="00407F54" w:rsidRPr="009F314E" w:rsidRDefault="00407F54" w:rsidP="00407F54">
            <w:pPr>
              <w:rPr>
                <w:sz w:val="22"/>
                <w:szCs w:val="22"/>
              </w:rPr>
            </w:pPr>
          </w:p>
        </w:tc>
        <w:tc>
          <w:tcPr>
            <w:tcW w:w="2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37F5D16" w14:textId="4E8287CE" w:rsidR="00407F54" w:rsidRPr="009F314E" w:rsidRDefault="00407F54" w:rsidP="00407F54">
            <w:pPr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33045-2014</w:t>
            </w:r>
            <w:r>
              <w:rPr>
                <w:sz w:val="22"/>
                <w:szCs w:val="22"/>
              </w:rPr>
              <w:t xml:space="preserve"> п</w:t>
            </w:r>
            <w:r w:rsidRPr="009F314E">
              <w:rPr>
                <w:sz w:val="22"/>
                <w:szCs w:val="22"/>
              </w:rPr>
              <w:t>.9</w:t>
            </w:r>
          </w:p>
        </w:tc>
        <w:tc>
          <w:tcPr>
            <w:tcW w:w="198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416FA9D4" w14:textId="77777777" w:rsidR="00407F54" w:rsidRPr="009F314E" w:rsidRDefault="00407F54" w:rsidP="00407F54">
            <w:pPr>
              <w:rPr>
                <w:sz w:val="22"/>
                <w:szCs w:val="22"/>
              </w:rPr>
            </w:pPr>
          </w:p>
        </w:tc>
      </w:tr>
      <w:tr w:rsidR="00407F54" w:rsidRPr="009F314E" w14:paraId="6F51798B" w14:textId="73D2FF6E" w:rsidTr="007E4A08">
        <w:trPr>
          <w:trHeight w:val="269"/>
        </w:trPr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314D46" w14:textId="763528B9" w:rsidR="00407F54" w:rsidRPr="009F314E" w:rsidRDefault="00407F54" w:rsidP="00407F54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5</w:t>
            </w:r>
            <w:r w:rsidRPr="009F314E">
              <w:rPr>
                <w:sz w:val="22"/>
                <w:szCs w:val="22"/>
              </w:rPr>
              <w:t>.11*</w:t>
            </w:r>
          </w:p>
        </w:tc>
        <w:tc>
          <w:tcPr>
            <w:tcW w:w="1993" w:type="dxa"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14:paraId="2F6E5225" w14:textId="77777777" w:rsidR="00407F54" w:rsidRPr="009F314E" w:rsidRDefault="00407F54" w:rsidP="00407F54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6521582" w14:textId="3E60D40F" w:rsidR="00407F54" w:rsidRPr="00C5672C" w:rsidRDefault="00407F54" w:rsidP="00407F54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C5672C">
              <w:rPr>
                <w:sz w:val="22"/>
                <w:szCs w:val="22"/>
              </w:rPr>
              <w:t>100.03/08.149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60FDB52" w14:textId="375F4A09" w:rsidR="00407F54" w:rsidRPr="009F314E" w:rsidRDefault="00407F54" w:rsidP="00407F54">
            <w:pPr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Хлориды</w:t>
            </w:r>
          </w:p>
        </w:tc>
        <w:tc>
          <w:tcPr>
            <w:tcW w:w="239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295D8A05" w14:textId="27CD4E46" w:rsidR="00407F54" w:rsidRPr="009F314E" w:rsidRDefault="00407F54" w:rsidP="00407F54">
            <w:pPr>
              <w:rPr>
                <w:sz w:val="22"/>
                <w:szCs w:val="22"/>
              </w:rPr>
            </w:pPr>
          </w:p>
        </w:tc>
        <w:tc>
          <w:tcPr>
            <w:tcW w:w="2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484A242" w14:textId="5DA807C5" w:rsidR="00407F54" w:rsidRPr="009F314E" w:rsidRDefault="00407F54" w:rsidP="00407F54">
            <w:pPr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СТБ 17.13.05-39-2015</w:t>
            </w:r>
          </w:p>
        </w:tc>
        <w:tc>
          <w:tcPr>
            <w:tcW w:w="198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009E21DD" w14:textId="77777777" w:rsidR="00407F54" w:rsidRPr="009F314E" w:rsidRDefault="00407F54" w:rsidP="00407F54">
            <w:pPr>
              <w:rPr>
                <w:sz w:val="22"/>
                <w:szCs w:val="22"/>
              </w:rPr>
            </w:pPr>
          </w:p>
        </w:tc>
      </w:tr>
      <w:tr w:rsidR="00407F54" w:rsidRPr="009F314E" w14:paraId="4C62A4BE" w14:textId="4D85DB59" w:rsidTr="007E4A08">
        <w:trPr>
          <w:trHeight w:val="269"/>
        </w:trPr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575064" w14:textId="66C27795" w:rsidR="00407F54" w:rsidRPr="009F314E" w:rsidRDefault="00407F54" w:rsidP="00407F54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5</w:t>
            </w:r>
            <w:r w:rsidRPr="009F314E">
              <w:rPr>
                <w:sz w:val="22"/>
                <w:szCs w:val="22"/>
              </w:rPr>
              <w:t>.12*</w:t>
            </w:r>
          </w:p>
        </w:tc>
        <w:tc>
          <w:tcPr>
            <w:tcW w:w="1993" w:type="dxa"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14:paraId="70B3E304" w14:textId="77777777" w:rsidR="00407F54" w:rsidRPr="009F314E" w:rsidRDefault="00407F54" w:rsidP="00407F54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01916BA" w14:textId="5EBED5F7" w:rsidR="00407F54" w:rsidRPr="00C5672C" w:rsidRDefault="00407F54" w:rsidP="00407F54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C5672C">
              <w:rPr>
                <w:sz w:val="22"/>
                <w:szCs w:val="22"/>
              </w:rPr>
              <w:t>100.03/08.150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D89A43B" w14:textId="3BAE7372" w:rsidR="00407F54" w:rsidRPr="009F314E" w:rsidRDefault="00407F54" w:rsidP="00407F54">
            <w:pPr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Сульфат-ион</w:t>
            </w:r>
          </w:p>
        </w:tc>
        <w:tc>
          <w:tcPr>
            <w:tcW w:w="239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446E29ED" w14:textId="70D95B73" w:rsidR="00407F54" w:rsidRPr="009F314E" w:rsidRDefault="00407F54" w:rsidP="00407F54">
            <w:pPr>
              <w:rPr>
                <w:sz w:val="22"/>
                <w:szCs w:val="22"/>
              </w:rPr>
            </w:pPr>
          </w:p>
        </w:tc>
        <w:tc>
          <w:tcPr>
            <w:tcW w:w="2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14B2F4E" w14:textId="2E8FBCFF" w:rsidR="00407F54" w:rsidRPr="009F314E" w:rsidRDefault="00407F54" w:rsidP="00407F54">
            <w:pPr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СТБ 17.13.05-42-2015</w:t>
            </w:r>
          </w:p>
        </w:tc>
        <w:tc>
          <w:tcPr>
            <w:tcW w:w="198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233CCACA" w14:textId="77777777" w:rsidR="00407F54" w:rsidRPr="009F314E" w:rsidRDefault="00407F54" w:rsidP="00407F54">
            <w:pPr>
              <w:rPr>
                <w:sz w:val="22"/>
                <w:szCs w:val="22"/>
              </w:rPr>
            </w:pPr>
          </w:p>
        </w:tc>
      </w:tr>
      <w:tr w:rsidR="00407F54" w:rsidRPr="009F314E" w14:paraId="55CC0439" w14:textId="6E3C6412" w:rsidTr="007E4A08">
        <w:trPr>
          <w:trHeight w:val="269"/>
        </w:trPr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6BF741" w14:textId="474FE936" w:rsidR="00407F54" w:rsidRPr="009F314E" w:rsidRDefault="00407F54" w:rsidP="00407F54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  <w:r w:rsidRPr="009F314E">
              <w:rPr>
                <w:sz w:val="22"/>
                <w:szCs w:val="22"/>
              </w:rPr>
              <w:t>.13*</w:t>
            </w:r>
          </w:p>
        </w:tc>
        <w:tc>
          <w:tcPr>
            <w:tcW w:w="1993" w:type="dxa"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14:paraId="38F9335C" w14:textId="77777777" w:rsidR="00407F54" w:rsidRPr="009F314E" w:rsidRDefault="00407F54" w:rsidP="00407F54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B34137B" w14:textId="09BE9B95" w:rsidR="00407F54" w:rsidRPr="00C5672C" w:rsidRDefault="00407F54" w:rsidP="00407F54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C5672C">
              <w:rPr>
                <w:sz w:val="22"/>
                <w:szCs w:val="22"/>
              </w:rPr>
              <w:t>100.03/08.032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7DC4554" w14:textId="1D7BFE06" w:rsidR="00407F54" w:rsidRPr="009F314E" w:rsidRDefault="00407F54" w:rsidP="00407F54">
            <w:pPr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 xml:space="preserve">Медь </w:t>
            </w:r>
          </w:p>
        </w:tc>
        <w:tc>
          <w:tcPr>
            <w:tcW w:w="239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485C73B8" w14:textId="0BDE6F82" w:rsidR="00407F54" w:rsidRPr="009F314E" w:rsidRDefault="00407F54" w:rsidP="00407F54">
            <w:pPr>
              <w:rPr>
                <w:sz w:val="22"/>
                <w:szCs w:val="22"/>
              </w:rPr>
            </w:pPr>
          </w:p>
        </w:tc>
        <w:tc>
          <w:tcPr>
            <w:tcW w:w="2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DD02945" w14:textId="38CCEEDE" w:rsidR="00407F54" w:rsidRPr="009F314E" w:rsidRDefault="00407F54" w:rsidP="00407F54">
            <w:pPr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31870-2012</w:t>
            </w:r>
          </w:p>
        </w:tc>
        <w:tc>
          <w:tcPr>
            <w:tcW w:w="198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1DD80BB0" w14:textId="77777777" w:rsidR="00407F54" w:rsidRPr="009F314E" w:rsidRDefault="00407F54" w:rsidP="00407F54">
            <w:pPr>
              <w:rPr>
                <w:sz w:val="22"/>
                <w:szCs w:val="22"/>
              </w:rPr>
            </w:pPr>
          </w:p>
        </w:tc>
      </w:tr>
      <w:tr w:rsidR="00407F54" w:rsidRPr="009F314E" w14:paraId="4D5A2DA2" w14:textId="0445303D" w:rsidTr="007E4A08">
        <w:trPr>
          <w:trHeight w:val="269"/>
        </w:trPr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317D93" w14:textId="13FC2A8F" w:rsidR="00407F54" w:rsidRPr="009F314E" w:rsidRDefault="00407F54" w:rsidP="00407F54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5</w:t>
            </w:r>
            <w:r w:rsidRPr="009F314E">
              <w:rPr>
                <w:sz w:val="22"/>
                <w:szCs w:val="22"/>
              </w:rPr>
              <w:t>.14*</w:t>
            </w:r>
          </w:p>
        </w:tc>
        <w:tc>
          <w:tcPr>
            <w:tcW w:w="1993" w:type="dxa"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14:paraId="6EAB660A" w14:textId="77777777" w:rsidR="00407F54" w:rsidRPr="009F314E" w:rsidRDefault="00407F54" w:rsidP="00407F54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0766E5E" w14:textId="54E3DF4E" w:rsidR="00407F54" w:rsidRPr="00C5672C" w:rsidRDefault="00407F54" w:rsidP="00407F54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C5672C">
              <w:rPr>
                <w:sz w:val="22"/>
                <w:szCs w:val="22"/>
              </w:rPr>
              <w:t>100.03/08.032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A74D2CF" w14:textId="0C5331D9" w:rsidR="00407F54" w:rsidRPr="009F314E" w:rsidRDefault="00407F54" w:rsidP="00407F54">
            <w:pPr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Цинк</w:t>
            </w:r>
          </w:p>
        </w:tc>
        <w:tc>
          <w:tcPr>
            <w:tcW w:w="239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0EC80DB1" w14:textId="1C6DBEB2" w:rsidR="00407F54" w:rsidRPr="009F314E" w:rsidRDefault="00407F54" w:rsidP="00407F54">
            <w:pPr>
              <w:rPr>
                <w:sz w:val="22"/>
                <w:szCs w:val="22"/>
              </w:rPr>
            </w:pPr>
          </w:p>
        </w:tc>
        <w:tc>
          <w:tcPr>
            <w:tcW w:w="2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BC20583" w14:textId="6EAC144A" w:rsidR="00407F54" w:rsidRPr="009F314E" w:rsidRDefault="00407F54" w:rsidP="00407F54">
            <w:pPr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31870-2012</w:t>
            </w:r>
          </w:p>
        </w:tc>
        <w:tc>
          <w:tcPr>
            <w:tcW w:w="198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6D584AB5" w14:textId="77777777" w:rsidR="00407F54" w:rsidRPr="009F314E" w:rsidRDefault="00407F54" w:rsidP="00407F54">
            <w:pPr>
              <w:rPr>
                <w:sz w:val="22"/>
                <w:szCs w:val="22"/>
              </w:rPr>
            </w:pPr>
          </w:p>
        </w:tc>
      </w:tr>
      <w:tr w:rsidR="00407F54" w:rsidRPr="009F314E" w14:paraId="290DF49A" w14:textId="6F36E495" w:rsidTr="007E4A08">
        <w:trPr>
          <w:trHeight w:val="269"/>
        </w:trPr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3B9C53" w14:textId="3C2B3E75" w:rsidR="00407F54" w:rsidRPr="009F314E" w:rsidRDefault="00407F54" w:rsidP="00407F54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5</w:t>
            </w:r>
            <w:r w:rsidRPr="009F314E">
              <w:rPr>
                <w:sz w:val="22"/>
                <w:szCs w:val="22"/>
              </w:rPr>
              <w:t>.15*</w:t>
            </w:r>
          </w:p>
        </w:tc>
        <w:tc>
          <w:tcPr>
            <w:tcW w:w="1993" w:type="dxa"/>
            <w:vMerge w:val="restart"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F4DF505" w14:textId="77777777" w:rsidR="00407F54" w:rsidRPr="009F314E" w:rsidRDefault="00407F54" w:rsidP="00407F54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  <w:p w14:paraId="14E8CAFC" w14:textId="77777777" w:rsidR="00407F54" w:rsidRPr="009F314E" w:rsidRDefault="00407F54" w:rsidP="00407F54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BFED2E" w14:textId="62DF0EA3" w:rsidR="00407F54" w:rsidRPr="00C5672C" w:rsidRDefault="00407F54" w:rsidP="00407F54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C5672C">
              <w:rPr>
                <w:sz w:val="22"/>
                <w:szCs w:val="22"/>
              </w:rPr>
              <w:t>100.03/08.032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FACA0F" w14:textId="72D37CDF" w:rsidR="00407F54" w:rsidRPr="009F314E" w:rsidRDefault="00407F54" w:rsidP="00407F54">
            <w:pPr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Свинец</w:t>
            </w:r>
          </w:p>
        </w:tc>
        <w:tc>
          <w:tcPr>
            <w:tcW w:w="239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0226A52D" w14:textId="0FAA3301" w:rsidR="00407F54" w:rsidRPr="009F314E" w:rsidRDefault="00407F54" w:rsidP="00407F54">
            <w:pPr>
              <w:rPr>
                <w:sz w:val="22"/>
                <w:szCs w:val="22"/>
              </w:rPr>
            </w:pPr>
          </w:p>
        </w:tc>
        <w:tc>
          <w:tcPr>
            <w:tcW w:w="2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F9B6F6A" w14:textId="366A7F15" w:rsidR="00407F54" w:rsidRPr="009F314E" w:rsidRDefault="00407F54" w:rsidP="00407F54">
            <w:pPr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31870-2012</w:t>
            </w:r>
          </w:p>
        </w:tc>
        <w:tc>
          <w:tcPr>
            <w:tcW w:w="198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27EC1873" w14:textId="77777777" w:rsidR="00407F54" w:rsidRPr="009F314E" w:rsidRDefault="00407F54" w:rsidP="00407F54">
            <w:pPr>
              <w:rPr>
                <w:sz w:val="22"/>
                <w:szCs w:val="22"/>
              </w:rPr>
            </w:pPr>
          </w:p>
        </w:tc>
      </w:tr>
      <w:tr w:rsidR="00407F54" w:rsidRPr="009F314E" w14:paraId="2DFF1C71" w14:textId="2772B20B" w:rsidTr="007E4A08">
        <w:trPr>
          <w:trHeight w:val="269"/>
        </w:trPr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4BDEC7" w14:textId="61E5669C" w:rsidR="00407F54" w:rsidRPr="009F314E" w:rsidRDefault="00407F54" w:rsidP="00407F54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5</w:t>
            </w:r>
            <w:r w:rsidRPr="009F314E">
              <w:rPr>
                <w:sz w:val="22"/>
                <w:szCs w:val="22"/>
              </w:rPr>
              <w:t>.17*</w:t>
            </w:r>
          </w:p>
        </w:tc>
        <w:tc>
          <w:tcPr>
            <w:tcW w:w="1993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FAE4E2A" w14:textId="77777777" w:rsidR="00407F54" w:rsidRPr="009F314E" w:rsidRDefault="00407F54" w:rsidP="00407F54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CF95AE0" w14:textId="38BD9C23" w:rsidR="00407F54" w:rsidRPr="00C5672C" w:rsidRDefault="00407F54" w:rsidP="00407F54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C5672C">
              <w:rPr>
                <w:sz w:val="22"/>
                <w:szCs w:val="22"/>
              </w:rPr>
              <w:t>100.03/08.156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20375E" w14:textId="71C3CD06" w:rsidR="00407F54" w:rsidRPr="009F314E" w:rsidRDefault="00407F54" w:rsidP="00407F54">
            <w:pPr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Железо</w:t>
            </w:r>
          </w:p>
        </w:tc>
        <w:tc>
          <w:tcPr>
            <w:tcW w:w="239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3FF8CB85" w14:textId="4882FAF7" w:rsidR="00407F54" w:rsidRPr="009F314E" w:rsidRDefault="00407F54" w:rsidP="00407F54">
            <w:pPr>
              <w:rPr>
                <w:sz w:val="22"/>
                <w:szCs w:val="22"/>
              </w:rPr>
            </w:pPr>
          </w:p>
        </w:tc>
        <w:tc>
          <w:tcPr>
            <w:tcW w:w="2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6A473E6" w14:textId="7F9D57A9" w:rsidR="00407F54" w:rsidRPr="009F314E" w:rsidRDefault="00407F54" w:rsidP="00407F54">
            <w:pPr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  <w:lang w:val="en-US"/>
              </w:rPr>
              <w:t>C</w:t>
            </w:r>
            <w:proofErr w:type="gramStart"/>
            <w:r w:rsidRPr="009F314E">
              <w:rPr>
                <w:sz w:val="22"/>
                <w:szCs w:val="22"/>
              </w:rPr>
              <w:t>ТБ  17.13.05</w:t>
            </w:r>
            <w:proofErr w:type="gramEnd"/>
            <w:r w:rsidRPr="009F314E">
              <w:rPr>
                <w:sz w:val="22"/>
                <w:szCs w:val="22"/>
              </w:rPr>
              <w:t>-45-2016</w:t>
            </w:r>
          </w:p>
        </w:tc>
        <w:tc>
          <w:tcPr>
            <w:tcW w:w="198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762527A9" w14:textId="77777777" w:rsidR="00407F54" w:rsidRPr="009F314E" w:rsidRDefault="00407F54" w:rsidP="00407F54">
            <w:pPr>
              <w:rPr>
                <w:sz w:val="22"/>
                <w:szCs w:val="22"/>
                <w:lang w:val="en-US"/>
              </w:rPr>
            </w:pPr>
          </w:p>
        </w:tc>
      </w:tr>
      <w:tr w:rsidR="00407F54" w:rsidRPr="009F314E" w14:paraId="128A265B" w14:textId="0A6F6C2B" w:rsidTr="007E4A08">
        <w:trPr>
          <w:trHeight w:val="269"/>
        </w:trPr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F88EAD" w14:textId="2B9B57E7" w:rsidR="00407F54" w:rsidRPr="009F314E" w:rsidRDefault="00407F54" w:rsidP="00407F54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5</w:t>
            </w:r>
            <w:r w:rsidRPr="009F314E">
              <w:rPr>
                <w:sz w:val="22"/>
                <w:szCs w:val="22"/>
              </w:rPr>
              <w:t>.18*</w:t>
            </w:r>
          </w:p>
        </w:tc>
        <w:tc>
          <w:tcPr>
            <w:tcW w:w="1993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A866AC6" w14:textId="77777777" w:rsidR="00407F54" w:rsidRPr="009F314E" w:rsidRDefault="00407F54" w:rsidP="00407F54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1BB054C" w14:textId="43B8912A" w:rsidR="00407F54" w:rsidRPr="00C5672C" w:rsidRDefault="00407F54" w:rsidP="00407F54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C5672C">
              <w:rPr>
                <w:sz w:val="22"/>
                <w:szCs w:val="22"/>
              </w:rPr>
              <w:t>100.03/08.156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EC70682" w14:textId="0DBC3FFE" w:rsidR="00407F54" w:rsidRPr="009F314E" w:rsidRDefault="00407F54" w:rsidP="00407F54">
            <w:pPr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Хром (V</w:t>
            </w:r>
            <w:r w:rsidRPr="009F314E">
              <w:rPr>
                <w:sz w:val="22"/>
                <w:szCs w:val="22"/>
                <w:lang w:val="en-US"/>
              </w:rPr>
              <w:t>I</w:t>
            </w:r>
            <w:r w:rsidRPr="009F314E">
              <w:rPr>
                <w:sz w:val="22"/>
                <w:szCs w:val="22"/>
              </w:rPr>
              <w:t>)</w:t>
            </w:r>
          </w:p>
        </w:tc>
        <w:tc>
          <w:tcPr>
            <w:tcW w:w="239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4517129" w14:textId="77777777" w:rsidR="00407F54" w:rsidRPr="009F314E" w:rsidRDefault="00407F54" w:rsidP="00407F54">
            <w:pPr>
              <w:rPr>
                <w:sz w:val="22"/>
                <w:szCs w:val="22"/>
              </w:rPr>
            </w:pPr>
          </w:p>
        </w:tc>
        <w:tc>
          <w:tcPr>
            <w:tcW w:w="2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36EF3C2" w14:textId="1B94CE2A" w:rsidR="00407F54" w:rsidRPr="009F314E" w:rsidRDefault="00407F54" w:rsidP="00407F54">
            <w:pPr>
              <w:jc w:val="both"/>
              <w:rPr>
                <w:sz w:val="22"/>
                <w:szCs w:val="22"/>
                <w:lang w:val="en-US"/>
              </w:rPr>
            </w:pPr>
            <w:r w:rsidRPr="009F314E">
              <w:rPr>
                <w:sz w:val="22"/>
                <w:szCs w:val="22"/>
              </w:rPr>
              <w:t>ГОСТ 31956-2013 п.5</w:t>
            </w:r>
          </w:p>
        </w:tc>
        <w:tc>
          <w:tcPr>
            <w:tcW w:w="198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F956524" w14:textId="77777777" w:rsidR="00407F54" w:rsidRPr="009F314E" w:rsidRDefault="00407F54" w:rsidP="00407F54">
            <w:pPr>
              <w:jc w:val="both"/>
              <w:rPr>
                <w:sz w:val="22"/>
                <w:szCs w:val="22"/>
              </w:rPr>
            </w:pPr>
          </w:p>
        </w:tc>
      </w:tr>
    </w:tbl>
    <w:p w14:paraId="466EA787" w14:textId="77777777" w:rsidR="00522080" w:rsidRDefault="00522080"/>
    <w:tbl>
      <w:tblPr>
        <w:tblpPr w:leftFromText="180" w:rightFromText="180" w:vertAnchor="text" w:tblpX="465" w:tblpY="1"/>
        <w:tblOverlap w:val="never"/>
        <w:tblW w:w="14325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92"/>
        <w:gridCol w:w="1984"/>
        <w:gridCol w:w="1427"/>
        <w:gridCol w:w="2835"/>
        <w:gridCol w:w="2542"/>
        <w:gridCol w:w="2561"/>
        <w:gridCol w:w="1984"/>
      </w:tblGrid>
      <w:tr w:rsidR="00386BD0" w:rsidRPr="009F314E" w14:paraId="33A096B4" w14:textId="6E30F728" w:rsidTr="005E3982">
        <w:trPr>
          <w:trHeight w:val="411"/>
        </w:trPr>
        <w:tc>
          <w:tcPr>
            <w:tcW w:w="992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14:paraId="10F3015C" w14:textId="57A4236E" w:rsidR="00386BD0" w:rsidRPr="009F314E" w:rsidRDefault="00386BD0" w:rsidP="00175584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lastRenderedPageBreak/>
              <w:t>1</w:t>
            </w:r>
            <w:r>
              <w:rPr>
                <w:sz w:val="22"/>
                <w:szCs w:val="22"/>
              </w:rPr>
              <w:t>5</w:t>
            </w:r>
            <w:r w:rsidRPr="009F314E">
              <w:rPr>
                <w:sz w:val="22"/>
                <w:szCs w:val="22"/>
              </w:rPr>
              <w:t>.20*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14:paraId="33DD9404" w14:textId="77777777" w:rsidR="00386BD0" w:rsidRPr="009F314E" w:rsidRDefault="00386BD0" w:rsidP="00175584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 xml:space="preserve">Вода поверхностная </w:t>
            </w:r>
          </w:p>
          <w:p w14:paraId="568420F6" w14:textId="77777777" w:rsidR="00386BD0" w:rsidRPr="009F314E" w:rsidRDefault="00386BD0" w:rsidP="00175584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  <w:p w14:paraId="5587E07E" w14:textId="77777777" w:rsidR="00386BD0" w:rsidRPr="009F314E" w:rsidRDefault="00386BD0" w:rsidP="00175584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8BC12D8" w14:textId="0955EFB9" w:rsidR="00386BD0" w:rsidRPr="00480DB3" w:rsidRDefault="00386BD0" w:rsidP="00175584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480DB3">
              <w:rPr>
                <w:sz w:val="22"/>
                <w:szCs w:val="22"/>
              </w:rPr>
              <w:t>100.03/01.086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2BD6D7" w14:textId="5339DC48" w:rsidR="00386BD0" w:rsidRPr="009F314E" w:rsidRDefault="00386BD0" w:rsidP="00175584">
            <w:pPr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Общие колиформные бактерии</w:t>
            </w:r>
          </w:p>
        </w:tc>
        <w:tc>
          <w:tcPr>
            <w:tcW w:w="2542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DC493D0" w14:textId="77777777" w:rsidR="00386BD0" w:rsidRPr="009F314E" w:rsidRDefault="00386BD0" w:rsidP="00175584">
            <w:pPr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 xml:space="preserve">СанПиН </w:t>
            </w:r>
          </w:p>
          <w:p w14:paraId="296794B7" w14:textId="77777777" w:rsidR="00386BD0" w:rsidRPr="009F314E" w:rsidRDefault="00386BD0" w:rsidP="00175584">
            <w:pPr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2.1.2.12-33-2005</w:t>
            </w:r>
          </w:p>
          <w:p w14:paraId="05C0F797" w14:textId="77777777" w:rsidR="00386BD0" w:rsidRPr="009F314E" w:rsidRDefault="00386BD0" w:rsidP="00175584">
            <w:pPr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 xml:space="preserve">ГН утвержденный постановлением МЗ РБ </w:t>
            </w:r>
          </w:p>
          <w:p w14:paraId="56E71DCB" w14:textId="77777777" w:rsidR="00386BD0" w:rsidRPr="009F314E" w:rsidRDefault="00386BD0" w:rsidP="00175584">
            <w:pPr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05.12.2016   №122</w:t>
            </w:r>
          </w:p>
          <w:p w14:paraId="26DDBEF0" w14:textId="0570C6E5" w:rsidR="00386BD0" w:rsidRPr="009F314E" w:rsidRDefault="00386BD0" w:rsidP="00175584">
            <w:pPr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ГН, утв. постановлением Совмина от 25.01.2021 № 37</w:t>
            </w:r>
          </w:p>
        </w:tc>
        <w:tc>
          <w:tcPr>
            <w:tcW w:w="256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23F2C5F2" w14:textId="0C10CF5C" w:rsidR="00386BD0" w:rsidRPr="009F314E" w:rsidRDefault="00386BD0" w:rsidP="00175584">
            <w:pPr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 xml:space="preserve">АМИ.ГМ 0383-2025 </w:t>
            </w:r>
          </w:p>
        </w:tc>
        <w:tc>
          <w:tcPr>
            <w:tcW w:w="198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619470AA" w14:textId="77777777" w:rsidR="00386BD0" w:rsidRDefault="00386BD0" w:rsidP="00386BD0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Лабораторный </w:t>
            </w:r>
          </w:p>
          <w:p w14:paraId="16B31C8D" w14:textId="52A86E47" w:rsidR="00386BD0" w:rsidRDefault="00386BD0" w:rsidP="00386BD0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отдел, группа микробиологических исследований </w:t>
            </w:r>
          </w:p>
          <w:p w14:paraId="705B0B30" w14:textId="77777777" w:rsidR="00386BD0" w:rsidRDefault="00386BD0" w:rsidP="00386BD0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(ул.Октябрьская,33,</w:t>
            </w:r>
          </w:p>
          <w:p w14:paraId="67869B29" w14:textId="6FC91297" w:rsidR="00386BD0" w:rsidRPr="009F314E" w:rsidRDefault="00386BD0" w:rsidP="00386BD0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г.Рогачёв</w:t>
            </w:r>
            <w:proofErr w:type="spellEnd"/>
            <w:r>
              <w:rPr>
                <w:sz w:val="22"/>
                <w:szCs w:val="22"/>
              </w:rPr>
              <w:t>, Гомельская область</w:t>
            </w:r>
          </w:p>
        </w:tc>
      </w:tr>
      <w:tr w:rsidR="00386BD0" w:rsidRPr="009F314E" w14:paraId="44239B39" w14:textId="77777777" w:rsidTr="005E3982">
        <w:trPr>
          <w:trHeight w:val="269"/>
        </w:trPr>
        <w:tc>
          <w:tcPr>
            <w:tcW w:w="992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2FF836" w14:textId="77777777" w:rsidR="00386BD0" w:rsidRPr="009F314E" w:rsidRDefault="00386BD0" w:rsidP="00175584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14:paraId="39521465" w14:textId="77777777" w:rsidR="00386BD0" w:rsidRPr="009F314E" w:rsidRDefault="00386BD0" w:rsidP="00175584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E54C4C" w14:textId="77777777" w:rsidR="00386BD0" w:rsidRPr="00480DB3" w:rsidRDefault="00386BD0" w:rsidP="00175584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3ACBEC7" w14:textId="77777777" w:rsidR="00386BD0" w:rsidRPr="009F314E" w:rsidRDefault="00386BD0" w:rsidP="0017558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42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51F907D" w14:textId="77777777" w:rsidR="00386BD0" w:rsidRPr="009F314E" w:rsidRDefault="00386BD0" w:rsidP="0017558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61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16F6EE18" w14:textId="77777777" w:rsidR="00386BD0" w:rsidRPr="009F314E" w:rsidRDefault="00386BD0" w:rsidP="00175584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1A18CAAA" w14:textId="77777777" w:rsidR="00386BD0" w:rsidRPr="009F314E" w:rsidRDefault="00386BD0" w:rsidP="00175584">
            <w:pPr>
              <w:rPr>
                <w:sz w:val="22"/>
                <w:szCs w:val="22"/>
              </w:rPr>
            </w:pPr>
          </w:p>
        </w:tc>
      </w:tr>
      <w:tr w:rsidR="00386BD0" w:rsidRPr="009F314E" w14:paraId="38165805" w14:textId="31FB67CF" w:rsidTr="005E3982">
        <w:trPr>
          <w:trHeight w:val="269"/>
        </w:trPr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0DFBCE" w14:textId="6B922150" w:rsidR="00386BD0" w:rsidRPr="009F314E" w:rsidRDefault="00386BD0" w:rsidP="00175584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5</w:t>
            </w:r>
            <w:r w:rsidRPr="009F314E">
              <w:rPr>
                <w:sz w:val="22"/>
                <w:szCs w:val="22"/>
              </w:rPr>
              <w:t>.21*</w:t>
            </w:r>
          </w:p>
        </w:tc>
        <w:tc>
          <w:tcPr>
            <w:tcW w:w="1984" w:type="dxa"/>
            <w:vMerge w:val="restart"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F81C8BC" w14:textId="77777777" w:rsidR="00386BD0" w:rsidRPr="009F314E" w:rsidRDefault="00386BD0" w:rsidP="00175584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0FE7EEF" w14:textId="0F9BF052" w:rsidR="00386BD0" w:rsidRPr="00480DB3" w:rsidRDefault="00386BD0" w:rsidP="00175584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480DB3">
              <w:rPr>
                <w:sz w:val="22"/>
                <w:szCs w:val="22"/>
              </w:rPr>
              <w:t>100.03/01.086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8CF487E" w14:textId="23F8B8B5" w:rsidR="00386BD0" w:rsidRPr="009F314E" w:rsidRDefault="00386BD0" w:rsidP="00175584">
            <w:pPr>
              <w:jc w:val="both"/>
              <w:rPr>
                <w:sz w:val="22"/>
                <w:szCs w:val="22"/>
              </w:rPr>
            </w:pPr>
            <w:proofErr w:type="spellStart"/>
            <w:proofErr w:type="gramStart"/>
            <w:r w:rsidRPr="009F314E">
              <w:rPr>
                <w:sz w:val="22"/>
                <w:szCs w:val="22"/>
              </w:rPr>
              <w:t>Термотолерантные</w:t>
            </w:r>
            <w:proofErr w:type="spellEnd"/>
            <w:r w:rsidRPr="009F314E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  <w:r w:rsidRPr="009F314E">
              <w:rPr>
                <w:sz w:val="22"/>
                <w:szCs w:val="22"/>
              </w:rPr>
              <w:t>колиформные</w:t>
            </w:r>
            <w:proofErr w:type="gramEnd"/>
            <w:r w:rsidRPr="009F314E">
              <w:rPr>
                <w:sz w:val="22"/>
                <w:szCs w:val="22"/>
              </w:rPr>
              <w:t xml:space="preserve"> бактерии,</w:t>
            </w:r>
          </w:p>
          <w:p w14:paraId="3E5857DD" w14:textId="131CC80B" w:rsidR="00386BD0" w:rsidRPr="009F314E" w:rsidRDefault="00386BD0" w:rsidP="00175584">
            <w:pPr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  <w:lang w:val="en-US"/>
              </w:rPr>
              <w:t>E</w:t>
            </w:r>
            <w:r w:rsidRPr="009F314E">
              <w:rPr>
                <w:sz w:val="22"/>
                <w:szCs w:val="22"/>
              </w:rPr>
              <w:t xml:space="preserve">. </w:t>
            </w:r>
            <w:r w:rsidRPr="009F314E">
              <w:rPr>
                <w:sz w:val="22"/>
                <w:szCs w:val="22"/>
                <w:lang w:val="en-US"/>
              </w:rPr>
              <w:t>coli</w:t>
            </w:r>
          </w:p>
        </w:tc>
        <w:tc>
          <w:tcPr>
            <w:tcW w:w="254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E2F863C" w14:textId="77777777" w:rsidR="00386BD0" w:rsidRPr="009F314E" w:rsidRDefault="00386BD0" w:rsidP="0017558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6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03DA601" w14:textId="77777777" w:rsidR="00386BD0" w:rsidRPr="009F314E" w:rsidRDefault="00386BD0" w:rsidP="00175584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14CA49F7" w14:textId="77777777" w:rsidR="00386BD0" w:rsidRPr="009F314E" w:rsidRDefault="00386BD0" w:rsidP="00175584">
            <w:pPr>
              <w:rPr>
                <w:sz w:val="22"/>
                <w:szCs w:val="22"/>
              </w:rPr>
            </w:pPr>
          </w:p>
        </w:tc>
      </w:tr>
      <w:tr w:rsidR="00386BD0" w:rsidRPr="009F314E" w14:paraId="74854C99" w14:textId="2F84536F" w:rsidTr="007E4A08">
        <w:trPr>
          <w:trHeight w:val="269"/>
        </w:trPr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AB9FC0" w14:textId="1B79666D" w:rsidR="00386BD0" w:rsidRPr="009F314E" w:rsidRDefault="00386BD0" w:rsidP="00175584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5</w:t>
            </w:r>
            <w:r w:rsidRPr="009F314E">
              <w:rPr>
                <w:sz w:val="22"/>
                <w:szCs w:val="22"/>
              </w:rPr>
              <w:t>.22*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71C7792" w14:textId="77777777" w:rsidR="00386BD0" w:rsidRPr="009F314E" w:rsidRDefault="00386BD0" w:rsidP="00175584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A23E852" w14:textId="18A92EC7" w:rsidR="00386BD0" w:rsidRPr="00480DB3" w:rsidRDefault="00386BD0" w:rsidP="00175584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480DB3">
              <w:rPr>
                <w:sz w:val="22"/>
                <w:szCs w:val="22"/>
              </w:rPr>
              <w:t>100.03/01.086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9441D2" w14:textId="776004A3" w:rsidR="00386BD0" w:rsidRPr="009F314E" w:rsidRDefault="00386BD0" w:rsidP="00175584">
            <w:pPr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Коли фаги</w:t>
            </w:r>
          </w:p>
        </w:tc>
        <w:tc>
          <w:tcPr>
            <w:tcW w:w="254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8ADD953" w14:textId="77777777" w:rsidR="00386BD0" w:rsidRPr="009F314E" w:rsidRDefault="00386BD0" w:rsidP="0017558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0771C4C" w14:textId="0049E449" w:rsidR="00386BD0" w:rsidRPr="009F314E" w:rsidRDefault="00386BD0" w:rsidP="00175584">
            <w:pPr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 xml:space="preserve">АМИ.ВТ 0025-2025 </w:t>
            </w:r>
          </w:p>
        </w:tc>
        <w:tc>
          <w:tcPr>
            <w:tcW w:w="198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0281A6D7" w14:textId="77777777" w:rsidR="00386BD0" w:rsidRPr="009F314E" w:rsidRDefault="00386BD0" w:rsidP="00175584">
            <w:pPr>
              <w:rPr>
                <w:sz w:val="22"/>
                <w:szCs w:val="22"/>
              </w:rPr>
            </w:pPr>
          </w:p>
        </w:tc>
      </w:tr>
      <w:tr w:rsidR="00386BD0" w:rsidRPr="009F314E" w14:paraId="058F935B" w14:textId="42EA2D98" w:rsidTr="007E4A08">
        <w:trPr>
          <w:trHeight w:val="269"/>
        </w:trPr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14CCBE" w14:textId="13CA0076" w:rsidR="00386BD0" w:rsidRPr="009F314E" w:rsidRDefault="00386BD0" w:rsidP="00175584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5</w:t>
            </w:r>
            <w:r w:rsidRPr="009F314E">
              <w:rPr>
                <w:sz w:val="22"/>
                <w:szCs w:val="22"/>
              </w:rPr>
              <w:t>.23*</w:t>
            </w:r>
          </w:p>
          <w:p w14:paraId="68FF8830" w14:textId="77777777" w:rsidR="00386BD0" w:rsidRPr="009F314E" w:rsidRDefault="00386BD0" w:rsidP="00175584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  <w:p w14:paraId="17D2AC84" w14:textId="77777777" w:rsidR="00386BD0" w:rsidRPr="009F314E" w:rsidRDefault="00386BD0" w:rsidP="00175584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830FAE1" w14:textId="77777777" w:rsidR="00386BD0" w:rsidRPr="009F314E" w:rsidRDefault="00386BD0" w:rsidP="00175584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1542AF" w14:textId="5FBB3F83" w:rsidR="00386BD0" w:rsidRPr="00480DB3" w:rsidRDefault="00386BD0" w:rsidP="00175584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480DB3">
              <w:rPr>
                <w:sz w:val="22"/>
                <w:szCs w:val="22"/>
              </w:rPr>
              <w:t>100.03/01.086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C19704E" w14:textId="77777777" w:rsidR="00386BD0" w:rsidRPr="009F314E" w:rsidRDefault="00386BD0" w:rsidP="00175584">
            <w:pPr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 xml:space="preserve">Патогенные </w:t>
            </w:r>
            <w:proofErr w:type="spellStart"/>
            <w:r w:rsidRPr="009F314E">
              <w:rPr>
                <w:sz w:val="22"/>
                <w:szCs w:val="22"/>
              </w:rPr>
              <w:t>энтеробактерии</w:t>
            </w:r>
            <w:proofErr w:type="spellEnd"/>
          </w:p>
          <w:p w14:paraId="7CAC0F35" w14:textId="77777777" w:rsidR="00386BD0" w:rsidRPr="009F314E" w:rsidRDefault="00386BD0" w:rsidP="0017558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4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FD06A13" w14:textId="77777777" w:rsidR="00386BD0" w:rsidRPr="009F314E" w:rsidRDefault="00386BD0" w:rsidP="0017558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441671F" w14:textId="7F844EA7" w:rsidR="00386BD0" w:rsidRPr="00AC7E15" w:rsidRDefault="00386BD0" w:rsidP="00175584">
            <w:pPr>
              <w:pStyle w:val="Default"/>
              <w:rPr>
                <w:rFonts w:eastAsia="Times New Roman"/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 </w:t>
            </w:r>
            <w:r w:rsidRPr="00AC7E15">
              <w:rPr>
                <w:rFonts w:eastAsia="Times New Roman"/>
                <w:color w:val="auto"/>
                <w:sz w:val="22"/>
                <w:szCs w:val="22"/>
              </w:rPr>
              <w:t>СТБ ISO 19250-2016</w:t>
            </w:r>
          </w:p>
          <w:p w14:paraId="298244A1" w14:textId="3C1DF14B" w:rsidR="00386BD0" w:rsidRPr="009F314E" w:rsidRDefault="00386BD0" w:rsidP="00175584">
            <w:pPr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 xml:space="preserve">Инструкция по применению № 037-0409, утв. ГГСВ РБ 08.05.2009 </w:t>
            </w:r>
          </w:p>
        </w:tc>
        <w:tc>
          <w:tcPr>
            <w:tcW w:w="198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2CE3EF7F" w14:textId="77777777" w:rsidR="00386BD0" w:rsidRDefault="00386BD0" w:rsidP="00175584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</w:tr>
      <w:tr w:rsidR="00386BD0" w:rsidRPr="009F314E" w14:paraId="69A2137D" w14:textId="3F67AC5C" w:rsidTr="007E4A08">
        <w:trPr>
          <w:trHeight w:val="269"/>
        </w:trPr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88FFE5" w14:textId="2432712B" w:rsidR="00386BD0" w:rsidRPr="009F314E" w:rsidRDefault="00386BD0" w:rsidP="00175584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5</w:t>
            </w:r>
            <w:r w:rsidRPr="009F314E">
              <w:rPr>
                <w:sz w:val="22"/>
                <w:szCs w:val="22"/>
              </w:rPr>
              <w:t>.24*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2CDEF27" w14:textId="77777777" w:rsidR="00386BD0" w:rsidRPr="009F314E" w:rsidRDefault="00386BD0" w:rsidP="00175584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15C616B" w14:textId="330398FE" w:rsidR="00386BD0" w:rsidRPr="00480DB3" w:rsidRDefault="00386BD0" w:rsidP="00175584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480DB3">
              <w:rPr>
                <w:sz w:val="22"/>
                <w:szCs w:val="22"/>
              </w:rPr>
              <w:t>100.03/07.096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0120CD5" w14:textId="531F165F" w:rsidR="00386BD0" w:rsidRPr="009F314E" w:rsidRDefault="00386BD0" w:rsidP="00175584">
            <w:pPr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 xml:space="preserve">жизнеспособные цисты простейших, жизнеспособные яйца гельминтов </w:t>
            </w:r>
          </w:p>
        </w:tc>
        <w:tc>
          <w:tcPr>
            <w:tcW w:w="254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F831263" w14:textId="77777777" w:rsidR="00386BD0" w:rsidRPr="009F314E" w:rsidRDefault="00386BD0" w:rsidP="0017558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AA2821" w14:textId="77777777" w:rsidR="00386BD0" w:rsidRPr="009F314E" w:rsidRDefault="00386BD0" w:rsidP="00175584">
            <w:pPr>
              <w:pStyle w:val="Default"/>
              <w:rPr>
                <w:color w:val="auto"/>
                <w:sz w:val="22"/>
                <w:szCs w:val="22"/>
              </w:rPr>
            </w:pPr>
            <w:r w:rsidRPr="009F314E">
              <w:rPr>
                <w:color w:val="auto"/>
                <w:sz w:val="22"/>
                <w:szCs w:val="22"/>
              </w:rPr>
              <w:t xml:space="preserve">Инструкция по </w:t>
            </w:r>
            <w:proofErr w:type="gramStart"/>
            <w:r w:rsidRPr="009F314E">
              <w:rPr>
                <w:color w:val="auto"/>
                <w:sz w:val="22"/>
                <w:szCs w:val="22"/>
              </w:rPr>
              <w:t>применению  №</w:t>
            </w:r>
            <w:proofErr w:type="gramEnd"/>
            <w:r w:rsidRPr="009F314E">
              <w:rPr>
                <w:color w:val="auto"/>
                <w:sz w:val="22"/>
                <w:szCs w:val="22"/>
              </w:rPr>
              <w:t xml:space="preserve">108-1207, утв.  ГГСВ РБ 21.01.2008 </w:t>
            </w:r>
          </w:p>
          <w:p w14:paraId="1CD2703A" w14:textId="77777777" w:rsidR="00386BD0" w:rsidRPr="009F314E" w:rsidRDefault="00386BD0" w:rsidP="00175584">
            <w:pPr>
              <w:pStyle w:val="Default"/>
              <w:rPr>
                <w:color w:val="auto"/>
                <w:sz w:val="22"/>
                <w:szCs w:val="22"/>
              </w:rPr>
            </w:pPr>
            <w:r w:rsidRPr="009F314E">
              <w:rPr>
                <w:color w:val="auto"/>
                <w:sz w:val="22"/>
                <w:szCs w:val="22"/>
              </w:rPr>
              <w:t xml:space="preserve">Инструкция по </w:t>
            </w:r>
            <w:proofErr w:type="gramStart"/>
            <w:r w:rsidRPr="009F314E">
              <w:rPr>
                <w:color w:val="auto"/>
                <w:sz w:val="22"/>
                <w:szCs w:val="22"/>
              </w:rPr>
              <w:t>применению  №</w:t>
            </w:r>
            <w:proofErr w:type="gramEnd"/>
            <w:r w:rsidRPr="009F314E">
              <w:rPr>
                <w:color w:val="auto"/>
                <w:sz w:val="22"/>
                <w:szCs w:val="22"/>
              </w:rPr>
              <w:t>209-1203</w:t>
            </w:r>
            <w:proofErr w:type="gramStart"/>
            <w:r w:rsidRPr="009F314E">
              <w:rPr>
                <w:color w:val="auto"/>
                <w:sz w:val="22"/>
                <w:szCs w:val="22"/>
              </w:rPr>
              <w:t>, ,</w:t>
            </w:r>
            <w:proofErr w:type="gramEnd"/>
            <w:r w:rsidRPr="009F314E">
              <w:rPr>
                <w:color w:val="auto"/>
                <w:sz w:val="22"/>
                <w:szCs w:val="22"/>
              </w:rPr>
              <w:t xml:space="preserve"> утв.  ГГСВ РБ 13.10.2004 </w:t>
            </w:r>
          </w:p>
          <w:p w14:paraId="32650CA0" w14:textId="1B100701" w:rsidR="00386BD0" w:rsidRPr="009F314E" w:rsidRDefault="00386BD0" w:rsidP="00175584">
            <w:pPr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Инструкция по применению №037-0409, утв. ГГСВ РБ 16.05.2009</w:t>
            </w:r>
          </w:p>
        </w:tc>
        <w:tc>
          <w:tcPr>
            <w:tcW w:w="198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074C1B5E" w14:textId="77777777" w:rsidR="00386BD0" w:rsidRPr="009F314E" w:rsidRDefault="00386BD0" w:rsidP="00175584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</w:tr>
      <w:tr w:rsidR="00386BD0" w:rsidRPr="009F314E" w14:paraId="30E2F16C" w14:textId="0DC2A5BD" w:rsidTr="007E4A08">
        <w:trPr>
          <w:trHeight w:val="269"/>
        </w:trPr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990449" w14:textId="77777777" w:rsidR="00386BD0" w:rsidRDefault="00386BD0" w:rsidP="00175584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5</w:t>
            </w:r>
            <w:r w:rsidRPr="009F314E">
              <w:rPr>
                <w:sz w:val="22"/>
                <w:szCs w:val="22"/>
              </w:rPr>
              <w:t>.25*</w:t>
            </w:r>
          </w:p>
          <w:p w14:paraId="5B53A1CC" w14:textId="77777777" w:rsidR="00386BD0" w:rsidRDefault="00386BD0" w:rsidP="00175584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  <w:p w14:paraId="007040A6" w14:textId="77777777" w:rsidR="00386BD0" w:rsidRDefault="00386BD0" w:rsidP="00175584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  <w:p w14:paraId="33C4F762" w14:textId="77777777" w:rsidR="00386BD0" w:rsidRDefault="00386BD0" w:rsidP="00175584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  <w:p w14:paraId="67489221" w14:textId="423147BE" w:rsidR="00386BD0" w:rsidRPr="009F314E" w:rsidRDefault="00386BD0" w:rsidP="00175584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61ADB5F" w14:textId="77777777" w:rsidR="00386BD0" w:rsidRPr="009F314E" w:rsidRDefault="00386BD0" w:rsidP="00175584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5EAE1E" w14:textId="27878D85" w:rsidR="00386BD0" w:rsidRPr="00480DB3" w:rsidRDefault="00386BD0" w:rsidP="00175584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480DB3">
              <w:rPr>
                <w:sz w:val="22"/>
                <w:szCs w:val="22"/>
              </w:rPr>
              <w:t>100.03/01.086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E4A903C" w14:textId="40158D30" w:rsidR="00386BD0" w:rsidRPr="009F314E" w:rsidRDefault="00386BD0" w:rsidP="00175584">
            <w:pPr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Выделение возбудителя холеры и идентификация культур холерных вибрионов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F748FBF" w14:textId="77777777" w:rsidR="00386BD0" w:rsidRPr="009F314E" w:rsidRDefault="00386BD0" w:rsidP="00175584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 xml:space="preserve">Инструкция </w:t>
            </w:r>
          </w:p>
          <w:p w14:paraId="6D8C37BE" w14:textId="55BB439D" w:rsidR="00386BD0" w:rsidRPr="009F314E" w:rsidRDefault="00386BD0" w:rsidP="00175584">
            <w:pPr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 xml:space="preserve">1.2.11-17-8-2004 </w:t>
            </w:r>
          </w:p>
        </w:tc>
        <w:tc>
          <w:tcPr>
            <w:tcW w:w="2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C1DC4D7" w14:textId="77777777" w:rsidR="00386BD0" w:rsidRPr="009F314E" w:rsidRDefault="00386BD0" w:rsidP="00175584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 xml:space="preserve">Инструкция 1.2.11-17-8-2004 </w:t>
            </w:r>
          </w:p>
          <w:p w14:paraId="6D1527AC" w14:textId="77777777" w:rsidR="00386BD0" w:rsidRPr="009F314E" w:rsidRDefault="00386BD0" w:rsidP="00175584">
            <w:pPr>
              <w:jc w:val="both"/>
              <w:rPr>
                <w:sz w:val="22"/>
                <w:szCs w:val="22"/>
              </w:rPr>
            </w:pPr>
          </w:p>
          <w:p w14:paraId="37436E15" w14:textId="77777777" w:rsidR="00386BD0" w:rsidRPr="009F314E" w:rsidRDefault="00386BD0" w:rsidP="00175584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5D0D29" w14:textId="77777777" w:rsidR="00386BD0" w:rsidRPr="009F314E" w:rsidRDefault="00386BD0" w:rsidP="00175584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</w:tc>
      </w:tr>
    </w:tbl>
    <w:tbl>
      <w:tblPr>
        <w:tblW w:w="14458" w:type="dxa"/>
        <w:tblInd w:w="39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30"/>
        <w:gridCol w:w="1985"/>
        <w:gridCol w:w="1419"/>
        <w:gridCol w:w="2694"/>
        <w:gridCol w:w="2549"/>
        <w:gridCol w:w="2552"/>
        <w:gridCol w:w="2129"/>
      </w:tblGrid>
      <w:tr w:rsidR="000427D1" w:rsidRPr="009F314E" w14:paraId="1BD3CA56" w14:textId="291E2C8B" w:rsidTr="00B43081">
        <w:trPr>
          <w:trHeight w:val="269"/>
        </w:trPr>
        <w:tc>
          <w:tcPr>
            <w:tcW w:w="11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3AC61E" w14:textId="6F9ACBE4" w:rsidR="006A6100" w:rsidRPr="009F314E" w:rsidRDefault="006A6100" w:rsidP="00F03572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6</w:t>
            </w:r>
            <w:r w:rsidRPr="009F314E">
              <w:rPr>
                <w:sz w:val="22"/>
                <w:szCs w:val="22"/>
              </w:rPr>
              <w:t>.1</w:t>
            </w:r>
            <w:r w:rsidRPr="009F314E">
              <w:rPr>
                <w:sz w:val="22"/>
                <w:szCs w:val="22"/>
                <w:lang w:val="en-US"/>
              </w:rPr>
              <w:t>*</w:t>
            </w:r>
            <w:r w:rsidRPr="009F314E">
              <w:rPr>
                <w:sz w:val="22"/>
                <w:szCs w:val="22"/>
              </w:rPr>
              <w:t>**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DC65DF" w14:textId="464B3B16" w:rsidR="003B57C8" w:rsidRDefault="003B57C8" w:rsidP="000349A2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Сточная вода</w:t>
            </w:r>
          </w:p>
          <w:p w14:paraId="493D0BE1" w14:textId="77777777" w:rsidR="003B57C8" w:rsidRDefault="003B57C8" w:rsidP="000349A2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  <w:p w14:paraId="45FD97D8" w14:textId="77777777" w:rsidR="003B57C8" w:rsidRDefault="003B57C8" w:rsidP="000349A2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  <w:p w14:paraId="2CB722E5" w14:textId="77777777" w:rsidR="003B57C8" w:rsidRDefault="003B57C8" w:rsidP="000349A2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  <w:p w14:paraId="08C2747A" w14:textId="77777777" w:rsidR="003B57C8" w:rsidRDefault="003B57C8" w:rsidP="000349A2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  <w:p w14:paraId="26FB1229" w14:textId="77777777" w:rsidR="003B57C8" w:rsidRDefault="003B57C8" w:rsidP="000349A2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  <w:p w14:paraId="0CC80DB6" w14:textId="77777777" w:rsidR="00E072F6" w:rsidRDefault="00E072F6" w:rsidP="000349A2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  <w:p w14:paraId="71C2BA15" w14:textId="77777777" w:rsidR="00E072F6" w:rsidRDefault="00E072F6" w:rsidP="000349A2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  <w:p w14:paraId="78CF5C17" w14:textId="1EA83983" w:rsidR="006A6100" w:rsidRPr="009F314E" w:rsidRDefault="00251ACF" w:rsidP="000349A2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Сточная вода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60CCD79" w14:textId="3954983C" w:rsidR="006A6100" w:rsidRPr="001D6D78" w:rsidRDefault="006A6100" w:rsidP="001D6D78">
            <w:pPr>
              <w:shd w:val="clear" w:color="auto" w:fill="FFFFFF"/>
              <w:jc w:val="both"/>
              <w:rPr>
                <w:sz w:val="16"/>
                <w:szCs w:val="16"/>
              </w:rPr>
            </w:pPr>
            <w:r w:rsidRPr="001D6D78">
              <w:rPr>
                <w:sz w:val="16"/>
                <w:szCs w:val="16"/>
              </w:rPr>
              <w:lastRenderedPageBreak/>
              <w:t>100.05/42.000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433832E" w14:textId="0C8B7C04" w:rsidR="006A6100" w:rsidRPr="009F314E" w:rsidRDefault="006A6100" w:rsidP="00F03572">
            <w:pPr>
              <w:shd w:val="clear" w:color="auto" w:fill="FFFFFF"/>
              <w:ind w:right="115"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Отбор проб</w:t>
            </w:r>
          </w:p>
        </w:tc>
        <w:tc>
          <w:tcPr>
            <w:tcW w:w="254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E215123" w14:textId="77777777" w:rsidR="006A6100" w:rsidRPr="009F314E" w:rsidRDefault="006A6100" w:rsidP="00F03572">
            <w:pPr>
              <w:pStyle w:val="Default"/>
              <w:rPr>
                <w:color w:val="auto"/>
                <w:sz w:val="22"/>
                <w:szCs w:val="22"/>
              </w:rPr>
            </w:pPr>
            <w:r w:rsidRPr="009F314E">
              <w:rPr>
                <w:color w:val="auto"/>
                <w:sz w:val="22"/>
                <w:szCs w:val="22"/>
              </w:rPr>
              <w:t xml:space="preserve">СТБ ГОСТ Р 51592-2001 </w:t>
            </w:r>
          </w:p>
          <w:p w14:paraId="3F328195" w14:textId="77777777" w:rsidR="006A6100" w:rsidRPr="009F314E" w:rsidRDefault="006A6100" w:rsidP="00F03572">
            <w:pPr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31861-2012 СТБ 17.13.05-29-2014/</w:t>
            </w:r>
            <w:r w:rsidRPr="009F314E">
              <w:rPr>
                <w:sz w:val="22"/>
                <w:szCs w:val="22"/>
                <w:lang w:val="en-US"/>
              </w:rPr>
              <w:t>ISO</w:t>
            </w:r>
            <w:r w:rsidRPr="009F314E">
              <w:rPr>
                <w:sz w:val="22"/>
                <w:szCs w:val="22"/>
              </w:rPr>
              <w:t xml:space="preserve"> 5667-10:1992</w:t>
            </w:r>
          </w:p>
          <w:p w14:paraId="773C6EF3" w14:textId="0FA2111E" w:rsidR="006A6100" w:rsidRPr="009F314E" w:rsidRDefault="006A6100" w:rsidP="00F03572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 xml:space="preserve">СТБ </w:t>
            </w:r>
            <w:r w:rsidRPr="009F314E">
              <w:rPr>
                <w:sz w:val="22"/>
                <w:szCs w:val="22"/>
                <w:lang w:val="en-US"/>
              </w:rPr>
              <w:t>ISO</w:t>
            </w:r>
            <w:r w:rsidRPr="009F314E">
              <w:rPr>
                <w:sz w:val="22"/>
                <w:szCs w:val="22"/>
              </w:rPr>
              <w:t xml:space="preserve"> 19458-2011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7775329" w14:textId="77777777" w:rsidR="006A6100" w:rsidRPr="009F314E" w:rsidRDefault="006A6100" w:rsidP="0060686D">
            <w:pPr>
              <w:pStyle w:val="Default"/>
              <w:ind w:left="5"/>
              <w:rPr>
                <w:color w:val="auto"/>
                <w:sz w:val="22"/>
                <w:szCs w:val="22"/>
              </w:rPr>
            </w:pPr>
            <w:r w:rsidRPr="009F314E">
              <w:rPr>
                <w:color w:val="auto"/>
                <w:sz w:val="22"/>
                <w:szCs w:val="22"/>
              </w:rPr>
              <w:t xml:space="preserve">СТБ ГОСТ Р 51592-2001 </w:t>
            </w:r>
          </w:p>
          <w:p w14:paraId="17BE2CA1" w14:textId="77777777" w:rsidR="006A6100" w:rsidRPr="009F314E" w:rsidRDefault="006A6100" w:rsidP="0060686D">
            <w:pPr>
              <w:ind w:left="5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31861-2012 СТБ 17.13.05-29-2014/</w:t>
            </w:r>
            <w:r w:rsidRPr="009F314E">
              <w:rPr>
                <w:sz w:val="22"/>
                <w:szCs w:val="22"/>
                <w:lang w:val="en-US"/>
              </w:rPr>
              <w:t>ISO</w:t>
            </w:r>
            <w:r w:rsidRPr="009F314E">
              <w:rPr>
                <w:sz w:val="22"/>
                <w:szCs w:val="22"/>
              </w:rPr>
              <w:t xml:space="preserve"> 5667-10:1992</w:t>
            </w:r>
          </w:p>
          <w:p w14:paraId="75C2E311" w14:textId="77777777" w:rsidR="006A6100" w:rsidRPr="009F314E" w:rsidRDefault="006A6100" w:rsidP="0060686D">
            <w:pPr>
              <w:ind w:left="5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 xml:space="preserve">СТБ </w:t>
            </w:r>
            <w:r w:rsidRPr="009F314E">
              <w:rPr>
                <w:sz w:val="22"/>
                <w:szCs w:val="22"/>
                <w:lang w:val="en-US"/>
              </w:rPr>
              <w:t>ISO</w:t>
            </w:r>
            <w:r w:rsidRPr="009F314E">
              <w:rPr>
                <w:sz w:val="22"/>
                <w:szCs w:val="22"/>
              </w:rPr>
              <w:t xml:space="preserve"> 19458-2011 </w:t>
            </w:r>
          </w:p>
          <w:p w14:paraId="60331E38" w14:textId="241B2E9A" w:rsidR="006A6100" w:rsidRPr="009F314E" w:rsidRDefault="006A6100" w:rsidP="0060686D">
            <w:pPr>
              <w:ind w:left="5"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31942-2012</w:t>
            </w:r>
          </w:p>
          <w:p w14:paraId="444508D6" w14:textId="77777777" w:rsidR="006A6100" w:rsidRPr="009F314E" w:rsidRDefault="006A6100" w:rsidP="0060686D">
            <w:pPr>
              <w:tabs>
                <w:tab w:val="left" w:pos="284"/>
              </w:tabs>
              <w:spacing w:line="216" w:lineRule="auto"/>
              <w:ind w:left="5" w:right="-108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lastRenderedPageBreak/>
              <w:t xml:space="preserve">Инструкция   № 107-1207 утв. ГГСВ Республики Беларусь 21.01.2008 </w:t>
            </w:r>
          </w:p>
          <w:p w14:paraId="64794833" w14:textId="42B1FBB9" w:rsidR="006A6100" w:rsidRPr="009F314E" w:rsidRDefault="006A6100" w:rsidP="0060686D">
            <w:pPr>
              <w:tabs>
                <w:tab w:val="left" w:pos="284"/>
              </w:tabs>
              <w:spacing w:line="216" w:lineRule="auto"/>
              <w:ind w:left="5" w:right="-108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 xml:space="preserve">Инструкция   № 65-0605, утв. ГГСВ Республики Беларусь 13.06.2005 </w:t>
            </w:r>
          </w:p>
        </w:tc>
        <w:tc>
          <w:tcPr>
            <w:tcW w:w="2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A3B3D16" w14:textId="77777777" w:rsidR="009142C9" w:rsidRDefault="009142C9" w:rsidP="009142C9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Лабораторный </w:t>
            </w:r>
          </w:p>
          <w:p w14:paraId="0DA358A7" w14:textId="77777777" w:rsidR="009142C9" w:rsidRDefault="009142C9" w:rsidP="009142C9">
            <w:pPr>
              <w:spacing w:line="216" w:lineRule="auto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отдел ,</w:t>
            </w:r>
            <w:proofErr w:type="gramEnd"/>
            <w:r>
              <w:rPr>
                <w:sz w:val="22"/>
                <w:szCs w:val="22"/>
              </w:rPr>
              <w:t xml:space="preserve"> отдел гигиены, отдел эпидемиологии</w:t>
            </w:r>
          </w:p>
          <w:p w14:paraId="4E8CB91D" w14:textId="77777777" w:rsidR="009142C9" w:rsidRDefault="009142C9" w:rsidP="009142C9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(ул.Октябрьская,33,</w:t>
            </w:r>
          </w:p>
          <w:p w14:paraId="6B973EA5" w14:textId="07A65B17" w:rsidR="006A6100" w:rsidRPr="009F314E" w:rsidRDefault="009142C9" w:rsidP="009142C9">
            <w:pPr>
              <w:pStyle w:val="Default"/>
              <w:ind w:left="5"/>
              <w:rPr>
                <w:color w:val="auto"/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г.Рогачёв</w:t>
            </w:r>
            <w:proofErr w:type="spellEnd"/>
            <w:r>
              <w:rPr>
                <w:sz w:val="22"/>
                <w:szCs w:val="22"/>
              </w:rPr>
              <w:t>, Гомельская область)</w:t>
            </w:r>
          </w:p>
        </w:tc>
      </w:tr>
      <w:tr w:rsidR="00AB3116" w:rsidRPr="009F314E" w14:paraId="772A844A" w14:textId="559C21D9" w:rsidTr="00B43081">
        <w:trPr>
          <w:trHeight w:val="269"/>
        </w:trPr>
        <w:tc>
          <w:tcPr>
            <w:tcW w:w="11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3D19E4" w14:textId="59C9FD57" w:rsidR="00AB3116" w:rsidRPr="009F314E" w:rsidRDefault="00AB3116" w:rsidP="005F2CEA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6</w:t>
            </w:r>
            <w:r w:rsidRPr="009F314E">
              <w:rPr>
                <w:sz w:val="22"/>
                <w:szCs w:val="22"/>
              </w:rPr>
              <w:t>.2*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F1705AA" w14:textId="64E07495" w:rsidR="00AB3116" w:rsidRPr="009F314E" w:rsidRDefault="00AB3116" w:rsidP="00F03572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1410952" w14:textId="3025D6D4" w:rsidR="00AB3116" w:rsidRPr="0069297A" w:rsidRDefault="00AB3116" w:rsidP="001D6D78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69297A">
              <w:rPr>
                <w:sz w:val="22"/>
                <w:szCs w:val="22"/>
              </w:rPr>
              <w:t>100.05/08.169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470F8254" w14:textId="6C74EDA5" w:rsidR="00AB3116" w:rsidRPr="009F314E" w:rsidRDefault="00AB3116" w:rsidP="00F03572">
            <w:pPr>
              <w:shd w:val="clear" w:color="auto" w:fill="FFFFFF"/>
              <w:ind w:right="115"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Водородный показатель (рН)</w:t>
            </w:r>
          </w:p>
        </w:tc>
        <w:tc>
          <w:tcPr>
            <w:tcW w:w="25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CDC8A7" w14:textId="77777777" w:rsidR="00AB3116" w:rsidRPr="009F314E" w:rsidRDefault="00AB3116" w:rsidP="00F03572">
            <w:pPr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СТБ 1004-96</w:t>
            </w:r>
          </w:p>
          <w:p w14:paraId="37CD80CD" w14:textId="77777777" w:rsidR="00AB3116" w:rsidRDefault="00AB3116" w:rsidP="00F03572">
            <w:pPr>
              <w:pStyle w:val="Default"/>
              <w:rPr>
                <w:color w:val="auto"/>
                <w:sz w:val="22"/>
                <w:szCs w:val="22"/>
              </w:rPr>
            </w:pPr>
          </w:p>
          <w:p w14:paraId="3907ADCD" w14:textId="72CEE630" w:rsidR="00AB3116" w:rsidRPr="009F314E" w:rsidRDefault="00AB3116" w:rsidP="000349A2">
            <w:pPr>
              <w:tabs>
                <w:tab w:val="left" w:pos="284"/>
              </w:tabs>
              <w:ind w:left="54" w:right="-38"/>
              <w:jc w:val="both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6A370C7" w14:textId="04482AAB" w:rsidR="00AB3116" w:rsidRPr="009F314E" w:rsidRDefault="00AB3116" w:rsidP="0060686D">
            <w:pPr>
              <w:rPr>
                <w:sz w:val="22"/>
                <w:szCs w:val="22"/>
              </w:rPr>
            </w:pPr>
            <w:proofErr w:type="gramStart"/>
            <w:r w:rsidRPr="009F314E">
              <w:rPr>
                <w:sz w:val="22"/>
                <w:szCs w:val="22"/>
              </w:rPr>
              <w:t xml:space="preserve">СТБ  </w:t>
            </w:r>
            <w:r w:rsidRPr="009F314E">
              <w:rPr>
                <w:sz w:val="22"/>
                <w:szCs w:val="22"/>
                <w:lang w:val="en-US"/>
              </w:rPr>
              <w:t>ISO</w:t>
            </w:r>
            <w:proofErr w:type="gramEnd"/>
            <w:r w:rsidRPr="009F314E">
              <w:rPr>
                <w:sz w:val="22"/>
                <w:szCs w:val="22"/>
              </w:rPr>
              <w:t xml:space="preserve"> 10523-2009</w:t>
            </w:r>
          </w:p>
        </w:tc>
        <w:tc>
          <w:tcPr>
            <w:tcW w:w="2129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14:paraId="72656742" w14:textId="77777777" w:rsidR="00AB3116" w:rsidRDefault="00AB3116" w:rsidP="00AB3116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Лабораторный </w:t>
            </w:r>
          </w:p>
          <w:p w14:paraId="37374477" w14:textId="77777777" w:rsidR="00AB3116" w:rsidRDefault="00AB3116" w:rsidP="00AB3116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отдел, группа санитарно-гигиенических исследований </w:t>
            </w:r>
          </w:p>
          <w:p w14:paraId="5E4A5BE0" w14:textId="77777777" w:rsidR="00AB3116" w:rsidRDefault="00AB3116" w:rsidP="00AB3116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(ул.Октябрьская,33,</w:t>
            </w:r>
          </w:p>
          <w:p w14:paraId="72E0801A" w14:textId="65B387A0" w:rsidR="00AB3116" w:rsidRPr="009F314E" w:rsidRDefault="00AB3116" w:rsidP="00AB3116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г.Рогачёв</w:t>
            </w:r>
            <w:proofErr w:type="spellEnd"/>
            <w:r>
              <w:rPr>
                <w:sz w:val="22"/>
                <w:szCs w:val="22"/>
              </w:rPr>
              <w:t>, Гомельская область</w:t>
            </w:r>
          </w:p>
        </w:tc>
      </w:tr>
      <w:tr w:rsidR="00AB3116" w:rsidRPr="009F314E" w14:paraId="3294A818" w14:textId="5548BBF6" w:rsidTr="00B43081">
        <w:trPr>
          <w:trHeight w:val="269"/>
        </w:trPr>
        <w:tc>
          <w:tcPr>
            <w:tcW w:w="11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3E72BA" w14:textId="3019063F" w:rsidR="00AB3116" w:rsidRPr="009F314E" w:rsidRDefault="00AB3116" w:rsidP="00F03572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6</w:t>
            </w:r>
            <w:r w:rsidRPr="009F314E">
              <w:rPr>
                <w:sz w:val="22"/>
                <w:szCs w:val="22"/>
              </w:rPr>
              <w:t>.3*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EC419E5" w14:textId="67FE7B87" w:rsidR="00AB3116" w:rsidRPr="009F314E" w:rsidRDefault="00AB3116" w:rsidP="00F03572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422353D" w14:textId="2B41CB19" w:rsidR="00AB3116" w:rsidRPr="0069297A" w:rsidRDefault="00AB3116" w:rsidP="001D6D78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69297A">
              <w:rPr>
                <w:sz w:val="22"/>
                <w:szCs w:val="22"/>
              </w:rPr>
              <w:t>100.05/08.156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0F615734" w14:textId="68FD195C" w:rsidR="00AB3116" w:rsidRPr="009F314E" w:rsidRDefault="00AB3116" w:rsidP="00F03572">
            <w:pPr>
              <w:shd w:val="clear" w:color="auto" w:fill="FFFFFF"/>
              <w:ind w:right="115"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Аммиак (по азоту) (аммоний-ион)</w:t>
            </w:r>
          </w:p>
        </w:tc>
        <w:tc>
          <w:tcPr>
            <w:tcW w:w="25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5B2AE7" w14:textId="7EC830EC" w:rsidR="00AB3116" w:rsidRPr="009F314E" w:rsidRDefault="00AB3116" w:rsidP="00F03572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03B91674" w14:textId="77777777" w:rsidR="00AB3116" w:rsidRPr="009F314E" w:rsidRDefault="00AB3116" w:rsidP="00F03572">
            <w:pPr>
              <w:pStyle w:val="Default"/>
              <w:rPr>
                <w:color w:val="auto"/>
                <w:sz w:val="22"/>
                <w:szCs w:val="22"/>
              </w:rPr>
            </w:pPr>
            <w:r w:rsidRPr="009F314E">
              <w:rPr>
                <w:color w:val="auto"/>
                <w:sz w:val="22"/>
                <w:szCs w:val="22"/>
              </w:rPr>
              <w:t>ГОСТ 33045 п.5</w:t>
            </w:r>
          </w:p>
          <w:p w14:paraId="6E9F1107" w14:textId="77777777" w:rsidR="00AB3116" w:rsidRPr="009F314E" w:rsidRDefault="00AB3116" w:rsidP="00F03572">
            <w:pPr>
              <w:pStyle w:val="Default"/>
              <w:rPr>
                <w:color w:val="auto"/>
                <w:sz w:val="22"/>
                <w:szCs w:val="22"/>
              </w:rPr>
            </w:pPr>
          </w:p>
          <w:p w14:paraId="58899E8F" w14:textId="50C2C7EC" w:rsidR="00AB3116" w:rsidRPr="009F314E" w:rsidRDefault="00AB3116" w:rsidP="00F03572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  <w:tc>
          <w:tcPr>
            <w:tcW w:w="2129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14:paraId="640B3777" w14:textId="77777777" w:rsidR="00AB3116" w:rsidRPr="009F314E" w:rsidRDefault="00AB3116" w:rsidP="00F03572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</w:tr>
      <w:tr w:rsidR="00AB3116" w:rsidRPr="009F314E" w14:paraId="7DAFEBED" w14:textId="0B1909B0" w:rsidTr="00B43081">
        <w:trPr>
          <w:trHeight w:val="269"/>
        </w:trPr>
        <w:tc>
          <w:tcPr>
            <w:tcW w:w="11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E5FD3A" w14:textId="7882270A" w:rsidR="00AB3116" w:rsidRDefault="00AB3116" w:rsidP="002746C0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6</w:t>
            </w:r>
            <w:r w:rsidRPr="009F314E">
              <w:rPr>
                <w:sz w:val="22"/>
                <w:szCs w:val="22"/>
              </w:rPr>
              <w:t>.4</w:t>
            </w:r>
          </w:p>
          <w:p w14:paraId="581C6ED2" w14:textId="1AB8E997" w:rsidR="00AB3116" w:rsidRPr="009F314E" w:rsidRDefault="00AB3116" w:rsidP="002746C0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251F48" w14:textId="77777777" w:rsidR="00AB3116" w:rsidRPr="009F314E" w:rsidRDefault="00AB3116" w:rsidP="00251ACF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  <w:p w14:paraId="66AD86C6" w14:textId="77777777" w:rsidR="00AB3116" w:rsidRDefault="00AB3116" w:rsidP="002746C0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  <w:p w14:paraId="70C3B4C7" w14:textId="77777777" w:rsidR="00AB3116" w:rsidRDefault="00AB3116" w:rsidP="002746C0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  <w:p w14:paraId="1EFB287C" w14:textId="77777777" w:rsidR="00AB3116" w:rsidRDefault="00AB3116" w:rsidP="002746C0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  <w:p w14:paraId="244CEFFF" w14:textId="77777777" w:rsidR="00AB3116" w:rsidRPr="009F314E" w:rsidRDefault="00AB3116" w:rsidP="002746C0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  <w:p w14:paraId="2A184DB2" w14:textId="77777777" w:rsidR="00AB3116" w:rsidRPr="009F314E" w:rsidRDefault="00AB3116" w:rsidP="002746C0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  <w:p w14:paraId="0169717F" w14:textId="77777777" w:rsidR="00AB3116" w:rsidRPr="009F314E" w:rsidRDefault="00AB3116" w:rsidP="002746C0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  <w:p w14:paraId="4533C1B8" w14:textId="77777777" w:rsidR="00AB3116" w:rsidRPr="009F314E" w:rsidRDefault="00AB3116" w:rsidP="002746C0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  <w:p w14:paraId="6D9B8C9B" w14:textId="77777777" w:rsidR="00AB3116" w:rsidRPr="009F314E" w:rsidRDefault="00AB3116" w:rsidP="002746C0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  <w:p w14:paraId="036DF6AC" w14:textId="77777777" w:rsidR="00AB3116" w:rsidRPr="009F314E" w:rsidRDefault="00AB3116" w:rsidP="002746C0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  <w:p w14:paraId="2C9CC860" w14:textId="77777777" w:rsidR="00AB3116" w:rsidRPr="009F314E" w:rsidRDefault="00AB3116" w:rsidP="002746C0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  <w:p w14:paraId="15BFE4F1" w14:textId="77777777" w:rsidR="00AB3116" w:rsidRPr="009F314E" w:rsidRDefault="00AB3116" w:rsidP="002746C0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  <w:p w14:paraId="7DBEB1C3" w14:textId="77777777" w:rsidR="00AB3116" w:rsidRPr="009F314E" w:rsidRDefault="00AB3116" w:rsidP="002746C0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  <w:p w14:paraId="17B6793B" w14:textId="77777777" w:rsidR="00AB3116" w:rsidRPr="009F314E" w:rsidRDefault="00AB3116" w:rsidP="002746C0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  <w:p w14:paraId="4E559BC8" w14:textId="77777777" w:rsidR="00AB3116" w:rsidRPr="009F314E" w:rsidRDefault="00AB3116" w:rsidP="002746C0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  <w:p w14:paraId="45462F35" w14:textId="77777777" w:rsidR="00AB3116" w:rsidRPr="009F314E" w:rsidRDefault="00AB3116" w:rsidP="002746C0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  <w:p w14:paraId="308DDF25" w14:textId="77777777" w:rsidR="00AB3116" w:rsidRPr="009F314E" w:rsidRDefault="00AB3116" w:rsidP="002746C0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  <w:p w14:paraId="4DB64E94" w14:textId="77777777" w:rsidR="00AB3116" w:rsidRPr="009F314E" w:rsidRDefault="00AB3116" w:rsidP="002746C0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  <w:p w14:paraId="65F1702F" w14:textId="77777777" w:rsidR="00AB3116" w:rsidRPr="005F2CEA" w:rsidRDefault="00AB3116" w:rsidP="002746C0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  <w:p w14:paraId="7A69B4E8" w14:textId="77777777" w:rsidR="00AB3116" w:rsidRPr="005F2CEA" w:rsidRDefault="00AB3116" w:rsidP="002746C0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  <w:p w14:paraId="444E0F75" w14:textId="77777777" w:rsidR="00AB3116" w:rsidRDefault="00AB3116" w:rsidP="002746C0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  <w:p w14:paraId="3283B403" w14:textId="77777777" w:rsidR="00AB3116" w:rsidRDefault="00AB3116" w:rsidP="002746C0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  <w:p w14:paraId="019DB3EE" w14:textId="77777777" w:rsidR="00AB3116" w:rsidRDefault="00AB3116" w:rsidP="002746C0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  <w:p w14:paraId="1A0C66F6" w14:textId="77777777" w:rsidR="00AB3116" w:rsidRDefault="00AB3116" w:rsidP="002746C0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  <w:p w14:paraId="68D6B95E" w14:textId="77777777" w:rsidR="00AB3116" w:rsidRDefault="00AB3116" w:rsidP="002746C0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  <w:p w14:paraId="5669B5F5" w14:textId="77777777" w:rsidR="00E072F6" w:rsidRDefault="00E072F6" w:rsidP="002746C0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  <w:p w14:paraId="30765B6F" w14:textId="77777777" w:rsidR="00E072F6" w:rsidRDefault="00E072F6" w:rsidP="002746C0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  <w:p w14:paraId="01B3D9FE" w14:textId="0B2C0335" w:rsidR="00AB3116" w:rsidRPr="005F2CEA" w:rsidRDefault="00AB3116" w:rsidP="002746C0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Сточная вода</w:t>
            </w:r>
          </w:p>
          <w:p w14:paraId="55D447D4" w14:textId="77777777" w:rsidR="00AB3116" w:rsidRPr="009F314E" w:rsidRDefault="00AB3116" w:rsidP="002746C0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D46C2D" w14:textId="43B74637" w:rsidR="00AB3116" w:rsidRPr="0069297A" w:rsidRDefault="00AB3116" w:rsidP="002746C0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69297A">
              <w:rPr>
                <w:sz w:val="22"/>
                <w:szCs w:val="22"/>
              </w:rPr>
              <w:lastRenderedPageBreak/>
              <w:t>100.05/08.156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2F46E439" w14:textId="31F3C77E" w:rsidR="00AB3116" w:rsidRPr="009F314E" w:rsidRDefault="00AB3116" w:rsidP="002746C0">
            <w:pPr>
              <w:shd w:val="clear" w:color="auto" w:fill="FFFFFF"/>
              <w:ind w:right="115"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Азот нитритов нитриты, нитрит-ион</w:t>
            </w:r>
          </w:p>
        </w:tc>
        <w:tc>
          <w:tcPr>
            <w:tcW w:w="25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6284B8" w14:textId="77777777" w:rsidR="00AB3116" w:rsidRPr="009F314E" w:rsidRDefault="00AB3116" w:rsidP="002746C0">
            <w:pPr>
              <w:ind w:left="54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СТБ 1004-96</w:t>
            </w:r>
          </w:p>
          <w:p w14:paraId="228A481C" w14:textId="77777777" w:rsidR="00AB3116" w:rsidRPr="009F314E" w:rsidRDefault="00AB3116" w:rsidP="002746C0">
            <w:pPr>
              <w:tabs>
                <w:tab w:val="left" w:pos="284"/>
              </w:tabs>
              <w:ind w:left="54" w:right="-38"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ТНПА и другая документация</w:t>
            </w:r>
          </w:p>
          <w:p w14:paraId="4DAE2B6F" w14:textId="77777777" w:rsidR="00AB3116" w:rsidRPr="009F314E" w:rsidRDefault="00AB3116" w:rsidP="002746C0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shd w:val="clear" w:color="auto" w:fill="FFFFFF"/>
          </w:tcPr>
          <w:p w14:paraId="22F42323" w14:textId="5D59151A" w:rsidR="00AB3116" w:rsidRPr="009F314E" w:rsidRDefault="00AB3116" w:rsidP="002746C0">
            <w:pPr>
              <w:pStyle w:val="Default"/>
              <w:rPr>
                <w:color w:val="auto"/>
                <w:sz w:val="22"/>
                <w:szCs w:val="22"/>
              </w:rPr>
            </w:pPr>
            <w:r w:rsidRPr="009F314E">
              <w:rPr>
                <w:color w:val="auto"/>
                <w:sz w:val="22"/>
                <w:szCs w:val="22"/>
              </w:rPr>
              <w:t>ГОСТ 33045-2014 п.6</w:t>
            </w:r>
          </w:p>
        </w:tc>
        <w:tc>
          <w:tcPr>
            <w:tcW w:w="2129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14:paraId="630DC9E3" w14:textId="77777777" w:rsidR="00AB3116" w:rsidRPr="009F314E" w:rsidRDefault="00AB3116" w:rsidP="002746C0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</w:tr>
      <w:tr w:rsidR="00AB3116" w:rsidRPr="009F314E" w14:paraId="4AF12033" w14:textId="2E456DFE" w:rsidTr="00B43081">
        <w:trPr>
          <w:trHeight w:val="269"/>
        </w:trPr>
        <w:tc>
          <w:tcPr>
            <w:tcW w:w="11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EC8CBE" w14:textId="3BB75E7D" w:rsidR="00AB3116" w:rsidRPr="009F314E" w:rsidRDefault="00AB3116" w:rsidP="00B71254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6</w:t>
            </w:r>
            <w:r w:rsidRPr="009F314E">
              <w:rPr>
                <w:sz w:val="22"/>
                <w:szCs w:val="22"/>
              </w:rPr>
              <w:t>.5*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E04856" w14:textId="77777777" w:rsidR="00AB3116" w:rsidRPr="009F314E" w:rsidRDefault="00AB3116" w:rsidP="002746C0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D43F9FD" w14:textId="010A1337" w:rsidR="00AB3116" w:rsidRPr="0069297A" w:rsidRDefault="00AB3116" w:rsidP="002746C0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69297A">
              <w:rPr>
                <w:sz w:val="22"/>
                <w:szCs w:val="22"/>
              </w:rPr>
              <w:t>100.05/08.156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23DA245F" w14:textId="37134741" w:rsidR="00AB3116" w:rsidRPr="009F314E" w:rsidRDefault="00AB3116" w:rsidP="002746C0">
            <w:pPr>
              <w:shd w:val="clear" w:color="auto" w:fill="FFFFFF"/>
              <w:ind w:right="115"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Азот нитратов, нитраты, нитрат-ион</w:t>
            </w:r>
          </w:p>
        </w:tc>
        <w:tc>
          <w:tcPr>
            <w:tcW w:w="25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B2129A" w14:textId="77777777" w:rsidR="00AB3116" w:rsidRPr="009F314E" w:rsidRDefault="00AB3116" w:rsidP="002746C0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shd w:val="clear" w:color="auto" w:fill="FFFFFF"/>
          </w:tcPr>
          <w:p w14:paraId="67FA23BD" w14:textId="3D8B666E" w:rsidR="00AB3116" w:rsidRPr="009F314E" w:rsidRDefault="00AB3116" w:rsidP="002746C0">
            <w:pPr>
              <w:pStyle w:val="Default"/>
              <w:rPr>
                <w:color w:val="auto"/>
                <w:sz w:val="22"/>
                <w:szCs w:val="22"/>
              </w:rPr>
            </w:pPr>
            <w:r w:rsidRPr="009F314E">
              <w:rPr>
                <w:color w:val="auto"/>
                <w:sz w:val="22"/>
                <w:szCs w:val="22"/>
              </w:rPr>
              <w:t>ГОСТ 33045-2014 п.9</w:t>
            </w:r>
          </w:p>
        </w:tc>
        <w:tc>
          <w:tcPr>
            <w:tcW w:w="2129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14:paraId="5CF43A5B" w14:textId="77777777" w:rsidR="00AB3116" w:rsidRPr="009F314E" w:rsidRDefault="00AB3116" w:rsidP="002746C0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</w:tr>
      <w:tr w:rsidR="00AB3116" w:rsidRPr="009F314E" w14:paraId="503EF4A1" w14:textId="715C62D4" w:rsidTr="00B43081">
        <w:trPr>
          <w:trHeight w:val="269"/>
        </w:trPr>
        <w:tc>
          <w:tcPr>
            <w:tcW w:w="11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D37DF7" w14:textId="24F49665" w:rsidR="00AB3116" w:rsidRPr="009F314E" w:rsidRDefault="00AB3116" w:rsidP="002746C0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6</w:t>
            </w:r>
            <w:r w:rsidRPr="009F314E">
              <w:rPr>
                <w:sz w:val="22"/>
                <w:szCs w:val="22"/>
              </w:rPr>
              <w:t>.6*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945673" w14:textId="77777777" w:rsidR="00AB3116" w:rsidRPr="009F314E" w:rsidRDefault="00AB3116" w:rsidP="002746C0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8C5854A" w14:textId="67835BBD" w:rsidR="00AB3116" w:rsidRPr="0069297A" w:rsidRDefault="00AB3116" w:rsidP="002746C0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69297A">
              <w:rPr>
                <w:sz w:val="22"/>
                <w:szCs w:val="22"/>
              </w:rPr>
              <w:t>100.05/08.156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4C97707A" w14:textId="261EB9D3" w:rsidR="00AB3116" w:rsidRPr="009F314E" w:rsidRDefault="00AB3116" w:rsidP="002746C0">
            <w:pPr>
              <w:shd w:val="clear" w:color="auto" w:fill="FFFFFF"/>
              <w:ind w:right="115"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Железо</w:t>
            </w:r>
          </w:p>
        </w:tc>
        <w:tc>
          <w:tcPr>
            <w:tcW w:w="25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C2D741" w14:textId="77777777" w:rsidR="00AB3116" w:rsidRPr="009F314E" w:rsidRDefault="00AB3116" w:rsidP="002746C0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shd w:val="clear" w:color="auto" w:fill="FFFFFF"/>
          </w:tcPr>
          <w:p w14:paraId="0243D264" w14:textId="27E55797" w:rsidR="00AB3116" w:rsidRPr="009F314E" w:rsidRDefault="00AB3116" w:rsidP="002746C0">
            <w:pPr>
              <w:jc w:val="both"/>
              <w:rPr>
                <w:sz w:val="22"/>
                <w:szCs w:val="22"/>
                <w:lang w:val="en-US"/>
              </w:rPr>
            </w:pPr>
            <w:r w:rsidRPr="009F314E">
              <w:rPr>
                <w:sz w:val="22"/>
                <w:szCs w:val="22"/>
                <w:lang w:val="en-US"/>
              </w:rPr>
              <w:t>C</w:t>
            </w:r>
            <w:r w:rsidRPr="009F314E">
              <w:rPr>
                <w:sz w:val="22"/>
                <w:szCs w:val="22"/>
              </w:rPr>
              <w:t>ТБ 17.13.05-45-2016</w:t>
            </w:r>
          </w:p>
        </w:tc>
        <w:tc>
          <w:tcPr>
            <w:tcW w:w="2129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14:paraId="75D4DC2D" w14:textId="77777777" w:rsidR="00AB3116" w:rsidRPr="009F314E" w:rsidRDefault="00AB3116" w:rsidP="002746C0">
            <w:pPr>
              <w:jc w:val="both"/>
              <w:rPr>
                <w:sz w:val="22"/>
                <w:szCs w:val="22"/>
                <w:lang w:val="en-US"/>
              </w:rPr>
            </w:pPr>
          </w:p>
        </w:tc>
      </w:tr>
      <w:tr w:rsidR="00AB3116" w:rsidRPr="009F314E" w14:paraId="4AE05604" w14:textId="7300FE85" w:rsidTr="00B43081">
        <w:trPr>
          <w:trHeight w:val="269"/>
        </w:trPr>
        <w:tc>
          <w:tcPr>
            <w:tcW w:w="11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853B6D" w14:textId="16ECA519" w:rsidR="00AB3116" w:rsidRPr="009F314E" w:rsidRDefault="00AB3116" w:rsidP="002746C0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6</w:t>
            </w:r>
            <w:r w:rsidRPr="009F314E">
              <w:rPr>
                <w:sz w:val="22"/>
                <w:szCs w:val="22"/>
              </w:rPr>
              <w:t>.7*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45BBCF" w14:textId="77777777" w:rsidR="00AB3116" w:rsidRPr="009F314E" w:rsidRDefault="00AB3116" w:rsidP="002746C0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42CDAA" w14:textId="4BAF51AD" w:rsidR="00AB3116" w:rsidRPr="0069297A" w:rsidRDefault="00AB3116" w:rsidP="002746C0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69297A">
              <w:rPr>
                <w:sz w:val="22"/>
                <w:szCs w:val="22"/>
              </w:rPr>
              <w:t>100.05/08.149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03D8C7F5" w14:textId="28E73FC6" w:rsidR="00AB3116" w:rsidRPr="009F314E" w:rsidRDefault="00AB3116" w:rsidP="002746C0">
            <w:pPr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 xml:space="preserve">Биохимическое потребление </w:t>
            </w:r>
            <w:proofErr w:type="gramStart"/>
            <w:r w:rsidRPr="009F314E">
              <w:rPr>
                <w:sz w:val="22"/>
                <w:szCs w:val="22"/>
              </w:rPr>
              <w:t>кислорода(</w:t>
            </w:r>
            <w:proofErr w:type="gramEnd"/>
            <w:r w:rsidRPr="009F314E">
              <w:rPr>
                <w:sz w:val="22"/>
                <w:szCs w:val="22"/>
              </w:rPr>
              <w:t>БПК)</w:t>
            </w:r>
          </w:p>
        </w:tc>
        <w:tc>
          <w:tcPr>
            <w:tcW w:w="25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7BA346" w14:textId="77777777" w:rsidR="00AB3116" w:rsidRPr="009F314E" w:rsidRDefault="00AB3116" w:rsidP="002746C0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CF7D00" w14:textId="77777777" w:rsidR="00AB3116" w:rsidRPr="009F314E" w:rsidRDefault="00AB3116" w:rsidP="002746C0">
            <w:pPr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СТБ 17.13.05.22-2011/</w:t>
            </w:r>
            <w:r w:rsidRPr="009F314E">
              <w:rPr>
                <w:sz w:val="22"/>
                <w:szCs w:val="22"/>
                <w:lang w:val="en-US"/>
              </w:rPr>
              <w:t>ISO</w:t>
            </w:r>
            <w:r w:rsidRPr="009F314E">
              <w:rPr>
                <w:sz w:val="22"/>
                <w:szCs w:val="22"/>
              </w:rPr>
              <w:t xml:space="preserve"> 5815-1:2003</w:t>
            </w:r>
          </w:p>
          <w:p w14:paraId="17925B9B" w14:textId="72FB2E88" w:rsidR="00AB3116" w:rsidRPr="009F314E" w:rsidRDefault="00AB3116" w:rsidP="002746C0">
            <w:pPr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СТБ 17.13.05.23-2011/</w:t>
            </w:r>
            <w:r w:rsidRPr="009F314E">
              <w:rPr>
                <w:sz w:val="22"/>
                <w:szCs w:val="22"/>
                <w:lang w:val="en-US"/>
              </w:rPr>
              <w:t>ISO</w:t>
            </w:r>
            <w:r w:rsidRPr="009F314E">
              <w:rPr>
                <w:sz w:val="22"/>
                <w:szCs w:val="22"/>
              </w:rPr>
              <w:t xml:space="preserve"> 5815-1:2003</w:t>
            </w:r>
          </w:p>
        </w:tc>
        <w:tc>
          <w:tcPr>
            <w:tcW w:w="2129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14:paraId="2D599D0B" w14:textId="77777777" w:rsidR="00AB3116" w:rsidRPr="009F314E" w:rsidRDefault="00AB3116" w:rsidP="002746C0">
            <w:pPr>
              <w:rPr>
                <w:sz w:val="22"/>
                <w:szCs w:val="22"/>
              </w:rPr>
            </w:pPr>
          </w:p>
        </w:tc>
      </w:tr>
      <w:tr w:rsidR="00AB3116" w:rsidRPr="009F314E" w14:paraId="641A3114" w14:textId="60E42774" w:rsidTr="00B43081">
        <w:trPr>
          <w:trHeight w:val="269"/>
        </w:trPr>
        <w:tc>
          <w:tcPr>
            <w:tcW w:w="11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2CE236" w14:textId="3294CBE3" w:rsidR="00AB3116" w:rsidRPr="009F314E" w:rsidRDefault="00AB3116" w:rsidP="002746C0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6</w:t>
            </w:r>
            <w:r w:rsidRPr="009F314E">
              <w:rPr>
                <w:sz w:val="22"/>
                <w:szCs w:val="22"/>
              </w:rPr>
              <w:t>.8*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EEFECB" w14:textId="77777777" w:rsidR="00AB3116" w:rsidRPr="009F314E" w:rsidRDefault="00AB3116" w:rsidP="002746C0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B18F08" w14:textId="12EF9C9E" w:rsidR="00AB3116" w:rsidRPr="0069297A" w:rsidRDefault="00AB3116" w:rsidP="002746C0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69297A">
              <w:rPr>
                <w:sz w:val="22"/>
                <w:szCs w:val="22"/>
              </w:rPr>
              <w:t>100.05/08.052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77C90536" w14:textId="65F72C05" w:rsidR="00AB3116" w:rsidRPr="009F314E" w:rsidRDefault="00AB3116" w:rsidP="002746C0">
            <w:pPr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Взвешенные вещества</w:t>
            </w:r>
          </w:p>
        </w:tc>
        <w:tc>
          <w:tcPr>
            <w:tcW w:w="25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D9EA9D" w14:textId="77777777" w:rsidR="00AB3116" w:rsidRPr="009F314E" w:rsidRDefault="00AB3116" w:rsidP="002746C0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5F09A0" w14:textId="293506D4" w:rsidR="00AB3116" w:rsidRPr="009F314E" w:rsidRDefault="00AB3116" w:rsidP="002746C0">
            <w:pPr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МВИ.МН 4362-2012</w:t>
            </w:r>
          </w:p>
        </w:tc>
        <w:tc>
          <w:tcPr>
            <w:tcW w:w="2129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14:paraId="7C291294" w14:textId="77777777" w:rsidR="00AB3116" w:rsidRPr="009F314E" w:rsidRDefault="00AB3116" w:rsidP="002746C0">
            <w:pPr>
              <w:rPr>
                <w:sz w:val="22"/>
                <w:szCs w:val="22"/>
              </w:rPr>
            </w:pPr>
          </w:p>
        </w:tc>
      </w:tr>
      <w:tr w:rsidR="00AB3116" w:rsidRPr="009F314E" w14:paraId="14FFE771" w14:textId="11028428" w:rsidTr="00B43081">
        <w:trPr>
          <w:trHeight w:val="269"/>
        </w:trPr>
        <w:tc>
          <w:tcPr>
            <w:tcW w:w="11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4F7159" w14:textId="762FE638" w:rsidR="00AB3116" w:rsidRPr="009F314E" w:rsidRDefault="00AB3116" w:rsidP="002746C0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6</w:t>
            </w:r>
            <w:r w:rsidRPr="009F314E">
              <w:rPr>
                <w:sz w:val="22"/>
                <w:szCs w:val="22"/>
              </w:rPr>
              <w:t>.9*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BC2964" w14:textId="77777777" w:rsidR="00AB3116" w:rsidRPr="009F314E" w:rsidRDefault="00AB3116" w:rsidP="002746C0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38CB4CD" w14:textId="663E55BE" w:rsidR="00AB3116" w:rsidRPr="0069297A" w:rsidRDefault="00AB3116" w:rsidP="002746C0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69297A">
              <w:rPr>
                <w:sz w:val="22"/>
                <w:szCs w:val="22"/>
              </w:rPr>
              <w:t>100.05/08.052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6800DD49" w14:textId="28305926" w:rsidR="00AB3116" w:rsidRPr="009F314E" w:rsidRDefault="00AB3116" w:rsidP="002746C0">
            <w:pPr>
              <w:shd w:val="clear" w:color="auto" w:fill="FFFFFF"/>
              <w:ind w:right="115"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Сухой остаток, минерализация</w:t>
            </w:r>
          </w:p>
        </w:tc>
        <w:tc>
          <w:tcPr>
            <w:tcW w:w="25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3617EF" w14:textId="77777777" w:rsidR="00AB3116" w:rsidRPr="009F314E" w:rsidRDefault="00AB3116" w:rsidP="002746C0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0F9ADF41" w14:textId="7253AA63" w:rsidR="00AB3116" w:rsidRPr="009F314E" w:rsidRDefault="00AB3116" w:rsidP="002746C0">
            <w:pPr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МВИ.МН 4218-2012</w:t>
            </w:r>
          </w:p>
        </w:tc>
        <w:tc>
          <w:tcPr>
            <w:tcW w:w="2129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14:paraId="6D38EAF1" w14:textId="77777777" w:rsidR="00AB3116" w:rsidRPr="009F314E" w:rsidRDefault="00AB3116" w:rsidP="002746C0">
            <w:pPr>
              <w:rPr>
                <w:sz w:val="22"/>
                <w:szCs w:val="22"/>
              </w:rPr>
            </w:pPr>
          </w:p>
        </w:tc>
      </w:tr>
      <w:tr w:rsidR="00AB3116" w:rsidRPr="009F314E" w14:paraId="0F8DF156" w14:textId="6C662D3A" w:rsidTr="00B43081">
        <w:trPr>
          <w:trHeight w:val="269"/>
        </w:trPr>
        <w:tc>
          <w:tcPr>
            <w:tcW w:w="11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582199" w14:textId="613CD5C6" w:rsidR="00AB3116" w:rsidRPr="009F314E" w:rsidRDefault="00AB3116" w:rsidP="002746C0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6</w:t>
            </w:r>
            <w:r w:rsidRPr="009F314E">
              <w:rPr>
                <w:sz w:val="22"/>
                <w:szCs w:val="22"/>
              </w:rPr>
              <w:t>.10*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0DC4F3" w14:textId="77777777" w:rsidR="00AB3116" w:rsidRPr="009F314E" w:rsidRDefault="00AB3116" w:rsidP="002746C0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C4953FF" w14:textId="36B3964F" w:rsidR="00AB3116" w:rsidRPr="0069297A" w:rsidRDefault="00AB3116" w:rsidP="002746C0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69297A">
              <w:rPr>
                <w:sz w:val="22"/>
                <w:szCs w:val="22"/>
              </w:rPr>
              <w:t>100.05/08.149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242866E8" w14:textId="6F138EDE" w:rsidR="00AB3116" w:rsidRPr="009F314E" w:rsidRDefault="00AB3116" w:rsidP="002746C0">
            <w:pPr>
              <w:shd w:val="clear" w:color="auto" w:fill="FFFFFF"/>
              <w:ind w:right="115"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Хлориды</w:t>
            </w:r>
          </w:p>
        </w:tc>
        <w:tc>
          <w:tcPr>
            <w:tcW w:w="25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00A321" w14:textId="77777777" w:rsidR="00AB3116" w:rsidRPr="009F314E" w:rsidRDefault="00AB3116" w:rsidP="002746C0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3E257471" w14:textId="0EBC7AB9" w:rsidR="00AB3116" w:rsidRPr="009F314E" w:rsidRDefault="00AB3116" w:rsidP="002746C0">
            <w:pPr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СТБ 17.13.05-39-2015</w:t>
            </w:r>
          </w:p>
        </w:tc>
        <w:tc>
          <w:tcPr>
            <w:tcW w:w="2129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14:paraId="1EA7D024" w14:textId="77777777" w:rsidR="00AB3116" w:rsidRPr="009F314E" w:rsidRDefault="00AB3116" w:rsidP="002746C0">
            <w:pPr>
              <w:jc w:val="both"/>
              <w:rPr>
                <w:sz w:val="22"/>
                <w:szCs w:val="22"/>
              </w:rPr>
            </w:pPr>
          </w:p>
        </w:tc>
      </w:tr>
      <w:tr w:rsidR="00AB3116" w:rsidRPr="009F314E" w14:paraId="36F231D5" w14:textId="49438AA8" w:rsidTr="00B43081">
        <w:trPr>
          <w:trHeight w:val="269"/>
        </w:trPr>
        <w:tc>
          <w:tcPr>
            <w:tcW w:w="11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31EEC3" w14:textId="79D15D88" w:rsidR="00AB3116" w:rsidRPr="009F314E" w:rsidRDefault="00AB3116" w:rsidP="002746C0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6</w:t>
            </w:r>
            <w:r w:rsidRPr="009F314E">
              <w:rPr>
                <w:sz w:val="22"/>
                <w:szCs w:val="22"/>
              </w:rPr>
              <w:t>.11*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A197D2" w14:textId="77777777" w:rsidR="00AB3116" w:rsidRPr="009F314E" w:rsidRDefault="00AB3116" w:rsidP="002746C0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249F2D5" w14:textId="27E44465" w:rsidR="00AB3116" w:rsidRPr="0069297A" w:rsidRDefault="00AB3116" w:rsidP="002746C0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69297A">
              <w:rPr>
                <w:sz w:val="22"/>
                <w:szCs w:val="22"/>
              </w:rPr>
              <w:t>100.05/08.032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79F5C146" w14:textId="14E6C07D" w:rsidR="00AB3116" w:rsidRPr="009F314E" w:rsidRDefault="00AB3116" w:rsidP="002746C0">
            <w:pPr>
              <w:shd w:val="clear" w:color="auto" w:fill="FFFFFF"/>
              <w:ind w:right="115"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Медь</w:t>
            </w:r>
          </w:p>
        </w:tc>
        <w:tc>
          <w:tcPr>
            <w:tcW w:w="25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04954F" w14:textId="77777777" w:rsidR="00AB3116" w:rsidRPr="009F314E" w:rsidRDefault="00AB3116" w:rsidP="002746C0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776495" w14:textId="6FBCCE44" w:rsidR="00AB3116" w:rsidRPr="009F314E" w:rsidRDefault="00AB3116" w:rsidP="002746C0">
            <w:pPr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 xml:space="preserve">МВИ. МН 3369-2010 </w:t>
            </w:r>
          </w:p>
        </w:tc>
        <w:tc>
          <w:tcPr>
            <w:tcW w:w="2129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14:paraId="49D01C24" w14:textId="77777777" w:rsidR="00AB3116" w:rsidRPr="009F314E" w:rsidRDefault="00AB3116" w:rsidP="002746C0">
            <w:pPr>
              <w:rPr>
                <w:sz w:val="22"/>
                <w:szCs w:val="22"/>
              </w:rPr>
            </w:pPr>
          </w:p>
        </w:tc>
      </w:tr>
      <w:tr w:rsidR="00AB3116" w:rsidRPr="009F314E" w14:paraId="211B2A3A" w14:textId="7510ED16" w:rsidTr="00B43081">
        <w:trPr>
          <w:trHeight w:val="269"/>
        </w:trPr>
        <w:tc>
          <w:tcPr>
            <w:tcW w:w="11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3E03C0" w14:textId="04C6B3A6" w:rsidR="00AB3116" w:rsidRPr="009F314E" w:rsidRDefault="00AB3116" w:rsidP="002746C0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6</w:t>
            </w:r>
            <w:r w:rsidRPr="009F314E">
              <w:rPr>
                <w:sz w:val="22"/>
                <w:szCs w:val="22"/>
              </w:rPr>
              <w:t>.12*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22B802" w14:textId="77777777" w:rsidR="00AB3116" w:rsidRPr="009F314E" w:rsidRDefault="00AB3116" w:rsidP="002746C0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FA2E12" w14:textId="3472F1CC" w:rsidR="00AB3116" w:rsidRPr="0069297A" w:rsidRDefault="00AB3116" w:rsidP="002746C0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69297A">
              <w:rPr>
                <w:sz w:val="22"/>
                <w:szCs w:val="22"/>
              </w:rPr>
              <w:t>100.05/08.032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4BC6406E" w14:textId="3A563B2B" w:rsidR="00AB3116" w:rsidRPr="009F314E" w:rsidRDefault="00AB3116" w:rsidP="002746C0">
            <w:pPr>
              <w:shd w:val="clear" w:color="auto" w:fill="FFFFFF"/>
              <w:ind w:right="115"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Цинк</w:t>
            </w:r>
          </w:p>
        </w:tc>
        <w:tc>
          <w:tcPr>
            <w:tcW w:w="25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A29847" w14:textId="77777777" w:rsidR="00AB3116" w:rsidRPr="009F314E" w:rsidRDefault="00AB3116" w:rsidP="002746C0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C83B48" w14:textId="3941F659" w:rsidR="00AB3116" w:rsidRPr="009F314E" w:rsidRDefault="00AB3116" w:rsidP="002746C0">
            <w:pPr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 xml:space="preserve">МВИ. МН 3369-2010 </w:t>
            </w:r>
          </w:p>
        </w:tc>
        <w:tc>
          <w:tcPr>
            <w:tcW w:w="2129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14:paraId="23FF6092" w14:textId="77777777" w:rsidR="00AB3116" w:rsidRPr="009F314E" w:rsidRDefault="00AB3116" w:rsidP="002746C0">
            <w:pPr>
              <w:rPr>
                <w:sz w:val="22"/>
                <w:szCs w:val="22"/>
              </w:rPr>
            </w:pPr>
          </w:p>
        </w:tc>
      </w:tr>
      <w:tr w:rsidR="00AB3116" w:rsidRPr="009F314E" w14:paraId="5F53926B" w14:textId="175FE2C7" w:rsidTr="00B43081">
        <w:trPr>
          <w:trHeight w:val="269"/>
        </w:trPr>
        <w:tc>
          <w:tcPr>
            <w:tcW w:w="11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96570B" w14:textId="08151BA1" w:rsidR="00AB3116" w:rsidRPr="009F314E" w:rsidRDefault="00AB3116" w:rsidP="002746C0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6</w:t>
            </w:r>
            <w:r w:rsidRPr="009F314E">
              <w:rPr>
                <w:sz w:val="22"/>
                <w:szCs w:val="22"/>
              </w:rPr>
              <w:t>.13*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9614FE" w14:textId="77777777" w:rsidR="00AB3116" w:rsidRPr="009F314E" w:rsidRDefault="00AB3116" w:rsidP="002746C0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FB01F81" w14:textId="44297CF9" w:rsidR="00AB3116" w:rsidRPr="0069297A" w:rsidRDefault="00AB3116" w:rsidP="002746C0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69297A">
              <w:rPr>
                <w:sz w:val="22"/>
                <w:szCs w:val="22"/>
              </w:rPr>
              <w:t>100.05/08.032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42B5596D" w14:textId="5E68195E" w:rsidR="00AB3116" w:rsidRPr="009F314E" w:rsidRDefault="00AB3116" w:rsidP="002746C0">
            <w:pPr>
              <w:shd w:val="clear" w:color="auto" w:fill="FFFFFF"/>
              <w:ind w:right="115"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Свинец</w:t>
            </w:r>
          </w:p>
        </w:tc>
        <w:tc>
          <w:tcPr>
            <w:tcW w:w="25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3481F7" w14:textId="77777777" w:rsidR="00AB3116" w:rsidRPr="009F314E" w:rsidRDefault="00AB3116" w:rsidP="002746C0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DAF3AD" w14:textId="329480AF" w:rsidR="00AB3116" w:rsidRPr="009F314E" w:rsidRDefault="00AB3116" w:rsidP="002746C0">
            <w:pPr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МВИ. МН 3369-2010</w:t>
            </w:r>
          </w:p>
        </w:tc>
        <w:tc>
          <w:tcPr>
            <w:tcW w:w="2129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14:paraId="07B14A9E" w14:textId="77777777" w:rsidR="00AB3116" w:rsidRPr="009F314E" w:rsidRDefault="00AB3116" w:rsidP="002746C0">
            <w:pPr>
              <w:rPr>
                <w:sz w:val="22"/>
                <w:szCs w:val="22"/>
              </w:rPr>
            </w:pPr>
          </w:p>
        </w:tc>
      </w:tr>
      <w:tr w:rsidR="00AB3116" w:rsidRPr="009F314E" w14:paraId="2FA205DB" w14:textId="0EEF928A" w:rsidTr="00B43081">
        <w:trPr>
          <w:trHeight w:val="269"/>
        </w:trPr>
        <w:tc>
          <w:tcPr>
            <w:tcW w:w="11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E303A0" w14:textId="014EB071" w:rsidR="00AB3116" w:rsidRPr="009F314E" w:rsidRDefault="00AB3116" w:rsidP="002746C0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6</w:t>
            </w:r>
            <w:r w:rsidRPr="009F314E">
              <w:rPr>
                <w:sz w:val="22"/>
                <w:szCs w:val="22"/>
              </w:rPr>
              <w:t>.14*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0EBD54" w14:textId="77777777" w:rsidR="00AB3116" w:rsidRPr="009F314E" w:rsidRDefault="00AB3116" w:rsidP="002746C0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D824629" w14:textId="79D0B0B7" w:rsidR="00AB3116" w:rsidRPr="0069297A" w:rsidRDefault="00AB3116" w:rsidP="002746C0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69297A">
              <w:rPr>
                <w:sz w:val="22"/>
                <w:szCs w:val="22"/>
              </w:rPr>
              <w:t>100.05/08.156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69CA7C77" w14:textId="6C365899" w:rsidR="00AB3116" w:rsidRPr="009F314E" w:rsidRDefault="00AB3116" w:rsidP="002746C0">
            <w:pPr>
              <w:shd w:val="clear" w:color="auto" w:fill="FFFFFF"/>
              <w:ind w:right="115"/>
              <w:jc w:val="both"/>
              <w:rPr>
                <w:sz w:val="22"/>
                <w:szCs w:val="22"/>
              </w:rPr>
            </w:pPr>
            <w:proofErr w:type="gramStart"/>
            <w:r w:rsidRPr="009F314E">
              <w:rPr>
                <w:sz w:val="22"/>
                <w:szCs w:val="22"/>
              </w:rPr>
              <w:t>Хром</w:t>
            </w:r>
            <w:r w:rsidRPr="009F314E">
              <w:rPr>
                <w:sz w:val="22"/>
                <w:szCs w:val="22"/>
                <w:lang w:val="en-US"/>
              </w:rPr>
              <w:t>(</w:t>
            </w:r>
            <w:proofErr w:type="gramEnd"/>
            <w:r w:rsidRPr="009F314E">
              <w:rPr>
                <w:sz w:val="22"/>
                <w:szCs w:val="22"/>
                <w:lang w:val="en-US"/>
              </w:rPr>
              <w:t>VI)</w:t>
            </w:r>
          </w:p>
        </w:tc>
        <w:tc>
          <w:tcPr>
            <w:tcW w:w="25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15DED0" w14:textId="77777777" w:rsidR="00AB3116" w:rsidRPr="009F314E" w:rsidRDefault="00AB3116" w:rsidP="002746C0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653BFE44" w14:textId="061996F0" w:rsidR="00AB3116" w:rsidRPr="009F314E" w:rsidRDefault="00AB3116" w:rsidP="002746C0">
            <w:pPr>
              <w:pStyle w:val="Default"/>
              <w:rPr>
                <w:color w:val="auto"/>
                <w:sz w:val="22"/>
                <w:szCs w:val="22"/>
              </w:rPr>
            </w:pPr>
            <w:r w:rsidRPr="009F314E">
              <w:rPr>
                <w:color w:val="auto"/>
                <w:sz w:val="22"/>
                <w:szCs w:val="22"/>
              </w:rPr>
              <w:t>ГОСТ 31956-2013 п.5</w:t>
            </w:r>
          </w:p>
        </w:tc>
        <w:tc>
          <w:tcPr>
            <w:tcW w:w="2129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14:paraId="029CAFFD" w14:textId="77777777" w:rsidR="00AB3116" w:rsidRPr="009F314E" w:rsidRDefault="00AB3116" w:rsidP="002746C0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</w:tr>
      <w:tr w:rsidR="00AB3116" w:rsidRPr="009F314E" w14:paraId="198FF66B" w14:textId="719C70B2" w:rsidTr="00B43081">
        <w:trPr>
          <w:trHeight w:val="269"/>
        </w:trPr>
        <w:tc>
          <w:tcPr>
            <w:tcW w:w="11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8F918F" w14:textId="0C318ABC" w:rsidR="00AB3116" w:rsidRPr="009F314E" w:rsidRDefault="00AB3116" w:rsidP="00B71254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6</w:t>
            </w:r>
            <w:r w:rsidRPr="009F314E">
              <w:rPr>
                <w:sz w:val="22"/>
                <w:szCs w:val="22"/>
              </w:rPr>
              <w:t>.16*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CFE2A8" w14:textId="77777777" w:rsidR="00AB3116" w:rsidRPr="009F314E" w:rsidRDefault="00AB3116" w:rsidP="002746C0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371A59" w14:textId="4DBEE4F2" w:rsidR="00AB3116" w:rsidRPr="0069297A" w:rsidRDefault="00AB3116" w:rsidP="002746C0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69297A">
              <w:rPr>
                <w:sz w:val="22"/>
                <w:szCs w:val="22"/>
              </w:rPr>
              <w:t>100.05/08.150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75FAC7EF" w14:textId="7DBFE8FD" w:rsidR="00AB3116" w:rsidRPr="009F314E" w:rsidRDefault="00AB3116" w:rsidP="002746C0">
            <w:pPr>
              <w:shd w:val="clear" w:color="auto" w:fill="FFFFFF"/>
              <w:ind w:right="115"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Сульфат-ион</w:t>
            </w:r>
          </w:p>
        </w:tc>
        <w:tc>
          <w:tcPr>
            <w:tcW w:w="25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D5028D" w14:textId="77777777" w:rsidR="00AB3116" w:rsidRPr="009F314E" w:rsidRDefault="00AB3116" w:rsidP="002746C0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C0351B" w14:textId="77777777" w:rsidR="00AB3116" w:rsidRPr="009F314E" w:rsidRDefault="00AB3116" w:rsidP="002746C0">
            <w:pPr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 xml:space="preserve">СТБ </w:t>
            </w:r>
          </w:p>
          <w:p w14:paraId="286E6138" w14:textId="4EC1FDF6" w:rsidR="00AB3116" w:rsidRPr="009F314E" w:rsidRDefault="00AB3116" w:rsidP="002746C0">
            <w:pPr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17.13.05-42-2015</w:t>
            </w:r>
          </w:p>
        </w:tc>
        <w:tc>
          <w:tcPr>
            <w:tcW w:w="2129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14:paraId="4BD12E75" w14:textId="77777777" w:rsidR="00AB3116" w:rsidRPr="009F314E" w:rsidRDefault="00AB3116" w:rsidP="002746C0">
            <w:pPr>
              <w:rPr>
                <w:sz w:val="22"/>
                <w:szCs w:val="22"/>
              </w:rPr>
            </w:pPr>
          </w:p>
        </w:tc>
      </w:tr>
      <w:tr w:rsidR="00AB3116" w:rsidRPr="009F314E" w14:paraId="4A2E950C" w14:textId="1B7BC6D0" w:rsidTr="00B43081">
        <w:trPr>
          <w:trHeight w:val="269"/>
        </w:trPr>
        <w:tc>
          <w:tcPr>
            <w:tcW w:w="11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F90090" w14:textId="48C8E0CE" w:rsidR="00AB3116" w:rsidRPr="009F314E" w:rsidRDefault="00AB3116" w:rsidP="002746C0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6</w:t>
            </w:r>
            <w:r w:rsidRPr="009F314E">
              <w:rPr>
                <w:sz w:val="22"/>
                <w:szCs w:val="22"/>
              </w:rPr>
              <w:t>.17*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975EF0" w14:textId="77777777" w:rsidR="00AB3116" w:rsidRPr="009F314E" w:rsidRDefault="00AB3116" w:rsidP="002746C0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6221A18" w14:textId="34A7389C" w:rsidR="00AB3116" w:rsidRPr="0069297A" w:rsidRDefault="00AB3116" w:rsidP="002746C0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69297A">
              <w:rPr>
                <w:sz w:val="22"/>
                <w:szCs w:val="22"/>
              </w:rPr>
              <w:t>100.05/08.149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754FDCC3" w14:textId="1AA4C12E" w:rsidR="00AB3116" w:rsidRPr="009F314E" w:rsidRDefault="00AB3116" w:rsidP="002746C0">
            <w:pPr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Кислород</w:t>
            </w:r>
            <w:r>
              <w:rPr>
                <w:sz w:val="22"/>
                <w:szCs w:val="22"/>
              </w:rPr>
              <w:t xml:space="preserve"> </w:t>
            </w:r>
            <w:r w:rsidRPr="009F314E">
              <w:rPr>
                <w:sz w:val="22"/>
                <w:szCs w:val="22"/>
              </w:rPr>
              <w:t>растворенный</w:t>
            </w:r>
          </w:p>
        </w:tc>
        <w:tc>
          <w:tcPr>
            <w:tcW w:w="25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D52113" w14:textId="77777777" w:rsidR="00AB3116" w:rsidRPr="009F314E" w:rsidRDefault="00AB3116" w:rsidP="002746C0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E5272A" w14:textId="0338A634" w:rsidR="00AB3116" w:rsidRPr="009F314E" w:rsidRDefault="00AB3116" w:rsidP="002746C0">
            <w:pPr>
              <w:pStyle w:val="Default"/>
              <w:rPr>
                <w:color w:val="auto"/>
                <w:sz w:val="22"/>
                <w:szCs w:val="22"/>
              </w:rPr>
            </w:pPr>
            <w:r w:rsidRPr="009F314E">
              <w:rPr>
                <w:color w:val="auto"/>
                <w:sz w:val="22"/>
                <w:szCs w:val="22"/>
              </w:rPr>
              <w:t>СТБ 17.13.05-30-2014/</w:t>
            </w:r>
            <w:r w:rsidRPr="009F314E">
              <w:rPr>
                <w:color w:val="auto"/>
                <w:sz w:val="22"/>
                <w:szCs w:val="22"/>
                <w:lang w:val="en-US"/>
              </w:rPr>
              <w:t>ISO</w:t>
            </w:r>
            <w:r w:rsidRPr="009F314E">
              <w:rPr>
                <w:color w:val="auto"/>
                <w:sz w:val="22"/>
                <w:szCs w:val="22"/>
              </w:rPr>
              <w:t xml:space="preserve"> 5813:1983</w:t>
            </w:r>
          </w:p>
        </w:tc>
        <w:tc>
          <w:tcPr>
            <w:tcW w:w="2129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A93C3A" w14:textId="77777777" w:rsidR="00AB3116" w:rsidRPr="009F314E" w:rsidRDefault="00AB3116" w:rsidP="002746C0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</w:tr>
      <w:tr w:rsidR="000427D1" w:rsidRPr="009F314E" w14:paraId="5D849C49" w14:textId="2F8B46BE" w:rsidTr="00B43081">
        <w:trPr>
          <w:trHeight w:val="269"/>
        </w:trPr>
        <w:tc>
          <w:tcPr>
            <w:tcW w:w="11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775EC4" w14:textId="77777777" w:rsidR="006A6100" w:rsidRDefault="006A6100" w:rsidP="002746C0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lastRenderedPageBreak/>
              <w:t>1</w:t>
            </w:r>
            <w:r>
              <w:rPr>
                <w:sz w:val="22"/>
                <w:szCs w:val="22"/>
              </w:rPr>
              <w:t>6</w:t>
            </w:r>
            <w:r w:rsidRPr="009F314E">
              <w:rPr>
                <w:sz w:val="22"/>
                <w:szCs w:val="22"/>
              </w:rPr>
              <w:t>.18*</w:t>
            </w:r>
          </w:p>
          <w:p w14:paraId="3A7B71ED" w14:textId="77777777" w:rsidR="005E3982" w:rsidRDefault="005E3982" w:rsidP="002746C0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  <w:p w14:paraId="2CCE5A27" w14:textId="77777777" w:rsidR="005E3982" w:rsidRDefault="005E3982" w:rsidP="002746C0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  <w:p w14:paraId="036567D5" w14:textId="77777777" w:rsidR="005E3982" w:rsidRDefault="005E3982" w:rsidP="002746C0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  <w:p w14:paraId="058C987F" w14:textId="0884ECA3" w:rsidR="005E3982" w:rsidRPr="009F314E" w:rsidRDefault="005E3982" w:rsidP="002746C0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C2F8A1" w14:textId="77777777" w:rsidR="006A6100" w:rsidRPr="009F314E" w:rsidRDefault="006A6100" w:rsidP="002746C0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BC9370B" w14:textId="735D72BB" w:rsidR="006A6100" w:rsidRPr="0069297A" w:rsidRDefault="006A6100" w:rsidP="002746C0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69297A">
              <w:rPr>
                <w:sz w:val="22"/>
                <w:szCs w:val="22"/>
              </w:rPr>
              <w:t>100.05/01.086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315172E5" w14:textId="6AD7867C" w:rsidR="006A6100" w:rsidRPr="009F314E" w:rsidRDefault="006A6100" w:rsidP="002746C0">
            <w:pPr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Общие колиформные бактерии</w:t>
            </w:r>
          </w:p>
        </w:tc>
        <w:tc>
          <w:tcPr>
            <w:tcW w:w="25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B18320" w14:textId="77777777" w:rsidR="006A6100" w:rsidRPr="009F314E" w:rsidRDefault="006A6100" w:rsidP="002746C0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4CD895" w14:textId="77777777" w:rsidR="006A6100" w:rsidRPr="009F314E" w:rsidRDefault="006A6100" w:rsidP="002746C0">
            <w:pPr>
              <w:pStyle w:val="Default"/>
              <w:rPr>
                <w:color w:val="auto"/>
                <w:sz w:val="22"/>
                <w:szCs w:val="22"/>
              </w:rPr>
            </w:pPr>
            <w:r w:rsidRPr="009F314E">
              <w:rPr>
                <w:color w:val="auto"/>
                <w:sz w:val="22"/>
                <w:szCs w:val="22"/>
              </w:rPr>
              <w:t xml:space="preserve">Инструкция по применению </w:t>
            </w:r>
          </w:p>
          <w:p w14:paraId="3ADAF088" w14:textId="321D8EBE" w:rsidR="006A6100" w:rsidRPr="009F314E" w:rsidRDefault="006A6100" w:rsidP="002746C0">
            <w:pPr>
              <w:pStyle w:val="Default"/>
              <w:rPr>
                <w:color w:val="auto"/>
                <w:sz w:val="22"/>
                <w:szCs w:val="22"/>
              </w:rPr>
            </w:pPr>
            <w:r w:rsidRPr="009F314E">
              <w:rPr>
                <w:color w:val="auto"/>
                <w:sz w:val="22"/>
                <w:szCs w:val="22"/>
              </w:rPr>
              <w:t xml:space="preserve">№ 037-0409, утв. ГГСВ РБ 16.05.2009 </w:t>
            </w:r>
          </w:p>
        </w:tc>
        <w:tc>
          <w:tcPr>
            <w:tcW w:w="212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743143" w14:textId="77777777" w:rsidR="006A6100" w:rsidRPr="009F314E" w:rsidRDefault="006A6100" w:rsidP="002746C0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</w:tr>
      <w:tr w:rsidR="005E3982" w:rsidRPr="009F314E" w14:paraId="438D01A4" w14:textId="793A146C" w:rsidTr="00B43081">
        <w:trPr>
          <w:trHeight w:val="269"/>
        </w:trPr>
        <w:tc>
          <w:tcPr>
            <w:tcW w:w="11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74F3F6" w14:textId="630B4C4E" w:rsidR="005E3982" w:rsidRPr="009F314E" w:rsidRDefault="005E3982" w:rsidP="002746C0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6</w:t>
            </w:r>
            <w:r w:rsidRPr="009F314E">
              <w:rPr>
                <w:sz w:val="22"/>
                <w:szCs w:val="22"/>
              </w:rPr>
              <w:t>.19*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BFEAA6" w14:textId="675D3A88" w:rsidR="005E3982" w:rsidRPr="009F314E" w:rsidRDefault="005E3982" w:rsidP="002746C0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699CAAE" w14:textId="7FB0ED6A" w:rsidR="005E3982" w:rsidRPr="0069297A" w:rsidRDefault="005E3982" w:rsidP="002746C0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69297A">
              <w:rPr>
                <w:sz w:val="22"/>
                <w:szCs w:val="22"/>
              </w:rPr>
              <w:t>100.05/01.086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D413BA" w14:textId="77777777" w:rsidR="005E3982" w:rsidRPr="009F314E" w:rsidRDefault="005E3982" w:rsidP="002746C0">
            <w:pPr>
              <w:jc w:val="both"/>
              <w:rPr>
                <w:sz w:val="22"/>
                <w:szCs w:val="22"/>
              </w:rPr>
            </w:pPr>
            <w:proofErr w:type="spellStart"/>
            <w:r w:rsidRPr="009F314E">
              <w:rPr>
                <w:sz w:val="22"/>
                <w:szCs w:val="22"/>
              </w:rPr>
              <w:t>Термотолерантные</w:t>
            </w:r>
            <w:proofErr w:type="spellEnd"/>
            <w:r w:rsidRPr="009F314E">
              <w:rPr>
                <w:sz w:val="22"/>
                <w:szCs w:val="22"/>
              </w:rPr>
              <w:t xml:space="preserve"> </w:t>
            </w:r>
          </w:p>
          <w:p w14:paraId="65015006" w14:textId="1505BE9C" w:rsidR="005E3982" w:rsidRPr="009F314E" w:rsidRDefault="005E3982" w:rsidP="002746C0">
            <w:pPr>
              <w:shd w:val="clear" w:color="auto" w:fill="FFFFFF"/>
              <w:ind w:right="115"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колиформные бактерии</w:t>
            </w:r>
          </w:p>
        </w:tc>
        <w:tc>
          <w:tcPr>
            <w:tcW w:w="25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67D5B6" w14:textId="77777777" w:rsidR="005E3982" w:rsidRPr="009F314E" w:rsidRDefault="005E3982" w:rsidP="002746C0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8B1B5A" w14:textId="77777777" w:rsidR="005E3982" w:rsidRPr="009F314E" w:rsidRDefault="005E3982" w:rsidP="002746C0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  <w:tc>
          <w:tcPr>
            <w:tcW w:w="2129" w:type="dxa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4DE5F935" w14:textId="77777777" w:rsidR="005E3982" w:rsidRDefault="005E3982" w:rsidP="005E3982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Лабораторный </w:t>
            </w:r>
          </w:p>
          <w:p w14:paraId="0A964544" w14:textId="77777777" w:rsidR="005E3982" w:rsidRDefault="005E3982" w:rsidP="005E3982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отдел, группа микробиологических исследований </w:t>
            </w:r>
          </w:p>
          <w:p w14:paraId="41EC0178" w14:textId="77777777" w:rsidR="005E3982" w:rsidRDefault="005E3982" w:rsidP="005E3982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(ул.Октябрьская,33,</w:t>
            </w:r>
          </w:p>
          <w:p w14:paraId="1355E459" w14:textId="1601222D" w:rsidR="005E3982" w:rsidRPr="009F314E" w:rsidRDefault="005E3982" w:rsidP="005E3982">
            <w:pPr>
              <w:pStyle w:val="Default"/>
              <w:rPr>
                <w:color w:val="auto"/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г.Рогачёв</w:t>
            </w:r>
            <w:proofErr w:type="spellEnd"/>
            <w:r>
              <w:rPr>
                <w:sz w:val="22"/>
                <w:szCs w:val="22"/>
              </w:rPr>
              <w:t>, Гомельская область</w:t>
            </w:r>
          </w:p>
        </w:tc>
      </w:tr>
      <w:tr w:rsidR="005E3982" w:rsidRPr="009F314E" w14:paraId="093AD32E" w14:textId="46AD4ED0" w:rsidTr="00B43081">
        <w:trPr>
          <w:trHeight w:val="790"/>
        </w:trPr>
        <w:tc>
          <w:tcPr>
            <w:tcW w:w="1130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14:paraId="3BA0BB75" w14:textId="685D0808" w:rsidR="005E3982" w:rsidRPr="009F314E" w:rsidRDefault="005E3982" w:rsidP="002746C0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6</w:t>
            </w:r>
            <w:r w:rsidRPr="009F314E">
              <w:rPr>
                <w:sz w:val="22"/>
                <w:szCs w:val="22"/>
              </w:rPr>
              <w:t>.20*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44517F" w14:textId="01A90110" w:rsidR="005E3982" w:rsidRPr="009F314E" w:rsidRDefault="005E3982" w:rsidP="002746C0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14:paraId="77F72E61" w14:textId="71F1EB01" w:rsidR="005E3982" w:rsidRPr="00FD2FDD" w:rsidRDefault="005E3982" w:rsidP="002746C0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FD2FDD">
              <w:rPr>
                <w:sz w:val="22"/>
                <w:szCs w:val="22"/>
              </w:rPr>
              <w:t>100.05/01.086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14:paraId="60BB36BF" w14:textId="4F1B4A2A" w:rsidR="005E3982" w:rsidRPr="009F314E" w:rsidRDefault="005E3982" w:rsidP="002746C0">
            <w:pPr>
              <w:shd w:val="clear" w:color="auto" w:fill="FFFFFF"/>
              <w:ind w:right="115"/>
              <w:jc w:val="both"/>
              <w:rPr>
                <w:sz w:val="22"/>
                <w:szCs w:val="22"/>
              </w:rPr>
            </w:pPr>
            <w:proofErr w:type="spellStart"/>
            <w:r w:rsidRPr="009F314E">
              <w:rPr>
                <w:sz w:val="22"/>
                <w:szCs w:val="22"/>
              </w:rPr>
              <w:t>Колифаги</w:t>
            </w:r>
            <w:proofErr w:type="spellEnd"/>
          </w:p>
        </w:tc>
        <w:tc>
          <w:tcPr>
            <w:tcW w:w="25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3032CE" w14:textId="12650FD4" w:rsidR="005E3982" w:rsidRPr="009F314E" w:rsidRDefault="005E3982" w:rsidP="002746C0">
            <w:pPr>
              <w:tabs>
                <w:tab w:val="left" w:pos="284"/>
              </w:tabs>
              <w:ind w:left="-57" w:right="-38"/>
              <w:jc w:val="both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2F9EBDC" w14:textId="77777777" w:rsidR="005E3982" w:rsidRPr="009F314E" w:rsidRDefault="005E3982" w:rsidP="002746C0">
            <w:pPr>
              <w:pStyle w:val="Default"/>
              <w:rPr>
                <w:color w:val="auto"/>
                <w:sz w:val="22"/>
                <w:szCs w:val="22"/>
              </w:rPr>
            </w:pPr>
            <w:r w:rsidRPr="009F314E">
              <w:rPr>
                <w:color w:val="auto"/>
                <w:sz w:val="22"/>
                <w:szCs w:val="22"/>
              </w:rPr>
              <w:t xml:space="preserve">Инструкция по применению </w:t>
            </w:r>
          </w:p>
          <w:p w14:paraId="5EAC554E" w14:textId="38DA32C9" w:rsidR="005E3982" w:rsidRPr="009F314E" w:rsidRDefault="005E3982" w:rsidP="002746C0">
            <w:pPr>
              <w:pStyle w:val="Default"/>
              <w:rPr>
                <w:color w:val="auto"/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№ 037-0409, утв. ГГСВ РБ 16.05.2009</w:t>
            </w:r>
          </w:p>
        </w:tc>
        <w:tc>
          <w:tcPr>
            <w:tcW w:w="2129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05EBD22B" w14:textId="18A6B121" w:rsidR="005E3982" w:rsidRPr="009F314E" w:rsidRDefault="005E3982" w:rsidP="005E3982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</w:tr>
      <w:tr w:rsidR="005E3982" w:rsidRPr="009F314E" w14:paraId="4276DCF4" w14:textId="23C883E1" w:rsidTr="00B43081">
        <w:trPr>
          <w:trHeight w:val="269"/>
        </w:trPr>
        <w:tc>
          <w:tcPr>
            <w:tcW w:w="11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B986B2" w14:textId="212C64F4" w:rsidR="005E3982" w:rsidRPr="009F314E" w:rsidRDefault="005E3982" w:rsidP="002746C0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6</w:t>
            </w:r>
            <w:r w:rsidRPr="009F314E">
              <w:rPr>
                <w:sz w:val="22"/>
                <w:szCs w:val="22"/>
              </w:rPr>
              <w:t>.21*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71509A" w14:textId="239D3269" w:rsidR="005E3982" w:rsidRPr="009F314E" w:rsidRDefault="005E3982" w:rsidP="002746C0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42DFA31" w14:textId="70EA1D90" w:rsidR="005E3982" w:rsidRPr="00FD2FDD" w:rsidRDefault="005E3982" w:rsidP="002746C0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FD2FDD">
              <w:rPr>
                <w:sz w:val="22"/>
                <w:szCs w:val="22"/>
              </w:rPr>
              <w:t>100.05/01.086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365C2F22" w14:textId="77777777" w:rsidR="005E3982" w:rsidRDefault="005E3982" w:rsidP="002746C0">
            <w:pPr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 xml:space="preserve">Патогенные </w:t>
            </w:r>
            <w:proofErr w:type="spellStart"/>
            <w:r w:rsidRPr="009F314E">
              <w:rPr>
                <w:sz w:val="22"/>
                <w:szCs w:val="22"/>
              </w:rPr>
              <w:t>энтеробактерии</w:t>
            </w:r>
            <w:proofErr w:type="spellEnd"/>
          </w:p>
          <w:p w14:paraId="72E3DFE5" w14:textId="6C02576C" w:rsidR="005E3982" w:rsidRPr="009F314E" w:rsidRDefault="005E3982" w:rsidP="002746C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1159F1" w14:textId="5C70F9AC" w:rsidR="005E3982" w:rsidRPr="009F314E" w:rsidRDefault="005E3982" w:rsidP="002746C0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129AAE3F" w14:textId="25DB1706" w:rsidR="005E3982" w:rsidRPr="009F314E" w:rsidRDefault="005E3982" w:rsidP="002746C0">
            <w:pPr>
              <w:pStyle w:val="Default"/>
              <w:rPr>
                <w:color w:val="auto"/>
                <w:sz w:val="22"/>
                <w:szCs w:val="22"/>
              </w:rPr>
            </w:pPr>
            <w:r w:rsidRPr="009F314E">
              <w:rPr>
                <w:color w:val="auto"/>
                <w:sz w:val="22"/>
                <w:szCs w:val="22"/>
              </w:rPr>
              <w:t xml:space="preserve">АМИ.ВТ 0025-2025 </w:t>
            </w:r>
          </w:p>
        </w:tc>
        <w:tc>
          <w:tcPr>
            <w:tcW w:w="2129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346A7E23" w14:textId="77777777" w:rsidR="005E3982" w:rsidRPr="009F314E" w:rsidRDefault="005E3982" w:rsidP="002746C0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</w:tr>
      <w:tr w:rsidR="005E3982" w:rsidRPr="009F314E" w14:paraId="423F85F7" w14:textId="3F69A498" w:rsidTr="00B43081">
        <w:trPr>
          <w:trHeight w:val="269"/>
        </w:trPr>
        <w:tc>
          <w:tcPr>
            <w:tcW w:w="11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AD82F8" w14:textId="39E5C6C3" w:rsidR="005E3982" w:rsidRPr="009F314E" w:rsidRDefault="005E3982" w:rsidP="002746C0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6</w:t>
            </w:r>
            <w:r w:rsidRPr="009F314E">
              <w:rPr>
                <w:sz w:val="22"/>
                <w:szCs w:val="22"/>
              </w:rPr>
              <w:t>.22*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1864E31" w14:textId="44237948" w:rsidR="005E3982" w:rsidRPr="009F314E" w:rsidRDefault="005E3982" w:rsidP="002746C0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8728F6E" w14:textId="7476F747" w:rsidR="005E3982" w:rsidRPr="00FD2FDD" w:rsidRDefault="005E3982" w:rsidP="002746C0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FD2FDD">
              <w:rPr>
                <w:sz w:val="22"/>
                <w:szCs w:val="22"/>
              </w:rPr>
              <w:t>100.05/07.096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3DF562CD" w14:textId="6735263D" w:rsidR="005E3982" w:rsidRPr="009F314E" w:rsidRDefault="005E3982" w:rsidP="002746C0">
            <w:pPr>
              <w:shd w:val="clear" w:color="auto" w:fill="FFFFFF"/>
              <w:ind w:right="115"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Жизнеспособные яйца гельминтов, жизнеспособные цисты патогенных кишечных простейших</w:t>
            </w:r>
          </w:p>
        </w:tc>
        <w:tc>
          <w:tcPr>
            <w:tcW w:w="25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DC2546" w14:textId="3FFF4D13" w:rsidR="005E3982" w:rsidRPr="009F314E" w:rsidRDefault="005E3982" w:rsidP="002746C0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610EF807" w14:textId="77777777" w:rsidR="005E3982" w:rsidRPr="009F314E" w:rsidRDefault="005E3982" w:rsidP="002746C0">
            <w:pPr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 xml:space="preserve">Инструкция по применению № 107-1207, утв. ГГСВ </w:t>
            </w:r>
            <w:proofErr w:type="gramStart"/>
            <w:r w:rsidRPr="009F314E">
              <w:rPr>
                <w:sz w:val="22"/>
                <w:szCs w:val="22"/>
              </w:rPr>
              <w:t>РБ  21.01.2008</w:t>
            </w:r>
            <w:proofErr w:type="gramEnd"/>
          </w:p>
          <w:p w14:paraId="5D605CB2" w14:textId="164DFCE3" w:rsidR="005E3982" w:rsidRPr="009F314E" w:rsidRDefault="005E3982" w:rsidP="002746C0">
            <w:pPr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Инструкция   № 65-0605, утв. ГГСВ Республики Беларусь 13.06.2005</w:t>
            </w:r>
          </w:p>
        </w:tc>
        <w:tc>
          <w:tcPr>
            <w:tcW w:w="2129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685805B9" w14:textId="77777777" w:rsidR="005E3982" w:rsidRPr="009F314E" w:rsidRDefault="005E3982" w:rsidP="002746C0">
            <w:pPr>
              <w:rPr>
                <w:sz w:val="22"/>
                <w:szCs w:val="22"/>
              </w:rPr>
            </w:pPr>
          </w:p>
        </w:tc>
      </w:tr>
      <w:tr w:rsidR="005E3982" w:rsidRPr="009F314E" w14:paraId="22A2FAC7" w14:textId="61B6371B" w:rsidTr="00B43081">
        <w:trPr>
          <w:trHeight w:val="269"/>
        </w:trPr>
        <w:tc>
          <w:tcPr>
            <w:tcW w:w="11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3554AC" w14:textId="07BB0707" w:rsidR="005E3982" w:rsidRPr="009F314E" w:rsidRDefault="005E3982" w:rsidP="002746C0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6</w:t>
            </w:r>
            <w:r w:rsidRPr="009F314E">
              <w:rPr>
                <w:sz w:val="22"/>
                <w:szCs w:val="22"/>
              </w:rPr>
              <w:t>.23*</w:t>
            </w:r>
          </w:p>
        </w:tc>
        <w:tc>
          <w:tcPr>
            <w:tcW w:w="1985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FE3448" w14:textId="2C8E29A5" w:rsidR="005E3982" w:rsidRPr="009F314E" w:rsidRDefault="005E3982" w:rsidP="003B57C8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DB373C1" w14:textId="023A459C" w:rsidR="005E3982" w:rsidRPr="00FD2FDD" w:rsidRDefault="005E3982" w:rsidP="002746C0">
            <w:pPr>
              <w:jc w:val="both"/>
              <w:rPr>
                <w:sz w:val="22"/>
                <w:szCs w:val="22"/>
              </w:rPr>
            </w:pPr>
            <w:r w:rsidRPr="00FD2FDD">
              <w:rPr>
                <w:sz w:val="22"/>
                <w:szCs w:val="22"/>
              </w:rPr>
              <w:t>10.0501.086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6C8490" w14:textId="77777777" w:rsidR="005E3982" w:rsidRPr="009F314E" w:rsidRDefault="005E3982" w:rsidP="002746C0">
            <w:pPr>
              <w:shd w:val="clear" w:color="auto" w:fill="FFFFFF"/>
              <w:ind w:right="115"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Выделение возбудителя холеры и идентификация культур холерных вибрионов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264CCC" w14:textId="77777777" w:rsidR="005E3982" w:rsidRPr="009F314E" w:rsidRDefault="005E3982" w:rsidP="002746C0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 xml:space="preserve">Инструкция </w:t>
            </w:r>
          </w:p>
          <w:p w14:paraId="665D08B2" w14:textId="77777777" w:rsidR="005E3982" w:rsidRPr="009F314E" w:rsidRDefault="005E3982" w:rsidP="002746C0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 xml:space="preserve">1.2.11-17-8-2004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48EB49DC" w14:textId="77777777" w:rsidR="005E3982" w:rsidRPr="009F314E" w:rsidRDefault="005E3982" w:rsidP="002746C0">
            <w:pPr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 xml:space="preserve">Инструкция 1.2.11-17-8-2004 </w:t>
            </w:r>
          </w:p>
          <w:p w14:paraId="057D5C03" w14:textId="77777777" w:rsidR="005E3982" w:rsidRPr="009F314E" w:rsidRDefault="005E3982" w:rsidP="002746C0">
            <w:pPr>
              <w:jc w:val="both"/>
              <w:rPr>
                <w:sz w:val="22"/>
                <w:szCs w:val="22"/>
              </w:rPr>
            </w:pPr>
          </w:p>
          <w:p w14:paraId="6F6CCB1A" w14:textId="77777777" w:rsidR="005E3982" w:rsidRPr="009F314E" w:rsidRDefault="005E3982" w:rsidP="002746C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29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247BDA3D" w14:textId="77777777" w:rsidR="005E3982" w:rsidRPr="009F314E" w:rsidRDefault="005E3982" w:rsidP="002746C0">
            <w:pPr>
              <w:jc w:val="both"/>
              <w:rPr>
                <w:sz w:val="22"/>
                <w:szCs w:val="22"/>
              </w:rPr>
            </w:pPr>
          </w:p>
        </w:tc>
      </w:tr>
      <w:tr w:rsidR="005E3982" w:rsidRPr="009F314E" w14:paraId="3FE2964A" w14:textId="3E0962E7" w:rsidTr="00B43081">
        <w:trPr>
          <w:trHeight w:val="269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7B6208" w14:textId="56265ECA" w:rsidR="005E3982" w:rsidRPr="009F314E" w:rsidRDefault="005E3982" w:rsidP="002746C0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6</w:t>
            </w:r>
            <w:r w:rsidRPr="009F314E">
              <w:rPr>
                <w:sz w:val="22"/>
                <w:szCs w:val="22"/>
              </w:rPr>
              <w:t>.2</w:t>
            </w:r>
            <w:r>
              <w:rPr>
                <w:sz w:val="22"/>
                <w:szCs w:val="22"/>
              </w:rPr>
              <w:t>4</w:t>
            </w:r>
            <w:r w:rsidRPr="009F314E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6CC085" w14:textId="77777777" w:rsidR="005E3982" w:rsidRPr="009F314E" w:rsidRDefault="005E3982" w:rsidP="002746C0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15DC639" w14:textId="0624811D" w:rsidR="005E3982" w:rsidRPr="00FD2FDD" w:rsidRDefault="005E3982" w:rsidP="002746C0">
            <w:pPr>
              <w:jc w:val="both"/>
              <w:rPr>
                <w:sz w:val="22"/>
                <w:szCs w:val="22"/>
              </w:rPr>
            </w:pPr>
            <w:r w:rsidRPr="00FD2FDD">
              <w:rPr>
                <w:sz w:val="22"/>
                <w:szCs w:val="22"/>
              </w:rPr>
              <w:t>10.05/01.086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8A7B15" w14:textId="77777777" w:rsidR="005E3982" w:rsidRPr="009F314E" w:rsidRDefault="005E3982" w:rsidP="002746C0">
            <w:pPr>
              <w:shd w:val="clear" w:color="auto" w:fill="FFFFFF"/>
              <w:ind w:right="115"/>
              <w:jc w:val="both"/>
              <w:rPr>
                <w:sz w:val="22"/>
                <w:szCs w:val="22"/>
                <w:highlight w:val="yellow"/>
              </w:rPr>
            </w:pPr>
            <w:r w:rsidRPr="009F314E">
              <w:rPr>
                <w:sz w:val="22"/>
                <w:szCs w:val="22"/>
              </w:rPr>
              <w:t>Индикация ПБА в период особой обстановки и при проведении тренировочных и контрольных учений</w:t>
            </w:r>
          </w:p>
        </w:tc>
        <w:tc>
          <w:tcPr>
            <w:tcW w:w="2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A0B092" w14:textId="77777777" w:rsidR="005E3982" w:rsidRPr="009F314E" w:rsidRDefault="005E3982" w:rsidP="002746C0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9F314E">
              <w:rPr>
                <w:color w:val="auto"/>
                <w:sz w:val="22"/>
                <w:szCs w:val="22"/>
              </w:rPr>
              <w:t xml:space="preserve">Инструкция 1.2.11-17-8-2004, утв. постановлением ГГСВ РБ от 21.04.2004 № 43 </w:t>
            </w:r>
          </w:p>
          <w:p w14:paraId="5BA27FA5" w14:textId="77777777" w:rsidR="005E3982" w:rsidRPr="009F314E" w:rsidRDefault="005E3982" w:rsidP="002746C0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9F314E">
              <w:rPr>
                <w:color w:val="auto"/>
                <w:sz w:val="22"/>
                <w:szCs w:val="22"/>
              </w:rPr>
              <w:t xml:space="preserve">Инструкция 4.2.10-19-84-2005, утв. постановлением ГГСВ РБ от 14.12.2005 № 223 </w:t>
            </w:r>
          </w:p>
          <w:p w14:paraId="0407B609" w14:textId="32A2828F" w:rsidR="005E3982" w:rsidRPr="009F314E" w:rsidRDefault="005E3982" w:rsidP="002746C0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9F314E">
              <w:rPr>
                <w:color w:val="auto"/>
                <w:sz w:val="22"/>
                <w:szCs w:val="22"/>
              </w:rPr>
              <w:lastRenderedPageBreak/>
              <w:t>Инструкция 4.2.10-19-65-2005, утв. постановлением ГГСВ РБ от 21.11.2005 № 185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353F7F76" w14:textId="77777777" w:rsidR="005E3982" w:rsidRPr="009F314E" w:rsidRDefault="005E3982" w:rsidP="002746C0">
            <w:pPr>
              <w:pStyle w:val="Default"/>
              <w:rPr>
                <w:color w:val="auto"/>
                <w:sz w:val="22"/>
                <w:szCs w:val="22"/>
              </w:rPr>
            </w:pPr>
            <w:r w:rsidRPr="009F314E">
              <w:rPr>
                <w:color w:val="auto"/>
                <w:sz w:val="22"/>
                <w:szCs w:val="22"/>
              </w:rPr>
              <w:lastRenderedPageBreak/>
              <w:t xml:space="preserve">Инструкция 1.2.11-17-8-2004, утв. постановлением ГГСВ РБ от 21.04.2004 № 43 </w:t>
            </w:r>
          </w:p>
          <w:p w14:paraId="60099753" w14:textId="77777777" w:rsidR="005E3982" w:rsidRPr="009F314E" w:rsidRDefault="005E3982" w:rsidP="002746C0">
            <w:pPr>
              <w:pStyle w:val="Default"/>
              <w:rPr>
                <w:color w:val="auto"/>
                <w:sz w:val="22"/>
                <w:szCs w:val="22"/>
              </w:rPr>
            </w:pPr>
            <w:r w:rsidRPr="009F314E">
              <w:rPr>
                <w:color w:val="auto"/>
                <w:sz w:val="22"/>
                <w:szCs w:val="22"/>
              </w:rPr>
              <w:t xml:space="preserve">Инструкция 4.2.10-19-84-2005, утв. постановлением ГГСВ РБ от 14.12.2005 № 223 </w:t>
            </w:r>
          </w:p>
          <w:p w14:paraId="328EE8B6" w14:textId="6AFF339A" w:rsidR="005E3982" w:rsidRPr="009F314E" w:rsidRDefault="005E3982" w:rsidP="002746C0">
            <w:pPr>
              <w:pStyle w:val="Default"/>
              <w:rPr>
                <w:color w:val="auto"/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lastRenderedPageBreak/>
              <w:t xml:space="preserve">Инструкция 4.2.10-19-65-2005, утв. постановлением ГГСВ РБ от 21.11.2005 № 185 </w:t>
            </w:r>
          </w:p>
        </w:tc>
        <w:tc>
          <w:tcPr>
            <w:tcW w:w="2129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6C763524" w14:textId="77777777" w:rsidR="005E3982" w:rsidRPr="009F314E" w:rsidRDefault="005E3982" w:rsidP="002746C0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</w:tr>
      <w:tr w:rsidR="000427D1" w:rsidRPr="009F314E" w14:paraId="0C67B1E3" w14:textId="472358A6" w:rsidTr="00B43081">
        <w:trPr>
          <w:trHeight w:val="3600"/>
        </w:trPr>
        <w:tc>
          <w:tcPr>
            <w:tcW w:w="11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2AC6F18" w14:textId="6A401C33" w:rsidR="006A6100" w:rsidRPr="005D1D63" w:rsidRDefault="006A6100" w:rsidP="002746C0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5D1D63">
              <w:rPr>
                <w:sz w:val="22"/>
                <w:szCs w:val="22"/>
              </w:rPr>
              <w:t>17.1</w:t>
            </w:r>
            <w:r w:rsidRPr="005D1D63">
              <w:rPr>
                <w:sz w:val="22"/>
                <w:szCs w:val="22"/>
                <w:lang w:val="en-US"/>
              </w:rPr>
              <w:t>*</w:t>
            </w:r>
            <w:r w:rsidRPr="005D1D63">
              <w:rPr>
                <w:sz w:val="22"/>
                <w:szCs w:val="22"/>
              </w:rPr>
              <w:t>**</w:t>
            </w:r>
          </w:p>
          <w:p w14:paraId="5C2EE03B" w14:textId="77777777" w:rsidR="006A6100" w:rsidRPr="005D1D63" w:rsidRDefault="006A6100" w:rsidP="002746C0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  <w:p w14:paraId="0D5D22A9" w14:textId="77777777" w:rsidR="006A6100" w:rsidRPr="000427D1" w:rsidRDefault="006A6100" w:rsidP="002746C0">
            <w:pPr>
              <w:shd w:val="clear" w:color="auto" w:fill="FFFFFF"/>
              <w:jc w:val="both"/>
              <w:rPr>
                <w:color w:val="EE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49075E19" w14:textId="77777777" w:rsidR="006A6100" w:rsidRPr="009F314E" w:rsidRDefault="006A6100" w:rsidP="002746C0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Почва</w:t>
            </w:r>
          </w:p>
          <w:p w14:paraId="5057F102" w14:textId="77777777" w:rsidR="006A6100" w:rsidRPr="009F314E" w:rsidRDefault="006A6100" w:rsidP="002746C0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574FD1B" w14:textId="265BC38A" w:rsidR="006A6100" w:rsidRPr="006D5335" w:rsidRDefault="006A6100" w:rsidP="002746C0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6D5335">
              <w:rPr>
                <w:sz w:val="22"/>
                <w:szCs w:val="22"/>
              </w:rPr>
              <w:t>100.06/42.000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41EBBEA" w14:textId="77777777" w:rsidR="006A6100" w:rsidRPr="009F314E" w:rsidRDefault="006A6100" w:rsidP="002746C0">
            <w:pPr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Отбор проб</w:t>
            </w:r>
          </w:p>
          <w:p w14:paraId="0A1BE850" w14:textId="77777777" w:rsidR="006A6100" w:rsidRPr="009F314E" w:rsidRDefault="006A6100" w:rsidP="002746C0">
            <w:pPr>
              <w:jc w:val="both"/>
              <w:rPr>
                <w:sz w:val="22"/>
                <w:szCs w:val="22"/>
              </w:rPr>
            </w:pPr>
          </w:p>
          <w:p w14:paraId="6BABF28B" w14:textId="77777777" w:rsidR="006A6100" w:rsidRPr="009F314E" w:rsidRDefault="006A6100" w:rsidP="006922EE">
            <w:pPr>
              <w:ind w:firstLine="708"/>
              <w:jc w:val="both"/>
              <w:rPr>
                <w:sz w:val="22"/>
                <w:szCs w:val="22"/>
              </w:rPr>
            </w:pPr>
          </w:p>
        </w:tc>
        <w:tc>
          <w:tcPr>
            <w:tcW w:w="254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E84A227" w14:textId="77777777" w:rsidR="006A6100" w:rsidRPr="009F314E" w:rsidRDefault="006A6100" w:rsidP="002746C0">
            <w:pPr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17.4.3.01-83</w:t>
            </w:r>
          </w:p>
          <w:p w14:paraId="014D7C20" w14:textId="77777777" w:rsidR="006A6100" w:rsidRPr="009F314E" w:rsidRDefault="006A6100" w:rsidP="002746C0">
            <w:pPr>
              <w:ind w:right="-108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17.4.4.02-84</w:t>
            </w:r>
          </w:p>
          <w:p w14:paraId="149F95D2" w14:textId="77777777" w:rsidR="006A6100" w:rsidRPr="009F314E" w:rsidRDefault="006A6100" w:rsidP="002746C0">
            <w:pPr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 xml:space="preserve">Инструкция </w:t>
            </w:r>
          </w:p>
          <w:p w14:paraId="494343A0" w14:textId="77777777" w:rsidR="006A6100" w:rsidRPr="009F314E" w:rsidRDefault="006A6100" w:rsidP="002746C0">
            <w:pPr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 xml:space="preserve">2.1.7.11-12-5-2004 </w:t>
            </w:r>
          </w:p>
          <w:p w14:paraId="34862828" w14:textId="77777777" w:rsidR="006A6100" w:rsidRPr="009F314E" w:rsidRDefault="006A6100" w:rsidP="002746C0">
            <w:pPr>
              <w:suppressAutoHyphens/>
              <w:jc w:val="both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FEE74CD" w14:textId="77777777" w:rsidR="00D24FF9" w:rsidRPr="00D24FF9" w:rsidRDefault="00D24FF9" w:rsidP="00D24FF9">
            <w:pPr>
              <w:rPr>
                <w:sz w:val="22"/>
                <w:szCs w:val="22"/>
              </w:rPr>
            </w:pPr>
            <w:r w:rsidRPr="00D24FF9">
              <w:rPr>
                <w:sz w:val="22"/>
                <w:szCs w:val="22"/>
              </w:rPr>
              <w:t xml:space="preserve">ГОСТ 17.4.3.01-83 </w:t>
            </w:r>
          </w:p>
          <w:p w14:paraId="3A03B065" w14:textId="77777777" w:rsidR="00D24FF9" w:rsidRPr="00D24FF9" w:rsidRDefault="00D24FF9" w:rsidP="00D24FF9">
            <w:pPr>
              <w:rPr>
                <w:sz w:val="22"/>
                <w:szCs w:val="22"/>
              </w:rPr>
            </w:pPr>
            <w:r w:rsidRPr="00D24FF9">
              <w:rPr>
                <w:sz w:val="22"/>
                <w:szCs w:val="22"/>
              </w:rPr>
              <w:t xml:space="preserve">ГОСТ </w:t>
            </w:r>
            <w:r w:rsidRPr="00D24FF9">
              <w:rPr>
                <w:sz w:val="22"/>
                <w:szCs w:val="22"/>
                <w:lang w:val="en-US"/>
              </w:rPr>
              <w:t>ISO</w:t>
            </w:r>
            <w:r w:rsidRPr="00D24FF9">
              <w:rPr>
                <w:sz w:val="22"/>
                <w:szCs w:val="22"/>
              </w:rPr>
              <w:t xml:space="preserve"> </w:t>
            </w:r>
          </w:p>
          <w:p w14:paraId="3A92D6F4" w14:textId="77777777" w:rsidR="00D24FF9" w:rsidRPr="00D24FF9" w:rsidRDefault="00D24FF9" w:rsidP="00D24FF9">
            <w:pPr>
              <w:rPr>
                <w:sz w:val="22"/>
                <w:szCs w:val="22"/>
              </w:rPr>
            </w:pPr>
            <w:r w:rsidRPr="00D24FF9">
              <w:rPr>
                <w:sz w:val="22"/>
                <w:szCs w:val="22"/>
              </w:rPr>
              <w:t xml:space="preserve">11464-2015 </w:t>
            </w:r>
          </w:p>
          <w:p w14:paraId="2E4D1453" w14:textId="77777777" w:rsidR="00D24FF9" w:rsidRPr="00D24FF9" w:rsidRDefault="00D24FF9" w:rsidP="00D24FF9">
            <w:pPr>
              <w:rPr>
                <w:sz w:val="22"/>
                <w:szCs w:val="22"/>
              </w:rPr>
            </w:pPr>
            <w:r w:rsidRPr="00D24FF9">
              <w:rPr>
                <w:sz w:val="22"/>
                <w:szCs w:val="22"/>
              </w:rPr>
              <w:t xml:space="preserve">ГОСТ 17.4.4.02-84 </w:t>
            </w:r>
          </w:p>
          <w:p w14:paraId="5E118B25" w14:textId="77777777" w:rsidR="00D24FF9" w:rsidRPr="00D24FF9" w:rsidRDefault="00D24FF9" w:rsidP="00D24FF9">
            <w:pPr>
              <w:rPr>
                <w:sz w:val="22"/>
                <w:szCs w:val="22"/>
              </w:rPr>
            </w:pPr>
            <w:r w:rsidRPr="00D24FF9">
              <w:rPr>
                <w:sz w:val="22"/>
                <w:szCs w:val="22"/>
              </w:rPr>
              <w:t>Инструкция 2.1.7.11-12-5-2004</w:t>
            </w:r>
          </w:p>
          <w:p w14:paraId="6213DFDC" w14:textId="77777777" w:rsidR="00D24FF9" w:rsidRPr="00D24FF9" w:rsidRDefault="00D24FF9" w:rsidP="00D24FF9">
            <w:pPr>
              <w:rPr>
                <w:sz w:val="22"/>
                <w:szCs w:val="22"/>
              </w:rPr>
            </w:pPr>
            <w:r w:rsidRPr="00D24FF9">
              <w:rPr>
                <w:sz w:val="22"/>
                <w:szCs w:val="22"/>
              </w:rPr>
              <w:t xml:space="preserve">Инструкция 4.2.10.-12-9-2006 Инструкция по применению № 021-0306, утв. ГГСВ РБ 05.01.2007    </w:t>
            </w:r>
          </w:p>
          <w:p w14:paraId="389E9664" w14:textId="2F7FD776" w:rsidR="006A6100" w:rsidRPr="009F314E" w:rsidRDefault="00D24FF9" w:rsidP="00D24FF9">
            <w:pPr>
              <w:rPr>
                <w:sz w:val="22"/>
                <w:szCs w:val="22"/>
              </w:rPr>
            </w:pPr>
            <w:r w:rsidRPr="00D24FF9">
              <w:rPr>
                <w:sz w:val="22"/>
                <w:szCs w:val="22"/>
              </w:rPr>
              <w:t>Инструкция по применению 65-0605, утв. ГГС РБ 13.06.2005</w:t>
            </w:r>
          </w:p>
        </w:tc>
        <w:tc>
          <w:tcPr>
            <w:tcW w:w="212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DBCCC27" w14:textId="77777777" w:rsidR="00BC715C" w:rsidRDefault="00BC715C" w:rsidP="00BC715C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Лабораторный </w:t>
            </w:r>
          </w:p>
          <w:p w14:paraId="0EF0C877" w14:textId="77777777" w:rsidR="00BC715C" w:rsidRDefault="00BC715C" w:rsidP="00BC715C">
            <w:pPr>
              <w:spacing w:line="216" w:lineRule="auto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отдел ,</w:t>
            </w:r>
            <w:proofErr w:type="gramEnd"/>
            <w:r>
              <w:rPr>
                <w:sz w:val="22"/>
                <w:szCs w:val="22"/>
              </w:rPr>
              <w:t xml:space="preserve"> отдел гигиены, отдел эпидемиологии</w:t>
            </w:r>
          </w:p>
          <w:p w14:paraId="46473DF8" w14:textId="77777777" w:rsidR="00BC715C" w:rsidRDefault="00BC715C" w:rsidP="00BC715C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(ул.Октябрьская,33,</w:t>
            </w:r>
          </w:p>
          <w:p w14:paraId="23397AFA" w14:textId="36212A89" w:rsidR="006A6100" w:rsidRPr="009F314E" w:rsidRDefault="00BC715C" w:rsidP="00BC715C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г.Рогачёв</w:t>
            </w:r>
            <w:proofErr w:type="spellEnd"/>
            <w:r>
              <w:rPr>
                <w:sz w:val="22"/>
                <w:szCs w:val="22"/>
              </w:rPr>
              <w:t>, Гомельская область)</w:t>
            </w:r>
          </w:p>
        </w:tc>
      </w:tr>
      <w:tr w:rsidR="00B43081" w:rsidRPr="009F314E" w14:paraId="60434EC0" w14:textId="77777777" w:rsidTr="00B43081">
        <w:trPr>
          <w:trHeight w:val="60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7174E08" w14:textId="43D4AA2F" w:rsidR="00B43081" w:rsidRPr="006E1A71" w:rsidRDefault="00B43081" w:rsidP="00B43081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6E1A71">
              <w:rPr>
                <w:sz w:val="22"/>
                <w:szCs w:val="22"/>
              </w:rPr>
              <w:t>17.2*</w:t>
            </w:r>
          </w:p>
        </w:tc>
        <w:tc>
          <w:tcPr>
            <w:tcW w:w="1985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20777B44" w14:textId="77777777" w:rsidR="00B43081" w:rsidRDefault="00B43081" w:rsidP="00B43081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  <w:p w14:paraId="22C0AD7B" w14:textId="77777777" w:rsidR="00B43081" w:rsidRDefault="00B43081" w:rsidP="00B43081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  <w:p w14:paraId="54CC0FFD" w14:textId="77777777" w:rsidR="00B43081" w:rsidRDefault="00B43081" w:rsidP="00B43081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  <w:p w14:paraId="338E419D" w14:textId="77777777" w:rsidR="00B43081" w:rsidRDefault="00B43081" w:rsidP="00B43081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  <w:p w14:paraId="737802AB" w14:textId="77777777" w:rsidR="00B43081" w:rsidRDefault="00B43081" w:rsidP="00B43081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  <w:p w14:paraId="5E0B43C5" w14:textId="77777777" w:rsidR="00B43081" w:rsidRDefault="00B43081" w:rsidP="00B43081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  <w:p w14:paraId="7133BAE6" w14:textId="77777777" w:rsidR="00B43081" w:rsidRDefault="00B43081" w:rsidP="00B43081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  <w:p w14:paraId="6895FDB1" w14:textId="77777777" w:rsidR="00B43081" w:rsidRDefault="00B43081" w:rsidP="00B43081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  <w:p w14:paraId="5D325E1E" w14:textId="77777777" w:rsidR="00B43081" w:rsidRDefault="00B43081" w:rsidP="00B43081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  <w:p w14:paraId="54198A62" w14:textId="77777777" w:rsidR="00B43081" w:rsidRPr="009F314E" w:rsidRDefault="00B43081" w:rsidP="00B43081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2DEA6A4" w14:textId="605B023C" w:rsidR="00B43081" w:rsidRPr="00B43081" w:rsidRDefault="00B43081" w:rsidP="00B43081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B43081">
              <w:rPr>
                <w:sz w:val="22"/>
                <w:szCs w:val="22"/>
              </w:rPr>
              <w:t>100.06/08.169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2ABE7FF" w14:textId="5B9C79DF" w:rsidR="00B43081" w:rsidRPr="009F314E" w:rsidRDefault="00B43081" w:rsidP="00B43081">
            <w:pPr>
              <w:jc w:val="both"/>
              <w:rPr>
                <w:sz w:val="22"/>
                <w:szCs w:val="22"/>
              </w:rPr>
            </w:pPr>
            <w:r w:rsidRPr="005D1D63">
              <w:rPr>
                <w:sz w:val="22"/>
                <w:szCs w:val="22"/>
              </w:rPr>
              <w:t>Водородный показатель (рН)</w:t>
            </w:r>
          </w:p>
        </w:tc>
        <w:tc>
          <w:tcPr>
            <w:tcW w:w="2549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66F40A33" w14:textId="77777777" w:rsidR="00B43081" w:rsidRPr="009F314E" w:rsidRDefault="00B43081" w:rsidP="00B43081">
            <w:pPr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ГН, утв. постановлением Совмина от 25.01.2021 № 37</w:t>
            </w:r>
          </w:p>
          <w:p w14:paraId="7A7670FC" w14:textId="77777777" w:rsidR="00B43081" w:rsidRPr="009F314E" w:rsidRDefault="00B43081" w:rsidP="00B43081">
            <w:pPr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ТНПА и другая документация</w:t>
            </w:r>
          </w:p>
          <w:p w14:paraId="77F01CBE" w14:textId="3B383B91" w:rsidR="00B43081" w:rsidRPr="009F314E" w:rsidRDefault="00B43081" w:rsidP="00B43081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80DA26A" w14:textId="77777777" w:rsidR="00B43081" w:rsidRDefault="00B43081" w:rsidP="00B4308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СТБ </w:t>
            </w:r>
          </w:p>
          <w:p w14:paraId="2E1C7707" w14:textId="77777777" w:rsidR="00B43081" w:rsidRDefault="00B43081" w:rsidP="00B4308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17.13.05-36-2015</w:t>
            </w:r>
          </w:p>
          <w:p w14:paraId="518B8F92" w14:textId="77777777" w:rsidR="00B43081" w:rsidRPr="009F314E" w:rsidRDefault="00B43081" w:rsidP="00B43081">
            <w:pPr>
              <w:rPr>
                <w:sz w:val="22"/>
                <w:szCs w:val="22"/>
              </w:rPr>
            </w:pPr>
          </w:p>
        </w:tc>
        <w:tc>
          <w:tcPr>
            <w:tcW w:w="2129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39DEFB50" w14:textId="77777777" w:rsidR="00B43081" w:rsidRDefault="00B43081" w:rsidP="00B43081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Лабораторный </w:t>
            </w:r>
          </w:p>
          <w:p w14:paraId="3A5BEF33" w14:textId="77777777" w:rsidR="00B43081" w:rsidRDefault="00B43081" w:rsidP="00B43081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отдел, группа санитарно-гигиенических исследований </w:t>
            </w:r>
          </w:p>
          <w:p w14:paraId="73F447C6" w14:textId="77777777" w:rsidR="00B43081" w:rsidRDefault="00B43081" w:rsidP="00B43081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(ул.Октябрьская,33,</w:t>
            </w:r>
          </w:p>
          <w:p w14:paraId="720FB944" w14:textId="7D72655F" w:rsidR="00B43081" w:rsidRPr="009F314E" w:rsidRDefault="00B43081" w:rsidP="00B43081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г.Рогачёв</w:t>
            </w:r>
            <w:proofErr w:type="spellEnd"/>
            <w:r>
              <w:rPr>
                <w:sz w:val="22"/>
                <w:szCs w:val="22"/>
              </w:rPr>
              <w:t>, Гомельская область</w:t>
            </w:r>
          </w:p>
        </w:tc>
      </w:tr>
      <w:tr w:rsidR="00B43081" w:rsidRPr="009F314E" w14:paraId="39206F6A" w14:textId="77777777" w:rsidTr="00B43081">
        <w:trPr>
          <w:trHeight w:val="60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A0F95A7" w14:textId="5102D689" w:rsidR="00B43081" w:rsidRPr="006E1A71" w:rsidRDefault="00B43081" w:rsidP="00B43081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6E1A71">
              <w:rPr>
                <w:sz w:val="22"/>
                <w:szCs w:val="22"/>
              </w:rPr>
              <w:t>17.3*</w:t>
            </w: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12ECD3A7" w14:textId="77777777" w:rsidR="00B43081" w:rsidRPr="009F314E" w:rsidRDefault="00B43081" w:rsidP="00B43081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280790C" w14:textId="1E719935" w:rsidR="00B43081" w:rsidRPr="00B43081" w:rsidRDefault="00B43081" w:rsidP="00B43081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B43081">
              <w:rPr>
                <w:sz w:val="22"/>
                <w:szCs w:val="22"/>
              </w:rPr>
              <w:t>100.06/08.156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5B090DC" w14:textId="2E104F1D" w:rsidR="00B43081" w:rsidRPr="009F314E" w:rsidRDefault="00B43081" w:rsidP="00B43081">
            <w:pPr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Нитраты</w:t>
            </w:r>
          </w:p>
        </w:tc>
        <w:tc>
          <w:tcPr>
            <w:tcW w:w="254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51B2170C" w14:textId="77777777" w:rsidR="00B43081" w:rsidRPr="009F314E" w:rsidRDefault="00B43081" w:rsidP="00B4308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AEAC532" w14:textId="77777777" w:rsidR="00B43081" w:rsidRDefault="00B43081" w:rsidP="00B4308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26488-85</w:t>
            </w:r>
          </w:p>
          <w:p w14:paraId="382AFA02" w14:textId="77777777" w:rsidR="00B43081" w:rsidRPr="009F314E" w:rsidRDefault="00B43081" w:rsidP="00B43081">
            <w:pPr>
              <w:rPr>
                <w:sz w:val="22"/>
                <w:szCs w:val="22"/>
              </w:rPr>
            </w:pPr>
          </w:p>
        </w:tc>
        <w:tc>
          <w:tcPr>
            <w:tcW w:w="212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63C5DF9D" w14:textId="77777777" w:rsidR="00B43081" w:rsidRPr="009F314E" w:rsidRDefault="00B43081" w:rsidP="00B43081">
            <w:pPr>
              <w:rPr>
                <w:sz w:val="22"/>
                <w:szCs w:val="22"/>
              </w:rPr>
            </w:pPr>
          </w:p>
        </w:tc>
      </w:tr>
      <w:tr w:rsidR="00B43081" w:rsidRPr="009F314E" w14:paraId="60DEB643" w14:textId="77777777" w:rsidTr="00B43081">
        <w:trPr>
          <w:trHeight w:val="60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070D151" w14:textId="74ED3496" w:rsidR="00B43081" w:rsidRPr="006E1A71" w:rsidRDefault="00B43081" w:rsidP="00B43081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6E1A71">
              <w:rPr>
                <w:sz w:val="22"/>
                <w:szCs w:val="22"/>
              </w:rPr>
              <w:t>17.4*</w:t>
            </w: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731ADA14" w14:textId="77777777" w:rsidR="00B43081" w:rsidRPr="009F314E" w:rsidRDefault="00B43081" w:rsidP="00B43081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82D204F" w14:textId="070F3ED4" w:rsidR="00B43081" w:rsidRPr="00B43081" w:rsidRDefault="00B43081" w:rsidP="00B43081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B43081">
              <w:rPr>
                <w:sz w:val="22"/>
                <w:szCs w:val="22"/>
              </w:rPr>
              <w:t>100.06/08.032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63D5808" w14:textId="42B7CD8C" w:rsidR="00B43081" w:rsidRPr="009F314E" w:rsidRDefault="00B43081" w:rsidP="00B43081">
            <w:pPr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Свинец</w:t>
            </w:r>
          </w:p>
        </w:tc>
        <w:tc>
          <w:tcPr>
            <w:tcW w:w="254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1A6702E0" w14:textId="77777777" w:rsidR="00B43081" w:rsidRPr="009F314E" w:rsidRDefault="00B43081" w:rsidP="00B4308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CE6084A" w14:textId="29E7039B" w:rsidR="00B43081" w:rsidRPr="009F314E" w:rsidRDefault="00B43081" w:rsidP="00B4308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МВИ. МН3369-2010</w:t>
            </w:r>
          </w:p>
        </w:tc>
        <w:tc>
          <w:tcPr>
            <w:tcW w:w="212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1FD8F293" w14:textId="77777777" w:rsidR="00B43081" w:rsidRPr="009F314E" w:rsidRDefault="00B43081" w:rsidP="00B43081">
            <w:pPr>
              <w:rPr>
                <w:sz w:val="22"/>
                <w:szCs w:val="22"/>
              </w:rPr>
            </w:pPr>
          </w:p>
        </w:tc>
      </w:tr>
      <w:tr w:rsidR="00B43081" w:rsidRPr="009F314E" w14:paraId="76CE5D79" w14:textId="77777777" w:rsidTr="00B43081">
        <w:trPr>
          <w:trHeight w:val="60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72462CE" w14:textId="4B075122" w:rsidR="00B43081" w:rsidRPr="006E1A71" w:rsidRDefault="00B43081" w:rsidP="00B43081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6E1A71">
              <w:rPr>
                <w:sz w:val="22"/>
                <w:szCs w:val="22"/>
              </w:rPr>
              <w:t>17.5*</w:t>
            </w: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09EF5D3F" w14:textId="77777777" w:rsidR="00B43081" w:rsidRPr="009F314E" w:rsidRDefault="00B43081" w:rsidP="00B43081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ED8E1C0" w14:textId="6EEA03CF" w:rsidR="00B43081" w:rsidRPr="00B43081" w:rsidRDefault="00B43081" w:rsidP="00B43081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B43081">
              <w:rPr>
                <w:sz w:val="22"/>
                <w:szCs w:val="22"/>
              </w:rPr>
              <w:t>100.06/08.032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1594E81" w14:textId="20554EAD" w:rsidR="00B43081" w:rsidRPr="009F314E" w:rsidRDefault="00B43081" w:rsidP="00B43081">
            <w:pPr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Цинк</w:t>
            </w:r>
          </w:p>
        </w:tc>
        <w:tc>
          <w:tcPr>
            <w:tcW w:w="254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7A2576D6" w14:textId="77777777" w:rsidR="00B43081" w:rsidRPr="009F314E" w:rsidRDefault="00B43081" w:rsidP="00B4308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A4CF6FE" w14:textId="1E822B99" w:rsidR="00B43081" w:rsidRPr="009F314E" w:rsidRDefault="00B43081" w:rsidP="00B4308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МВИ. МН3369-2010</w:t>
            </w:r>
          </w:p>
        </w:tc>
        <w:tc>
          <w:tcPr>
            <w:tcW w:w="212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45AC1C81" w14:textId="77777777" w:rsidR="00B43081" w:rsidRPr="009F314E" w:rsidRDefault="00B43081" w:rsidP="00B43081">
            <w:pPr>
              <w:rPr>
                <w:sz w:val="22"/>
                <w:szCs w:val="22"/>
              </w:rPr>
            </w:pPr>
          </w:p>
        </w:tc>
      </w:tr>
      <w:tr w:rsidR="00B43081" w:rsidRPr="009F314E" w14:paraId="2EE67E61" w14:textId="77777777" w:rsidTr="00B43081">
        <w:trPr>
          <w:trHeight w:val="60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76FA64E" w14:textId="72C05BE4" w:rsidR="00B43081" w:rsidRPr="006E1A71" w:rsidRDefault="00B43081" w:rsidP="00B43081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6E1A71">
              <w:rPr>
                <w:sz w:val="22"/>
                <w:szCs w:val="22"/>
              </w:rPr>
              <w:t>17.6*</w:t>
            </w: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314BB915" w14:textId="77777777" w:rsidR="00B43081" w:rsidRPr="009F314E" w:rsidRDefault="00B43081" w:rsidP="00B43081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1081DB1" w14:textId="22A11044" w:rsidR="00B43081" w:rsidRPr="00B43081" w:rsidRDefault="00B43081" w:rsidP="00B43081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B43081">
              <w:rPr>
                <w:sz w:val="22"/>
                <w:szCs w:val="22"/>
              </w:rPr>
              <w:t>100.06/08.032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F67D894" w14:textId="03B7FC06" w:rsidR="00B43081" w:rsidRPr="009F314E" w:rsidRDefault="00B43081" w:rsidP="00B43081">
            <w:pPr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Кадмий</w:t>
            </w:r>
          </w:p>
        </w:tc>
        <w:tc>
          <w:tcPr>
            <w:tcW w:w="254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7DEC9854" w14:textId="77777777" w:rsidR="00B43081" w:rsidRPr="009F314E" w:rsidRDefault="00B43081" w:rsidP="00B4308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89CC460" w14:textId="02CF61B4" w:rsidR="00B43081" w:rsidRPr="009F314E" w:rsidRDefault="00B43081" w:rsidP="00B4308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МВИ. МН3369-2010</w:t>
            </w:r>
          </w:p>
        </w:tc>
        <w:tc>
          <w:tcPr>
            <w:tcW w:w="212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31268C70" w14:textId="77777777" w:rsidR="00B43081" w:rsidRPr="009F314E" w:rsidRDefault="00B43081" w:rsidP="00B43081">
            <w:pPr>
              <w:rPr>
                <w:sz w:val="22"/>
                <w:szCs w:val="22"/>
              </w:rPr>
            </w:pPr>
          </w:p>
        </w:tc>
      </w:tr>
      <w:tr w:rsidR="00B43081" w:rsidRPr="009F314E" w14:paraId="21C25BD0" w14:textId="77777777" w:rsidTr="00B43081">
        <w:trPr>
          <w:trHeight w:val="60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59362C2" w14:textId="58923229" w:rsidR="00B43081" w:rsidRPr="000427D1" w:rsidRDefault="00B43081" w:rsidP="00B43081">
            <w:pPr>
              <w:shd w:val="clear" w:color="auto" w:fill="FFFFFF"/>
              <w:jc w:val="both"/>
              <w:rPr>
                <w:color w:val="EE0000"/>
                <w:sz w:val="22"/>
                <w:szCs w:val="22"/>
              </w:rPr>
            </w:pPr>
            <w:r w:rsidRPr="00A10ADD">
              <w:rPr>
                <w:sz w:val="22"/>
                <w:szCs w:val="22"/>
              </w:rPr>
              <w:t>17.7*</w:t>
            </w: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0240631A" w14:textId="77777777" w:rsidR="00B43081" w:rsidRPr="009F314E" w:rsidRDefault="00B43081" w:rsidP="00B43081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B269FE1" w14:textId="17F9C21E" w:rsidR="00B43081" w:rsidRPr="00B43081" w:rsidRDefault="00B43081" w:rsidP="00B43081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B43081">
              <w:rPr>
                <w:sz w:val="22"/>
                <w:szCs w:val="22"/>
              </w:rPr>
              <w:t>100.06/08.032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3D066DD" w14:textId="444C15FF" w:rsidR="00B43081" w:rsidRPr="009F314E" w:rsidRDefault="00B43081" w:rsidP="00B43081">
            <w:pPr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Медь</w:t>
            </w:r>
          </w:p>
        </w:tc>
        <w:tc>
          <w:tcPr>
            <w:tcW w:w="254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3D06FAE3" w14:textId="77777777" w:rsidR="00B43081" w:rsidRPr="009F314E" w:rsidRDefault="00B43081" w:rsidP="00B4308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FD39EB2" w14:textId="68E3F70D" w:rsidR="00B43081" w:rsidRPr="009F314E" w:rsidRDefault="00B43081" w:rsidP="00B4308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МВИ. МН3369-2010</w:t>
            </w:r>
          </w:p>
        </w:tc>
        <w:tc>
          <w:tcPr>
            <w:tcW w:w="212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47BF067" w14:textId="77777777" w:rsidR="00B43081" w:rsidRPr="009F314E" w:rsidRDefault="00B43081" w:rsidP="00B43081">
            <w:pPr>
              <w:rPr>
                <w:sz w:val="22"/>
                <w:szCs w:val="22"/>
              </w:rPr>
            </w:pPr>
          </w:p>
        </w:tc>
      </w:tr>
      <w:tr w:rsidR="00FD20D7" w:rsidRPr="009F314E" w14:paraId="0AFAB4F3" w14:textId="0A110FC9" w:rsidTr="00B43081">
        <w:trPr>
          <w:trHeight w:val="269"/>
        </w:trPr>
        <w:tc>
          <w:tcPr>
            <w:tcW w:w="11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6359881" w14:textId="7A9B0F33" w:rsidR="00FD20D7" w:rsidRPr="009F314E" w:rsidRDefault="00FD20D7" w:rsidP="006E1A71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  <w:r w:rsidRPr="009F314E">
              <w:rPr>
                <w:sz w:val="22"/>
                <w:szCs w:val="22"/>
              </w:rPr>
              <w:t>.8*</w:t>
            </w: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212854CC" w14:textId="77777777" w:rsidR="00FD20D7" w:rsidRPr="009F314E" w:rsidRDefault="00FD20D7" w:rsidP="006E1A71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2EF3855" w14:textId="0317EF6C" w:rsidR="00FD20D7" w:rsidRPr="00B971F0" w:rsidRDefault="00FD20D7" w:rsidP="006E1A71">
            <w:pPr>
              <w:rPr>
                <w:sz w:val="22"/>
                <w:szCs w:val="22"/>
              </w:rPr>
            </w:pPr>
            <w:r w:rsidRPr="00B971F0">
              <w:rPr>
                <w:sz w:val="22"/>
                <w:szCs w:val="22"/>
              </w:rPr>
              <w:t>100.06/01.086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4FB58D" w14:textId="5CFBB490" w:rsidR="00FD20D7" w:rsidRPr="009F314E" w:rsidRDefault="00FD20D7" w:rsidP="006E1A71">
            <w:pPr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БГКП (коли-индекс)</w:t>
            </w:r>
          </w:p>
        </w:tc>
        <w:tc>
          <w:tcPr>
            <w:tcW w:w="254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129BD178" w14:textId="77777777" w:rsidR="00FD20D7" w:rsidRPr="009F314E" w:rsidRDefault="00FD20D7" w:rsidP="006E1A7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27D32DF8" w14:textId="77777777" w:rsidR="00FD20D7" w:rsidRPr="009F314E" w:rsidRDefault="00FD20D7" w:rsidP="006E1A71">
            <w:pPr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АМИ.ВТ 0027-2025</w:t>
            </w:r>
          </w:p>
          <w:p w14:paraId="31D31C8A" w14:textId="77777777" w:rsidR="00FD20D7" w:rsidRPr="009F314E" w:rsidRDefault="00FD20D7" w:rsidP="006E1A7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29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734E4A77" w14:textId="77777777" w:rsidR="00FD20D7" w:rsidRDefault="00FD20D7" w:rsidP="00FD20D7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Лабораторный </w:t>
            </w:r>
          </w:p>
          <w:p w14:paraId="1D8BB543" w14:textId="77777777" w:rsidR="00FD20D7" w:rsidRDefault="00FD20D7" w:rsidP="00FD20D7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отдел, группа микробиологических исследований </w:t>
            </w:r>
          </w:p>
          <w:p w14:paraId="13B592E6" w14:textId="77777777" w:rsidR="00FD20D7" w:rsidRDefault="00FD20D7" w:rsidP="00FD20D7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(ул.Октябрьская,33,</w:t>
            </w:r>
          </w:p>
          <w:p w14:paraId="4B97354F" w14:textId="37D146F0" w:rsidR="00FD20D7" w:rsidRPr="009F314E" w:rsidRDefault="00FD20D7" w:rsidP="00FD20D7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г.Рогачёв</w:t>
            </w:r>
            <w:proofErr w:type="spellEnd"/>
            <w:r>
              <w:rPr>
                <w:sz w:val="22"/>
                <w:szCs w:val="22"/>
              </w:rPr>
              <w:t>, Гомельская область</w:t>
            </w:r>
          </w:p>
        </w:tc>
      </w:tr>
      <w:tr w:rsidR="00FD20D7" w:rsidRPr="009F314E" w14:paraId="0B56E777" w14:textId="02E506BF" w:rsidTr="00B43081">
        <w:trPr>
          <w:trHeight w:val="269"/>
        </w:trPr>
        <w:tc>
          <w:tcPr>
            <w:tcW w:w="11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19E40F2" w14:textId="5A084A6C" w:rsidR="00FD20D7" w:rsidRPr="009F314E" w:rsidRDefault="00FD20D7" w:rsidP="006E1A71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7</w:t>
            </w:r>
            <w:r w:rsidRPr="009F314E">
              <w:rPr>
                <w:sz w:val="22"/>
                <w:szCs w:val="22"/>
              </w:rPr>
              <w:t>.9*</w:t>
            </w: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0F2E75F5" w14:textId="77777777" w:rsidR="00FD20D7" w:rsidRPr="009F314E" w:rsidRDefault="00FD20D7" w:rsidP="006E1A71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46FFD04" w14:textId="22003F51" w:rsidR="00FD20D7" w:rsidRPr="00B971F0" w:rsidRDefault="00FD20D7" w:rsidP="006E1A71">
            <w:pPr>
              <w:rPr>
                <w:sz w:val="22"/>
                <w:szCs w:val="22"/>
              </w:rPr>
            </w:pPr>
            <w:r w:rsidRPr="00B971F0">
              <w:rPr>
                <w:sz w:val="22"/>
                <w:szCs w:val="22"/>
              </w:rPr>
              <w:t>100.06/01.086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6B009DD" w14:textId="60F2C335" w:rsidR="00FD20D7" w:rsidRPr="009F314E" w:rsidRDefault="00FD20D7" w:rsidP="006E1A71">
            <w:pPr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ОКМ</w:t>
            </w:r>
          </w:p>
        </w:tc>
        <w:tc>
          <w:tcPr>
            <w:tcW w:w="254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48DE48CE" w14:textId="77777777" w:rsidR="00FD20D7" w:rsidRPr="009F314E" w:rsidRDefault="00FD20D7" w:rsidP="006E1A71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3A773C73" w14:textId="58EAF5A3" w:rsidR="00FD20D7" w:rsidRPr="009F314E" w:rsidRDefault="00FD20D7" w:rsidP="006E1A71">
            <w:pPr>
              <w:rPr>
                <w:sz w:val="22"/>
                <w:szCs w:val="22"/>
              </w:rPr>
            </w:pPr>
          </w:p>
        </w:tc>
        <w:tc>
          <w:tcPr>
            <w:tcW w:w="212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27408835" w14:textId="77777777" w:rsidR="00FD20D7" w:rsidRPr="009F314E" w:rsidRDefault="00FD20D7" w:rsidP="006E1A71">
            <w:pPr>
              <w:rPr>
                <w:sz w:val="22"/>
                <w:szCs w:val="22"/>
              </w:rPr>
            </w:pPr>
          </w:p>
        </w:tc>
      </w:tr>
      <w:tr w:rsidR="00FD20D7" w:rsidRPr="009F314E" w14:paraId="3E34ACF5" w14:textId="71B62348" w:rsidTr="00B43081">
        <w:trPr>
          <w:trHeight w:val="269"/>
        </w:trPr>
        <w:tc>
          <w:tcPr>
            <w:tcW w:w="11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1D19B52" w14:textId="220D23C4" w:rsidR="00FD20D7" w:rsidRPr="009F314E" w:rsidRDefault="00FD20D7" w:rsidP="006E1A71">
            <w:pPr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7</w:t>
            </w:r>
            <w:r w:rsidRPr="009F314E">
              <w:rPr>
                <w:sz w:val="22"/>
                <w:szCs w:val="22"/>
              </w:rPr>
              <w:t>.1</w:t>
            </w:r>
            <w:r>
              <w:rPr>
                <w:sz w:val="22"/>
                <w:szCs w:val="22"/>
              </w:rPr>
              <w:t>0</w:t>
            </w:r>
            <w:r w:rsidRPr="009F314E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31404599" w14:textId="77777777" w:rsidR="00FD20D7" w:rsidRPr="009F314E" w:rsidRDefault="00FD20D7" w:rsidP="006E1A71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DDFD1FE" w14:textId="0F17CA5B" w:rsidR="00FD20D7" w:rsidRPr="00B971F0" w:rsidRDefault="00FD20D7" w:rsidP="006E1A71">
            <w:pPr>
              <w:rPr>
                <w:sz w:val="22"/>
                <w:szCs w:val="22"/>
              </w:rPr>
            </w:pPr>
            <w:r w:rsidRPr="00B971F0">
              <w:rPr>
                <w:sz w:val="22"/>
                <w:szCs w:val="22"/>
              </w:rPr>
              <w:t>100.06/01.086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1170E5F" w14:textId="4D1B92E8" w:rsidR="00FD20D7" w:rsidRPr="009F314E" w:rsidRDefault="00FD20D7" w:rsidP="006E1A71">
            <w:pPr>
              <w:jc w:val="both"/>
              <w:rPr>
                <w:sz w:val="22"/>
                <w:szCs w:val="22"/>
              </w:rPr>
            </w:pPr>
            <w:r w:rsidRPr="006124C8">
              <w:rPr>
                <w:sz w:val="22"/>
                <w:szCs w:val="22"/>
              </w:rPr>
              <w:t>патогенные м/о, в том числе сальмонеллы</w:t>
            </w:r>
          </w:p>
        </w:tc>
        <w:tc>
          <w:tcPr>
            <w:tcW w:w="254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5E5AB552" w14:textId="77777777" w:rsidR="00FD20D7" w:rsidRPr="009F314E" w:rsidRDefault="00FD20D7" w:rsidP="006E1A7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C8F3D70" w14:textId="0F237561" w:rsidR="00FD20D7" w:rsidRPr="009F314E" w:rsidRDefault="00FD20D7" w:rsidP="006E1A7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2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737483AE" w14:textId="77777777" w:rsidR="00FD20D7" w:rsidRPr="009F314E" w:rsidRDefault="00FD20D7" w:rsidP="006E1A71">
            <w:pPr>
              <w:jc w:val="both"/>
              <w:rPr>
                <w:sz w:val="22"/>
                <w:szCs w:val="22"/>
              </w:rPr>
            </w:pPr>
          </w:p>
        </w:tc>
      </w:tr>
      <w:tr w:rsidR="00FD20D7" w:rsidRPr="009F314E" w14:paraId="285C05ED" w14:textId="57EC943C" w:rsidTr="00B43081">
        <w:trPr>
          <w:trHeight w:val="269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14F52D2" w14:textId="77777777" w:rsidR="00FD20D7" w:rsidRDefault="00FD20D7" w:rsidP="006E1A71">
            <w:pPr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7</w:t>
            </w:r>
            <w:r w:rsidRPr="009F314E">
              <w:rPr>
                <w:sz w:val="22"/>
                <w:szCs w:val="22"/>
              </w:rPr>
              <w:t>.1</w:t>
            </w:r>
            <w:r>
              <w:rPr>
                <w:sz w:val="22"/>
                <w:szCs w:val="22"/>
              </w:rPr>
              <w:t>1</w:t>
            </w:r>
            <w:r w:rsidRPr="009F314E">
              <w:rPr>
                <w:sz w:val="22"/>
                <w:szCs w:val="22"/>
              </w:rPr>
              <w:t>*</w:t>
            </w:r>
          </w:p>
          <w:p w14:paraId="1B2926FF" w14:textId="77777777" w:rsidR="00FD20D7" w:rsidRDefault="00FD20D7" w:rsidP="006E1A71">
            <w:pPr>
              <w:rPr>
                <w:sz w:val="22"/>
                <w:szCs w:val="22"/>
              </w:rPr>
            </w:pPr>
          </w:p>
          <w:p w14:paraId="14C9BCE9" w14:textId="77777777" w:rsidR="00FD20D7" w:rsidRDefault="00FD20D7" w:rsidP="006E1A71">
            <w:pPr>
              <w:rPr>
                <w:sz w:val="22"/>
                <w:szCs w:val="22"/>
              </w:rPr>
            </w:pPr>
          </w:p>
          <w:p w14:paraId="0B37B308" w14:textId="77777777" w:rsidR="00FD20D7" w:rsidRDefault="00FD20D7" w:rsidP="006E1A71">
            <w:pPr>
              <w:rPr>
                <w:sz w:val="22"/>
                <w:szCs w:val="22"/>
              </w:rPr>
            </w:pPr>
          </w:p>
          <w:p w14:paraId="72DBE836" w14:textId="77777777" w:rsidR="00FD20D7" w:rsidRDefault="00FD20D7" w:rsidP="006E1A71">
            <w:pPr>
              <w:rPr>
                <w:sz w:val="22"/>
                <w:szCs w:val="22"/>
              </w:rPr>
            </w:pPr>
          </w:p>
          <w:p w14:paraId="05DC007C" w14:textId="3843B23B" w:rsidR="00FD20D7" w:rsidRPr="009F314E" w:rsidRDefault="00FD20D7" w:rsidP="006E1A71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640B417A" w14:textId="77777777" w:rsidR="00FD20D7" w:rsidRPr="009F314E" w:rsidRDefault="00FD20D7" w:rsidP="006E1A71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5A8A5C" w14:textId="10A89043" w:rsidR="00FD20D7" w:rsidRPr="00B971F0" w:rsidRDefault="00FD20D7" w:rsidP="006E1A71">
            <w:pPr>
              <w:rPr>
                <w:sz w:val="22"/>
                <w:szCs w:val="22"/>
              </w:rPr>
            </w:pPr>
            <w:r w:rsidRPr="00B971F0">
              <w:rPr>
                <w:sz w:val="22"/>
                <w:szCs w:val="22"/>
              </w:rPr>
              <w:t>100.06/01.086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09DAFAD" w14:textId="6E37916B" w:rsidR="00FD20D7" w:rsidRPr="009F314E" w:rsidRDefault="00FD20D7" w:rsidP="006E1A71">
            <w:pPr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 xml:space="preserve">Индекс </w:t>
            </w:r>
            <w:proofErr w:type="spellStart"/>
            <w:r w:rsidRPr="009F314E">
              <w:rPr>
                <w:sz w:val="22"/>
                <w:szCs w:val="22"/>
              </w:rPr>
              <w:t>энтеpококков</w:t>
            </w:r>
            <w:proofErr w:type="spellEnd"/>
          </w:p>
        </w:tc>
        <w:tc>
          <w:tcPr>
            <w:tcW w:w="254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2D34C50" w14:textId="77777777" w:rsidR="00FD20D7" w:rsidRPr="009F314E" w:rsidRDefault="00FD20D7" w:rsidP="006E1A7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C692277" w14:textId="0A5AA75D" w:rsidR="00FD20D7" w:rsidRPr="009F314E" w:rsidRDefault="00FD20D7" w:rsidP="006E1A7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2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9FF9C89" w14:textId="77777777" w:rsidR="00FD20D7" w:rsidRPr="009F314E" w:rsidRDefault="00FD20D7" w:rsidP="006E1A71">
            <w:pPr>
              <w:jc w:val="both"/>
              <w:rPr>
                <w:sz w:val="22"/>
                <w:szCs w:val="22"/>
              </w:rPr>
            </w:pPr>
          </w:p>
        </w:tc>
      </w:tr>
    </w:tbl>
    <w:tbl>
      <w:tblPr>
        <w:tblpPr w:leftFromText="180" w:rightFromText="180" w:vertAnchor="text" w:tblpX="353" w:tblpY="1"/>
        <w:tblOverlap w:val="never"/>
        <w:tblW w:w="14451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68"/>
        <w:gridCol w:w="1843"/>
        <w:gridCol w:w="1417"/>
        <w:gridCol w:w="2694"/>
        <w:gridCol w:w="2551"/>
        <w:gridCol w:w="2693"/>
        <w:gridCol w:w="1985"/>
      </w:tblGrid>
      <w:tr w:rsidR="00D66DDF" w:rsidRPr="009F314E" w14:paraId="7ECE141A" w14:textId="77777777" w:rsidTr="007E4A08">
        <w:trPr>
          <w:trHeight w:val="269"/>
        </w:trPr>
        <w:tc>
          <w:tcPr>
            <w:tcW w:w="1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2E5066" w14:textId="6C1A99C1" w:rsidR="00D66DDF" w:rsidRPr="00D55C03" w:rsidRDefault="00D66DDF" w:rsidP="00DC6B3A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7</w:t>
            </w:r>
            <w:r w:rsidRPr="009F314E">
              <w:rPr>
                <w:sz w:val="22"/>
                <w:szCs w:val="22"/>
              </w:rPr>
              <w:t>.1</w:t>
            </w:r>
            <w:r>
              <w:rPr>
                <w:sz w:val="22"/>
                <w:szCs w:val="22"/>
              </w:rPr>
              <w:t>2</w:t>
            </w:r>
            <w:r w:rsidRPr="009F314E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14:paraId="53896777" w14:textId="7D0CB403" w:rsidR="00D66DDF" w:rsidRPr="009F314E" w:rsidRDefault="00D66DDF" w:rsidP="00DC6B3A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Почва</w:t>
            </w:r>
          </w:p>
          <w:p w14:paraId="59531EDD" w14:textId="77777777" w:rsidR="00D66DDF" w:rsidRPr="009F314E" w:rsidRDefault="00D66DDF" w:rsidP="00DC6B3A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  <w:p w14:paraId="6671CE28" w14:textId="77777777" w:rsidR="00D66DDF" w:rsidRDefault="00D66DDF" w:rsidP="00DC6B3A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  <w:p w14:paraId="0ECF53A4" w14:textId="77777777" w:rsidR="00025C7D" w:rsidRPr="009F314E" w:rsidRDefault="00025C7D" w:rsidP="00DC6B3A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2C87459" w14:textId="64D3EDEF" w:rsidR="00D66DDF" w:rsidRPr="009531BA" w:rsidRDefault="00D66DDF" w:rsidP="00DC6B3A">
            <w:pPr>
              <w:jc w:val="both"/>
              <w:rPr>
                <w:sz w:val="22"/>
                <w:szCs w:val="22"/>
              </w:rPr>
            </w:pPr>
            <w:r w:rsidRPr="009531BA">
              <w:rPr>
                <w:sz w:val="22"/>
                <w:szCs w:val="22"/>
              </w:rPr>
              <w:t>100.06/07.096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F2455E6" w14:textId="315BC803" w:rsidR="00D66DDF" w:rsidRPr="00DC6B3A" w:rsidRDefault="00D66DDF" w:rsidP="00DC6B3A">
            <w:pPr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Яйца гельминтов и</w:t>
            </w:r>
            <w:r>
              <w:rPr>
                <w:sz w:val="22"/>
                <w:szCs w:val="22"/>
              </w:rPr>
              <w:t xml:space="preserve"> </w:t>
            </w:r>
            <w:r w:rsidRPr="009F314E">
              <w:rPr>
                <w:sz w:val="22"/>
                <w:szCs w:val="22"/>
              </w:rPr>
              <w:t>цисты кишечных патогенных простейших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2914DAEE" w14:textId="77777777" w:rsidR="00D66DDF" w:rsidRPr="009F314E" w:rsidRDefault="00D66DDF" w:rsidP="00DC6B3A">
            <w:pPr>
              <w:widowControl w:val="0"/>
              <w:ind w:right="-57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 xml:space="preserve">Инструкция </w:t>
            </w:r>
          </w:p>
          <w:p w14:paraId="201FAD03" w14:textId="77777777" w:rsidR="00D66DDF" w:rsidRPr="009F314E" w:rsidRDefault="00D66DDF" w:rsidP="00DC6B3A">
            <w:pPr>
              <w:widowControl w:val="0"/>
              <w:ind w:right="-57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 xml:space="preserve">2.1.7.11-12-5-2004 утв.  постановлением ГГСВ РБ 03.03.2004 № 32 </w:t>
            </w:r>
          </w:p>
          <w:p w14:paraId="50000AAE" w14:textId="7A3D09AD" w:rsidR="00D66DDF" w:rsidRPr="009F314E" w:rsidRDefault="00D66DDF" w:rsidP="00DC6B3A">
            <w:pPr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 xml:space="preserve">ТНПА и другая документация 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2A93DE4" w14:textId="77777777" w:rsidR="00D66DDF" w:rsidRPr="009F314E" w:rsidRDefault="00D66DDF" w:rsidP="00DC6B3A">
            <w:pPr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Инструкция по применению 65-0605, утв. ГГСВ РБ 13.06.2005</w:t>
            </w:r>
          </w:p>
          <w:p w14:paraId="01B81A0A" w14:textId="77777777" w:rsidR="00D66DDF" w:rsidRPr="009F314E" w:rsidRDefault="00D66DDF" w:rsidP="00DC6B3A">
            <w:pPr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 xml:space="preserve"> Инструкция по применению </w:t>
            </w:r>
          </w:p>
          <w:p w14:paraId="2CA6A2E8" w14:textId="0ECBACAE" w:rsidR="00D66DDF" w:rsidRPr="009F314E" w:rsidRDefault="00D66DDF" w:rsidP="00DC6B3A">
            <w:pPr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№ 107-1207, утв. ГГСВ РБ 21.01.2008</w:t>
            </w:r>
          </w:p>
        </w:tc>
        <w:tc>
          <w:tcPr>
            <w:tcW w:w="198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0FC47520" w14:textId="4AC6A406" w:rsidR="00D66DDF" w:rsidRDefault="00D66DDF" w:rsidP="00DC6B3A">
            <w:pPr>
              <w:tabs>
                <w:tab w:val="left" w:pos="284"/>
              </w:tabs>
              <w:ind w:left="-57" w:right="-105"/>
              <w:rPr>
                <w:sz w:val="22"/>
                <w:szCs w:val="22"/>
              </w:rPr>
            </w:pPr>
          </w:p>
          <w:p w14:paraId="35461695" w14:textId="77777777" w:rsidR="00D66DDF" w:rsidRDefault="00D66DDF" w:rsidP="00FD20D7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Лабораторный </w:t>
            </w:r>
          </w:p>
          <w:p w14:paraId="5CDD11AB" w14:textId="77777777" w:rsidR="00D66DDF" w:rsidRDefault="00D66DDF" w:rsidP="00FD20D7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отдел, группа микробиологических исследований </w:t>
            </w:r>
          </w:p>
          <w:p w14:paraId="27FBA829" w14:textId="77777777" w:rsidR="00D66DDF" w:rsidRDefault="00D66DDF" w:rsidP="00FD20D7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(ул.Октябрьская,33,</w:t>
            </w:r>
          </w:p>
          <w:p w14:paraId="489EE046" w14:textId="77777777" w:rsidR="00D66DDF" w:rsidRDefault="00D66DDF" w:rsidP="00FD20D7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г.Рогачёв</w:t>
            </w:r>
            <w:proofErr w:type="spellEnd"/>
            <w:r>
              <w:rPr>
                <w:sz w:val="22"/>
                <w:szCs w:val="22"/>
              </w:rPr>
              <w:t>, Гомельская область</w:t>
            </w:r>
          </w:p>
          <w:p w14:paraId="418F65ED" w14:textId="7C6EFAF7" w:rsidR="00D66DDF" w:rsidRPr="00FD20D7" w:rsidRDefault="00D66DDF" w:rsidP="00FD20D7">
            <w:pPr>
              <w:rPr>
                <w:sz w:val="22"/>
                <w:szCs w:val="22"/>
              </w:rPr>
            </w:pPr>
          </w:p>
        </w:tc>
      </w:tr>
      <w:tr w:rsidR="00D66DDF" w:rsidRPr="009F314E" w14:paraId="32C2FDA2" w14:textId="77777777" w:rsidTr="007E4A08">
        <w:trPr>
          <w:trHeight w:val="269"/>
        </w:trPr>
        <w:tc>
          <w:tcPr>
            <w:tcW w:w="1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AC47C9" w14:textId="77777777" w:rsidR="00D66DDF" w:rsidRPr="009F314E" w:rsidRDefault="00D66DDF" w:rsidP="00DC6B3A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7</w:t>
            </w:r>
            <w:r w:rsidRPr="009F314E">
              <w:rPr>
                <w:sz w:val="22"/>
                <w:szCs w:val="22"/>
              </w:rPr>
              <w:t>.1</w:t>
            </w:r>
            <w:r>
              <w:rPr>
                <w:sz w:val="22"/>
                <w:szCs w:val="22"/>
              </w:rPr>
              <w:t>3</w:t>
            </w:r>
            <w:r w:rsidRPr="009F314E">
              <w:rPr>
                <w:sz w:val="22"/>
                <w:szCs w:val="22"/>
              </w:rPr>
              <w:t>*</w:t>
            </w:r>
          </w:p>
          <w:p w14:paraId="62C0601D" w14:textId="77777777" w:rsidR="00D66DDF" w:rsidRPr="00D55C03" w:rsidRDefault="00D66DDF" w:rsidP="00DC6B3A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14:paraId="093426C2" w14:textId="77777777" w:rsidR="00D66DDF" w:rsidRPr="009F314E" w:rsidRDefault="00D66DDF" w:rsidP="00DC6B3A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A4AB9D2" w14:textId="77777777" w:rsidR="00D66DDF" w:rsidRPr="009531BA" w:rsidRDefault="00D66DDF" w:rsidP="00DC6B3A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9531BA">
              <w:rPr>
                <w:sz w:val="22"/>
                <w:szCs w:val="22"/>
              </w:rPr>
              <w:t>100.06/42.000</w:t>
            </w:r>
          </w:p>
          <w:p w14:paraId="30BF9B5F" w14:textId="77777777" w:rsidR="00D66DDF" w:rsidRPr="009531BA" w:rsidRDefault="00D66DDF" w:rsidP="00DC6B3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1B85C82" w14:textId="6FC771EC" w:rsidR="00D66DDF" w:rsidRPr="00DC6B3A" w:rsidRDefault="00D66DDF" w:rsidP="00DC6B3A">
            <w:pPr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Индикация ПБА в период особой обстановки и при проведении тренировочных и контрольных учений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516A5342" w14:textId="77777777" w:rsidR="00D66DDF" w:rsidRPr="009F314E" w:rsidRDefault="00D66DDF" w:rsidP="00DC6B3A">
            <w:pPr>
              <w:pStyle w:val="Default"/>
              <w:rPr>
                <w:color w:val="auto"/>
                <w:sz w:val="22"/>
                <w:szCs w:val="22"/>
              </w:rPr>
            </w:pPr>
            <w:r w:rsidRPr="009F314E">
              <w:rPr>
                <w:color w:val="auto"/>
                <w:sz w:val="22"/>
                <w:szCs w:val="22"/>
              </w:rPr>
              <w:t xml:space="preserve">Инструкция 4.2.10-19-65-2005 утвержденная постановлением ГГСВ РБ 21.11.2005 № 185 </w:t>
            </w:r>
          </w:p>
          <w:p w14:paraId="58C1CEA0" w14:textId="7708F3CC" w:rsidR="00D66DDF" w:rsidRPr="009F314E" w:rsidRDefault="00D66DDF" w:rsidP="00DC6B3A">
            <w:pPr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 xml:space="preserve">Санитарные правила 3.4./4.2.19-30-2005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D7DDDBC" w14:textId="77777777" w:rsidR="00D66DDF" w:rsidRPr="009F314E" w:rsidRDefault="00D66DDF" w:rsidP="00DC6B3A">
            <w:pPr>
              <w:pStyle w:val="Default"/>
              <w:spacing w:line="216" w:lineRule="auto"/>
              <w:rPr>
                <w:color w:val="auto"/>
                <w:sz w:val="22"/>
                <w:szCs w:val="22"/>
              </w:rPr>
            </w:pPr>
            <w:r w:rsidRPr="009F314E">
              <w:rPr>
                <w:color w:val="auto"/>
                <w:sz w:val="22"/>
                <w:szCs w:val="22"/>
              </w:rPr>
              <w:t xml:space="preserve">Инструкция 4.2.10-19-65-2005 утвержденная постановлением ГГСВ РБ 21.11.2005 № 185 </w:t>
            </w:r>
          </w:p>
          <w:p w14:paraId="1E20C371" w14:textId="50B03C41" w:rsidR="00D66DDF" w:rsidRPr="009F314E" w:rsidRDefault="00D66DDF" w:rsidP="00DC6B3A">
            <w:pPr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 xml:space="preserve">Санитарные правила 3.4./4.2.19-30-2005 </w:t>
            </w:r>
          </w:p>
        </w:tc>
        <w:tc>
          <w:tcPr>
            <w:tcW w:w="198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9F68E6E" w14:textId="77777777" w:rsidR="00D66DDF" w:rsidRPr="009F314E" w:rsidRDefault="00D66DDF" w:rsidP="00DC6B3A">
            <w:pPr>
              <w:tabs>
                <w:tab w:val="left" w:pos="284"/>
              </w:tabs>
              <w:ind w:left="-57" w:right="-105"/>
              <w:rPr>
                <w:sz w:val="22"/>
                <w:szCs w:val="22"/>
              </w:rPr>
            </w:pPr>
          </w:p>
        </w:tc>
      </w:tr>
      <w:tr w:rsidR="00ED62BC" w:rsidRPr="009F314E" w14:paraId="29FA2C14" w14:textId="77777777" w:rsidTr="007E4A08">
        <w:trPr>
          <w:trHeight w:val="269"/>
        </w:trPr>
        <w:tc>
          <w:tcPr>
            <w:tcW w:w="1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6DBC41" w14:textId="5E32B63E" w:rsidR="00ED62BC" w:rsidRPr="009F314E" w:rsidRDefault="00ED62BC" w:rsidP="00DC6B3A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8</w:t>
            </w:r>
            <w:r w:rsidRPr="009F314E">
              <w:rPr>
                <w:sz w:val="22"/>
                <w:szCs w:val="22"/>
              </w:rPr>
              <w:t>.1***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14:paraId="5A865000" w14:textId="77777777" w:rsidR="00ED62BC" w:rsidRPr="009F314E" w:rsidRDefault="00ED62BC" w:rsidP="00DC6B3A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 xml:space="preserve">Коммунальные </w:t>
            </w:r>
          </w:p>
          <w:p w14:paraId="70DBE2DA" w14:textId="6DB7E3EB" w:rsidR="00ED62BC" w:rsidRPr="009F314E" w:rsidRDefault="00ED62BC" w:rsidP="00DC6B3A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отходы (зольные)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E9AABD9" w14:textId="42AF98FF" w:rsidR="00ED62BC" w:rsidRPr="009531BA" w:rsidRDefault="00ED62BC" w:rsidP="00DC6B3A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9531BA">
              <w:rPr>
                <w:sz w:val="22"/>
                <w:szCs w:val="22"/>
              </w:rPr>
              <w:t>100.15/08.032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EBF77FA" w14:textId="658D3465" w:rsidR="00ED62BC" w:rsidRPr="009F314E" w:rsidRDefault="00ED62BC" w:rsidP="00DC6B3A">
            <w:pPr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Отбор проб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751FE4A6" w14:textId="77777777" w:rsidR="00ED62BC" w:rsidRPr="009F314E" w:rsidRDefault="00ED62BC" w:rsidP="00DC6B3A">
            <w:pPr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СанПиН 2.6.6.8-8-2004</w:t>
            </w:r>
          </w:p>
          <w:p w14:paraId="6393ABF7" w14:textId="77777777" w:rsidR="00ED62BC" w:rsidRPr="009F314E" w:rsidRDefault="00ED62BC" w:rsidP="00DC6B3A">
            <w:pPr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 xml:space="preserve"> (СПООД-2004)</w:t>
            </w:r>
          </w:p>
          <w:p w14:paraId="226A8AFD" w14:textId="3338FFB8" w:rsidR="00ED62BC" w:rsidRPr="009F314E" w:rsidRDefault="00ED62BC" w:rsidP="00DC6B3A">
            <w:pPr>
              <w:pStyle w:val="Default"/>
              <w:rPr>
                <w:color w:val="auto"/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 xml:space="preserve">ТНПА и другая документация 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C62C53A" w14:textId="2CB6F948" w:rsidR="00ED62BC" w:rsidRPr="009F314E" w:rsidRDefault="00ED62BC" w:rsidP="00DC6B3A">
            <w:pPr>
              <w:pStyle w:val="Default"/>
              <w:spacing w:line="216" w:lineRule="auto"/>
              <w:rPr>
                <w:color w:val="auto"/>
                <w:sz w:val="22"/>
                <w:szCs w:val="22"/>
              </w:rPr>
            </w:pPr>
            <w:proofErr w:type="spellStart"/>
            <w:r w:rsidRPr="009F314E">
              <w:rPr>
                <w:sz w:val="22"/>
                <w:szCs w:val="22"/>
              </w:rPr>
              <w:t>МОПр.МН</w:t>
            </w:r>
            <w:proofErr w:type="spellEnd"/>
            <w:r w:rsidRPr="009F314E">
              <w:rPr>
                <w:sz w:val="22"/>
                <w:szCs w:val="22"/>
              </w:rPr>
              <w:t xml:space="preserve"> 01-98</w:t>
            </w:r>
          </w:p>
        </w:tc>
        <w:tc>
          <w:tcPr>
            <w:tcW w:w="198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65D06E62" w14:textId="77777777" w:rsidR="00ED62BC" w:rsidRDefault="00ED62BC" w:rsidP="002849B7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Лабораторный </w:t>
            </w:r>
          </w:p>
          <w:p w14:paraId="08278DAE" w14:textId="77777777" w:rsidR="00ED62BC" w:rsidRDefault="00ED62BC" w:rsidP="002849B7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отдел, группа санитарно-гигиенических исследований </w:t>
            </w:r>
          </w:p>
          <w:p w14:paraId="70730B26" w14:textId="77777777" w:rsidR="00ED62BC" w:rsidRDefault="00ED62BC" w:rsidP="002849B7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(ул.Октябрьская,33,</w:t>
            </w:r>
          </w:p>
          <w:p w14:paraId="2435408D" w14:textId="087FA0D4" w:rsidR="00ED62BC" w:rsidRPr="009F314E" w:rsidRDefault="00ED62BC" w:rsidP="002849B7">
            <w:pPr>
              <w:tabs>
                <w:tab w:val="left" w:pos="284"/>
              </w:tabs>
              <w:ind w:left="-57" w:right="-105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г.Рогачёв</w:t>
            </w:r>
            <w:proofErr w:type="spellEnd"/>
            <w:r>
              <w:rPr>
                <w:sz w:val="22"/>
                <w:szCs w:val="22"/>
              </w:rPr>
              <w:t>, Гомельская область</w:t>
            </w:r>
          </w:p>
        </w:tc>
      </w:tr>
      <w:tr w:rsidR="00ED62BC" w:rsidRPr="009F314E" w14:paraId="0313578E" w14:textId="77777777" w:rsidTr="00CB457D">
        <w:trPr>
          <w:trHeight w:val="269"/>
        </w:trPr>
        <w:tc>
          <w:tcPr>
            <w:tcW w:w="1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B76E1A" w14:textId="028604EB" w:rsidR="00ED62BC" w:rsidRPr="009F314E" w:rsidRDefault="00ED62BC" w:rsidP="00DC6B3A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8</w:t>
            </w:r>
            <w:r w:rsidRPr="009F314E">
              <w:rPr>
                <w:sz w:val="22"/>
                <w:szCs w:val="22"/>
              </w:rPr>
              <w:t>.2*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14:paraId="16079BA9" w14:textId="77777777" w:rsidR="00ED62BC" w:rsidRPr="009F314E" w:rsidRDefault="00ED62BC" w:rsidP="00DC6B3A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CEB6F6C" w14:textId="6A7762F7" w:rsidR="00ED62BC" w:rsidRPr="009531BA" w:rsidRDefault="00ED62BC" w:rsidP="00DC6B3A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9531BA">
              <w:rPr>
                <w:sz w:val="22"/>
                <w:szCs w:val="22"/>
              </w:rPr>
              <w:t>100.15/04.125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F1E5196" w14:textId="011C9566" w:rsidR="00ED62BC" w:rsidRPr="009F314E" w:rsidRDefault="00ED62BC" w:rsidP="00DC6B3A">
            <w:pPr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 xml:space="preserve">Удельная </w:t>
            </w:r>
            <w:proofErr w:type="gramStart"/>
            <w:r w:rsidRPr="009F314E">
              <w:rPr>
                <w:sz w:val="22"/>
                <w:szCs w:val="22"/>
              </w:rPr>
              <w:t xml:space="preserve">активность </w:t>
            </w:r>
            <w:r>
              <w:rPr>
                <w:sz w:val="22"/>
                <w:szCs w:val="22"/>
              </w:rPr>
              <w:t xml:space="preserve"> радионуклида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r w:rsidRPr="009F314E">
              <w:rPr>
                <w:sz w:val="22"/>
                <w:szCs w:val="22"/>
              </w:rPr>
              <w:t>цези</w:t>
            </w:r>
            <w:r>
              <w:rPr>
                <w:sz w:val="22"/>
                <w:szCs w:val="22"/>
              </w:rPr>
              <w:t>й</w:t>
            </w:r>
            <w:r w:rsidRPr="009F314E">
              <w:rPr>
                <w:sz w:val="22"/>
                <w:szCs w:val="22"/>
              </w:rPr>
              <w:t xml:space="preserve">-137 </w:t>
            </w:r>
          </w:p>
        </w:tc>
        <w:tc>
          <w:tcPr>
            <w:tcW w:w="25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392CA8AE" w14:textId="77777777" w:rsidR="00ED62BC" w:rsidRPr="009F314E" w:rsidRDefault="00ED62BC" w:rsidP="00DC6B3A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14FF61A" w14:textId="409C113E" w:rsidR="00ED62BC" w:rsidRPr="009F314E" w:rsidRDefault="00ED62BC" w:rsidP="00DC6B3A">
            <w:pPr>
              <w:pStyle w:val="Default"/>
              <w:spacing w:line="216" w:lineRule="auto"/>
              <w:rPr>
                <w:color w:val="auto"/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 xml:space="preserve">МВИ.МН 1181-2011 </w:t>
            </w:r>
          </w:p>
        </w:tc>
        <w:tc>
          <w:tcPr>
            <w:tcW w:w="198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3A10395" w14:textId="77777777" w:rsidR="00ED62BC" w:rsidRPr="009F314E" w:rsidRDefault="00ED62BC" w:rsidP="00DC6B3A">
            <w:pPr>
              <w:tabs>
                <w:tab w:val="left" w:pos="284"/>
              </w:tabs>
              <w:ind w:left="-57" w:right="-105"/>
              <w:rPr>
                <w:sz w:val="22"/>
                <w:szCs w:val="22"/>
              </w:rPr>
            </w:pPr>
          </w:p>
        </w:tc>
      </w:tr>
      <w:tr w:rsidR="00ED62BC" w:rsidRPr="009F314E" w14:paraId="23100606" w14:textId="77777777" w:rsidTr="005E3982">
        <w:trPr>
          <w:trHeight w:val="269"/>
        </w:trPr>
        <w:tc>
          <w:tcPr>
            <w:tcW w:w="1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FB2D2A" w14:textId="77777777" w:rsidR="00ED62BC" w:rsidRPr="009F314E" w:rsidRDefault="00ED62BC" w:rsidP="00EC5F5E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  <w:r w:rsidRPr="009F314E">
              <w:rPr>
                <w:sz w:val="22"/>
                <w:szCs w:val="22"/>
              </w:rPr>
              <w:t>.1</w:t>
            </w:r>
            <w:r w:rsidRPr="009F314E">
              <w:rPr>
                <w:sz w:val="22"/>
                <w:szCs w:val="22"/>
                <w:lang w:val="en-US"/>
              </w:rPr>
              <w:t>*</w:t>
            </w:r>
            <w:r w:rsidRPr="009F314E">
              <w:rPr>
                <w:sz w:val="22"/>
                <w:szCs w:val="22"/>
              </w:rPr>
              <w:t>**</w:t>
            </w:r>
          </w:p>
          <w:p w14:paraId="00B0F19E" w14:textId="77777777" w:rsidR="00ED62BC" w:rsidRPr="009F314E" w:rsidRDefault="00ED62BC" w:rsidP="00EC5F5E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14:paraId="1F31E9D5" w14:textId="6D004A52" w:rsidR="00ED62BC" w:rsidRPr="009F314E" w:rsidRDefault="00ED62BC" w:rsidP="00EC5F5E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 xml:space="preserve"> Дезинфекционные средства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8E44308" w14:textId="3F30101E" w:rsidR="00ED62BC" w:rsidRPr="009531BA" w:rsidRDefault="00ED62BC" w:rsidP="00EC5F5E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9531BA">
              <w:rPr>
                <w:sz w:val="22"/>
                <w:szCs w:val="22"/>
              </w:rPr>
              <w:t>20.13/42.000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1E73121" w14:textId="77777777" w:rsidR="00ED62BC" w:rsidRPr="009F314E" w:rsidRDefault="00ED62BC" w:rsidP="00EC5F5E">
            <w:pPr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Отбор проб</w:t>
            </w:r>
          </w:p>
          <w:p w14:paraId="47EC6728" w14:textId="77777777" w:rsidR="00ED62BC" w:rsidRPr="009F314E" w:rsidRDefault="00ED62BC" w:rsidP="00EC5F5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0D549DDA" w14:textId="77777777" w:rsidR="00ED62BC" w:rsidRPr="009F314E" w:rsidRDefault="00ED62BC" w:rsidP="00EC5F5E">
            <w:pPr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 xml:space="preserve">ГОСТ 1692-85 </w:t>
            </w:r>
          </w:p>
          <w:p w14:paraId="02386607" w14:textId="77777777" w:rsidR="00ED62BC" w:rsidRPr="009F314E" w:rsidRDefault="00ED62BC" w:rsidP="00EC5F5E">
            <w:pPr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 xml:space="preserve">ГОСТ 14193-95 </w:t>
            </w:r>
          </w:p>
          <w:p w14:paraId="48AEC600" w14:textId="77777777" w:rsidR="00ED62BC" w:rsidRPr="009F314E" w:rsidRDefault="00ED62BC" w:rsidP="00EC5F5E">
            <w:pPr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 xml:space="preserve">ГОСТ 25263-82 </w:t>
            </w:r>
          </w:p>
          <w:p w14:paraId="73EED553" w14:textId="77777777" w:rsidR="00ED62BC" w:rsidRPr="009F314E" w:rsidRDefault="00ED62BC" w:rsidP="00EC5F5E">
            <w:pPr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СанПиН 21-112-99</w:t>
            </w:r>
          </w:p>
          <w:p w14:paraId="533E3236" w14:textId="2C7AD481" w:rsidR="00ED62BC" w:rsidRPr="009F314E" w:rsidRDefault="00ED62BC" w:rsidP="00EC5F5E">
            <w:pPr>
              <w:pStyle w:val="Default"/>
              <w:rPr>
                <w:color w:val="auto"/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 xml:space="preserve">Инструкция 4.2.10-22-102-2005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F371C5F" w14:textId="77777777" w:rsidR="00ED62BC" w:rsidRPr="009F314E" w:rsidRDefault="00ED62BC" w:rsidP="00EC5F5E">
            <w:pPr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1692-85 п.3</w:t>
            </w:r>
          </w:p>
          <w:p w14:paraId="00485B9B" w14:textId="77777777" w:rsidR="00ED62BC" w:rsidRPr="009F314E" w:rsidRDefault="00ED62BC" w:rsidP="00EC5F5E">
            <w:pPr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14193-95 п.5</w:t>
            </w:r>
          </w:p>
          <w:p w14:paraId="72EEFCC8" w14:textId="77777777" w:rsidR="00ED62BC" w:rsidRPr="009F314E" w:rsidRDefault="00ED62BC" w:rsidP="00EC5F5E">
            <w:pPr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25263-82 п.3</w:t>
            </w:r>
          </w:p>
          <w:p w14:paraId="141922CD" w14:textId="55647CB1" w:rsidR="00ED62BC" w:rsidRPr="009F314E" w:rsidRDefault="00ED62BC" w:rsidP="00EC5F5E">
            <w:pPr>
              <w:pStyle w:val="Default"/>
              <w:spacing w:line="216" w:lineRule="auto"/>
              <w:rPr>
                <w:color w:val="auto"/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 xml:space="preserve">Инструкция 4.2.10-22-102-2005 п.5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3DC84BF" w14:textId="77777777" w:rsidR="00ED62BC" w:rsidRDefault="00ED62BC" w:rsidP="002849B7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Лабораторный </w:t>
            </w:r>
          </w:p>
          <w:p w14:paraId="2DDD6908" w14:textId="77777777" w:rsidR="00ED62BC" w:rsidRDefault="00ED62BC" w:rsidP="002849B7">
            <w:pPr>
              <w:spacing w:line="216" w:lineRule="auto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отдел ,</w:t>
            </w:r>
            <w:proofErr w:type="gramEnd"/>
            <w:r>
              <w:rPr>
                <w:sz w:val="22"/>
                <w:szCs w:val="22"/>
              </w:rPr>
              <w:t xml:space="preserve"> отдел гигиены, отдел эпидемиологии</w:t>
            </w:r>
          </w:p>
          <w:p w14:paraId="221322FD" w14:textId="77777777" w:rsidR="00ED62BC" w:rsidRDefault="00ED62BC" w:rsidP="002849B7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(ул.Октябрьская,33,</w:t>
            </w:r>
          </w:p>
          <w:p w14:paraId="2358DC81" w14:textId="5331F789" w:rsidR="00ED62BC" w:rsidRPr="009F314E" w:rsidRDefault="00ED62BC" w:rsidP="002849B7">
            <w:pPr>
              <w:tabs>
                <w:tab w:val="left" w:pos="284"/>
              </w:tabs>
              <w:ind w:left="-57" w:right="-105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г.Рогачёв</w:t>
            </w:r>
            <w:proofErr w:type="spellEnd"/>
            <w:r>
              <w:rPr>
                <w:sz w:val="22"/>
                <w:szCs w:val="22"/>
              </w:rPr>
              <w:t>, Гомельская область)</w:t>
            </w:r>
          </w:p>
        </w:tc>
      </w:tr>
      <w:tr w:rsidR="00ED62BC" w:rsidRPr="009531BA" w14:paraId="2C214FF3" w14:textId="77777777" w:rsidTr="00047FB1">
        <w:trPr>
          <w:trHeight w:val="269"/>
        </w:trPr>
        <w:tc>
          <w:tcPr>
            <w:tcW w:w="1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71BF5E" w14:textId="0B107A14" w:rsidR="00ED62BC" w:rsidRPr="009531BA" w:rsidRDefault="00ED62BC" w:rsidP="00EC5F5E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9531BA">
              <w:rPr>
                <w:sz w:val="22"/>
                <w:szCs w:val="22"/>
              </w:rPr>
              <w:t>19.2*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14:paraId="57C77681" w14:textId="77777777" w:rsidR="00ED62BC" w:rsidRPr="009531BA" w:rsidRDefault="00ED62BC" w:rsidP="00EC5F5E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A1A0849" w14:textId="12281AB3" w:rsidR="00ED62BC" w:rsidRPr="009531BA" w:rsidRDefault="00ED62BC" w:rsidP="00EC5F5E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9531BA">
              <w:rPr>
                <w:sz w:val="22"/>
                <w:szCs w:val="22"/>
              </w:rPr>
              <w:t>20.13/08.149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3BC8EB1" w14:textId="2794F8CE" w:rsidR="00ED62BC" w:rsidRPr="009531BA" w:rsidRDefault="00ED62BC" w:rsidP="00EC5F5E">
            <w:pPr>
              <w:jc w:val="both"/>
              <w:rPr>
                <w:sz w:val="22"/>
                <w:szCs w:val="22"/>
              </w:rPr>
            </w:pPr>
            <w:r w:rsidRPr="009531BA">
              <w:rPr>
                <w:sz w:val="22"/>
                <w:szCs w:val="22"/>
              </w:rPr>
              <w:t>Активный хлор в хлорной извести</w:t>
            </w:r>
          </w:p>
        </w:tc>
        <w:tc>
          <w:tcPr>
            <w:tcW w:w="25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23BB02A8" w14:textId="77777777" w:rsidR="00ED62BC" w:rsidRPr="009531BA" w:rsidRDefault="00ED62BC" w:rsidP="00EC5F5E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919BE05" w14:textId="77777777" w:rsidR="00ED62BC" w:rsidRPr="009531BA" w:rsidRDefault="00ED62BC" w:rsidP="00EC5F5E">
            <w:pPr>
              <w:jc w:val="both"/>
              <w:rPr>
                <w:sz w:val="22"/>
                <w:szCs w:val="22"/>
              </w:rPr>
            </w:pPr>
            <w:r w:rsidRPr="009531BA">
              <w:rPr>
                <w:sz w:val="22"/>
                <w:szCs w:val="22"/>
              </w:rPr>
              <w:t>ГОСТ 1692-85 п.4</w:t>
            </w:r>
          </w:p>
          <w:p w14:paraId="58619F4D" w14:textId="77777777" w:rsidR="00ED62BC" w:rsidRPr="009531BA" w:rsidRDefault="00ED62BC" w:rsidP="00EC5F5E">
            <w:pPr>
              <w:pStyle w:val="Default"/>
              <w:spacing w:line="21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4344AF6F" w14:textId="77777777" w:rsidR="00ED62BC" w:rsidRDefault="00ED62BC" w:rsidP="002849B7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Лабораторный </w:t>
            </w:r>
          </w:p>
          <w:p w14:paraId="3D0B12FC" w14:textId="77777777" w:rsidR="00ED62BC" w:rsidRDefault="00ED62BC" w:rsidP="002849B7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отдел, группа санитарно-гигиенических исследований </w:t>
            </w:r>
          </w:p>
          <w:p w14:paraId="6CE42955" w14:textId="77777777" w:rsidR="00ED62BC" w:rsidRDefault="00ED62BC" w:rsidP="002849B7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(ул.Октябрьская,33,</w:t>
            </w:r>
          </w:p>
          <w:p w14:paraId="3429369F" w14:textId="08128F47" w:rsidR="00ED62BC" w:rsidRPr="009531BA" w:rsidRDefault="00ED62BC" w:rsidP="002849B7">
            <w:pPr>
              <w:tabs>
                <w:tab w:val="left" w:pos="284"/>
              </w:tabs>
              <w:ind w:left="-57" w:right="-105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г.Рогачёв</w:t>
            </w:r>
            <w:proofErr w:type="spellEnd"/>
            <w:r>
              <w:rPr>
                <w:sz w:val="22"/>
                <w:szCs w:val="22"/>
              </w:rPr>
              <w:t>, Гомельская область</w:t>
            </w:r>
          </w:p>
        </w:tc>
      </w:tr>
      <w:tr w:rsidR="00ED62BC" w:rsidRPr="009531BA" w14:paraId="387FD54C" w14:textId="77777777" w:rsidTr="00047FB1">
        <w:trPr>
          <w:trHeight w:val="269"/>
        </w:trPr>
        <w:tc>
          <w:tcPr>
            <w:tcW w:w="1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E94F7E" w14:textId="0B9B8EBA" w:rsidR="00ED62BC" w:rsidRPr="009531BA" w:rsidRDefault="00ED62BC" w:rsidP="00EC5F5E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9531BA">
              <w:rPr>
                <w:sz w:val="22"/>
                <w:szCs w:val="22"/>
              </w:rPr>
              <w:lastRenderedPageBreak/>
              <w:t>19.3*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14:paraId="739B5FA0" w14:textId="77777777" w:rsidR="00ED62BC" w:rsidRPr="009531BA" w:rsidRDefault="00ED62BC" w:rsidP="00EC5F5E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AB06893" w14:textId="69BF1EEE" w:rsidR="00ED62BC" w:rsidRPr="009531BA" w:rsidRDefault="00ED62BC" w:rsidP="00EC5F5E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9531BA">
              <w:rPr>
                <w:sz w:val="22"/>
                <w:szCs w:val="22"/>
              </w:rPr>
              <w:t>20.13/08.149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CA89529" w14:textId="6412747D" w:rsidR="00ED62BC" w:rsidRPr="009531BA" w:rsidRDefault="00ED62BC" w:rsidP="00EC5F5E">
            <w:pPr>
              <w:jc w:val="both"/>
              <w:rPr>
                <w:sz w:val="22"/>
                <w:szCs w:val="22"/>
              </w:rPr>
            </w:pPr>
            <w:r w:rsidRPr="009531BA">
              <w:rPr>
                <w:sz w:val="22"/>
                <w:szCs w:val="22"/>
              </w:rPr>
              <w:t xml:space="preserve">Активный хлор </w:t>
            </w:r>
            <w:proofErr w:type="gramStart"/>
            <w:r w:rsidRPr="009531BA">
              <w:rPr>
                <w:sz w:val="22"/>
                <w:szCs w:val="22"/>
              </w:rPr>
              <w:t>в  гипохлорите</w:t>
            </w:r>
            <w:proofErr w:type="gramEnd"/>
            <w:r w:rsidRPr="009531BA">
              <w:rPr>
                <w:sz w:val="22"/>
                <w:szCs w:val="22"/>
              </w:rPr>
              <w:t xml:space="preserve"> кальция</w:t>
            </w:r>
          </w:p>
        </w:tc>
        <w:tc>
          <w:tcPr>
            <w:tcW w:w="25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7A6F23DA" w14:textId="77777777" w:rsidR="00ED62BC" w:rsidRPr="009531BA" w:rsidRDefault="00ED62BC" w:rsidP="00EC5F5E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30BCC0F" w14:textId="77777777" w:rsidR="00ED62BC" w:rsidRPr="009531BA" w:rsidRDefault="00ED62BC" w:rsidP="00EC5F5E">
            <w:pPr>
              <w:jc w:val="both"/>
              <w:rPr>
                <w:sz w:val="22"/>
                <w:szCs w:val="22"/>
              </w:rPr>
            </w:pPr>
            <w:r w:rsidRPr="009531BA">
              <w:rPr>
                <w:sz w:val="22"/>
                <w:szCs w:val="22"/>
              </w:rPr>
              <w:t>ГОСТ 25263-82 п.4</w:t>
            </w:r>
          </w:p>
          <w:p w14:paraId="14BF59DC" w14:textId="77777777" w:rsidR="00ED62BC" w:rsidRPr="009531BA" w:rsidRDefault="00ED62BC" w:rsidP="00EC5F5E">
            <w:pPr>
              <w:pStyle w:val="Default"/>
              <w:spacing w:line="21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0BE7038C" w14:textId="77777777" w:rsidR="00ED62BC" w:rsidRPr="009531BA" w:rsidRDefault="00ED62BC" w:rsidP="00EC5F5E">
            <w:pPr>
              <w:tabs>
                <w:tab w:val="left" w:pos="284"/>
              </w:tabs>
              <w:ind w:left="-57" w:right="-105"/>
              <w:rPr>
                <w:sz w:val="22"/>
                <w:szCs w:val="22"/>
              </w:rPr>
            </w:pPr>
          </w:p>
        </w:tc>
      </w:tr>
      <w:tr w:rsidR="00ED62BC" w:rsidRPr="009531BA" w14:paraId="555DE8CD" w14:textId="77777777" w:rsidTr="00047FB1">
        <w:trPr>
          <w:trHeight w:val="269"/>
        </w:trPr>
        <w:tc>
          <w:tcPr>
            <w:tcW w:w="1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F22261" w14:textId="77777777" w:rsidR="00ED62BC" w:rsidRDefault="00ED62BC" w:rsidP="00EC5F5E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9531BA">
              <w:rPr>
                <w:sz w:val="22"/>
                <w:szCs w:val="22"/>
              </w:rPr>
              <w:t>19.4*</w:t>
            </w:r>
          </w:p>
          <w:p w14:paraId="6A1DB462" w14:textId="77777777" w:rsidR="00ED62BC" w:rsidRDefault="00ED62BC" w:rsidP="00EC5F5E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  <w:p w14:paraId="109E08F1" w14:textId="77777777" w:rsidR="00ED62BC" w:rsidRDefault="00ED62BC" w:rsidP="00EC5F5E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  <w:p w14:paraId="6CEA64E2" w14:textId="66A01D76" w:rsidR="00ED62BC" w:rsidRPr="009531BA" w:rsidRDefault="00ED62BC" w:rsidP="00EC5F5E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14:paraId="772D17A0" w14:textId="77777777" w:rsidR="00ED62BC" w:rsidRPr="009531BA" w:rsidRDefault="00ED62BC" w:rsidP="00EC5F5E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7F05A20" w14:textId="279712AF" w:rsidR="00ED62BC" w:rsidRPr="009531BA" w:rsidRDefault="00ED62BC" w:rsidP="00EC5F5E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9531BA">
              <w:rPr>
                <w:sz w:val="22"/>
                <w:szCs w:val="22"/>
              </w:rPr>
              <w:t>20.13/08.149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ABE40FB" w14:textId="69B47CBE" w:rsidR="00ED62BC" w:rsidRPr="009531BA" w:rsidRDefault="00ED62BC" w:rsidP="00EC5F5E">
            <w:pPr>
              <w:jc w:val="both"/>
              <w:rPr>
                <w:sz w:val="22"/>
                <w:szCs w:val="22"/>
              </w:rPr>
            </w:pPr>
            <w:r w:rsidRPr="009531BA">
              <w:rPr>
                <w:sz w:val="22"/>
                <w:szCs w:val="22"/>
              </w:rPr>
              <w:t>Активный хлор в монохлорамине</w:t>
            </w:r>
          </w:p>
        </w:tc>
        <w:tc>
          <w:tcPr>
            <w:tcW w:w="25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6FCFE8B3" w14:textId="77777777" w:rsidR="00ED62BC" w:rsidRPr="009531BA" w:rsidRDefault="00ED62BC" w:rsidP="00EC5F5E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C227591" w14:textId="77777777" w:rsidR="00ED62BC" w:rsidRPr="009531BA" w:rsidRDefault="00ED62BC" w:rsidP="00EC5F5E">
            <w:pPr>
              <w:jc w:val="both"/>
              <w:rPr>
                <w:sz w:val="22"/>
                <w:szCs w:val="22"/>
              </w:rPr>
            </w:pPr>
            <w:r w:rsidRPr="009531BA">
              <w:rPr>
                <w:sz w:val="22"/>
                <w:szCs w:val="22"/>
              </w:rPr>
              <w:t>ГОСТ 14193-95 п.6</w:t>
            </w:r>
          </w:p>
          <w:p w14:paraId="161EFD43" w14:textId="77777777" w:rsidR="00ED62BC" w:rsidRPr="009531BA" w:rsidRDefault="00ED62BC" w:rsidP="00EC5F5E">
            <w:pPr>
              <w:pStyle w:val="Default"/>
              <w:spacing w:line="21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DE6ABE9" w14:textId="77777777" w:rsidR="00ED62BC" w:rsidRPr="009531BA" w:rsidRDefault="00ED62BC" w:rsidP="00EC5F5E">
            <w:pPr>
              <w:tabs>
                <w:tab w:val="left" w:pos="284"/>
              </w:tabs>
              <w:ind w:left="-57" w:right="-105"/>
              <w:rPr>
                <w:sz w:val="22"/>
                <w:szCs w:val="22"/>
              </w:rPr>
            </w:pPr>
          </w:p>
        </w:tc>
      </w:tr>
      <w:tr w:rsidR="002849B7" w:rsidRPr="009531BA" w14:paraId="0127AE47" w14:textId="77777777" w:rsidTr="007E4A08">
        <w:trPr>
          <w:trHeight w:val="269"/>
        </w:trPr>
        <w:tc>
          <w:tcPr>
            <w:tcW w:w="1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BDA3ED" w14:textId="77777777" w:rsidR="002849B7" w:rsidRPr="009531BA" w:rsidRDefault="002849B7" w:rsidP="00182ED3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9531BA">
              <w:rPr>
                <w:sz w:val="22"/>
                <w:szCs w:val="22"/>
              </w:rPr>
              <w:t>19.5*</w:t>
            </w:r>
          </w:p>
          <w:p w14:paraId="542EAF9F" w14:textId="77777777" w:rsidR="002849B7" w:rsidRPr="009531BA" w:rsidRDefault="002849B7" w:rsidP="00182ED3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14:paraId="1E145B47" w14:textId="0521111D" w:rsidR="002849B7" w:rsidRPr="009531BA" w:rsidRDefault="00025C7D" w:rsidP="00182ED3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Дезинфекционные средства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DFE7795" w14:textId="55467C5C" w:rsidR="002849B7" w:rsidRPr="009531BA" w:rsidRDefault="002849B7" w:rsidP="00182ED3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9531BA">
              <w:rPr>
                <w:sz w:val="22"/>
                <w:szCs w:val="22"/>
              </w:rPr>
              <w:t>100.06/01.086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63E38DC" w14:textId="0C1DB748" w:rsidR="002849B7" w:rsidRPr="009531BA" w:rsidRDefault="002849B7" w:rsidP="00182ED3">
            <w:pPr>
              <w:jc w:val="both"/>
              <w:rPr>
                <w:sz w:val="22"/>
                <w:szCs w:val="22"/>
              </w:rPr>
            </w:pPr>
            <w:r w:rsidRPr="009531BA">
              <w:rPr>
                <w:sz w:val="22"/>
                <w:szCs w:val="22"/>
              </w:rPr>
              <w:t>Микробиологическая чистота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6B0D012C" w14:textId="77777777" w:rsidR="002849B7" w:rsidRPr="009531BA" w:rsidRDefault="002849B7" w:rsidP="00182ED3">
            <w:pPr>
              <w:jc w:val="both"/>
              <w:rPr>
                <w:sz w:val="22"/>
                <w:szCs w:val="22"/>
              </w:rPr>
            </w:pPr>
            <w:r w:rsidRPr="009531BA">
              <w:rPr>
                <w:sz w:val="22"/>
                <w:szCs w:val="22"/>
              </w:rPr>
              <w:t xml:space="preserve">Инструкция </w:t>
            </w:r>
          </w:p>
          <w:p w14:paraId="4C1856CB" w14:textId="6CF2E1C7" w:rsidR="002849B7" w:rsidRPr="009531BA" w:rsidRDefault="002849B7" w:rsidP="00182ED3">
            <w:pPr>
              <w:pStyle w:val="Default"/>
              <w:rPr>
                <w:color w:val="auto"/>
                <w:sz w:val="22"/>
                <w:szCs w:val="22"/>
              </w:rPr>
            </w:pPr>
            <w:r w:rsidRPr="009531BA">
              <w:rPr>
                <w:sz w:val="22"/>
                <w:szCs w:val="22"/>
              </w:rPr>
              <w:t>4.2.10-22-102-2005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CC681C9" w14:textId="3CCC859B" w:rsidR="002849B7" w:rsidRPr="009531BA" w:rsidRDefault="002849B7" w:rsidP="00182ED3">
            <w:pPr>
              <w:jc w:val="both"/>
              <w:rPr>
                <w:sz w:val="22"/>
                <w:szCs w:val="22"/>
              </w:rPr>
            </w:pPr>
            <w:r w:rsidRPr="009531BA">
              <w:rPr>
                <w:sz w:val="22"/>
                <w:szCs w:val="22"/>
              </w:rPr>
              <w:t xml:space="preserve">Инструкция 4.2.10-22-102-2005 п.п.6-8 </w:t>
            </w:r>
          </w:p>
        </w:tc>
        <w:tc>
          <w:tcPr>
            <w:tcW w:w="198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682F72EB" w14:textId="77777777" w:rsidR="002849B7" w:rsidRDefault="002849B7" w:rsidP="002849B7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Лабораторный </w:t>
            </w:r>
          </w:p>
          <w:p w14:paraId="7F58986E" w14:textId="77777777" w:rsidR="002849B7" w:rsidRDefault="002849B7" w:rsidP="002849B7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отдел, группа микробиологических исследований </w:t>
            </w:r>
          </w:p>
          <w:p w14:paraId="04DCA5DB" w14:textId="77777777" w:rsidR="002849B7" w:rsidRDefault="002849B7" w:rsidP="002849B7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(ул.Октябрьская,33,</w:t>
            </w:r>
          </w:p>
          <w:p w14:paraId="1FD379A2" w14:textId="77777777" w:rsidR="002849B7" w:rsidRDefault="002849B7" w:rsidP="002849B7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г.Рогачёв</w:t>
            </w:r>
            <w:proofErr w:type="spellEnd"/>
            <w:r>
              <w:rPr>
                <w:sz w:val="22"/>
                <w:szCs w:val="22"/>
              </w:rPr>
              <w:t>, Гомельская область</w:t>
            </w:r>
          </w:p>
          <w:p w14:paraId="466DE645" w14:textId="77777777" w:rsidR="002849B7" w:rsidRPr="009531BA" w:rsidRDefault="002849B7" w:rsidP="00182ED3">
            <w:pPr>
              <w:tabs>
                <w:tab w:val="left" w:pos="284"/>
              </w:tabs>
              <w:ind w:left="-57" w:right="-105"/>
              <w:rPr>
                <w:sz w:val="22"/>
                <w:szCs w:val="22"/>
              </w:rPr>
            </w:pPr>
          </w:p>
        </w:tc>
      </w:tr>
      <w:tr w:rsidR="002849B7" w:rsidRPr="009531BA" w14:paraId="4AA81078" w14:textId="77777777" w:rsidTr="007E4A08">
        <w:trPr>
          <w:trHeight w:val="269"/>
        </w:trPr>
        <w:tc>
          <w:tcPr>
            <w:tcW w:w="1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F52144" w14:textId="4ED727E6" w:rsidR="002849B7" w:rsidRPr="009531BA" w:rsidRDefault="002849B7" w:rsidP="009F1F6E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9531BA">
              <w:rPr>
                <w:sz w:val="22"/>
                <w:szCs w:val="22"/>
              </w:rPr>
              <w:t>20.1*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14:paraId="210A14F5" w14:textId="2F227953" w:rsidR="002849B7" w:rsidRPr="009531BA" w:rsidRDefault="002849B7" w:rsidP="009F1F6E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9531BA">
              <w:rPr>
                <w:sz w:val="22"/>
                <w:szCs w:val="22"/>
              </w:rPr>
              <w:t xml:space="preserve"> Смазочно-охлаждающая жидкость (СОЖ)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AD2BA05" w14:textId="589525AA" w:rsidR="002849B7" w:rsidRPr="009531BA" w:rsidRDefault="002849B7" w:rsidP="009F1F6E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9531BA">
              <w:rPr>
                <w:sz w:val="22"/>
                <w:szCs w:val="22"/>
              </w:rPr>
              <w:t>20.59/01.086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1372271" w14:textId="6CD2D3A8" w:rsidR="002849B7" w:rsidRPr="009531BA" w:rsidRDefault="002849B7" w:rsidP="009F1F6E">
            <w:pPr>
              <w:jc w:val="both"/>
              <w:rPr>
                <w:sz w:val="22"/>
                <w:szCs w:val="22"/>
              </w:rPr>
            </w:pPr>
            <w:r w:rsidRPr="009531BA">
              <w:rPr>
                <w:sz w:val="22"/>
                <w:szCs w:val="22"/>
              </w:rPr>
              <w:t>Отбор проб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5B310D9C" w14:textId="6F0EB942" w:rsidR="002849B7" w:rsidRPr="009531BA" w:rsidRDefault="002849B7" w:rsidP="009F1F6E">
            <w:pPr>
              <w:pStyle w:val="Default"/>
              <w:rPr>
                <w:color w:val="auto"/>
                <w:sz w:val="22"/>
                <w:szCs w:val="22"/>
              </w:rPr>
            </w:pPr>
            <w:r w:rsidRPr="009531BA">
              <w:rPr>
                <w:sz w:val="22"/>
                <w:szCs w:val="22"/>
              </w:rPr>
              <w:t xml:space="preserve">СанПиН, утв. Постановлением Минздрава РБ 21.11.2012 № </w:t>
            </w:r>
            <w:proofErr w:type="gramStart"/>
            <w:r w:rsidRPr="009531BA">
              <w:rPr>
                <w:sz w:val="22"/>
                <w:szCs w:val="22"/>
              </w:rPr>
              <w:t>182  и</w:t>
            </w:r>
            <w:proofErr w:type="gramEnd"/>
            <w:r w:rsidRPr="009531BA">
              <w:rPr>
                <w:sz w:val="22"/>
                <w:szCs w:val="22"/>
              </w:rPr>
              <w:t xml:space="preserve"> другая документация 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3E3FB3C" w14:textId="22E6021A" w:rsidR="002849B7" w:rsidRPr="009531BA" w:rsidRDefault="002849B7" w:rsidP="009F1F6E">
            <w:pPr>
              <w:jc w:val="both"/>
              <w:rPr>
                <w:sz w:val="22"/>
                <w:szCs w:val="22"/>
              </w:rPr>
            </w:pPr>
            <w:r w:rsidRPr="009531BA">
              <w:rPr>
                <w:sz w:val="22"/>
                <w:szCs w:val="22"/>
              </w:rPr>
              <w:t xml:space="preserve">ГОСТ 2517-2012 </w:t>
            </w: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5C29CCF1" w14:textId="77777777" w:rsidR="002849B7" w:rsidRPr="009531BA" w:rsidRDefault="002849B7" w:rsidP="009F1F6E">
            <w:pPr>
              <w:tabs>
                <w:tab w:val="left" w:pos="284"/>
              </w:tabs>
              <w:ind w:left="-57" w:right="-105"/>
              <w:rPr>
                <w:sz w:val="22"/>
                <w:szCs w:val="22"/>
              </w:rPr>
            </w:pPr>
          </w:p>
        </w:tc>
      </w:tr>
      <w:tr w:rsidR="002849B7" w:rsidRPr="009531BA" w14:paraId="118B4A38" w14:textId="77777777" w:rsidTr="007E4A08">
        <w:trPr>
          <w:trHeight w:val="269"/>
        </w:trPr>
        <w:tc>
          <w:tcPr>
            <w:tcW w:w="1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BE13F1" w14:textId="6CEB734A" w:rsidR="002849B7" w:rsidRPr="009531BA" w:rsidRDefault="002849B7" w:rsidP="009F1F6E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9531BA">
              <w:rPr>
                <w:sz w:val="22"/>
                <w:szCs w:val="22"/>
              </w:rPr>
              <w:t>20.2*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14:paraId="780FD9BE" w14:textId="77777777" w:rsidR="002849B7" w:rsidRPr="009531BA" w:rsidRDefault="002849B7" w:rsidP="009F1F6E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3213C05" w14:textId="1FB2C18A" w:rsidR="002849B7" w:rsidRPr="009531BA" w:rsidRDefault="002849B7" w:rsidP="009F1F6E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9531BA">
              <w:rPr>
                <w:sz w:val="22"/>
                <w:szCs w:val="22"/>
              </w:rPr>
              <w:t>20.59/01.086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D08582A" w14:textId="27B79517" w:rsidR="002849B7" w:rsidRPr="009531BA" w:rsidRDefault="002849B7" w:rsidP="009F1F6E">
            <w:pPr>
              <w:jc w:val="both"/>
              <w:rPr>
                <w:sz w:val="22"/>
                <w:szCs w:val="22"/>
              </w:rPr>
            </w:pPr>
            <w:proofErr w:type="spellStart"/>
            <w:r w:rsidRPr="009531BA">
              <w:rPr>
                <w:sz w:val="22"/>
                <w:szCs w:val="22"/>
              </w:rPr>
              <w:t>Бактериостойкость</w:t>
            </w:r>
            <w:proofErr w:type="spellEnd"/>
            <w:r w:rsidRPr="009531BA">
              <w:rPr>
                <w:sz w:val="22"/>
                <w:szCs w:val="22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442B46FB" w14:textId="77777777" w:rsidR="002849B7" w:rsidRPr="009531BA" w:rsidRDefault="002849B7" w:rsidP="009F1F6E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B4EF19C" w14:textId="48DF518C" w:rsidR="002849B7" w:rsidRPr="009531BA" w:rsidRDefault="002849B7" w:rsidP="009F1F6E">
            <w:pPr>
              <w:jc w:val="both"/>
              <w:rPr>
                <w:sz w:val="22"/>
                <w:szCs w:val="22"/>
              </w:rPr>
            </w:pPr>
            <w:r w:rsidRPr="009531BA">
              <w:rPr>
                <w:sz w:val="22"/>
                <w:szCs w:val="22"/>
              </w:rPr>
              <w:t>ГОСТ 9.085-78 п.1</w:t>
            </w:r>
          </w:p>
        </w:tc>
        <w:tc>
          <w:tcPr>
            <w:tcW w:w="198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E97D320" w14:textId="77777777" w:rsidR="002849B7" w:rsidRPr="009531BA" w:rsidRDefault="002849B7" w:rsidP="009F1F6E">
            <w:pPr>
              <w:tabs>
                <w:tab w:val="left" w:pos="284"/>
              </w:tabs>
              <w:ind w:left="-57" w:right="-105"/>
              <w:rPr>
                <w:sz w:val="22"/>
                <w:szCs w:val="22"/>
              </w:rPr>
            </w:pPr>
          </w:p>
        </w:tc>
      </w:tr>
      <w:tr w:rsidR="00D66DDF" w:rsidRPr="009531BA" w14:paraId="373BF96C" w14:textId="77777777" w:rsidTr="005E3982">
        <w:trPr>
          <w:trHeight w:val="269"/>
        </w:trPr>
        <w:tc>
          <w:tcPr>
            <w:tcW w:w="1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4ED791" w14:textId="3D115B06" w:rsidR="00D66DDF" w:rsidRPr="009531BA" w:rsidRDefault="00D66DDF" w:rsidP="009F2EAD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9531BA">
              <w:rPr>
                <w:sz w:val="22"/>
                <w:szCs w:val="22"/>
              </w:rPr>
              <w:t>21.1</w:t>
            </w:r>
            <w:r w:rsidRPr="009531BA">
              <w:rPr>
                <w:sz w:val="22"/>
                <w:szCs w:val="22"/>
                <w:lang w:val="en-US"/>
              </w:rPr>
              <w:t>*</w:t>
            </w:r>
            <w:r w:rsidRPr="009531BA">
              <w:rPr>
                <w:sz w:val="22"/>
                <w:szCs w:val="22"/>
              </w:rPr>
              <w:t>**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14:paraId="5DDDCD25" w14:textId="77777777" w:rsidR="00D66DDF" w:rsidRPr="009531BA" w:rsidRDefault="00D66DDF" w:rsidP="009F2EAD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9531BA">
              <w:rPr>
                <w:sz w:val="22"/>
                <w:szCs w:val="22"/>
              </w:rPr>
              <w:t>Смывы с поверхностей, в том числе с кожных покровов, специальной одежды, оборудования</w:t>
            </w:r>
          </w:p>
          <w:p w14:paraId="2113E7B9" w14:textId="77777777" w:rsidR="00D66DDF" w:rsidRPr="009531BA" w:rsidRDefault="00D66DDF" w:rsidP="009F2EAD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  <w:p w14:paraId="13AD7189" w14:textId="77777777" w:rsidR="00D66DDF" w:rsidRPr="009531BA" w:rsidRDefault="00D66DDF" w:rsidP="009F2EAD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  <w:p w14:paraId="7FE959A0" w14:textId="77777777" w:rsidR="00D66DDF" w:rsidRPr="009531BA" w:rsidRDefault="00D66DDF" w:rsidP="009F2EAD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  <w:p w14:paraId="36204C8E" w14:textId="77777777" w:rsidR="00D66DDF" w:rsidRPr="009531BA" w:rsidRDefault="00D66DDF" w:rsidP="009F2EAD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  <w:p w14:paraId="1025C020" w14:textId="77777777" w:rsidR="00D66DDF" w:rsidRPr="009531BA" w:rsidRDefault="00D66DDF" w:rsidP="009F2EAD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  <w:p w14:paraId="13484B9E" w14:textId="77777777" w:rsidR="00D66DDF" w:rsidRPr="009531BA" w:rsidRDefault="00D66DDF" w:rsidP="009F2EAD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  <w:p w14:paraId="5789A485" w14:textId="77777777" w:rsidR="00D66DDF" w:rsidRPr="009531BA" w:rsidRDefault="00D66DDF" w:rsidP="009F2EAD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  <w:p w14:paraId="56795E07" w14:textId="77777777" w:rsidR="00D66DDF" w:rsidRPr="009531BA" w:rsidRDefault="00D66DDF" w:rsidP="009F2EAD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  <w:p w14:paraId="091918F9" w14:textId="77777777" w:rsidR="00D66DDF" w:rsidRPr="009531BA" w:rsidRDefault="00D66DDF" w:rsidP="009F2EAD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  <w:p w14:paraId="22DFC78C" w14:textId="77777777" w:rsidR="00D66DDF" w:rsidRPr="009531BA" w:rsidRDefault="00D66DDF" w:rsidP="009F2EAD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  <w:p w14:paraId="7DF71D72" w14:textId="77777777" w:rsidR="00D66DDF" w:rsidRPr="009531BA" w:rsidRDefault="00D66DDF" w:rsidP="009F2EAD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  <w:p w14:paraId="0C31AB95" w14:textId="77777777" w:rsidR="00D66DDF" w:rsidRPr="009531BA" w:rsidRDefault="00D66DDF" w:rsidP="009F2EAD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  <w:p w14:paraId="68902EB2" w14:textId="77777777" w:rsidR="00D66DDF" w:rsidRPr="009531BA" w:rsidRDefault="00D66DDF" w:rsidP="009F2EAD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  <w:p w14:paraId="7E5C4C02" w14:textId="77777777" w:rsidR="00D66DDF" w:rsidRPr="009531BA" w:rsidRDefault="00D66DDF" w:rsidP="009F2EAD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  <w:p w14:paraId="35DCF7C4" w14:textId="77777777" w:rsidR="00D66DDF" w:rsidRPr="009531BA" w:rsidRDefault="00D66DDF" w:rsidP="009F2EAD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  <w:p w14:paraId="7919EA99" w14:textId="77777777" w:rsidR="00D66DDF" w:rsidRPr="009531BA" w:rsidRDefault="00D66DDF" w:rsidP="009F2EAD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  <w:p w14:paraId="7249EBF6" w14:textId="77777777" w:rsidR="00D66DDF" w:rsidRPr="009531BA" w:rsidRDefault="00D66DDF" w:rsidP="009F2EAD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  <w:p w14:paraId="18EE2A4A" w14:textId="77777777" w:rsidR="00D66DDF" w:rsidRPr="009531BA" w:rsidRDefault="00D66DDF" w:rsidP="009F2EAD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  <w:p w14:paraId="03D91E58" w14:textId="77777777" w:rsidR="00D66DDF" w:rsidRPr="009531BA" w:rsidRDefault="00D66DDF" w:rsidP="009F2EAD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  <w:p w14:paraId="3B6DD80E" w14:textId="77777777" w:rsidR="00D66DDF" w:rsidRPr="009531BA" w:rsidRDefault="00D66DDF" w:rsidP="009F2EAD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  <w:p w14:paraId="000672DF" w14:textId="77777777" w:rsidR="00D66DDF" w:rsidRPr="009531BA" w:rsidRDefault="00D66DDF" w:rsidP="009F2EAD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  <w:p w14:paraId="12718A10" w14:textId="77777777" w:rsidR="00D66DDF" w:rsidRPr="009531BA" w:rsidRDefault="00D66DDF" w:rsidP="009F2EAD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  <w:p w14:paraId="28CA525F" w14:textId="203AED15" w:rsidR="00D66DDF" w:rsidRPr="009531BA" w:rsidRDefault="00D66DDF" w:rsidP="009F2EAD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9531BA">
              <w:rPr>
                <w:sz w:val="22"/>
                <w:szCs w:val="22"/>
              </w:rPr>
              <w:t>С</w:t>
            </w:r>
            <w:r>
              <w:rPr>
                <w:sz w:val="22"/>
                <w:szCs w:val="22"/>
              </w:rPr>
              <w:t>м</w:t>
            </w:r>
            <w:r w:rsidRPr="009531BA">
              <w:rPr>
                <w:sz w:val="22"/>
                <w:szCs w:val="22"/>
              </w:rPr>
              <w:t>ывы с поверхностей, в том числе с кожных покровов, специальной одежды, оборудования</w:t>
            </w:r>
          </w:p>
          <w:p w14:paraId="74C6BD60" w14:textId="77777777" w:rsidR="00D66DDF" w:rsidRPr="009531BA" w:rsidRDefault="00D66DDF" w:rsidP="009F2EAD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  <w:p w14:paraId="075C02B7" w14:textId="77777777" w:rsidR="00D66DDF" w:rsidRPr="009531BA" w:rsidRDefault="00D66DDF" w:rsidP="009F2EAD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  <w:p w14:paraId="2BB0B5F6" w14:textId="33E83A94" w:rsidR="00D66DDF" w:rsidRPr="009531BA" w:rsidRDefault="00D66DDF" w:rsidP="009F2EAD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0F52B49" w14:textId="77777777" w:rsidR="00D66DDF" w:rsidRPr="009531BA" w:rsidRDefault="00D66DDF" w:rsidP="009F2EAD">
            <w:pPr>
              <w:tabs>
                <w:tab w:val="left" w:pos="320"/>
              </w:tabs>
              <w:jc w:val="both"/>
              <w:rPr>
                <w:sz w:val="22"/>
                <w:szCs w:val="22"/>
              </w:rPr>
            </w:pPr>
            <w:r w:rsidRPr="009531BA">
              <w:rPr>
                <w:sz w:val="22"/>
                <w:szCs w:val="22"/>
              </w:rPr>
              <w:lastRenderedPageBreak/>
              <w:t>100.12/01.086</w:t>
            </w:r>
          </w:p>
          <w:p w14:paraId="688A72B9" w14:textId="77777777" w:rsidR="00D66DDF" w:rsidRPr="009531BA" w:rsidRDefault="00D66DDF" w:rsidP="009F2EAD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  <w:p w14:paraId="22600FEE" w14:textId="77777777" w:rsidR="00D66DDF" w:rsidRPr="009531BA" w:rsidRDefault="00D66DDF" w:rsidP="009F2EAD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  <w:p w14:paraId="5A4FE671" w14:textId="77777777" w:rsidR="00D66DDF" w:rsidRPr="009531BA" w:rsidRDefault="00D66DDF" w:rsidP="009F2EAD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  <w:p w14:paraId="464853BE" w14:textId="77777777" w:rsidR="00D66DDF" w:rsidRPr="009531BA" w:rsidRDefault="00D66DDF" w:rsidP="009F2EAD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  <w:p w14:paraId="5FC17FEE" w14:textId="77777777" w:rsidR="00D66DDF" w:rsidRPr="009531BA" w:rsidRDefault="00D66DDF" w:rsidP="009F2EAD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  <w:p w14:paraId="1D55BA7C" w14:textId="77777777" w:rsidR="00D66DDF" w:rsidRPr="009531BA" w:rsidRDefault="00D66DDF" w:rsidP="009F2EAD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  <w:p w14:paraId="7CDFE589" w14:textId="77777777" w:rsidR="00D66DDF" w:rsidRPr="009531BA" w:rsidRDefault="00D66DDF" w:rsidP="009F2EAD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  <w:p w14:paraId="3475A557" w14:textId="77777777" w:rsidR="00D66DDF" w:rsidRPr="009531BA" w:rsidRDefault="00D66DDF" w:rsidP="009F2EAD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  <w:p w14:paraId="2054DC17" w14:textId="77777777" w:rsidR="00D66DDF" w:rsidRPr="009531BA" w:rsidRDefault="00D66DDF" w:rsidP="009F2EAD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  <w:p w14:paraId="35416181" w14:textId="77777777" w:rsidR="00D66DDF" w:rsidRPr="009531BA" w:rsidRDefault="00D66DDF" w:rsidP="009F2EAD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28C1DE4" w14:textId="77777777" w:rsidR="00D66DDF" w:rsidRPr="009531BA" w:rsidRDefault="00D66DDF" w:rsidP="009F2EAD">
            <w:pPr>
              <w:jc w:val="both"/>
              <w:rPr>
                <w:sz w:val="22"/>
                <w:szCs w:val="22"/>
              </w:rPr>
            </w:pPr>
            <w:r w:rsidRPr="009531BA">
              <w:rPr>
                <w:sz w:val="22"/>
                <w:szCs w:val="22"/>
              </w:rPr>
              <w:t>Отбор проб</w:t>
            </w:r>
          </w:p>
          <w:p w14:paraId="0463B53C" w14:textId="77777777" w:rsidR="00D66DDF" w:rsidRPr="009531BA" w:rsidRDefault="00D66DDF" w:rsidP="009F2EAD">
            <w:pPr>
              <w:jc w:val="both"/>
              <w:rPr>
                <w:sz w:val="22"/>
                <w:szCs w:val="22"/>
              </w:rPr>
            </w:pPr>
          </w:p>
          <w:p w14:paraId="002C6697" w14:textId="77777777" w:rsidR="00D66DDF" w:rsidRPr="009531BA" w:rsidRDefault="00D66DDF" w:rsidP="009F2EAD">
            <w:pPr>
              <w:jc w:val="both"/>
              <w:rPr>
                <w:sz w:val="22"/>
                <w:szCs w:val="22"/>
              </w:rPr>
            </w:pPr>
          </w:p>
          <w:p w14:paraId="42684D47" w14:textId="77777777" w:rsidR="00D66DDF" w:rsidRPr="009531BA" w:rsidRDefault="00D66DDF" w:rsidP="009F2EAD">
            <w:pPr>
              <w:jc w:val="both"/>
              <w:rPr>
                <w:sz w:val="22"/>
                <w:szCs w:val="22"/>
              </w:rPr>
            </w:pPr>
          </w:p>
          <w:p w14:paraId="36696CE5" w14:textId="77777777" w:rsidR="00D66DDF" w:rsidRPr="009531BA" w:rsidRDefault="00D66DDF" w:rsidP="009F2EAD">
            <w:pPr>
              <w:jc w:val="both"/>
              <w:rPr>
                <w:sz w:val="22"/>
                <w:szCs w:val="22"/>
              </w:rPr>
            </w:pPr>
          </w:p>
          <w:p w14:paraId="058355BA" w14:textId="77777777" w:rsidR="00D66DDF" w:rsidRPr="009531BA" w:rsidRDefault="00D66DDF" w:rsidP="009F2EAD">
            <w:pPr>
              <w:jc w:val="both"/>
              <w:rPr>
                <w:sz w:val="22"/>
                <w:szCs w:val="22"/>
              </w:rPr>
            </w:pPr>
          </w:p>
          <w:p w14:paraId="1A7C6D74" w14:textId="77777777" w:rsidR="00D66DDF" w:rsidRPr="009531BA" w:rsidRDefault="00D66DDF" w:rsidP="009F2EAD">
            <w:pPr>
              <w:jc w:val="both"/>
              <w:rPr>
                <w:sz w:val="22"/>
                <w:szCs w:val="22"/>
              </w:rPr>
            </w:pPr>
          </w:p>
          <w:p w14:paraId="327FCD6A" w14:textId="77777777" w:rsidR="00D66DDF" w:rsidRPr="009531BA" w:rsidRDefault="00D66DDF" w:rsidP="009F2EAD">
            <w:pPr>
              <w:jc w:val="both"/>
              <w:rPr>
                <w:sz w:val="22"/>
                <w:szCs w:val="22"/>
              </w:rPr>
            </w:pPr>
          </w:p>
          <w:p w14:paraId="6BF81FEA" w14:textId="77777777" w:rsidR="00D66DDF" w:rsidRPr="009531BA" w:rsidRDefault="00D66DDF" w:rsidP="009F2EAD">
            <w:pPr>
              <w:jc w:val="both"/>
              <w:rPr>
                <w:sz w:val="22"/>
                <w:szCs w:val="22"/>
              </w:rPr>
            </w:pPr>
          </w:p>
          <w:p w14:paraId="28ED4DFE" w14:textId="77777777" w:rsidR="00D66DDF" w:rsidRPr="009531BA" w:rsidRDefault="00D66DDF" w:rsidP="009F2EAD">
            <w:pPr>
              <w:jc w:val="both"/>
              <w:rPr>
                <w:sz w:val="22"/>
                <w:szCs w:val="22"/>
              </w:rPr>
            </w:pPr>
          </w:p>
          <w:p w14:paraId="32D5D806" w14:textId="77777777" w:rsidR="00D66DDF" w:rsidRPr="009531BA" w:rsidRDefault="00D66DDF" w:rsidP="009F2EAD">
            <w:pPr>
              <w:jc w:val="both"/>
              <w:rPr>
                <w:sz w:val="22"/>
                <w:szCs w:val="22"/>
              </w:rPr>
            </w:pPr>
          </w:p>
          <w:p w14:paraId="2846621D" w14:textId="77777777" w:rsidR="00D66DDF" w:rsidRPr="009531BA" w:rsidRDefault="00D66DDF" w:rsidP="009F2EA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50CD3459" w14:textId="77777777" w:rsidR="00D66DDF" w:rsidRPr="009531BA" w:rsidRDefault="00D66DDF" w:rsidP="009F2EAD">
            <w:pPr>
              <w:tabs>
                <w:tab w:val="left" w:pos="284"/>
              </w:tabs>
              <w:ind w:right="-105"/>
              <w:rPr>
                <w:sz w:val="22"/>
                <w:szCs w:val="22"/>
              </w:rPr>
            </w:pPr>
            <w:r w:rsidRPr="009531BA">
              <w:rPr>
                <w:sz w:val="22"/>
                <w:szCs w:val="22"/>
              </w:rPr>
              <w:t xml:space="preserve">ГОСТ </w:t>
            </w:r>
            <w:r w:rsidRPr="009531BA">
              <w:rPr>
                <w:sz w:val="22"/>
                <w:szCs w:val="22"/>
                <w:lang w:val="en-US"/>
              </w:rPr>
              <w:t>ISO</w:t>
            </w:r>
            <w:r w:rsidRPr="009531BA">
              <w:rPr>
                <w:sz w:val="22"/>
                <w:szCs w:val="22"/>
              </w:rPr>
              <w:t xml:space="preserve"> 18593-2020</w:t>
            </w:r>
          </w:p>
          <w:p w14:paraId="6B5E0FD3" w14:textId="77777777" w:rsidR="00D66DDF" w:rsidRPr="009531BA" w:rsidRDefault="00D66DDF" w:rsidP="009F2EAD">
            <w:pPr>
              <w:tabs>
                <w:tab w:val="left" w:pos="284"/>
              </w:tabs>
              <w:ind w:right="-105"/>
              <w:rPr>
                <w:sz w:val="22"/>
                <w:szCs w:val="22"/>
              </w:rPr>
            </w:pPr>
            <w:r w:rsidRPr="009531BA">
              <w:rPr>
                <w:sz w:val="22"/>
                <w:szCs w:val="22"/>
              </w:rPr>
              <w:t>Инструкция 4.2.10-15-21-2006, утв.  постановлением ГГСВ Республики Беларусь от 09.10.2006 № 120</w:t>
            </w:r>
          </w:p>
          <w:p w14:paraId="1291F529" w14:textId="77777777" w:rsidR="00D66DDF" w:rsidRPr="009531BA" w:rsidRDefault="00D66DDF" w:rsidP="009F2EAD">
            <w:pPr>
              <w:tabs>
                <w:tab w:val="left" w:pos="284"/>
              </w:tabs>
              <w:ind w:right="-105"/>
              <w:rPr>
                <w:sz w:val="22"/>
                <w:szCs w:val="22"/>
              </w:rPr>
            </w:pPr>
            <w:r w:rsidRPr="009531BA">
              <w:rPr>
                <w:sz w:val="22"/>
                <w:szCs w:val="22"/>
              </w:rPr>
              <w:t xml:space="preserve">Инструкция № 076-0210, утв. ГГСВ Республики Беларусь 19.03.2010 </w:t>
            </w:r>
          </w:p>
          <w:p w14:paraId="0476E1C4" w14:textId="77777777" w:rsidR="00D66DDF" w:rsidRPr="009531BA" w:rsidRDefault="00D66DDF" w:rsidP="009F2EAD">
            <w:pPr>
              <w:tabs>
                <w:tab w:val="left" w:pos="284"/>
              </w:tabs>
              <w:ind w:right="-105"/>
              <w:rPr>
                <w:sz w:val="22"/>
                <w:szCs w:val="22"/>
              </w:rPr>
            </w:pPr>
            <w:r w:rsidRPr="009531BA">
              <w:rPr>
                <w:sz w:val="22"/>
                <w:szCs w:val="22"/>
              </w:rPr>
              <w:t xml:space="preserve">Инструкция № 078-0210, утв. ГГСВ Республики Беларусь 19.03.2010 </w:t>
            </w:r>
          </w:p>
          <w:p w14:paraId="5FBFD4B3" w14:textId="77777777" w:rsidR="00D66DDF" w:rsidRPr="009531BA" w:rsidRDefault="00D66DDF" w:rsidP="009F2EAD">
            <w:pPr>
              <w:tabs>
                <w:tab w:val="left" w:pos="284"/>
              </w:tabs>
              <w:ind w:right="-105"/>
              <w:rPr>
                <w:sz w:val="22"/>
                <w:szCs w:val="22"/>
              </w:rPr>
            </w:pPr>
            <w:r w:rsidRPr="009531BA">
              <w:rPr>
                <w:sz w:val="22"/>
                <w:szCs w:val="22"/>
              </w:rPr>
              <w:t>Инструкция 4.2.10-22-1-2006, утв.  постановлением ГГСВ Республики Беларусь от 28.01.2006 № 7 гл.3</w:t>
            </w:r>
          </w:p>
          <w:p w14:paraId="5D4FAF37" w14:textId="77777777" w:rsidR="00D66DDF" w:rsidRPr="009531BA" w:rsidRDefault="00D66DDF" w:rsidP="009F2EAD">
            <w:pPr>
              <w:tabs>
                <w:tab w:val="left" w:pos="284"/>
              </w:tabs>
              <w:ind w:right="-105"/>
              <w:rPr>
                <w:sz w:val="22"/>
                <w:szCs w:val="22"/>
              </w:rPr>
            </w:pPr>
            <w:r w:rsidRPr="009531BA">
              <w:rPr>
                <w:sz w:val="22"/>
                <w:szCs w:val="22"/>
              </w:rPr>
              <w:t>Приказ МЗ РБ № 1065 от 02.08.2024,</w:t>
            </w:r>
          </w:p>
          <w:p w14:paraId="5501C92A" w14:textId="77777777" w:rsidR="00D66DDF" w:rsidRPr="009531BA" w:rsidRDefault="00D66DDF" w:rsidP="009F2EAD">
            <w:pPr>
              <w:tabs>
                <w:tab w:val="left" w:pos="-108"/>
                <w:tab w:val="left" w:pos="6"/>
              </w:tabs>
              <w:suppressAutoHyphens/>
              <w:ind w:right="-105"/>
              <w:rPr>
                <w:sz w:val="22"/>
                <w:szCs w:val="22"/>
              </w:rPr>
            </w:pPr>
            <w:r w:rsidRPr="009531BA">
              <w:rPr>
                <w:sz w:val="22"/>
                <w:szCs w:val="22"/>
              </w:rPr>
              <w:lastRenderedPageBreak/>
              <w:t xml:space="preserve">Порядок проведения </w:t>
            </w:r>
            <w:proofErr w:type="spellStart"/>
            <w:r w:rsidRPr="009531BA">
              <w:rPr>
                <w:sz w:val="22"/>
                <w:szCs w:val="22"/>
              </w:rPr>
              <w:t>санитарно</w:t>
            </w:r>
            <w:proofErr w:type="spellEnd"/>
            <w:r w:rsidRPr="009531BA">
              <w:rPr>
                <w:sz w:val="22"/>
                <w:szCs w:val="22"/>
              </w:rPr>
              <w:t xml:space="preserve"> – паразитологических исследований объектов окружающей среды, </w:t>
            </w:r>
            <w:proofErr w:type="spellStart"/>
            <w:proofErr w:type="gramStart"/>
            <w:r w:rsidRPr="009531BA">
              <w:rPr>
                <w:sz w:val="22"/>
                <w:szCs w:val="22"/>
              </w:rPr>
              <w:t>утв.постановлением</w:t>
            </w:r>
            <w:proofErr w:type="spellEnd"/>
            <w:proofErr w:type="gramEnd"/>
            <w:r w:rsidRPr="009531BA">
              <w:rPr>
                <w:sz w:val="22"/>
                <w:szCs w:val="22"/>
              </w:rPr>
              <w:t xml:space="preserve"> ГГСВ Республики Беларусь</w:t>
            </w:r>
          </w:p>
          <w:p w14:paraId="408F3796" w14:textId="77777777" w:rsidR="00D66DDF" w:rsidRPr="009531BA" w:rsidRDefault="00D66DDF" w:rsidP="009F2EAD">
            <w:pPr>
              <w:tabs>
                <w:tab w:val="left" w:pos="175"/>
              </w:tabs>
              <w:ind w:right="-105"/>
              <w:rPr>
                <w:sz w:val="22"/>
                <w:szCs w:val="22"/>
              </w:rPr>
            </w:pPr>
            <w:r w:rsidRPr="009531BA">
              <w:rPr>
                <w:sz w:val="22"/>
                <w:szCs w:val="22"/>
              </w:rPr>
              <w:t>от 05.12.2014 №54</w:t>
            </w:r>
          </w:p>
          <w:p w14:paraId="51543B79" w14:textId="77777777" w:rsidR="00D66DDF" w:rsidRPr="009531BA" w:rsidRDefault="00D66DDF" w:rsidP="009F2EAD">
            <w:pPr>
              <w:ind w:right="-105"/>
              <w:rPr>
                <w:sz w:val="22"/>
                <w:szCs w:val="22"/>
              </w:rPr>
            </w:pPr>
            <w:r w:rsidRPr="009531BA">
              <w:rPr>
                <w:sz w:val="22"/>
                <w:szCs w:val="22"/>
              </w:rPr>
              <w:t>Инструкция, утв.  постановлением ГГСВ Республики Беларусь от 24.12.2006 №176</w:t>
            </w:r>
          </w:p>
          <w:p w14:paraId="277A83D3" w14:textId="77777777" w:rsidR="00D66DDF" w:rsidRPr="009531BA" w:rsidRDefault="00D66DDF" w:rsidP="009F2EAD">
            <w:pPr>
              <w:ind w:right="-105"/>
              <w:rPr>
                <w:sz w:val="22"/>
                <w:szCs w:val="22"/>
              </w:rPr>
            </w:pPr>
            <w:r w:rsidRPr="009531BA">
              <w:rPr>
                <w:sz w:val="22"/>
                <w:szCs w:val="22"/>
              </w:rPr>
              <w:t>Инструкция   № 007-0514, утв. ГГСВ Республики Беларусь 07.06.2014 р.27</w:t>
            </w:r>
          </w:p>
          <w:p w14:paraId="221FFA97" w14:textId="77777777" w:rsidR="00D66DDF" w:rsidRPr="009531BA" w:rsidRDefault="00D66DDF" w:rsidP="009F2EAD">
            <w:pPr>
              <w:rPr>
                <w:sz w:val="22"/>
                <w:szCs w:val="22"/>
              </w:rPr>
            </w:pPr>
            <w:r w:rsidRPr="009531BA">
              <w:rPr>
                <w:sz w:val="22"/>
                <w:szCs w:val="22"/>
              </w:rPr>
              <w:t xml:space="preserve">Гигиенический норматив, утв. </w:t>
            </w:r>
            <w:proofErr w:type="gramStart"/>
            <w:r w:rsidRPr="009531BA">
              <w:rPr>
                <w:sz w:val="22"/>
                <w:szCs w:val="22"/>
              </w:rPr>
              <w:t>постановлением  Министерства</w:t>
            </w:r>
            <w:proofErr w:type="gramEnd"/>
            <w:r w:rsidRPr="009531BA">
              <w:rPr>
                <w:sz w:val="22"/>
                <w:szCs w:val="22"/>
              </w:rPr>
              <w:t xml:space="preserve"> здравоохранения Республики Беларусь от 02.12.2016 №121, </w:t>
            </w:r>
          </w:p>
          <w:p w14:paraId="3FDD2A87" w14:textId="77777777" w:rsidR="00D66DDF" w:rsidRPr="009531BA" w:rsidRDefault="00D66DDF" w:rsidP="009F2EAD">
            <w:pPr>
              <w:jc w:val="both"/>
              <w:rPr>
                <w:sz w:val="22"/>
                <w:szCs w:val="22"/>
              </w:rPr>
            </w:pPr>
            <w:r w:rsidRPr="009531BA">
              <w:rPr>
                <w:sz w:val="22"/>
                <w:szCs w:val="22"/>
              </w:rPr>
              <w:t>ТНПА и другая документация</w:t>
            </w:r>
          </w:p>
          <w:p w14:paraId="22B55550" w14:textId="77777777" w:rsidR="00D66DDF" w:rsidRPr="009531BA" w:rsidRDefault="00D66DDF" w:rsidP="009F2EAD">
            <w:pPr>
              <w:tabs>
                <w:tab w:val="left" w:pos="284"/>
              </w:tabs>
              <w:ind w:right="-105"/>
              <w:rPr>
                <w:sz w:val="22"/>
                <w:szCs w:val="22"/>
              </w:rPr>
            </w:pPr>
            <w:r w:rsidRPr="009531BA">
              <w:rPr>
                <w:sz w:val="22"/>
                <w:szCs w:val="22"/>
              </w:rPr>
              <w:t xml:space="preserve">ГОСТ </w:t>
            </w:r>
            <w:r w:rsidRPr="009531BA">
              <w:rPr>
                <w:sz w:val="22"/>
                <w:szCs w:val="22"/>
                <w:lang w:val="en-US"/>
              </w:rPr>
              <w:t>ISO</w:t>
            </w:r>
            <w:r w:rsidRPr="009531BA">
              <w:rPr>
                <w:sz w:val="22"/>
                <w:szCs w:val="22"/>
              </w:rPr>
              <w:t xml:space="preserve"> 18593-2020</w:t>
            </w:r>
          </w:p>
          <w:p w14:paraId="2196907E" w14:textId="77777777" w:rsidR="00D66DDF" w:rsidRPr="009531BA" w:rsidRDefault="00D66DDF" w:rsidP="009F2EAD">
            <w:pPr>
              <w:tabs>
                <w:tab w:val="left" w:pos="284"/>
              </w:tabs>
              <w:ind w:right="-105"/>
              <w:rPr>
                <w:sz w:val="22"/>
                <w:szCs w:val="22"/>
              </w:rPr>
            </w:pPr>
            <w:r w:rsidRPr="009531BA">
              <w:rPr>
                <w:sz w:val="22"/>
                <w:szCs w:val="22"/>
              </w:rPr>
              <w:t>Инструкция 4.2.10-15-21-2006, утв.  постановлением ГГСВ Республики Беларусь от 09.10.2006 № 120</w:t>
            </w:r>
          </w:p>
          <w:p w14:paraId="2831EE9E" w14:textId="77777777" w:rsidR="00D66DDF" w:rsidRPr="009531BA" w:rsidRDefault="00D66DDF" w:rsidP="009F2EAD">
            <w:pPr>
              <w:tabs>
                <w:tab w:val="left" w:pos="284"/>
              </w:tabs>
              <w:ind w:right="-105"/>
              <w:rPr>
                <w:sz w:val="22"/>
                <w:szCs w:val="22"/>
              </w:rPr>
            </w:pPr>
            <w:r w:rsidRPr="009531BA">
              <w:rPr>
                <w:sz w:val="22"/>
                <w:szCs w:val="22"/>
              </w:rPr>
              <w:t xml:space="preserve">Инструкция № 076-0210, утв. ГГСВ Республики Беларусь 19.03.2010 </w:t>
            </w:r>
          </w:p>
          <w:p w14:paraId="1E9BE9C2" w14:textId="77777777" w:rsidR="00D66DDF" w:rsidRPr="009531BA" w:rsidRDefault="00D66DDF" w:rsidP="009F2EAD">
            <w:pPr>
              <w:tabs>
                <w:tab w:val="left" w:pos="284"/>
              </w:tabs>
              <w:ind w:right="-105"/>
              <w:rPr>
                <w:sz w:val="22"/>
                <w:szCs w:val="22"/>
              </w:rPr>
            </w:pPr>
            <w:r w:rsidRPr="009531BA">
              <w:rPr>
                <w:sz w:val="22"/>
                <w:szCs w:val="22"/>
              </w:rPr>
              <w:t xml:space="preserve">Инструкция № 078-0210, утв. ГГСВ Республики Беларусь 19.03.2010 </w:t>
            </w:r>
          </w:p>
          <w:p w14:paraId="5E638075" w14:textId="77777777" w:rsidR="00D66DDF" w:rsidRPr="009531BA" w:rsidRDefault="00D66DDF" w:rsidP="009F2EAD">
            <w:pPr>
              <w:tabs>
                <w:tab w:val="left" w:pos="284"/>
              </w:tabs>
              <w:ind w:right="-105"/>
              <w:rPr>
                <w:sz w:val="22"/>
                <w:szCs w:val="22"/>
              </w:rPr>
            </w:pPr>
            <w:r w:rsidRPr="009531BA">
              <w:rPr>
                <w:sz w:val="22"/>
                <w:szCs w:val="22"/>
              </w:rPr>
              <w:lastRenderedPageBreak/>
              <w:t>Инструкция 4.2.10-22-1-2006, утв.  постановлением ГГСВ Республики Беларусь от 28.01.2006 № 7 гл.3</w:t>
            </w:r>
          </w:p>
          <w:p w14:paraId="2A43DF33" w14:textId="77777777" w:rsidR="00D66DDF" w:rsidRPr="009531BA" w:rsidRDefault="00D66DDF" w:rsidP="009F2EAD">
            <w:pPr>
              <w:tabs>
                <w:tab w:val="left" w:pos="284"/>
              </w:tabs>
              <w:ind w:right="-105"/>
              <w:rPr>
                <w:sz w:val="22"/>
                <w:szCs w:val="22"/>
              </w:rPr>
            </w:pPr>
            <w:r w:rsidRPr="009531BA">
              <w:rPr>
                <w:sz w:val="22"/>
                <w:szCs w:val="22"/>
              </w:rPr>
              <w:t>Приказ МЗ РБ № 1065 от 02.08.2024,</w:t>
            </w:r>
          </w:p>
          <w:p w14:paraId="08D66113" w14:textId="77777777" w:rsidR="00D66DDF" w:rsidRPr="009531BA" w:rsidRDefault="00D66DDF" w:rsidP="009F2EAD">
            <w:pPr>
              <w:tabs>
                <w:tab w:val="left" w:pos="-108"/>
                <w:tab w:val="left" w:pos="6"/>
              </w:tabs>
              <w:suppressAutoHyphens/>
              <w:ind w:right="-105"/>
              <w:rPr>
                <w:sz w:val="22"/>
                <w:szCs w:val="22"/>
              </w:rPr>
            </w:pPr>
            <w:r w:rsidRPr="009531BA">
              <w:rPr>
                <w:sz w:val="22"/>
                <w:szCs w:val="22"/>
              </w:rPr>
              <w:t xml:space="preserve">Порядок проведения </w:t>
            </w:r>
            <w:proofErr w:type="spellStart"/>
            <w:r w:rsidRPr="009531BA">
              <w:rPr>
                <w:sz w:val="22"/>
                <w:szCs w:val="22"/>
              </w:rPr>
              <w:t>санитарно</w:t>
            </w:r>
            <w:proofErr w:type="spellEnd"/>
            <w:r w:rsidRPr="009531BA">
              <w:rPr>
                <w:sz w:val="22"/>
                <w:szCs w:val="22"/>
              </w:rPr>
              <w:t xml:space="preserve"> – паразитологических исследований объектов окружающей среды, </w:t>
            </w:r>
            <w:proofErr w:type="spellStart"/>
            <w:proofErr w:type="gramStart"/>
            <w:r w:rsidRPr="009531BA">
              <w:rPr>
                <w:sz w:val="22"/>
                <w:szCs w:val="22"/>
              </w:rPr>
              <w:t>утв.постановлением</w:t>
            </w:r>
            <w:proofErr w:type="spellEnd"/>
            <w:proofErr w:type="gramEnd"/>
            <w:r w:rsidRPr="009531BA">
              <w:rPr>
                <w:sz w:val="22"/>
                <w:szCs w:val="22"/>
              </w:rPr>
              <w:t xml:space="preserve"> ГГСВ Республики Беларусь</w:t>
            </w:r>
          </w:p>
          <w:p w14:paraId="2356DC90" w14:textId="77777777" w:rsidR="00D66DDF" w:rsidRPr="009531BA" w:rsidRDefault="00D66DDF" w:rsidP="009F2EAD">
            <w:pPr>
              <w:tabs>
                <w:tab w:val="left" w:pos="175"/>
              </w:tabs>
              <w:ind w:right="-105"/>
              <w:rPr>
                <w:sz w:val="22"/>
                <w:szCs w:val="22"/>
              </w:rPr>
            </w:pPr>
            <w:r w:rsidRPr="009531BA">
              <w:rPr>
                <w:sz w:val="22"/>
                <w:szCs w:val="22"/>
              </w:rPr>
              <w:t>от 05.12.2014 №54</w:t>
            </w:r>
          </w:p>
          <w:p w14:paraId="56583ECD" w14:textId="77777777" w:rsidR="00D66DDF" w:rsidRPr="009531BA" w:rsidRDefault="00D66DDF" w:rsidP="009F2EAD">
            <w:pPr>
              <w:ind w:right="-105"/>
              <w:rPr>
                <w:sz w:val="22"/>
                <w:szCs w:val="22"/>
              </w:rPr>
            </w:pPr>
            <w:r w:rsidRPr="009531BA">
              <w:rPr>
                <w:sz w:val="22"/>
                <w:szCs w:val="22"/>
              </w:rPr>
              <w:t>Инструкция, утв.  постановлением ГГСВ Республики Беларусь от 24.12.2006 №176</w:t>
            </w:r>
          </w:p>
          <w:p w14:paraId="126E2B0C" w14:textId="77777777" w:rsidR="00D66DDF" w:rsidRPr="009531BA" w:rsidRDefault="00D66DDF" w:rsidP="009F2EAD">
            <w:pPr>
              <w:ind w:right="-105"/>
              <w:rPr>
                <w:sz w:val="22"/>
                <w:szCs w:val="22"/>
              </w:rPr>
            </w:pPr>
            <w:r w:rsidRPr="009531BA">
              <w:rPr>
                <w:sz w:val="22"/>
                <w:szCs w:val="22"/>
              </w:rPr>
              <w:t>Инструкция   № 007-0514, утв. ГГСВ Республики Беларусь 07.06.2014 р.27</w:t>
            </w:r>
          </w:p>
          <w:p w14:paraId="27762668" w14:textId="77777777" w:rsidR="00D66DDF" w:rsidRPr="009531BA" w:rsidRDefault="00D66DDF" w:rsidP="009F2EAD">
            <w:pPr>
              <w:rPr>
                <w:sz w:val="22"/>
                <w:szCs w:val="22"/>
              </w:rPr>
            </w:pPr>
            <w:r w:rsidRPr="009531BA">
              <w:rPr>
                <w:sz w:val="22"/>
                <w:szCs w:val="22"/>
              </w:rPr>
              <w:t xml:space="preserve">Гигиенический норматив, утв. </w:t>
            </w:r>
            <w:proofErr w:type="gramStart"/>
            <w:r w:rsidRPr="009531BA">
              <w:rPr>
                <w:sz w:val="22"/>
                <w:szCs w:val="22"/>
              </w:rPr>
              <w:t>постановлением  Министерства</w:t>
            </w:r>
            <w:proofErr w:type="gramEnd"/>
            <w:r w:rsidRPr="009531BA">
              <w:rPr>
                <w:sz w:val="22"/>
                <w:szCs w:val="22"/>
              </w:rPr>
              <w:t xml:space="preserve"> здравоохранения Республики Беларусь от 02.12.2016 №121, </w:t>
            </w:r>
          </w:p>
          <w:p w14:paraId="2F2EBA9E" w14:textId="57D3F759" w:rsidR="00D66DDF" w:rsidRPr="009531BA" w:rsidRDefault="00D66DDF" w:rsidP="009F2EAD">
            <w:pPr>
              <w:jc w:val="both"/>
              <w:rPr>
                <w:sz w:val="22"/>
                <w:szCs w:val="22"/>
              </w:rPr>
            </w:pPr>
            <w:r w:rsidRPr="009531BA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7C887DB" w14:textId="77777777" w:rsidR="00D66DDF" w:rsidRPr="009531BA" w:rsidRDefault="00D66DDF" w:rsidP="009F2EAD">
            <w:pPr>
              <w:tabs>
                <w:tab w:val="left" w:pos="284"/>
              </w:tabs>
              <w:ind w:left="77" w:right="-39"/>
              <w:jc w:val="both"/>
              <w:rPr>
                <w:sz w:val="22"/>
                <w:szCs w:val="22"/>
              </w:rPr>
            </w:pPr>
            <w:r w:rsidRPr="009531BA">
              <w:rPr>
                <w:sz w:val="22"/>
                <w:szCs w:val="22"/>
              </w:rPr>
              <w:lastRenderedPageBreak/>
              <w:t xml:space="preserve">ГОСТ </w:t>
            </w:r>
            <w:r w:rsidRPr="009531BA">
              <w:rPr>
                <w:sz w:val="22"/>
                <w:szCs w:val="22"/>
                <w:lang w:val="en-US"/>
              </w:rPr>
              <w:t>ISO</w:t>
            </w:r>
            <w:r w:rsidRPr="009531BA">
              <w:rPr>
                <w:sz w:val="22"/>
                <w:szCs w:val="22"/>
              </w:rPr>
              <w:t xml:space="preserve"> 18593-2020</w:t>
            </w:r>
          </w:p>
          <w:p w14:paraId="2310AA69" w14:textId="77777777" w:rsidR="00D66DDF" w:rsidRPr="009531BA" w:rsidRDefault="00D66DDF" w:rsidP="009F2EAD">
            <w:pPr>
              <w:ind w:left="77" w:right="-39"/>
              <w:jc w:val="both"/>
              <w:rPr>
                <w:sz w:val="22"/>
                <w:szCs w:val="22"/>
              </w:rPr>
            </w:pPr>
            <w:r w:rsidRPr="009531BA">
              <w:rPr>
                <w:sz w:val="22"/>
                <w:szCs w:val="22"/>
              </w:rPr>
              <w:t xml:space="preserve"> Инструкция 4.2.10-15-21-2006, утв.  постановлением ГГСВ Республики Беларусь от 09.10.2006 № 120 </w:t>
            </w:r>
          </w:p>
          <w:p w14:paraId="51664D6B" w14:textId="77777777" w:rsidR="00D66DDF" w:rsidRPr="009531BA" w:rsidRDefault="00D66DDF" w:rsidP="009F2EAD">
            <w:pPr>
              <w:tabs>
                <w:tab w:val="left" w:pos="284"/>
              </w:tabs>
              <w:ind w:left="77" w:right="-39"/>
              <w:jc w:val="both"/>
              <w:rPr>
                <w:sz w:val="22"/>
                <w:szCs w:val="22"/>
              </w:rPr>
            </w:pPr>
            <w:r w:rsidRPr="009531BA">
              <w:rPr>
                <w:sz w:val="22"/>
                <w:szCs w:val="22"/>
              </w:rPr>
              <w:t xml:space="preserve">Инструкция   № 076-0210, утв. ГГСВ Республики Беларусь 19.03.2010  </w:t>
            </w:r>
          </w:p>
          <w:p w14:paraId="5CB4E274" w14:textId="77777777" w:rsidR="00D66DDF" w:rsidRPr="009531BA" w:rsidRDefault="00D66DDF" w:rsidP="009F2EAD">
            <w:pPr>
              <w:tabs>
                <w:tab w:val="left" w:pos="284"/>
              </w:tabs>
              <w:ind w:left="77" w:right="-39"/>
              <w:jc w:val="both"/>
              <w:rPr>
                <w:sz w:val="22"/>
                <w:szCs w:val="22"/>
              </w:rPr>
            </w:pPr>
            <w:r w:rsidRPr="009531BA">
              <w:rPr>
                <w:sz w:val="22"/>
                <w:szCs w:val="22"/>
              </w:rPr>
              <w:t xml:space="preserve">Инструкция   № 078-0210, утв. ГГСВ Республики Беларусь 19.03.2010  </w:t>
            </w:r>
          </w:p>
          <w:p w14:paraId="22605B27" w14:textId="77777777" w:rsidR="00D66DDF" w:rsidRPr="009531BA" w:rsidRDefault="00D66DDF" w:rsidP="009F2EAD">
            <w:pPr>
              <w:tabs>
                <w:tab w:val="left" w:pos="284"/>
              </w:tabs>
              <w:ind w:left="77" w:right="-39"/>
              <w:jc w:val="both"/>
              <w:rPr>
                <w:sz w:val="22"/>
                <w:szCs w:val="22"/>
              </w:rPr>
            </w:pPr>
            <w:r w:rsidRPr="009531BA">
              <w:rPr>
                <w:sz w:val="22"/>
                <w:szCs w:val="22"/>
              </w:rPr>
              <w:t xml:space="preserve">Инструкция   № 65-0605, утв. ГГСВ Республики Беларусь 13.06.2005  </w:t>
            </w:r>
          </w:p>
          <w:p w14:paraId="6595A6EE" w14:textId="77777777" w:rsidR="00D66DDF" w:rsidRPr="009531BA" w:rsidRDefault="00D66DDF" w:rsidP="009F2EAD">
            <w:pPr>
              <w:tabs>
                <w:tab w:val="left" w:pos="284"/>
              </w:tabs>
              <w:ind w:left="77" w:right="-39"/>
              <w:jc w:val="both"/>
              <w:rPr>
                <w:sz w:val="22"/>
                <w:szCs w:val="22"/>
              </w:rPr>
            </w:pPr>
            <w:r w:rsidRPr="009531BA">
              <w:rPr>
                <w:sz w:val="22"/>
                <w:szCs w:val="22"/>
              </w:rPr>
              <w:t>Инструкция 4.2.10-22-1-2006, утв.  постановлением ГГСВ Республики Беларусь от 28.01.2006 № 7 гл.3</w:t>
            </w:r>
          </w:p>
          <w:p w14:paraId="3931E868" w14:textId="77777777" w:rsidR="00D66DDF" w:rsidRPr="009531BA" w:rsidRDefault="00D66DDF" w:rsidP="009F2EAD">
            <w:pPr>
              <w:ind w:left="77" w:right="-39"/>
              <w:jc w:val="both"/>
              <w:rPr>
                <w:sz w:val="22"/>
                <w:szCs w:val="22"/>
              </w:rPr>
            </w:pPr>
            <w:r w:rsidRPr="009531BA">
              <w:rPr>
                <w:sz w:val="22"/>
                <w:szCs w:val="22"/>
              </w:rPr>
              <w:lastRenderedPageBreak/>
              <w:t xml:space="preserve">Инструкция   №011-1115, утв. ГГСВ Республики Беларусь 08.12.2015   </w:t>
            </w:r>
          </w:p>
          <w:p w14:paraId="4AAD9F7E" w14:textId="77777777" w:rsidR="00D66DDF" w:rsidRPr="009531BA" w:rsidRDefault="00D66DDF" w:rsidP="009F2EAD">
            <w:pPr>
              <w:tabs>
                <w:tab w:val="left" w:pos="284"/>
              </w:tabs>
              <w:ind w:left="77" w:right="-39"/>
              <w:jc w:val="both"/>
              <w:rPr>
                <w:sz w:val="22"/>
                <w:szCs w:val="22"/>
              </w:rPr>
            </w:pPr>
            <w:r w:rsidRPr="009531BA">
              <w:rPr>
                <w:sz w:val="22"/>
                <w:szCs w:val="22"/>
              </w:rPr>
              <w:t>Инструкция, утв.  постановлением ГГСВ Республики Беларусь от 24.12.2006 №176</w:t>
            </w:r>
          </w:p>
          <w:p w14:paraId="2EBA0F33" w14:textId="01CC8A15" w:rsidR="00D66DDF" w:rsidRPr="009531BA" w:rsidRDefault="00D66DDF" w:rsidP="009F2EAD">
            <w:pPr>
              <w:jc w:val="both"/>
              <w:rPr>
                <w:sz w:val="22"/>
                <w:szCs w:val="22"/>
              </w:rPr>
            </w:pPr>
            <w:r w:rsidRPr="009531BA">
              <w:rPr>
                <w:sz w:val="22"/>
                <w:szCs w:val="22"/>
              </w:rPr>
              <w:t>Инструкция   № 007-0514, утв. ГГСВ Республики Беларусь 07.06.2014 р.27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7E6DB6E" w14:textId="77777777" w:rsidR="00D66DDF" w:rsidRDefault="00D66DDF" w:rsidP="002849B7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Лабораторный </w:t>
            </w:r>
          </w:p>
          <w:p w14:paraId="6E7D09BD" w14:textId="77777777" w:rsidR="00D66DDF" w:rsidRDefault="00D66DDF" w:rsidP="002849B7">
            <w:pPr>
              <w:spacing w:line="216" w:lineRule="auto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отдел ,</w:t>
            </w:r>
            <w:proofErr w:type="gramEnd"/>
            <w:r>
              <w:rPr>
                <w:sz w:val="22"/>
                <w:szCs w:val="22"/>
              </w:rPr>
              <w:t xml:space="preserve"> отдел гигиены, отдел эпидемиологии</w:t>
            </w:r>
          </w:p>
          <w:p w14:paraId="4DEB7E63" w14:textId="77777777" w:rsidR="00D66DDF" w:rsidRDefault="00D66DDF" w:rsidP="002849B7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(ул.Октябрьская,33,</w:t>
            </w:r>
          </w:p>
          <w:p w14:paraId="32E5DC2A" w14:textId="5E5C7700" w:rsidR="00D66DDF" w:rsidRPr="009531BA" w:rsidRDefault="00D66DDF" w:rsidP="002849B7">
            <w:pPr>
              <w:tabs>
                <w:tab w:val="left" w:pos="284"/>
              </w:tabs>
              <w:ind w:left="-57" w:right="-105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г.Рогачёв</w:t>
            </w:r>
            <w:proofErr w:type="spellEnd"/>
            <w:r>
              <w:rPr>
                <w:sz w:val="22"/>
                <w:szCs w:val="22"/>
              </w:rPr>
              <w:t>, Гомельская область)</w:t>
            </w:r>
          </w:p>
        </w:tc>
      </w:tr>
      <w:tr w:rsidR="00D66DDF" w:rsidRPr="009531BA" w14:paraId="1F5BB4A2" w14:textId="77777777" w:rsidTr="007E4A08">
        <w:trPr>
          <w:trHeight w:val="269"/>
        </w:trPr>
        <w:tc>
          <w:tcPr>
            <w:tcW w:w="1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D9EAEC" w14:textId="77777777" w:rsidR="00D66DDF" w:rsidRPr="009531BA" w:rsidRDefault="00D66DDF" w:rsidP="009F2EAD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9531BA">
              <w:rPr>
                <w:sz w:val="22"/>
                <w:szCs w:val="22"/>
              </w:rPr>
              <w:t>21.2*</w:t>
            </w:r>
          </w:p>
          <w:p w14:paraId="2916286B" w14:textId="77777777" w:rsidR="00D66DDF" w:rsidRPr="009531BA" w:rsidRDefault="00D66DDF" w:rsidP="009F2EAD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  <w:p w14:paraId="521962B1" w14:textId="77777777" w:rsidR="00D66DDF" w:rsidRPr="009531BA" w:rsidRDefault="00D66DDF" w:rsidP="009F2EAD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  <w:p w14:paraId="32EC07A1" w14:textId="77777777" w:rsidR="00D66DDF" w:rsidRPr="009531BA" w:rsidRDefault="00D66DDF" w:rsidP="009F2EAD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  <w:p w14:paraId="23ED7179" w14:textId="77777777" w:rsidR="00D66DDF" w:rsidRPr="009531BA" w:rsidRDefault="00D66DDF" w:rsidP="009F2EAD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  <w:p w14:paraId="6726FB75" w14:textId="77777777" w:rsidR="00D66DDF" w:rsidRPr="009531BA" w:rsidRDefault="00D66DDF" w:rsidP="009F2EAD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  <w:p w14:paraId="5D89A2CD" w14:textId="77777777" w:rsidR="00D66DDF" w:rsidRPr="009531BA" w:rsidRDefault="00D66DDF" w:rsidP="009F2EAD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  <w:p w14:paraId="04377083" w14:textId="77777777" w:rsidR="00D66DDF" w:rsidRPr="009531BA" w:rsidRDefault="00D66DDF" w:rsidP="009F2EAD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  <w:p w14:paraId="5DE4037E" w14:textId="77777777" w:rsidR="00D66DDF" w:rsidRPr="009531BA" w:rsidRDefault="00D66DDF" w:rsidP="009F2EAD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  <w:p w14:paraId="0F66D191" w14:textId="77777777" w:rsidR="00D66DDF" w:rsidRPr="009531BA" w:rsidRDefault="00D66DDF" w:rsidP="009F2EAD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  <w:p w14:paraId="76826484" w14:textId="77777777" w:rsidR="00D66DDF" w:rsidRPr="009531BA" w:rsidRDefault="00D66DDF" w:rsidP="009F2EAD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  <w:p w14:paraId="035708AE" w14:textId="77777777" w:rsidR="00D66DDF" w:rsidRPr="009531BA" w:rsidRDefault="00D66DDF" w:rsidP="009F2EAD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  <w:p w14:paraId="3CF49DE7" w14:textId="77777777" w:rsidR="00D66DDF" w:rsidRPr="009531BA" w:rsidRDefault="00D66DDF" w:rsidP="009F2EAD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  <w:p w14:paraId="0F5A8495" w14:textId="77777777" w:rsidR="00D66DDF" w:rsidRPr="009531BA" w:rsidRDefault="00D66DDF" w:rsidP="009F2EAD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  <w:p w14:paraId="1E9CFD8E" w14:textId="77777777" w:rsidR="00D66DDF" w:rsidRPr="009531BA" w:rsidRDefault="00D66DDF" w:rsidP="009F2EAD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  <w:p w14:paraId="07B7F79F" w14:textId="77777777" w:rsidR="00D66DDF" w:rsidRPr="009531BA" w:rsidRDefault="00D66DDF" w:rsidP="009F2EAD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  <w:p w14:paraId="37A349BB" w14:textId="77777777" w:rsidR="00D66DDF" w:rsidRPr="009531BA" w:rsidRDefault="00D66DDF" w:rsidP="009F2EAD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  <w:p w14:paraId="0E5062E7" w14:textId="77777777" w:rsidR="00D66DDF" w:rsidRPr="009531BA" w:rsidRDefault="00D66DDF" w:rsidP="009F2EAD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  <w:p w14:paraId="3CEEF4D6" w14:textId="77777777" w:rsidR="00D66DDF" w:rsidRPr="009531BA" w:rsidRDefault="00D66DDF" w:rsidP="009F2EAD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  <w:p w14:paraId="3F43F509" w14:textId="77777777" w:rsidR="00D66DDF" w:rsidRPr="009531BA" w:rsidRDefault="00D66DDF" w:rsidP="009F2EAD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14:paraId="2D1C1FA8" w14:textId="77777777" w:rsidR="00D66DDF" w:rsidRPr="009531BA" w:rsidRDefault="00D66DDF" w:rsidP="009F2EAD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6338312" w14:textId="77777777" w:rsidR="00D66DDF" w:rsidRPr="009531BA" w:rsidRDefault="00D66DDF" w:rsidP="009F2EAD">
            <w:pPr>
              <w:jc w:val="both"/>
              <w:rPr>
                <w:sz w:val="22"/>
                <w:szCs w:val="22"/>
              </w:rPr>
            </w:pPr>
            <w:r w:rsidRPr="009531BA">
              <w:rPr>
                <w:sz w:val="22"/>
                <w:szCs w:val="22"/>
              </w:rPr>
              <w:t>100.12/01.086</w:t>
            </w:r>
          </w:p>
          <w:p w14:paraId="71380E65" w14:textId="77777777" w:rsidR="00D66DDF" w:rsidRPr="009531BA" w:rsidRDefault="00D66DDF" w:rsidP="009F2EAD">
            <w:pPr>
              <w:tabs>
                <w:tab w:val="left" w:pos="320"/>
              </w:tabs>
              <w:jc w:val="both"/>
              <w:rPr>
                <w:sz w:val="22"/>
                <w:szCs w:val="22"/>
              </w:rPr>
            </w:pPr>
          </w:p>
          <w:p w14:paraId="0E8D3620" w14:textId="77777777" w:rsidR="00D66DDF" w:rsidRPr="009531BA" w:rsidRDefault="00D66DDF" w:rsidP="009F2EAD">
            <w:pPr>
              <w:tabs>
                <w:tab w:val="left" w:pos="320"/>
              </w:tabs>
              <w:jc w:val="both"/>
              <w:rPr>
                <w:sz w:val="22"/>
                <w:szCs w:val="22"/>
              </w:rPr>
            </w:pPr>
          </w:p>
          <w:p w14:paraId="5A621FCC" w14:textId="77777777" w:rsidR="00D66DDF" w:rsidRPr="009531BA" w:rsidRDefault="00D66DDF" w:rsidP="009F2EAD">
            <w:pPr>
              <w:tabs>
                <w:tab w:val="left" w:pos="320"/>
              </w:tabs>
              <w:jc w:val="both"/>
              <w:rPr>
                <w:sz w:val="22"/>
                <w:szCs w:val="22"/>
              </w:rPr>
            </w:pPr>
          </w:p>
          <w:p w14:paraId="016ABB77" w14:textId="77777777" w:rsidR="00D66DDF" w:rsidRPr="009531BA" w:rsidRDefault="00D66DDF" w:rsidP="009F2EAD">
            <w:pPr>
              <w:tabs>
                <w:tab w:val="left" w:pos="320"/>
              </w:tabs>
              <w:jc w:val="both"/>
              <w:rPr>
                <w:sz w:val="22"/>
                <w:szCs w:val="22"/>
              </w:rPr>
            </w:pPr>
          </w:p>
          <w:p w14:paraId="76A67C59" w14:textId="77777777" w:rsidR="00D66DDF" w:rsidRPr="009531BA" w:rsidRDefault="00D66DDF" w:rsidP="009F2EAD">
            <w:pPr>
              <w:tabs>
                <w:tab w:val="left" w:pos="320"/>
              </w:tabs>
              <w:jc w:val="both"/>
              <w:rPr>
                <w:sz w:val="22"/>
                <w:szCs w:val="22"/>
              </w:rPr>
            </w:pPr>
          </w:p>
          <w:p w14:paraId="6BFD6468" w14:textId="77777777" w:rsidR="00D66DDF" w:rsidRPr="009531BA" w:rsidRDefault="00D66DDF" w:rsidP="009F2EAD">
            <w:pPr>
              <w:tabs>
                <w:tab w:val="left" w:pos="320"/>
              </w:tabs>
              <w:jc w:val="both"/>
              <w:rPr>
                <w:sz w:val="22"/>
                <w:szCs w:val="22"/>
              </w:rPr>
            </w:pPr>
          </w:p>
          <w:p w14:paraId="7301DBBF" w14:textId="77777777" w:rsidR="00D66DDF" w:rsidRPr="009531BA" w:rsidRDefault="00D66DDF" w:rsidP="009F2EAD">
            <w:pPr>
              <w:tabs>
                <w:tab w:val="left" w:pos="320"/>
              </w:tabs>
              <w:jc w:val="both"/>
              <w:rPr>
                <w:sz w:val="22"/>
                <w:szCs w:val="22"/>
              </w:rPr>
            </w:pPr>
          </w:p>
          <w:p w14:paraId="295812DE" w14:textId="77777777" w:rsidR="00D66DDF" w:rsidRPr="009531BA" w:rsidRDefault="00D66DDF" w:rsidP="009F2EAD">
            <w:pPr>
              <w:tabs>
                <w:tab w:val="left" w:pos="320"/>
              </w:tabs>
              <w:jc w:val="both"/>
              <w:rPr>
                <w:sz w:val="22"/>
                <w:szCs w:val="22"/>
              </w:rPr>
            </w:pPr>
          </w:p>
          <w:p w14:paraId="32D89874" w14:textId="77777777" w:rsidR="00D66DDF" w:rsidRPr="009531BA" w:rsidRDefault="00D66DDF" w:rsidP="009F2EAD">
            <w:pPr>
              <w:tabs>
                <w:tab w:val="left" w:pos="320"/>
              </w:tabs>
              <w:jc w:val="both"/>
              <w:rPr>
                <w:sz w:val="22"/>
                <w:szCs w:val="22"/>
              </w:rPr>
            </w:pPr>
          </w:p>
          <w:p w14:paraId="3A5D70C2" w14:textId="77777777" w:rsidR="00D66DDF" w:rsidRPr="009531BA" w:rsidRDefault="00D66DDF" w:rsidP="009F2EAD">
            <w:pPr>
              <w:tabs>
                <w:tab w:val="left" w:pos="320"/>
              </w:tabs>
              <w:jc w:val="both"/>
              <w:rPr>
                <w:sz w:val="22"/>
                <w:szCs w:val="22"/>
              </w:rPr>
            </w:pPr>
          </w:p>
          <w:p w14:paraId="2DBB9B6B" w14:textId="77777777" w:rsidR="00D66DDF" w:rsidRPr="009531BA" w:rsidRDefault="00D66DDF" w:rsidP="009F2EAD">
            <w:pPr>
              <w:tabs>
                <w:tab w:val="left" w:pos="320"/>
              </w:tabs>
              <w:jc w:val="both"/>
              <w:rPr>
                <w:sz w:val="22"/>
                <w:szCs w:val="22"/>
              </w:rPr>
            </w:pPr>
          </w:p>
          <w:p w14:paraId="114622A7" w14:textId="77777777" w:rsidR="00D66DDF" w:rsidRPr="009531BA" w:rsidRDefault="00D66DDF" w:rsidP="009F2EAD">
            <w:pPr>
              <w:tabs>
                <w:tab w:val="left" w:pos="320"/>
              </w:tabs>
              <w:jc w:val="both"/>
              <w:rPr>
                <w:sz w:val="22"/>
                <w:szCs w:val="22"/>
              </w:rPr>
            </w:pPr>
          </w:p>
          <w:p w14:paraId="4AAC1EC8" w14:textId="77777777" w:rsidR="00D66DDF" w:rsidRPr="009531BA" w:rsidRDefault="00D66DDF" w:rsidP="009F2EAD">
            <w:pPr>
              <w:tabs>
                <w:tab w:val="left" w:pos="320"/>
              </w:tabs>
              <w:jc w:val="both"/>
              <w:rPr>
                <w:sz w:val="22"/>
                <w:szCs w:val="22"/>
              </w:rPr>
            </w:pPr>
          </w:p>
          <w:p w14:paraId="4825CEC0" w14:textId="77777777" w:rsidR="00D66DDF" w:rsidRPr="009531BA" w:rsidRDefault="00D66DDF" w:rsidP="009F2EAD">
            <w:pPr>
              <w:tabs>
                <w:tab w:val="left" w:pos="320"/>
              </w:tabs>
              <w:jc w:val="both"/>
              <w:rPr>
                <w:sz w:val="22"/>
                <w:szCs w:val="22"/>
              </w:rPr>
            </w:pPr>
          </w:p>
          <w:p w14:paraId="6D796B65" w14:textId="77777777" w:rsidR="00D66DDF" w:rsidRPr="009531BA" w:rsidRDefault="00D66DDF" w:rsidP="009F2EAD">
            <w:pPr>
              <w:tabs>
                <w:tab w:val="left" w:pos="320"/>
              </w:tabs>
              <w:jc w:val="both"/>
              <w:rPr>
                <w:sz w:val="22"/>
                <w:szCs w:val="22"/>
              </w:rPr>
            </w:pPr>
          </w:p>
          <w:p w14:paraId="2AF72B27" w14:textId="77777777" w:rsidR="00D66DDF" w:rsidRPr="009531BA" w:rsidRDefault="00D66DDF" w:rsidP="009F2EAD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61A051D" w14:textId="77777777" w:rsidR="00D66DDF" w:rsidRPr="009531BA" w:rsidRDefault="00D66DDF" w:rsidP="009F2EAD">
            <w:pPr>
              <w:jc w:val="both"/>
              <w:rPr>
                <w:sz w:val="22"/>
                <w:szCs w:val="22"/>
              </w:rPr>
            </w:pPr>
            <w:r w:rsidRPr="009531BA">
              <w:rPr>
                <w:sz w:val="22"/>
                <w:szCs w:val="22"/>
              </w:rPr>
              <w:t>БГКП</w:t>
            </w:r>
          </w:p>
          <w:p w14:paraId="0F431A75" w14:textId="77777777" w:rsidR="00D66DDF" w:rsidRPr="009531BA" w:rsidRDefault="00D66DDF" w:rsidP="009F2EAD">
            <w:pPr>
              <w:jc w:val="both"/>
              <w:rPr>
                <w:sz w:val="22"/>
                <w:szCs w:val="22"/>
              </w:rPr>
            </w:pPr>
          </w:p>
          <w:p w14:paraId="1C5AA3B8" w14:textId="77777777" w:rsidR="00D66DDF" w:rsidRPr="009531BA" w:rsidRDefault="00D66DDF" w:rsidP="009F2EAD">
            <w:pPr>
              <w:jc w:val="both"/>
              <w:rPr>
                <w:sz w:val="22"/>
                <w:szCs w:val="22"/>
              </w:rPr>
            </w:pPr>
          </w:p>
          <w:p w14:paraId="5C477992" w14:textId="77777777" w:rsidR="00D66DDF" w:rsidRPr="009531BA" w:rsidRDefault="00D66DDF" w:rsidP="009F2EAD">
            <w:pPr>
              <w:jc w:val="both"/>
              <w:rPr>
                <w:sz w:val="22"/>
                <w:szCs w:val="22"/>
              </w:rPr>
            </w:pPr>
          </w:p>
          <w:p w14:paraId="3D0FCAED" w14:textId="77777777" w:rsidR="00D66DDF" w:rsidRPr="009531BA" w:rsidRDefault="00D66DDF" w:rsidP="009F2EAD">
            <w:pPr>
              <w:jc w:val="both"/>
              <w:rPr>
                <w:sz w:val="22"/>
                <w:szCs w:val="22"/>
              </w:rPr>
            </w:pPr>
          </w:p>
          <w:p w14:paraId="21E8CDBA" w14:textId="77777777" w:rsidR="00D66DDF" w:rsidRPr="009531BA" w:rsidRDefault="00D66DDF" w:rsidP="009F2EAD">
            <w:pPr>
              <w:jc w:val="both"/>
              <w:rPr>
                <w:sz w:val="22"/>
                <w:szCs w:val="22"/>
              </w:rPr>
            </w:pPr>
          </w:p>
          <w:p w14:paraId="7B29140F" w14:textId="77777777" w:rsidR="00D66DDF" w:rsidRPr="009531BA" w:rsidRDefault="00D66DDF" w:rsidP="009F2EAD">
            <w:pPr>
              <w:jc w:val="both"/>
              <w:rPr>
                <w:sz w:val="22"/>
                <w:szCs w:val="22"/>
              </w:rPr>
            </w:pPr>
          </w:p>
          <w:p w14:paraId="71F38C31" w14:textId="77777777" w:rsidR="00D66DDF" w:rsidRPr="009531BA" w:rsidRDefault="00D66DDF" w:rsidP="009F2EAD">
            <w:pPr>
              <w:jc w:val="both"/>
              <w:rPr>
                <w:sz w:val="22"/>
                <w:szCs w:val="22"/>
              </w:rPr>
            </w:pPr>
          </w:p>
          <w:p w14:paraId="275620AC" w14:textId="77777777" w:rsidR="00D66DDF" w:rsidRPr="009531BA" w:rsidRDefault="00D66DDF" w:rsidP="009F2EAD">
            <w:pPr>
              <w:jc w:val="both"/>
              <w:rPr>
                <w:sz w:val="22"/>
                <w:szCs w:val="22"/>
              </w:rPr>
            </w:pPr>
          </w:p>
          <w:p w14:paraId="2E303D7A" w14:textId="77777777" w:rsidR="00D66DDF" w:rsidRPr="009531BA" w:rsidRDefault="00D66DDF" w:rsidP="009F2EAD">
            <w:pPr>
              <w:jc w:val="both"/>
              <w:rPr>
                <w:sz w:val="22"/>
                <w:szCs w:val="22"/>
              </w:rPr>
            </w:pPr>
          </w:p>
          <w:p w14:paraId="0BB346BE" w14:textId="77777777" w:rsidR="00D66DDF" w:rsidRPr="009531BA" w:rsidRDefault="00D66DDF" w:rsidP="009F2EAD">
            <w:pPr>
              <w:jc w:val="both"/>
              <w:rPr>
                <w:sz w:val="22"/>
                <w:szCs w:val="22"/>
              </w:rPr>
            </w:pPr>
          </w:p>
          <w:p w14:paraId="77AD9D32" w14:textId="77777777" w:rsidR="00D66DDF" w:rsidRPr="009531BA" w:rsidRDefault="00D66DDF" w:rsidP="009F2EAD">
            <w:pPr>
              <w:jc w:val="both"/>
              <w:rPr>
                <w:sz w:val="22"/>
                <w:szCs w:val="22"/>
              </w:rPr>
            </w:pPr>
          </w:p>
          <w:p w14:paraId="5A746D84" w14:textId="77777777" w:rsidR="00D66DDF" w:rsidRPr="009531BA" w:rsidRDefault="00D66DDF" w:rsidP="009F2EAD">
            <w:pPr>
              <w:jc w:val="both"/>
              <w:rPr>
                <w:sz w:val="22"/>
                <w:szCs w:val="22"/>
              </w:rPr>
            </w:pPr>
          </w:p>
          <w:p w14:paraId="3F9A3F97" w14:textId="77777777" w:rsidR="00D66DDF" w:rsidRPr="009531BA" w:rsidRDefault="00D66DDF" w:rsidP="009F2EAD">
            <w:pPr>
              <w:jc w:val="both"/>
              <w:rPr>
                <w:sz w:val="22"/>
                <w:szCs w:val="22"/>
              </w:rPr>
            </w:pPr>
          </w:p>
          <w:p w14:paraId="1B864725" w14:textId="77777777" w:rsidR="00D66DDF" w:rsidRPr="009531BA" w:rsidRDefault="00D66DDF" w:rsidP="009F2EAD">
            <w:pPr>
              <w:jc w:val="both"/>
              <w:rPr>
                <w:sz w:val="22"/>
                <w:szCs w:val="22"/>
              </w:rPr>
            </w:pPr>
          </w:p>
          <w:p w14:paraId="09640E44" w14:textId="77777777" w:rsidR="00D66DDF" w:rsidRPr="009531BA" w:rsidRDefault="00D66DDF" w:rsidP="009F2EAD">
            <w:pPr>
              <w:jc w:val="both"/>
              <w:rPr>
                <w:sz w:val="22"/>
                <w:szCs w:val="22"/>
              </w:rPr>
            </w:pPr>
          </w:p>
          <w:p w14:paraId="5E84068A" w14:textId="77777777" w:rsidR="00D66DDF" w:rsidRPr="009531BA" w:rsidRDefault="00D66DDF" w:rsidP="009F2EAD">
            <w:pPr>
              <w:jc w:val="both"/>
              <w:rPr>
                <w:sz w:val="22"/>
                <w:szCs w:val="22"/>
              </w:rPr>
            </w:pPr>
          </w:p>
          <w:p w14:paraId="09FBD30C" w14:textId="77777777" w:rsidR="00D66DDF" w:rsidRPr="009531BA" w:rsidRDefault="00D66DDF" w:rsidP="009F2EAD">
            <w:pPr>
              <w:jc w:val="both"/>
              <w:rPr>
                <w:sz w:val="22"/>
                <w:szCs w:val="22"/>
              </w:rPr>
            </w:pPr>
          </w:p>
          <w:p w14:paraId="1CDC30F4" w14:textId="77777777" w:rsidR="00D66DDF" w:rsidRPr="009531BA" w:rsidRDefault="00D66DDF" w:rsidP="009F2EAD">
            <w:pPr>
              <w:jc w:val="both"/>
              <w:rPr>
                <w:sz w:val="22"/>
                <w:szCs w:val="22"/>
              </w:rPr>
            </w:pPr>
          </w:p>
          <w:p w14:paraId="673F36B5" w14:textId="77777777" w:rsidR="00D66DDF" w:rsidRPr="009531BA" w:rsidRDefault="00D66DDF" w:rsidP="009F2EA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7F2298CA" w14:textId="77777777" w:rsidR="00D66DDF" w:rsidRPr="009531BA" w:rsidRDefault="00D66DDF" w:rsidP="009F2EAD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64EBFF4" w14:textId="77777777" w:rsidR="00D66DDF" w:rsidRPr="009531BA" w:rsidRDefault="00D66DDF" w:rsidP="009F2EAD">
            <w:pPr>
              <w:rPr>
                <w:sz w:val="22"/>
                <w:szCs w:val="22"/>
              </w:rPr>
            </w:pPr>
            <w:r w:rsidRPr="009531BA">
              <w:rPr>
                <w:sz w:val="22"/>
                <w:szCs w:val="22"/>
              </w:rPr>
              <w:t>Инструкция по применению № 078-0210, утв. ГГСВ РБ 19.03.2010</w:t>
            </w:r>
          </w:p>
          <w:p w14:paraId="5626E023" w14:textId="77777777" w:rsidR="00D66DDF" w:rsidRPr="009531BA" w:rsidRDefault="00D66DDF" w:rsidP="009F2EAD">
            <w:pPr>
              <w:tabs>
                <w:tab w:val="left" w:pos="284"/>
              </w:tabs>
              <w:ind w:left="-57" w:right="-105"/>
              <w:rPr>
                <w:sz w:val="22"/>
                <w:szCs w:val="22"/>
              </w:rPr>
            </w:pPr>
            <w:r w:rsidRPr="009531BA">
              <w:rPr>
                <w:sz w:val="22"/>
                <w:szCs w:val="22"/>
              </w:rPr>
              <w:t>Инструкция № 4.2.10-15-21-2006, п.120, гл.15, утв.  постановлением ГГСВ Республики Беларусь от 09.10.2006 № 120 р.123</w:t>
            </w:r>
          </w:p>
          <w:p w14:paraId="2C717928" w14:textId="77777777" w:rsidR="00D66DDF" w:rsidRPr="009531BA" w:rsidRDefault="00D66DDF" w:rsidP="009F2EAD">
            <w:pPr>
              <w:rPr>
                <w:sz w:val="22"/>
                <w:szCs w:val="22"/>
              </w:rPr>
            </w:pPr>
            <w:r w:rsidRPr="009531BA">
              <w:rPr>
                <w:sz w:val="22"/>
                <w:szCs w:val="22"/>
              </w:rPr>
              <w:t>Инструкция 4.2.10-22-1-2006, п.17 утв.  постановлением ГГСВ Республики Беларусь от 28.01.2006 № 7 гл.3</w:t>
            </w:r>
          </w:p>
          <w:p w14:paraId="6D4C71D2" w14:textId="77777777" w:rsidR="00D66DDF" w:rsidRPr="009531BA" w:rsidRDefault="00D66DDF" w:rsidP="009F2EA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98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5E6B5358" w14:textId="77777777" w:rsidR="00D66DDF" w:rsidRDefault="00D66DDF" w:rsidP="00514E82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Лабораторный </w:t>
            </w:r>
          </w:p>
          <w:p w14:paraId="56693587" w14:textId="77777777" w:rsidR="00D66DDF" w:rsidRDefault="00D66DDF" w:rsidP="00514E82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отдел, группа микробиологических исследований </w:t>
            </w:r>
          </w:p>
          <w:p w14:paraId="1D375EBA" w14:textId="77777777" w:rsidR="00D66DDF" w:rsidRDefault="00D66DDF" w:rsidP="00514E82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(ул.Октябрьская,33,</w:t>
            </w:r>
          </w:p>
          <w:p w14:paraId="7039C183" w14:textId="77777777" w:rsidR="00D66DDF" w:rsidRDefault="00D66DDF" w:rsidP="00514E82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г.Рогачёв</w:t>
            </w:r>
            <w:proofErr w:type="spellEnd"/>
            <w:r>
              <w:rPr>
                <w:sz w:val="22"/>
                <w:szCs w:val="22"/>
              </w:rPr>
              <w:t>, Гомельская область</w:t>
            </w:r>
          </w:p>
          <w:p w14:paraId="28B7699F" w14:textId="77777777" w:rsidR="00D66DDF" w:rsidRPr="009531BA" w:rsidRDefault="00D66DDF" w:rsidP="009F2EAD">
            <w:pPr>
              <w:tabs>
                <w:tab w:val="left" w:pos="284"/>
              </w:tabs>
              <w:ind w:left="-57" w:right="-105"/>
              <w:rPr>
                <w:sz w:val="22"/>
                <w:szCs w:val="22"/>
              </w:rPr>
            </w:pPr>
          </w:p>
        </w:tc>
      </w:tr>
      <w:tr w:rsidR="00D66DDF" w:rsidRPr="009531BA" w14:paraId="5015C9BD" w14:textId="77777777" w:rsidTr="007E4A08">
        <w:trPr>
          <w:trHeight w:val="269"/>
        </w:trPr>
        <w:tc>
          <w:tcPr>
            <w:tcW w:w="1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E1F803" w14:textId="1841B03A" w:rsidR="00D66DDF" w:rsidRPr="009531BA" w:rsidRDefault="00D66DDF" w:rsidP="009F2EAD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9531BA">
              <w:rPr>
                <w:sz w:val="22"/>
                <w:szCs w:val="22"/>
              </w:rPr>
              <w:t>21.3*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14:paraId="33F48599" w14:textId="77777777" w:rsidR="00D66DDF" w:rsidRPr="009531BA" w:rsidRDefault="00D66DDF" w:rsidP="009F2EAD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6B617D2" w14:textId="2B12597E" w:rsidR="00D66DDF" w:rsidRPr="009531BA" w:rsidRDefault="00D66DDF" w:rsidP="009F2EAD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9531BA">
              <w:rPr>
                <w:sz w:val="22"/>
                <w:szCs w:val="22"/>
              </w:rPr>
              <w:t>100.12/01.086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A0007FE" w14:textId="77777777" w:rsidR="00D66DDF" w:rsidRPr="009531BA" w:rsidRDefault="00D66DDF" w:rsidP="009F2EAD">
            <w:pPr>
              <w:jc w:val="both"/>
              <w:rPr>
                <w:sz w:val="22"/>
                <w:szCs w:val="22"/>
              </w:rPr>
            </w:pPr>
            <w:proofErr w:type="gramStart"/>
            <w:r w:rsidRPr="009531BA">
              <w:rPr>
                <w:sz w:val="22"/>
                <w:szCs w:val="22"/>
                <w:lang w:val="en-US"/>
              </w:rPr>
              <w:t>S</w:t>
            </w:r>
            <w:r w:rsidRPr="009531BA">
              <w:rPr>
                <w:sz w:val="22"/>
                <w:szCs w:val="22"/>
              </w:rPr>
              <w:t>.</w:t>
            </w:r>
            <w:r w:rsidRPr="009531BA">
              <w:rPr>
                <w:sz w:val="22"/>
                <w:szCs w:val="22"/>
                <w:lang w:val="en-US"/>
              </w:rPr>
              <w:t>aureus</w:t>
            </w:r>
            <w:proofErr w:type="gramEnd"/>
          </w:p>
          <w:p w14:paraId="6E3F9794" w14:textId="77777777" w:rsidR="00D66DDF" w:rsidRPr="009531BA" w:rsidRDefault="00D66DDF" w:rsidP="009F2EAD">
            <w:pPr>
              <w:jc w:val="both"/>
              <w:rPr>
                <w:sz w:val="22"/>
                <w:szCs w:val="22"/>
              </w:rPr>
            </w:pPr>
          </w:p>
          <w:p w14:paraId="52BCB9F1" w14:textId="77777777" w:rsidR="00D66DDF" w:rsidRPr="009531BA" w:rsidRDefault="00D66DDF" w:rsidP="009F2EA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2D36268C" w14:textId="77777777" w:rsidR="00D66DDF" w:rsidRPr="009531BA" w:rsidRDefault="00D66DDF" w:rsidP="009F2EAD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8A6EFCB" w14:textId="77777777" w:rsidR="00D66DDF" w:rsidRPr="009531BA" w:rsidRDefault="00D66DDF" w:rsidP="009F2EAD">
            <w:pPr>
              <w:rPr>
                <w:sz w:val="22"/>
                <w:szCs w:val="22"/>
              </w:rPr>
            </w:pPr>
            <w:r w:rsidRPr="009531BA">
              <w:rPr>
                <w:sz w:val="22"/>
                <w:szCs w:val="22"/>
              </w:rPr>
              <w:t>Инструкция по применению № 078-0210, утв. ГГСВ РБ 19.03.2010</w:t>
            </w:r>
          </w:p>
          <w:p w14:paraId="11719417" w14:textId="574A0F4B" w:rsidR="00D66DDF" w:rsidRPr="009531BA" w:rsidRDefault="00D66DDF" w:rsidP="009F2EAD">
            <w:pPr>
              <w:jc w:val="both"/>
              <w:rPr>
                <w:sz w:val="22"/>
                <w:szCs w:val="22"/>
              </w:rPr>
            </w:pPr>
            <w:r w:rsidRPr="009531BA">
              <w:rPr>
                <w:sz w:val="22"/>
                <w:szCs w:val="22"/>
              </w:rPr>
              <w:lastRenderedPageBreak/>
              <w:t>Инструкция 4.2.10-15-21-2006, утв. ГГСВ РБ 09.10.2006 № 120</w:t>
            </w:r>
          </w:p>
        </w:tc>
        <w:tc>
          <w:tcPr>
            <w:tcW w:w="198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D4AF7EB" w14:textId="77777777" w:rsidR="00D66DDF" w:rsidRPr="009531BA" w:rsidRDefault="00D66DDF" w:rsidP="009F2EAD">
            <w:pPr>
              <w:tabs>
                <w:tab w:val="left" w:pos="284"/>
              </w:tabs>
              <w:ind w:left="-57" w:right="-105"/>
              <w:rPr>
                <w:sz w:val="22"/>
                <w:szCs w:val="22"/>
              </w:rPr>
            </w:pPr>
          </w:p>
        </w:tc>
      </w:tr>
      <w:tr w:rsidR="00D66DDF" w:rsidRPr="009531BA" w14:paraId="053D4B98" w14:textId="77777777" w:rsidTr="007E4A08">
        <w:trPr>
          <w:trHeight w:val="269"/>
        </w:trPr>
        <w:tc>
          <w:tcPr>
            <w:tcW w:w="1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5E5176" w14:textId="4F399433" w:rsidR="00D66DDF" w:rsidRPr="009531BA" w:rsidRDefault="00D66DDF" w:rsidP="009F2EAD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9531BA">
              <w:rPr>
                <w:sz w:val="22"/>
                <w:szCs w:val="22"/>
              </w:rPr>
              <w:t>21.4*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14:paraId="0267C575" w14:textId="77777777" w:rsidR="00D66DDF" w:rsidRPr="009531BA" w:rsidRDefault="00D66DDF" w:rsidP="009F2EAD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20EC5B6" w14:textId="6EF74E34" w:rsidR="00D66DDF" w:rsidRPr="009531BA" w:rsidRDefault="00D66DDF" w:rsidP="009F2EAD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9531BA">
              <w:rPr>
                <w:sz w:val="22"/>
                <w:szCs w:val="22"/>
              </w:rPr>
              <w:t>100.12/01.086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BC3B766" w14:textId="20800D64" w:rsidR="00D66DDF" w:rsidRPr="009531BA" w:rsidRDefault="00D66DDF" w:rsidP="009F2EAD">
            <w:pPr>
              <w:jc w:val="both"/>
              <w:rPr>
                <w:sz w:val="22"/>
                <w:szCs w:val="22"/>
              </w:rPr>
            </w:pPr>
            <w:r w:rsidRPr="009531BA">
              <w:rPr>
                <w:sz w:val="22"/>
                <w:szCs w:val="22"/>
              </w:rPr>
              <w:t>патогенные микроорганизмы, в т.ч. сальмонеллы</w:t>
            </w:r>
          </w:p>
        </w:tc>
        <w:tc>
          <w:tcPr>
            <w:tcW w:w="25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4E5FC48E" w14:textId="77777777" w:rsidR="00D66DDF" w:rsidRPr="009531BA" w:rsidRDefault="00D66DDF" w:rsidP="009F2EAD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B8E6967" w14:textId="77777777" w:rsidR="00D66DDF" w:rsidRPr="009531BA" w:rsidRDefault="00D66DDF" w:rsidP="009F2EAD">
            <w:pPr>
              <w:tabs>
                <w:tab w:val="left" w:pos="284"/>
              </w:tabs>
              <w:ind w:left="-57" w:right="-105"/>
              <w:rPr>
                <w:sz w:val="22"/>
                <w:szCs w:val="22"/>
              </w:rPr>
            </w:pPr>
            <w:r w:rsidRPr="009531BA">
              <w:rPr>
                <w:sz w:val="22"/>
                <w:szCs w:val="22"/>
              </w:rPr>
              <w:t xml:space="preserve">Инструкция 4.2.10-15-21-2006, гл.3, п.25 утв.  постановлением ГГСВ Республики Беларусь от 09.10.2006 № 120 р.124 </w:t>
            </w:r>
          </w:p>
          <w:p w14:paraId="4B046935" w14:textId="77777777" w:rsidR="00D66DDF" w:rsidRPr="009531BA" w:rsidRDefault="00D66DDF" w:rsidP="009F2EA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985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2E9DC9B" w14:textId="0E0A13F7" w:rsidR="009708A2" w:rsidRDefault="009708A2" w:rsidP="00514E82">
            <w:pPr>
              <w:spacing w:line="216" w:lineRule="auto"/>
              <w:rPr>
                <w:sz w:val="22"/>
                <w:szCs w:val="22"/>
              </w:rPr>
            </w:pPr>
          </w:p>
          <w:p w14:paraId="5D343E3B" w14:textId="77777777" w:rsidR="009708A2" w:rsidRDefault="009708A2" w:rsidP="00514E82">
            <w:pPr>
              <w:spacing w:line="216" w:lineRule="auto"/>
              <w:rPr>
                <w:sz w:val="22"/>
                <w:szCs w:val="22"/>
              </w:rPr>
            </w:pPr>
          </w:p>
          <w:p w14:paraId="38444DFA" w14:textId="77777777" w:rsidR="009708A2" w:rsidRDefault="009708A2" w:rsidP="00514E82">
            <w:pPr>
              <w:spacing w:line="216" w:lineRule="auto"/>
              <w:rPr>
                <w:sz w:val="22"/>
                <w:szCs w:val="22"/>
              </w:rPr>
            </w:pPr>
          </w:p>
          <w:p w14:paraId="2F7042EB" w14:textId="77777777" w:rsidR="009708A2" w:rsidRDefault="009708A2" w:rsidP="00514E82">
            <w:pPr>
              <w:spacing w:line="216" w:lineRule="auto"/>
              <w:rPr>
                <w:sz w:val="22"/>
                <w:szCs w:val="22"/>
              </w:rPr>
            </w:pPr>
          </w:p>
          <w:p w14:paraId="00C3F5B6" w14:textId="77777777" w:rsidR="009708A2" w:rsidRDefault="009708A2" w:rsidP="00514E82">
            <w:pPr>
              <w:spacing w:line="216" w:lineRule="auto"/>
              <w:rPr>
                <w:sz w:val="22"/>
                <w:szCs w:val="22"/>
              </w:rPr>
            </w:pPr>
          </w:p>
          <w:p w14:paraId="78B5ED67" w14:textId="77777777" w:rsidR="009708A2" w:rsidRDefault="009708A2" w:rsidP="00514E82">
            <w:pPr>
              <w:spacing w:line="216" w:lineRule="auto"/>
              <w:rPr>
                <w:sz w:val="22"/>
                <w:szCs w:val="22"/>
              </w:rPr>
            </w:pPr>
          </w:p>
          <w:p w14:paraId="766181A6" w14:textId="77777777" w:rsidR="009708A2" w:rsidRDefault="009708A2" w:rsidP="00514E82">
            <w:pPr>
              <w:spacing w:line="216" w:lineRule="auto"/>
              <w:rPr>
                <w:sz w:val="22"/>
                <w:szCs w:val="22"/>
              </w:rPr>
            </w:pPr>
          </w:p>
          <w:p w14:paraId="15B7C501" w14:textId="77777777" w:rsidR="009708A2" w:rsidRDefault="009708A2" w:rsidP="00514E82">
            <w:pPr>
              <w:spacing w:line="216" w:lineRule="auto"/>
              <w:rPr>
                <w:sz w:val="22"/>
                <w:szCs w:val="22"/>
              </w:rPr>
            </w:pPr>
          </w:p>
          <w:p w14:paraId="42DA7E56" w14:textId="35B22389" w:rsidR="00D66DDF" w:rsidRDefault="009708A2" w:rsidP="00514E82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</w:t>
            </w:r>
            <w:r w:rsidR="00D66DDF">
              <w:rPr>
                <w:sz w:val="22"/>
                <w:szCs w:val="22"/>
              </w:rPr>
              <w:t xml:space="preserve">абораторный </w:t>
            </w:r>
          </w:p>
          <w:p w14:paraId="532D712C" w14:textId="77777777" w:rsidR="00D66DDF" w:rsidRDefault="00D66DDF" w:rsidP="00514E82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отдел, группа микробиологических исследований </w:t>
            </w:r>
          </w:p>
          <w:p w14:paraId="115B8D36" w14:textId="77777777" w:rsidR="00D66DDF" w:rsidRDefault="00D66DDF" w:rsidP="00514E82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(ул.Октябрьская,33,</w:t>
            </w:r>
          </w:p>
          <w:p w14:paraId="00451D7F" w14:textId="77777777" w:rsidR="00D66DDF" w:rsidRDefault="00D66DDF" w:rsidP="00514E82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г.Рогачёв</w:t>
            </w:r>
            <w:proofErr w:type="spellEnd"/>
            <w:r>
              <w:rPr>
                <w:sz w:val="22"/>
                <w:szCs w:val="22"/>
              </w:rPr>
              <w:t>, Гомельская область</w:t>
            </w:r>
          </w:p>
          <w:p w14:paraId="0344E622" w14:textId="77777777" w:rsidR="00D66DDF" w:rsidRPr="009531BA" w:rsidRDefault="00D66DDF" w:rsidP="009F2EAD">
            <w:pPr>
              <w:tabs>
                <w:tab w:val="left" w:pos="284"/>
              </w:tabs>
              <w:ind w:left="-57" w:right="-105"/>
              <w:rPr>
                <w:sz w:val="22"/>
                <w:szCs w:val="22"/>
              </w:rPr>
            </w:pPr>
          </w:p>
        </w:tc>
      </w:tr>
      <w:tr w:rsidR="00D66DDF" w:rsidRPr="009531BA" w14:paraId="5AD3A389" w14:textId="77777777" w:rsidTr="007E4A08">
        <w:trPr>
          <w:trHeight w:val="269"/>
        </w:trPr>
        <w:tc>
          <w:tcPr>
            <w:tcW w:w="1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5F5D08" w14:textId="516E7779" w:rsidR="00D66DDF" w:rsidRPr="009531BA" w:rsidRDefault="00D66DDF" w:rsidP="009F2EAD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9531BA">
              <w:rPr>
                <w:sz w:val="22"/>
                <w:szCs w:val="22"/>
              </w:rPr>
              <w:t>21.5*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14:paraId="5980BC58" w14:textId="77777777" w:rsidR="00D66DDF" w:rsidRPr="009531BA" w:rsidRDefault="00D66DDF" w:rsidP="009F2EAD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5EA3BE5" w14:textId="77777777" w:rsidR="00D66DDF" w:rsidRPr="009531BA" w:rsidRDefault="00D66DDF" w:rsidP="009F2EAD">
            <w:pPr>
              <w:jc w:val="both"/>
              <w:rPr>
                <w:sz w:val="22"/>
                <w:szCs w:val="22"/>
              </w:rPr>
            </w:pPr>
            <w:r w:rsidRPr="009531BA">
              <w:rPr>
                <w:sz w:val="22"/>
                <w:szCs w:val="22"/>
              </w:rPr>
              <w:t>100.12/01.086</w:t>
            </w:r>
          </w:p>
          <w:p w14:paraId="3AC65DE7" w14:textId="77777777" w:rsidR="00D66DDF" w:rsidRPr="009531BA" w:rsidRDefault="00D66DDF" w:rsidP="009F2EAD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70D29E7" w14:textId="560878FC" w:rsidR="00D66DDF" w:rsidRPr="009531BA" w:rsidRDefault="00D66DDF" w:rsidP="009F2EAD">
            <w:pPr>
              <w:jc w:val="both"/>
              <w:rPr>
                <w:sz w:val="22"/>
                <w:szCs w:val="22"/>
              </w:rPr>
            </w:pPr>
            <w:r w:rsidRPr="009531BA">
              <w:rPr>
                <w:sz w:val="22"/>
                <w:szCs w:val="22"/>
              </w:rPr>
              <w:t>УПМ</w:t>
            </w:r>
          </w:p>
        </w:tc>
        <w:tc>
          <w:tcPr>
            <w:tcW w:w="25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7F0D6B97" w14:textId="77777777" w:rsidR="00D66DDF" w:rsidRPr="009531BA" w:rsidRDefault="00D66DDF" w:rsidP="009F2EAD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0E5768B" w14:textId="1E164F9D" w:rsidR="00D66DDF" w:rsidRPr="009531BA" w:rsidRDefault="00D66DDF" w:rsidP="009F2EAD">
            <w:pPr>
              <w:jc w:val="both"/>
              <w:rPr>
                <w:sz w:val="22"/>
                <w:szCs w:val="22"/>
              </w:rPr>
            </w:pPr>
            <w:r w:rsidRPr="009531BA">
              <w:rPr>
                <w:sz w:val="22"/>
                <w:szCs w:val="22"/>
              </w:rPr>
              <w:t>Инструкция 4.2.10-15-21-2006, утв.  постановлением ГГСВ Республики Беларусь от 09.10.2006 № 120 р.123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E01818C" w14:textId="77777777" w:rsidR="00D66DDF" w:rsidRPr="009531BA" w:rsidRDefault="00D66DDF" w:rsidP="009F2EAD">
            <w:pPr>
              <w:tabs>
                <w:tab w:val="left" w:pos="284"/>
              </w:tabs>
              <w:ind w:left="-57" w:right="-105"/>
              <w:rPr>
                <w:sz w:val="22"/>
                <w:szCs w:val="22"/>
              </w:rPr>
            </w:pPr>
          </w:p>
        </w:tc>
      </w:tr>
      <w:tr w:rsidR="00D66DDF" w:rsidRPr="009531BA" w14:paraId="3F62B4E6" w14:textId="77777777" w:rsidTr="00514E82">
        <w:trPr>
          <w:trHeight w:val="269"/>
        </w:trPr>
        <w:tc>
          <w:tcPr>
            <w:tcW w:w="1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F8FB5F" w14:textId="77777777" w:rsidR="00D66DDF" w:rsidRPr="009531BA" w:rsidRDefault="00D66DDF" w:rsidP="009F2EAD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9531BA">
              <w:rPr>
                <w:sz w:val="22"/>
                <w:szCs w:val="22"/>
              </w:rPr>
              <w:t>21.6*</w:t>
            </w:r>
          </w:p>
          <w:p w14:paraId="62D05456" w14:textId="77777777" w:rsidR="00D66DDF" w:rsidRPr="009531BA" w:rsidRDefault="00D66DDF" w:rsidP="009F2EAD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  <w:p w14:paraId="6D404580" w14:textId="77777777" w:rsidR="00D66DDF" w:rsidRPr="009531BA" w:rsidRDefault="00D66DDF" w:rsidP="009F2EAD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  <w:p w14:paraId="55B72CAB" w14:textId="77777777" w:rsidR="00D66DDF" w:rsidRPr="009531BA" w:rsidRDefault="00D66DDF" w:rsidP="009F2EAD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  <w:p w14:paraId="22C1E636" w14:textId="77777777" w:rsidR="00D66DDF" w:rsidRPr="009531BA" w:rsidRDefault="00D66DDF" w:rsidP="009F2EAD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14:paraId="03A96B3B" w14:textId="6312C371" w:rsidR="00D66DDF" w:rsidRPr="009531BA" w:rsidRDefault="00D66DDF" w:rsidP="007E4A08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9531BA">
              <w:rPr>
                <w:sz w:val="22"/>
                <w:szCs w:val="22"/>
              </w:rPr>
              <w:t>Смывы с поверхностей, в том числе с кожных покровов, специальной одежды, оборудования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5836019" w14:textId="6F398EFC" w:rsidR="00D66DDF" w:rsidRPr="009531BA" w:rsidRDefault="00D66DDF" w:rsidP="009F2EAD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9531BA">
              <w:rPr>
                <w:sz w:val="22"/>
                <w:szCs w:val="22"/>
              </w:rPr>
              <w:t>100.12/01.086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E2F44D9" w14:textId="77777777" w:rsidR="00D66DDF" w:rsidRPr="009531BA" w:rsidRDefault="00D66DDF" w:rsidP="009F2EAD">
            <w:pPr>
              <w:jc w:val="both"/>
              <w:rPr>
                <w:sz w:val="22"/>
                <w:szCs w:val="22"/>
              </w:rPr>
            </w:pPr>
            <w:proofErr w:type="spellStart"/>
            <w:r w:rsidRPr="009531BA">
              <w:rPr>
                <w:sz w:val="22"/>
                <w:szCs w:val="22"/>
              </w:rPr>
              <w:t>Иеpсинии</w:t>
            </w:r>
            <w:proofErr w:type="spellEnd"/>
          </w:p>
          <w:p w14:paraId="4670F081" w14:textId="77777777" w:rsidR="00D66DDF" w:rsidRPr="009531BA" w:rsidRDefault="00D66DDF" w:rsidP="009F2EAD">
            <w:pPr>
              <w:jc w:val="both"/>
              <w:rPr>
                <w:sz w:val="22"/>
                <w:szCs w:val="22"/>
              </w:rPr>
            </w:pPr>
          </w:p>
          <w:p w14:paraId="75C75D20" w14:textId="77777777" w:rsidR="00D66DDF" w:rsidRPr="009531BA" w:rsidRDefault="00D66DDF" w:rsidP="009F2EAD">
            <w:pPr>
              <w:jc w:val="both"/>
              <w:rPr>
                <w:sz w:val="22"/>
                <w:szCs w:val="22"/>
              </w:rPr>
            </w:pPr>
          </w:p>
          <w:p w14:paraId="7C4C93C6" w14:textId="77777777" w:rsidR="00D66DDF" w:rsidRPr="009531BA" w:rsidRDefault="00D66DDF" w:rsidP="009F2EAD">
            <w:pPr>
              <w:jc w:val="both"/>
              <w:rPr>
                <w:sz w:val="22"/>
                <w:szCs w:val="22"/>
              </w:rPr>
            </w:pPr>
          </w:p>
          <w:p w14:paraId="6C0A5241" w14:textId="77777777" w:rsidR="00D66DDF" w:rsidRPr="009531BA" w:rsidRDefault="00D66DDF" w:rsidP="009F2EA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63028A23" w14:textId="77777777" w:rsidR="00D66DDF" w:rsidRPr="009531BA" w:rsidRDefault="00D66DDF" w:rsidP="009F2EAD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0CE1C93" w14:textId="77777777" w:rsidR="00D66DDF" w:rsidRPr="009531BA" w:rsidRDefault="00D66DDF" w:rsidP="009F2EAD">
            <w:pPr>
              <w:spacing w:line="216" w:lineRule="auto"/>
              <w:rPr>
                <w:sz w:val="22"/>
                <w:szCs w:val="22"/>
              </w:rPr>
            </w:pPr>
            <w:r w:rsidRPr="009531BA">
              <w:rPr>
                <w:sz w:val="22"/>
                <w:szCs w:val="22"/>
              </w:rPr>
              <w:t xml:space="preserve">Инструкция </w:t>
            </w:r>
          </w:p>
          <w:p w14:paraId="1E2B00CE" w14:textId="77777777" w:rsidR="00D66DDF" w:rsidRPr="009531BA" w:rsidRDefault="00D66DDF" w:rsidP="009F2EAD">
            <w:pPr>
              <w:rPr>
                <w:sz w:val="22"/>
                <w:szCs w:val="22"/>
              </w:rPr>
            </w:pPr>
            <w:r w:rsidRPr="009531BA">
              <w:rPr>
                <w:sz w:val="22"/>
                <w:szCs w:val="22"/>
              </w:rPr>
              <w:t>№ 076-0210, утв. ГГСВ РБ 19.03.2010</w:t>
            </w:r>
          </w:p>
          <w:p w14:paraId="737A4ABC" w14:textId="72CAAAA9" w:rsidR="00D66DDF" w:rsidRPr="009531BA" w:rsidRDefault="00D66DDF" w:rsidP="009F2EAD">
            <w:pPr>
              <w:jc w:val="both"/>
              <w:rPr>
                <w:sz w:val="22"/>
                <w:szCs w:val="22"/>
              </w:rPr>
            </w:pPr>
            <w:r w:rsidRPr="009531BA">
              <w:rPr>
                <w:sz w:val="22"/>
                <w:szCs w:val="22"/>
              </w:rPr>
              <w:t xml:space="preserve">ГОСТ </w:t>
            </w:r>
            <w:r w:rsidRPr="009531BA">
              <w:rPr>
                <w:sz w:val="22"/>
                <w:szCs w:val="22"/>
                <w:lang w:val="en-US"/>
              </w:rPr>
              <w:t>ISO</w:t>
            </w:r>
            <w:r w:rsidRPr="009531BA">
              <w:rPr>
                <w:sz w:val="22"/>
                <w:szCs w:val="22"/>
              </w:rPr>
              <w:t xml:space="preserve"> 10273-2013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5920F53" w14:textId="77777777" w:rsidR="00D66DDF" w:rsidRPr="009531BA" w:rsidRDefault="00D66DDF" w:rsidP="009F2EAD">
            <w:pPr>
              <w:tabs>
                <w:tab w:val="left" w:pos="284"/>
              </w:tabs>
              <w:ind w:left="-57" w:right="-105"/>
              <w:rPr>
                <w:sz w:val="22"/>
                <w:szCs w:val="22"/>
              </w:rPr>
            </w:pPr>
          </w:p>
        </w:tc>
      </w:tr>
      <w:tr w:rsidR="00D66DDF" w:rsidRPr="009531BA" w14:paraId="57AD6CD7" w14:textId="468DE9C1" w:rsidTr="007E4A08">
        <w:trPr>
          <w:trHeight w:val="269"/>
        </w:trPr>
        <w:tc>
          <w:tcPr>
            <w:tcW w:w="1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50B954" w14:textId="4FE79F87" w:rsidR="00D66DDF" w:rsidRPr="009531BA" w:rsidRDefault="00D66DDF" w:rsidP="009F2EAD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9531BA">
              <w:rPr>
                <w:sz w:val="22"/>
                <w:szCs w:val="22"/>
              </w:rPr>
              <w:t>21.7*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14:paraId="43E2A415" w14:textId="51B3355B" w:rsidR="00D66DDF" w:rsidRPr="009531BA" w:rsidRDefault="00D66DDF" w:rsidP="009F2EAD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8BD87ED" w14:textId="6EFC6FED" w:rsidR="00D66DDF" w:rsidRPr="009531BA" w:rsidRDefault="00D66DDF" w:rsidP="009F2EAD">
            <w:pPr>
              <w:jc w:val="both"/>
              <w:rPr>
                <w:sz w:val="22"/>
                <w:szCs w:val="22"/>
              </w:rPr>
            </w:pPr>
            <w:r w:rsidRPr="009531BA">
              <w:rPr>
                <w:sz w:val="22"/>
                <w:szCs w:val="22"/>
              </w:rPr>
              <w:t>100.12/01.086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A14882E" w14:textId="76F26EBE" w:rsidR="00D66DDF" w:rsidRPr="009531BA" w:rsidRDefault="00D66DDF" w:rsidP="009F2EAD">
            <w:pPr>
              <w:jc w:val="both"/>
              <w:rPr>
                <w:sz w:val="22"/>
                <w:szCs w:val="22"/>
              </w:rPr>
            </w:pPr>
            <w:r w:rsidRPr="009531BA">
              <w:rPr>
                <w:sz w:val="22"/>
                <w:szCs w:val="22"/>
              </w:rPr>
              <w:t xml:space="preserve">золотистый </w:t>
            </w:r>
            <w:proofErr w:type="spellStart"/>
            <w:r w:rsidRPr="009531BA">
              <w:rPr>
                <w:sz w:val="22"/>
                <w:szCs w:val="22"/>
              </w:rPr>
              <w:t>стафилоккок</w:t>
            </w:r>
            <w:proofErr w:type="spellEnd"/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5E5FA151" w14:textId="77777777" w:rsidR="00D66DDF" w:rsidRPr="009531BA" w:rsidRDefault="00D66DDF" w:rsidP="009F2EAD">
            <w:pPr>
              <w:jc w:val="both"/>
              <w:rPr>
                <w:sz w:val="22"/>
                <w:szCs w:val="22"/>
              </w:rPr>
            </w:pPr>
            <w:r w:rsidRPr="009531BA">
              <w:rPr>
                <w:sz w:val="22"/>
                <w:szCs w:val="22"/>
              </w:rPr>
              <w:t xml:space="preserve">Гигиенический норматив «Нормируемые параметры факторов среды и </w:t>
            </w:r>
            <w:r w:rsidRPr="009531BA">
              <w:rPr>
                <w:sz w:val="22"/>
                <w:szCs w:val="22"/>
              </w:rPr>
              <w:lastRenderedPageBreak/>
              <w:t xml:space="preserve">периодичность их производственного контроля в помещениях наземных и гало- и </w:t>
            </w:r>
            <w:proofErr w:type="spellStart"/>
            <w:r w:rsidRPr="009531BA">
              <w:rPr>
                <w:sz w:val="22"/>
                <w:szCs w:val="22"/>
              </w:rPr>
              <w:t>спелеоклиматических</w:t>
            </w:r>
            <w:proofErr w:type="spellEnd"/>
            <w:r w:rsidRPr="009531BA">
              <w:rPr>
                <w:sz w:val="22"/>
                <w:szCs w:val="22"/>
              </w:rPr>
              <w:t xml:space="preserve"> камер»» утверждённый постановлением Министерства здравоохранения Республики Беларусь от 18.01.2018 № 9, Инструкция 1.2.11-17-8-2004 «Лабораторная диагностика холеры»,</w:t>
            </w:r>
          </w:p>
          <w:p w14:paraId="15BC7DB7" w14:textId="77777777" w:rsidR="00D66DDF" w:rsidRPr="009531BA" w:rsidRDefault="00D66DDF" w:rsidP="009F2EAD">
            <w:pPr>
              <w:jc w:val="both"/>
              <w:rPr>
                <w:sz w:val="22"/>
                <w:szCs w:val="22"/>
              </w:rPr>
            </w:pPr>
            <w:r w:rsidRPr="009531BA">
              <w:rPr>
                <w:sz w:val="22"/>
                <w:szCs w:val="22"/>
              </w:rPr>
              <w:t>ТНПА и другая документация</w:t>
            </w:r>
          </w:p>
          <w:p w14:paraId="10B93AEF" w14:textId="0C8CC9F4" w:rsidR="00D66DDF" w:rsidRPr="009531BA" w:rsidRDefault="00D66DDF" w:rsidP="009F2EA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3BEE75F" w14:textId="77777777" w:rsidR="00D66DDF" w:rsidRPr="009531BA" w:rsidRDefault="00D66DDF" w:rsidP="009F2EAD">
            <w:pPr>
              <w:tabs>
                <w:tab w:val="left" w:pos="284"/>
              </w:tabs>
              <w:ind w:left="-57" w:right="-105"/>
              <w:rPr>
                <w:sz w:val="22"/>
                <w:szCs w:val="22"/>
              </w:rPr>
            </w:pPr>
            <w:r w:rsidRPr="009531BA">
              <w:rPr>
                <w:sz w:val="22"/>
                <w:szCs w:val="22"/>
              </w:rPr>
              <w:lastRenderedPageBreak/>
              <w:t>Инструкция 4.2.10-22-1-2006, утв.  постановлением ГГСВ Республики Беларусь от 28.01.2006 № 7 гл.3</w:t>
            </w:r>
          </w:p>
          <w:p w14:paraId="2D169DB8" w14:textId="129E889B" w:rsidR="00D66DDF" w:rsidRPr="009531BA" w:rsidRDefault="00D66DDF" w:rsidP="009F2EAD">
            <w:pPr>
              <w:spacing w:line="216" w:lineRule="auto"/>
              <w:rPr>
                <w:sz w:val="22"/>
                <w:szCs w:val="22"/>
              </w:rPr>
            </w:pPr>
            <w:r w:rsidRPr="009531BA">
              <w:rPr>
                <w:sz w:val="22"/>
                <w:szCs w:val="22"/>
              </w:rPr>
              <w:t xml:space="preserve"> 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D4D6974" w14:textId="77777777" w:rsidR="00D66DDF" w:rsidRPr="009531BA" w:rsidRDefault="00D66DDF" w:rsidP="009F2EAD">
            <w:pPr>
              <w:tabs>
                <w:tab w:val="left" w:pos="284"/>
              </w:tabs>
              <w:ind w:left="-57" w:right="-105"/>
              <w:rPr>
                <w:sz w:val="22"/>
                <w:szCs w:val="22"/>
              </w:rPr>
            </w:pPr>
          </w:p>
        </w:tc>
      </w:tr>
      <w:tr w:rsidR="00514E82" w:rsidRPr="009531BA" w14:paraId="089D919F" w14:textId="2DD366E7" w:rsidTr="00514E82">
        <w:trPr>
          <w:trHeight w:val="269"/>
        </w:trPr>
        <w:tc>
          <w:tcPr>
            <w:tcW w:w="1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FF9578" w14:textId="3ED3FA7B" w:rsidR="00514E82" w:rsidRPr="009531BA" w:rsidRDefault="00514E82" w:rsidP="009F2EAD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9531BA">
              <w:rPr>
                <w:sz w:val="22"/>
                <w:szCs w:val="22"/>
              </w:rPr>
              <w:lastRenderedPageBreak/>
              <w:t>21.8*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14:paraId="691607AA" w14:textId="77777777" w:rsidR="00514E82" w:rsidRPr="009531BA" w:rsidRDefault="00514E82" w:rsidP="009F2EAD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D30F454" w14:textId="1007686D" w:rsidR="00514E82" w:rsidRPr="009531BA" w:rsidRDefault="00514E82" w:rsidP="009F2EAD">
            <w:pPr>
              <w:jc w:val="both"/>
              <w:rPr>
                <w:sz w:val="22"/>
                <w:szCs w:val="22"/>
              </w:rPr>
            </w:pPr>
            <w:r w:rsidRPr="009531BA">
              <w:rPr>
                <w:sz w:val="22"/>
                <w:szCs w:val="22"/>
              </w:rPr>
              <w:t>100.12/07.096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9052C04" w14:textId="77777777" w:rsidR="00514E82" w:rsidRPr="009531BA" w:rsidRDefault="00514E82" w:rsidP="009F2EAD">
            <w:pPr>
              <w:jc w:val="both"/>
              <w:rPr>
                <w:sz w:val="22"/>
                <w:szCs w:val="22"/>
              </w:rPr>
            </w:pPr>
            <w:r w:rsidRPr="009531BA">
              <w:rPr>
                <w:sz w:val="22"/>
                <w:szCs w:val="22"/>
              </w:rPr>
              <w:t>Яйца гельминтов,</w:t>
            </w:r>
          </w:p>
          <w:p w14:paraId="56767F40" w14:textId="2023F8CE" w:rsidR="00514E82" w:rsidRPr="009531BA" w:rsidRDefault="00514E82" w:rsidP="009F2EAD">
            <w:pPr>
              <w:jc w:val="both"/>
              <w:rPr>
                <w:sz w:val="22"/>
                <w:szCs w:val="22"/>
              </w:rPr>
            </w:pPr>
            <w:r w:rsidRPr="009531BA">
              <w:rPr>
                <w:sz w:val="22"/>
                <w:szCs w:val="22"/>
              </w:rPr>
              <w:t>цисты кишечных патогенных простейших</w:t>
            </w:r>
          </w:p>
          <w:p w14:paraId="2A19FFC0" w14:textId="77777777" w:rsidR="00514E82" w:rsidRPr="009531BA" w:rsidRDefault="00514E82" w:rsidP="009F2EA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42753C4C" w14:textId="1031AF93" w:rsidR="00514E82" w:rsidRPr="009531BA" w:rsidRDefault="00514E82" w:rsidP="009F2EA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9876878" w14:textId="77777777" w:rsidR="00514E82" w:rsidRPr="009531BA" w:rsidRDefault="00514E82" w:rsidP="009F2EAD">
            <w:pPr>
              <w:spacing w:line="216" w:lineRule="auto"/>
              <w:jc w:val="both"/>
              <w:rPr>
                <w:sz w:val="22"/>
                <w:szCs w:val="22"/>
              </w:rPr>
            </w:pPr>
            <w:r w:rsidRPr="009531BA">
              <w:rPr>
                <w:sz w:val="22"/>
                <w:szCs w:val="22"/>
              </w:rPr>
              <w:t xml:space="preserve">Инструкция по применению </w:t>
            </w:r>
          </w:p>
          <w:p w14:paraId="2696F764" w14:textId="0ABFBB42" w:rsidR="00514E82" w:rsidRPr="009531BA" w:rsidRDefault="00514E82" w:rsidP="009F2EAD">
            <w:pPr>
              <w:spacing w:line="216" w:lineRule="auto"/>
              <w:jc w:val="both"/>
              <w:rPr>
                <w:sz w:val="22"/>
                <w:szCs w:val="22"/>
              </w:rPr>
            </w:pPr>
            <w:r w:rsidRPr="009531BA">
              <w:rPr>
                <w:sz w:val="22"/>
                <w:szCs w:val="22"/>
              </w:rPr>
              <w:t xml:space="preserve">№ 65-0605 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21F64A4" w14:textId="77777777" w:rsidR="00514E82" w:rsidRPr="009531BA" w:rsidRDefault="00514E82" w:rsidP="009F2EAD">
            <w:pPr>
              <w:spacing w:line="216" w:lineRule="auto"/>
              <w:jc w:val="both"/>
              <w:rPr>
                <w:sz w:val="22"/>
                <w:szCs w:val="22"/>
              </w:rPr>
            </w:pPr>
          </w:p>
        </w:tc>
      </w:tr>
      <w:tr w:rsidR="00514E82" w:rsidRPr="009531BA" w14:paraId="6A8FCBCD" w14:textId="2964AE50" w:rsidTr="00514E82">
        <w:trPr>
          <w:trHeight w:val="269"/>
        </w:trPr>
        <w:tc>
          <w:tcPr>
            <w:tcW w:w="1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BD0747" w14:textId="710A7C8F" w:rsidR="00514E82" w:rsidRPr="009531BA" w:rsidRDefault="00514E82" w:rsidP="009F2EAD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9531BA">
              <w:rPr>
                <w:sz w:val="22"/>
                <w:szCs w:val="22"/>
              </w:rPr>
              <w:t>21.9*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14:paraId="32CCF5AD" w14:textId="77777777" w:rsidR="00514E82" w:rsidRPr="009531BA" w:rsidRDefault="00514E82" w:rsidP="009F2EAD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BF9C13D" w14:textId="026C2A31" w:rsidR="00514E82" w:rsidRPr="009531BA" w:rsidRDefault="00514E82" w:rsidP="009F2EAD">
            <w:pPr>
              <w:jc w:val="both"/>
              <w:rPr>
                <w:sz w:val="22"/>
                <w:szCs w:val="22"/>
              </w:rPr>
            </w:pPr>
            <w:r w:rsidRPr="009531BA">
              <w:rPr>
                <w:sz w:val="22"/>
                <w:szCs w:val="22"/>
              </w:rPr>
              <w:t>100.12/01.086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77747BB" w14:textId="40DA563D" w:rsidR="00514E82" w:rsidRPr="009531BA" w:rsidRDefault="00514E82" w:rsidP="009F2EAD">
            <w:pPr>
              <w:jc w:val="both"/>
              <w:rPr>
                <w:sz w:val="22"/>
                <w:szCs w:val="22"/>
              </w:rPr>
            </w:pPr>
            <w:r w:rsidRPr="009531BA">
              <w:rPr>
                <w:sz w:val="22"/>
                <w:szCs w:val="22"/>
              </w:rPr>
              <w:t>Выделение возбудителя холеры и идентификация культур холерных вибрионов</w:t>
            </w:r>
          </w:p>
        </w:tc>
        <w:tc>
          <w:tcPr>
            <w:tcW w:w="25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7607B376" w14:textId="6576B171" w:rsidR="00514E82" w:rsidRPr="009531BA" w:rsidRDefault="00514E82" w:rsidP="009F2EA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E909D8A" w14:textId="77777777" w:rsidR="00514E82" w:rsidRPr="009531BA" w:rsidRDefault="00514E82" w:rsidP="009F2EAD">
            <w:pPr>
              <w:spacing w:line="216" w:lineRule="auto"/>
              <w:jc w:val="both"/>
              <w:rPr>
                <w:sz w:val="22"/>
                <w:szCs w:val="22"/>
              </w:rPr>
            </w:pPr>
            <w:r w:rsidRPr="009531BA">
              <w:rPr>
                <w:sz w:val="22"/>
                <w:szCs w:val="22"/>
              </w:rPr>
              <w:t xml:space="preserve">Инструкция 1.2.11-17-8-2004 </w:t>
            </w:r>
          </w:p>
          <w:p w14:paraId="0CF8C26E" w14:textId="77777777" w:rsidR="00514E82" w:rsidRPr="009531BA" w:rsidRDefault="00514E82" w:rsidP="009F2EAD">
            <w:pPr>
              <w:spacing w:line="216" w:lineRule="auto"/>
              <w:jc w:val="both"/>
              <w:rPr>
                <w:sz w:val="22"/>
                <w:szCs w:val="22"/>
              </w:rPr>
            </w:pPr>
          </w:p>
          <w:p w14:paraId="3E479CD9" w14:textId="77777777" w:rsidR="00514E82" w:rsidRPr="009531BA" w:rsidRDefault="00514E82" w:rsidP="009F2EAD">
            <w:pPr>
              <w:spacing w:line="216" w:lineRule="auto"/>
              <w:jc w:val="both"/>
              <w:rPr>
                <w:sz w:val="22"/>
                <w:szCs w:val="22"/>
              </w:rPr>
            </w:pPr>
          </w:p>
          <w:p w14:paraId="5C591516" w14:textId="77777777" w:rsidR="00514E82" w:rsidRPr="009531BA" w:rsidRDefault="00514E82" w:rsidP="009F2EAD">
            <w:pPr>
              <w:spacing w:line="216" w:lineRule="auto"/>
              <w:jc w:val="both"/>
              <w:rPr>
                <w:sz w:val="22"/>
                <w:szCs w:val="22"/>
              </w:rPr>
            </w:pPr>
          </w:p>
          <w:p w14:paraId="608AC82E" w14:textId="77777777" w:rsidR="00514E82" w:rsidRPr="009531BA" w:rsidRDefault="00514E82" w:rsidP="009F2EAD">
            <w:pPr>
              <w:spacing w:line="216" w:lineRule="auto"/>
              <w:jc w:val="both"/>
              <w:rPr>
                <w:sz w:val="22"/>
                <w:szCs w:val="22"/>
              </w:rPr>
            </w:pPr>
          </w:p>
          <w:p w14:paraId="472E68B9" w14:textId="77777777" w:rsidR="00514E82" w:rsidRPr="009531BA" w:rsidRDefault="00514E82" w:rsidP="009F2EAD">
            <w:pPr>
              <w:spacing w:line="216" w:lineRule="auto"/>
              <w:jc w:val="both"/>
              <w:rPr>
                <w:sz w:val="22"/>
                <w:szCs w:val="22"/>
              </w:rPr>
            </w:pPr>
          </w:p>
          <w:p w14:paraId="207CB09A" w14:textId="7A0EBBAC" w:rsidR="00514E82" w:rsidRPr="009531BA" w:rsidRDefault="00514E82" w:rsidP="009F2EAD">
            <w:pPr>
              <w:spacing w:line="21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67FF886" w14:textId="77777777" w:rsidR="00514E82" w:rsidRPr="009531BA" w:rsidRDefault="00514E82" w:rsidP="009F2EAD">
            <w:pPr>
              <w:spacing w:line="216" w:lineRule="auto"/>
              <w:jc w:val="both"/>
              <w:rPr>
                <w:sz w:val="22"/>
                <w:szCs w:val="22"/>
              </w:rPr>
            </w:pPr>
          </w:p>
        </w:tc>
      </w:tr>
      <w:tr w:rsidR="009708A2" w:rsidRPr="009531BA" w14:paraId="5E00395F" w14:textId="466DEEC4" w:rsidTr="00815E91">
        <w:trPr>
          <w:trHeight w:val="411"/>
        </w:trPr>
        <w:tc>
          <w:tcPr>
            <w:tcW w:w="1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A5D265" w14:textId="1611B785" w:rsidR="009708A2" w:rsidRPr="009531BA" w:rsidRDefault="009708A2" w:rsidP="009F2EAD">
            <w:pPr>
              <w:jc w:val="both"/>
              <w:rPr>
                <w:sz w:val="22"/>
                <w:szCs w:val="22"/>
              </w:rPr>
            </w:pPr>
            <w:r w:rsidRPr="009531BA">
              <w:rPr>
                <w:sz w:val="22"/>
                <w:szCs w:val="22"/>
              </w:rPr>
              <w:t>21.10</w:t>
            </w:r>
          </w:p>
          <w:p w14:paraId="79854135" w14:textId="77777777" w:rsidR="009708A2" w:rsidRPr="009531BA" w:rsidRDefault="009708A2" w:rsidP="009F2EAD">
            <w:pPr>
              <w:jc w:val="both"/>
              <w:rPr>
                <w:sz w:val="22"/>
                <w:szCs w:val="22"/>
              </w:rPr>
            </w:pPr>
          </w:p>
          <w:p w14:paraId="08238A44" w14:textId="77777777" w:rsidR="009708A2" w:rsidRPr="009531BA" w:rsidRDefault="009708A2" w:rsidP="009F2EAD">
            <w:pPr>
              <w:jc w:val="both"/>
              <w:rPr>
                <w:sz w:val="22"/>
                <w:szCs w:val="22"/>
              </w:rPr>
            </w:pPr>
          </w:p>
          <w:p w14:paraId="567BF77E" w14:textId="77777777" w:rsidR="009708A2" w:rsidRPr="009531BA" w:rsidRDefault="009708A2" w:rsidP="009F2EAD">
            <w:pPr>
              <w:jc w:val="both"/>
              <w:rPr>
                <w:sz w:val="22"/>
                <w:szCs w:val="22"/>
              </w:rPr>
            </w:pPr>
          </w:p>
          <w:p w14:paraId="6CD27DBA" w14:textId="77777777" w:rsidR="009708A2" w:rsidRPr="009531BA" w:rsidRDefault="009708A2" w:rsidP="009F2EAD">
            <w:pPr>
              <w:jc w:val="both"/>
              <w:rPr>
                <w:sz w:val="22"/>
                <w:szCs w:val="22"/>
              </w:rPr>
            </w:pPr>
          </w:p>
          <w:p w14:paraId="622E4A6B" w14:textId="77777777" w:rsidR="009708A2" w:rsidRPr="009531BA" w:rsidRDefault="009708A2" w:rsidP="009F2EAD">
            <w:pPr>
              <w:jc w:val="both"/>
              <w:rPr>
                <w:sz w:val="22"/>
                <w:szCs w:val="22"/>
              </w:rPr>
            </w:pPr>
          </w:p>
          <w:p w14:paraId="24E9E2D5" w14:textId="77777777" w:rsidR="009708A2" w:rsidRPr="009531BA" w:rsidRDefault="009708A2" w:rsidP="009F2EAD">
            <w:pPr>
              <w:jc w:val="both"/>
              <w:rPr>
                <w:sz w:val="22"/>
                <w:szCs w:val="22"/>
              </w:rPr>
            </w:pPr>
          </w:p>
          <w:p w14:paraId="3BAFD7CD" w14:textId="77777777" w:rsidR="009708A2" w:rsidRPr="009531BA" w:rsidRDefault="009708A2" w:rsidP="009F2EAD">
            <w:pPr>
              <w:jc w:val="both"/>
              <w:rPr>
                <w:sz w:val="22"/>
                <w:szCs w:val="22"/>
              </w:rPr>
            </w:pPr>
          </w:p>
          <w:p w14:paraId="63F6A5D1" w14:textId="77777777" w:rsidR="009708A2" w:rsidRPr="009531BA" w:rsidRDefault="009708A2" w:rsidP="009F2EAD">
            <w:pPr>
              <w:jc w:val="both"/>
              <w:rPr>
                <w:sz w:val="22"/>
                <w:szCs w:val="22"/>
              </w:rPr>
            </w:pPr>
          </w:p>
          <w:p w14:paraId="071741FB" w14:textId="77777777" w:rsidR="009708A2" w:rsidRPr="009531BA" w:rsidRDefault="009708A2" w:rsidP="009F2EAD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14:paraId="0507046F" w14:textId="77777777" w:rsidR="009708A2" w:rsidRPr="00514E82" w:rsidRDefault="009708A2" w:rsidP="009F2EAD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  <w:p w14:paraId="7941CD8B" w14:textId="77777777" w:rsidR="009708A2" w:rsidRPr="00514E82" w:rsidRDefault="009708A2" w:rsidP="009F2EAD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  <w:p w14:paraId="6C7748AD" w14:textId="77777777" w:rsidR="009708A2" w:rsidRPr="00514E82" w:rsidRDefault="009708A2" w:rsidP="009F2EAD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  <w:p w14:paraId="372C065D" w14:textId="77777777" w:rsidR="009708A2" w:rsidRPr="00514E82" w:rsidRDefault="009708A2" w:rsidP="009F2EAD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  <w:p w14:paraId="2EFCFED2" w14:textId="77777777" w:rsidR="009708A2" w:rsidRPr="00514E82" w:rsidRDefault="009708A2" w:rsidP="009F2EAD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  <w:p w14:paraId="3AC87A62" w14:textId="77777777" w:rsidR="009708A2" w:rsidRPr="00514E82" w:rsidRDefault="009708A2" w:rsidP="009F2EAD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  <w:p w14:paraId="380BCF01" w14:textId="77777777" w:rsidR="009708A2" w:rsidRPr="00514E82" w:rsidRDefault="009708A2" w:rsidP="009F2EAD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  <w:p w14:paraId="38112531" w14:textId="77777777" w:rsidR="009708A2" w:rsidRPr="00514E82" w:rsidRDefault="009708A2" w:rsidP="009F2EAD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  <w:p w14:paraId="04CC9BC0" w14:textId="77777777" w:rsidR="009708A2" w:rsidRPr="00514E82" w:rsidRDefault="009708A2" w:rsidP="009F2EAD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  <w:p w14:paraId="224AE652" w14:textId="7AC8D101" w:rsidR="009708A2" w:rsidRPr="00514E82" w:rsidRDefault="009708A2" w:rsidP="009F2EAD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BA5539F" w14:textId="4BF0D703" w:rsidR="009708A2" w:rsidRPr="009531BA" w:rsidRDefault="009708A2" w:rsidP="009F2EAD">
            <w:pPr>
              <w:jc w:val="both"/>
              <w:rPr>
                <w:sz w:val="22"/>
                <w:szCs w:val="22"/>
              </w:rPr>
            </w:pPr>
            <w:r w:rsidRPr="009531BA">
              <w:rPr>
                <w:sz w:val="22"/>
                <w:szCs w:val="22"/>
              </w:rPr>
              <w:t>100.12/01.086</w:t>
            </w:r>
          </w:p>
          <w:p w14:paraId="5085C9E3" w14:textId="77777777" w:rsidR="009708A2" w:rsidRPr="009531BA" w:rsidRDefault="009708A2" w:rsidP="009F2EAD">
            <w:pPr>
              <w:jc w:val="both"/>
              <w:rPr>
                <w:sz w:val="22"/>
                <w:szCs w:val="22"/>
              </w:rPr>
            </w:pPr>
          </w:p>
          <w:p w14:paraId="379EDC1D" w14:textId="77777777" w:rsidR="009708A2" w:rsidRPr="009531BA" w:rsidRDefault="009708A2" w:rsidP="009F2EAD">
            <w:pPr>
              <w:jc w:val="both"/>
              <w:rPr>
                <w:sz w:val="22"/>
                <w:szCs w:val="22"/>
              </w:rPr>
            </w:pPr>
          </w:p>
          <w:p w14:paraId="646F056C" w14:textId="77777777" w:rsidR="009708A2" w:rsidRPr="009531BA" w:rsidRDefault="009708A2" w:rsidP="009F2EAD">
            <w:pPr>
              <w:jc w:val="both"/>
              <w:rPr>
                <w:sz w:val="22"/>
                <w:szCs w:val="22"/>
              </w:rPr>
            </w:pPr>
          </w:p>
          <w:p w14:paraId="122FE59E" w14:textId="77777777" w:rsidR="009708A2" w:rsidRPr="009531BA" w:rsidRDefault="009708A2" w:rsidP="009F2EAD">
            <w:pPr>
              <w:jc w:val="both"/>
              <w:rPr>
                <w:sz w:val="22"/>
                <w:szCs w:val="22"/>
              </w:rPr>
            </w:pPr>
          </w:p>
          <w:p w14:paraId="528888A8" w14:textId="77777777" w:rsidR="009708A2" w:rsidRPr="009531BA" w:rsidRDefault="009708A2" w:rsidP="009F2EAD">
            <w:pPr>
              <w:jc w:val="both"/>
              <w:rPr>
                <w:sz w:val="22"/>
                <w:szCs w:val="22"/>
              </w:rPr>
            </w:pPr>
          </w:p>
          <w:p w14:paraId="5AEF7FF4" w14:textId="77777777" w:rsidR="009708A2" w:rsidRPr="009531BA" w:rsidRDefault="009708A2" w:rsidP="009F2EAD">
            <w:pPr>
              <w:jc w:val="both"/>
              <w:rPr>
                <w:sz w:val="22"/>
                <w:szCs w:val="22"/>
              </w:rPr>
            </w:pPr>
          </w:p>
          <w:p w14:paraId="2E728ABE" w14:textId="77777777" w:rsidR="009708A2" w:rsidRPr="009531BA" w:rsidRDefault="009708A2" w:rsidP="009F2EA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10C9533" w14:textId="77777777" w:rsidR="009708A2" w:rsidRPr="009531BA" w:rsidRDefault="009708A2" w:rsidP="009F2EAD">
            <w:pPr>
              <w:shd w:val="clear" w:color="auto" w:fill="FFFFFF"/>
              <w:ind w:right="115"/>
              <w:jc w:val="both"/>
              <w:rPr>
                <w:sz w:val="22"/>
                <w:szCs w:val="22"/>
              </w:rPr>
            </w:pPr>
            <w:r w:rsidRPr="009531BA">
              <w:rPr>
                <w:sz w:val="22"/>
                <w:szCs w:val="22"/>
              </w:rPr>
              <w:t>Индикация ПБА в период особой обстановки и при проведении тренировочных и контрольных учений</w:t>
            </w:r>
          </w:p>
          <w:p w14:paraId="4AC48C09" w14:textId="77777777" w:rsidR="009708A2" w:rsidRPr="009531BA" w:rsidRDefault="009708A2" w:rsidP="009F2EAD">
            <w:pPr>
              <w:shd w:val="clear" w:color="auto" w:fill="FFFFFF"/>
              <w:ind w:right="115"/>
              <w:jc w:val="both"/>
              <w:rPr>
                <w:sz w:val="22"/>
                <w:szCs w:val="22"/>
              </w:rPr>
            </w:pPr>
          </w:p>
          <w:p w14:paraId="713D0C2F" w14:textId="77777777" w:rsidR="009708A2" w:rsidRPr="009531BA" w:rsidRDefault="009708A2" w:rsidP="009F2EAD">
            <w:pPr>
              <w:shd w:val="clear" w:color="auto" w:fill="FFFFFF"/>
              <w:ind w:right="115"/>
              <w:jc w:val="both"/>
              <w:rPr>
                <w:sz w:val="22"/>
                <w:szCs w:val="22"/>
              </w:rPr>
            </w:pPr>
          </w:p>
          <w:p w14:paraId="4E095BE3" w14:textId="77777777" w:rsidR="009708A2" w:rsidRPr="009531BA" w:rsidRDefault="009708A2" w:rsidP="009F2EAD">
            <w:pPr>
              <w:shd w:val="clear" w:color="auto" w:fill="FFFFFF"/>
              <w:ind w:right="115"/>
              <w:jc w:val="both"/>
              <w:rPr>
                <w:sz w:val="22"/>
                <w:szCs w:val="22"/>
              </w:rPr>
            </w:pPr>
          </w:p>
          <w:p w14:paraId="5816F432" w14:textId="77777777" w:rsidR="009708A2" w:rsidRPr="009531BA" w:rsidRDefault="009708A2" w:rsidP="009F2EAD">
            <w:pPr>
              <w:shd w:val="clear" w:color="auto" w:fill="FFFFFF"/>
              <w:ind w:right="115"/>
              <w:jc w:val="both"/>
              <w:rPr>
                <w:sz w:val="22"/>
                <w:szCs w:val="22"/>
              </w:rPr>
            </w:pPr>
          </w:p>
          <w:p w14:paraId="7B416247" w14:textId="77777777" w:rsidR="009708A2" w:rsidRPr="009531BA" w:rsidRDefault="009708A2" w:rsidP="009F2EA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16643408" w14:textId="492FA2FF" w:rsidR="009708A2" w:rsidRPr="009531BA" w:rsidRDefault="009708A2" w:rsidP="009F2EA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713D353" w14:textId="77777777" w:rsidR="009708A2" w:rsidRPr="009531BA" w:rsidRDefault="009708A2" w:rsidP="009F2EAD">
            <w:pPr>
              <w:pStyle w:val="Default"/>
              <w:spacing w:line="192" w:lineRule="auto"/>
              <w:rPr>
                <w:color w:val="auto"/>
                <w:sz w:val="22"/>
                <w:szCs w:val="22"/>
              </w:rPr>
            </w:pPr>
            <w:r w:rsidRPr="009531BA">
              <w:rPr>
                <w:color w:val="auto"/>
                <w:sz w:val="22"/>
                <w:szCs w:val="22"/>
              </w:rPr>
              <w:t xml:space="preserve">Инструкция 1.2.11-17-8-2004, утв. постановлением ГГСВ РБ от 21.04.2004 № 43 </w:t>
            </w:r>
          </w:p>
          <w:p w14:paraId="5E9EF99B" w14:textId="77777777" w:rsidR="009708A2" w:rsidRPr="009531BA" w:rsidRDefault="009708A2" w:rsidP="009F2EAD">
            <w:pPr>
              <w:pStyle w:val="Default"/>
              <w:spacing w:line="192" w:lineRule="auto"/>
              <w:rPr>
                <w:color w:val="auto"/>
                <w:sz w:val="22"/>
                <w:szCs w:val="22"/>
              </w:rPr>
            </w:pPr>
            <w:r w:rsidRPr="009531BA">
              <w:rPr>
                <w:color w:val="auto"/>
                <w:sz w:val="22"/>
                <w:szCs w:val="22"/>
              </w:rPr>
              <w:t xml:space="preserve">Инструкция 4.2.10-19-84-2005, утв. постановлением ГГСВ РБ от 14.12.2005 № 223 </w:t>
            </w:r>
          </w:p>
          <w:p w14:paraId="1D2CE2A9" w14:textId="13DAA313" w:rsidR="009708A2" w:rsidRPr="009531BA" w:rsidRDefault="009708A2" w:rsidP="009F2EAD">
            <w:pPr>
              <w:spacing w:line="216" w:lineRule="auto"/>
              <w:jc w:val="both"/>
              <w:rPr>
                <w:sz w:val="22"/>
                <w:szCs w:val="22"/>
              </w:rPr>
            </w:pPr>
            <w:r w:rsidRPr="009531BA">
              <w:rPr>
                <w:sz w:val="22"/>
                <w:szCs w:val="22"/>
              </w:rPr>
              <w:t xml:space="preserve">Инструкция 4.2.10-19-65-2005, утв. постановлением ГГСВ РБ от 21.11.2005 № 185 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7689528C" w14:textId="77777777" w:rsidR="009708A2" w:rsidRDefault="009708A2" w:rsidP="00514E82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Лабораторный </w:t>
            </w:r>
          </w:p>
          <w:p w14:paraId="0D30B4A8" w14:textId="77777777" w:rsidR="009708A2" w:rsidRDefault="009708A2" w:rsidP="00514E82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отдел, группа микробиологических исследований </w:t>
            </w:r>
          </w:p>
          <w:p w14:paraId="208F5332" w14:textId="77777777" w:rsidR="009708A2" w:rsidRDefault="009708A2" w:rsidP="00514E82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(ул.Октябрьская,33,</w:t>
            </w:r>
          </w:p>
          <w:p w14:paraId="3577678D" w14:textId="77777777" w:rsidR="009708A2" w:rsidRDefault="009708A2" w:rsidP="00514E82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г.Рогачёв</w:t>
            </w:r>
            <w:proofErr w:type="spellEnd"/>
            <w:r>
              <w:rPr>
                <w:sz w:val="22"/>
                <w:szCs w:val="22"/>
              </w:rPr>
              <w:t>, Гомельская область</w:t>
            </w:r>
          </w:p>
          <w:p w14:paraId="026DB6FD" w14:textId="77777777" w:rsidR="009708A2" w:rsidRPr="009531BA" w:rsidRDefault="009708A2" w:rsidP="009F2EAD">
            <w:pPr>
              <w:pStyle w:val="Default"/>
              <w:spacing w:line="192" w:lineRule="auto"/>
              <w:rPr>
                <w:color w:val="auto"/>
                <w:sz w:val="22"/>
                <w:szCs w:val="22"/>
              </w:rPr>
            </w:pPr>
          </w:p>
        </w:tc>
      </w:tr>
      <w:tr w:rsidR="009708A2" w:rsidRPr="009531BA" w14:paraId="7DA84B0B" w14:textId="4611BCF6" w:rsidTr="00815E91">
        <w:trPr>
          <w:trHeight w:val="269"/>
        </w:trPr>
        <w:tc>
          <w:tcPr>
            <w:tcW w:w="1268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14:paraId="075FECA2" w14:textId="41E92726" w:rsidR="009708A2" w:rsidRPr="009531BA" w:rsidRDefault="009708A2" w:rsidP="009F2EAD">
            <w:pPr>
              <w:jc w:val="both"/>
              <w:rPr>
                <w:sz w:val="22"/>
                <w:szCs w:val="22"/>
              </w:rPr>
            </w:pPr>
            <w:r w:rsidRPr="009531BA">
              <w:rPr>
                <w:sz w:val="22"/>
                <w:szCs w:val="22"/>
              </w:rPr>
              <w:t>21.11*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605B3B5" w14:textId="0F8015E9" w:rsidR="009708A2" w:rsidRPr="009531BA" w:rsidRDefault="009708A2" w:rsidP="009F2EAD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23CBEAB7" w14:textId="7FFD1AFB" w:rsidR="009708A2" w:rsidRPr="009531BA" w:rsidRDefault="009708A2" w:rsidP="009F2EAD">
            <w:pPr>
              <w:jc w:val="both"/>
              <w:rPr>
                <w:sz w:val="22"/>
                <w:szCs w:val="22"/>
              </w:rPr>
            </w:pPr>
            <w:r w:rsidRPr="009531BA">
              <w:rPr>
                <w:sz w:val="22"/>
                <w:szCs w:val="22"/>
              </w:rPr>
              <w:t>100.12/01.086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60F83EA7" w14:textId="41461AFC" w:rsidR="009708A2" w:rsidRPr="009531BA" w:rsidRDefault="009708A2" w:rsidP="009F2EAD">
            <w:pPr>
              <w:shd w:val="clear" w:color="auto" w:fill="FFFFFF"/>
              <w:ind w:right="115"/>
              <w:jc w:val="both"/>
              <w:rPr>
                <w:sz w:val="22"/>
                <w:szCs w:val="22"/>
              </w:rPr>
            </w:pPr>
            <w:r w:rsidRPr="009531BA">
              <w:rPr>
                <w:sz w:val="22"/>
                <w:szCs w:val="22"/>
                <w:lang w:val="en-US"/>
              </w:rPr>
              <w:t>Listeria monocytogenes</w:t>
            </w:r>
          </w:p>
        </w:tc>
        <w:tc>
          <w:tcPr>
            <w:tcW w:w="25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2E887425" w14:textId="20821962" w:rsidR="009708A2" w:rsidRPr="009531BA" w:rsidRDefault="009708A2" w:rsidP="009F2EA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43DC835C" w14:textId="655CCDE7" w:rsidR="009708A2" w:rsidRPr="009531BA" w:rsidRDefault="009708A2" w:rsidP="009F2EAD">
            <w:pPr>
              <w:rPr>
                <w:sz w:val="22"/>
                <w:szCs w:val="22"/>
              </w:rPr>
            </w:pPr>
            <w:proofErr w:type="gramStart"/>
            <w:r w:rsidRPr="009531BA">
              <w:rPr>
                <w:sz w:val="22"/>
                <w:szCs w:val="22"/>
              </w:rPr>
              <w:t>Инструкция  №</w:t>
            </w:r>
            <w:proofErr w:type="gramEnd"/>
            <w:r w:rsidRPr="009531BA">
              <w:rPr>
                <w:sz w:val="22"/>
                <w:szCs w:val="22"/>
              </w:rPr>
              <w:t>001-0116 от 30.08.2016</w:t>
            </w: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318AF3ED" w14:textId="77777777" w:rsidR="009708A2" w:rsidRPr="009531BA" w:rsidRDefault="009708A2" w:rsidP="009F2EAD">
            <w:pPr>
              <w:rPr>
                <w:sz w:val="22"/>
                <w:szCs w:val="22"/>
              </w:rPr>
            </w:pPr>
          </w:p>
        </w:tc>
      </w:tr>
      <w:tr w:rsidR="009708A2" w:rsidRPr="009531BA" w14:paraId="72280D41" w14:textId="3ABC8B50" w:rsidTr="00815E91">
        <w:trPr>
          <w:trHeight w:val="269"/>
        </w:trPr>
        <w:tc>
          <w:tcPr>
            <w:tcW w:w="1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B64AD0" w14:textId="77777777" w:rsidR="009708A2" w:rsidRPr="009531BA" w:rsidRDefault="009708A2" w:rsidP="009F2EA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60EF7F" w14:textId="77777777" w:rsidR="009708A2" w:rsidRPr="009531BA" w:rsidRDefault="009708A2" w:rsidP="009F2EAD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D09E20" w14:textId="77777777" w:rsidR="009708A2" w:rsidRPr="009531BA" w:rsidRDefault="009708A2" w:rsidP="009F2EA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4EF3F0" w14:textId="77777777" w:rsidR="009708A2" w:rsidRPr="009531BA" w:rsidRDefault="009708A2" w:rsidP="009F2EAD">
            <w:pPr>
              <w:shd w:val="clear" w:color="auto" w:fill="FFFFFF"/>
              <w:ind w:right="115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DF10E82" w14:textId="77777777" w:rsidR="009708A2" w:rsidRPr="009531BA" w:rsidRDefault="009708A2" w:rsidP="009F2EA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3C686A5" w14:textId="6E1E5DDB" w:rsidR="009708A2" w:rsidRPr="009531BA" w:rsidRDefault="009708A2" w:rsidP="009F2EAD">
            <w:pPr>
              <w:rPr>
                <w:sz w:val="22"/>
                <w:szCs w:val="22"/>
              </w:rPr>
            </w:pPr>
            <w:r w:rsidRPr="009531BA">
              <w:rPr>
                <w:sz w:val="22"/>
                <w:szCs w:val="22"/>
              </w:rPr>
              <w:t xml:space="preserve">ГОСТ 32031-2022  </w:t>
            </w: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6E394916" w14:textId="77777777" w:rsidR="009708A2" w:rsidRPr="009531BA" w:rsidRDefault="009708A2" w:rsidP="009F2EAD">
            <w:pPr>
              <w:rPr>
                <w:sz w:val="22"/>
                <w:szCs w:val="22"/>
              </w:rPr>
            </w:pPr>
          </w:p>
        </w:tc>
      </w:tr>
      <w:tr w:rsidR="009708A2" w:rsidRPr="009531BA" w14:paraId="1978D74E" w14:textId="26B5C6B5" w:rsidTr="00815E91">
        <w:trPr>
          <w:trHeight w:val="1264"/>
        </w:trPr>
        <w:tc>
          <w:tcPr>
            <w:tcW w:w="1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977591" w14:textId="299E694D" w:rsidR="009708A2" w:rsidRPr="009531BA" w:rsidRDefault="009708A2" w:rsidP="009F2EAD">
            <w:pPr>
              <w:jc w:val="both"/>
              <w:rPr>
                <w:sz w:val="22"/>
                <w:szCs w:val="22"/>
              </w:rPr>
            </w:pPr>
            <w:r w:rsidRPr="009531BA">
              <w:rPr>
                <w:sz w:val="22"/>
                <w:szCs w:val="22"/>
              </w:rPr>
              <w:t>21.12*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985F167" w14:textId="77777777" w:rsidR="009708A2" w:rsidRPr="009531BA" w:rsidRDefault="009708A2" w:rsidP="009F2EAD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28AB8F7" w14:textId="1C64CD49" w:rsidR="009708A2" w:rsidRPr="009531BA" w:rsidRDefault="009708A2" w:rsidP="009F2EAD">
            <w:pPr>
              <w:jc w:val="both"/>
              <w:rPr>
                <w:sz w:val="22"/>
                <w:szCs w:val="22"/>
              </w:rPr>
            </w:pPr>
            <w:r w:rsidRPr="009531BA">
              <w:rPr>
                <w:sz w:val="22"/>
                <w:szCs w:val="22"/>
              </w:rPr>
              <w:t>100.12/01.086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6EE68636" w14:textId="013238FC" w:rsidR="009708A2" w:rsidRPr="009531BA" w:rsidRDefault="009708A2" w:rsidP="009F2EAD">
            <w:pPr>
              <w:shd w:val="clear" w:color="auto" w:fill="FFFFFF"/>
              <w:ind w:right="115"/>
              <w:jc w:val="both"/>
              <w:rPr>
                <w:sz w:val="22"/>
                <w:szCs w:val="22"/>
              </w:rPr>
            </w:pPr>
            <w:r w:rsidRPr="009531BA">
              <w:rPr>
                <w:sz w:val="22"/>
                <w:szCs w:val="22"/>
              </w:rPr>
              <w:t>ОМЧ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B7C573" w14:textId="77777777" w:rsidR="009708A2" w:rsidRPr="009531BA" w:rsidRDefault="009708A2" w:rsidP="009F2EAD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11E7B9B" w14:textId="3501C855" w:rsidR="009708A2" w:rsidRPr="009531BA" w:rsidRDefault="009708A2" w:rsidP="009F2EAD">
            <w:pPr>
              <w:rPr>
                <w:sz w:val="22"/>
                <w:szCs w:val="22"/>
              </w:rPr>
            </w:pPr>
            <w:r w:rsidRPr="009531BA">
              <w:rPr>
                <w:sz w:val="22"/>
                <w:szCs w:val="22"/>
              </w:rPr>
              <w:t xml:space="preserve">Инструкция по </w:t>
            </w:r>
            <w:proofErr w:type="gramStart"/>
            <w:r w:rsidRPr="009531BA">
              <w:rPr>
                <w:sz w:val="22"/>
                <w:szCs w:val="22"/>
              </w:rPr>
              <w:t>применению  №</w:t>
            </w:r>
            <w:proofErr w:type="gramEnd"/>
            <w:r w:rsidRPr="009531BA">
              <w:rPr>
                <w:sz w:val="22"/>
                <w:szCs w:val="22"/>
              </w:rPr>
              <w:t xml:space="preserve"> 007-0514, п.26 утв. ГГСВ РБ 07.06.2014</w:t>
            </w:r>
          </w:p>
        </w:tc>
        <w:tc>
          <w:tcPr>
            <w:tcW w:w="198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94CF05" w14:textId="77777777" w:rsidR="009708A2" w:rsidRPr="009531BA" w:rsidRDefault="009708A2" w:rsidP="009F2EAD">
            <w:pPr>
              <w:rPr>
                <w:sz w:val="22"/>
                <w:szCs w:val="22"/>
              </w:rPr>
            </w:pPr>
          </w:p>
        </w:tc>
      </w:tr>
      <w:tr w:rsidR="009708A2" w:rsidRPr="009531BA" w14:paraId="69B13D29" w14:textId="35D6AE4F" w:rsidTr="00815E91">
        <w:trPr>
          <w:trHeight w:val="269"/>
        </w:trPr>
        <w:tc>
          <w:tcPr>
            <w:tcW w:w="1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6305EF" w14:textId="05A2F326" w:rsidR="009708A2" w:rsidRPr="009531BA" w:rsidRDefault="009708A2" w:rsidP="009F2EAD">
            <w:pPr>
              <w:jc w:val="both"/>
              <w:rPr>
                <w:sz w:val="22"/>
                <w:szCs w:val="22"/>
              </w:rPr>
            </w:pPr>
            <w:r w:rsidRPr="009531BA">
              <w:rPr>
                <w:sz w:val="22"/>
                <w:szCs w:val="22"/>
              </w:rPr>
              <w:t>22.1</w:t>
            </w:r>
          </w:p>
          <w:p w14:paraId="2B4316DD" w14:textId="6FE75AFE" w:rsidR="009708A2" w:rsidRPr="009531BA" w:rsidRDefault="009708A2" w:rsidP="009F2EAD">
            <w:pPr>
              <w:jc w:val="both"/>
              <w:rPr>
                <w:sz w:val="22"/>
                <w:szCs w:val="22"/>
              </w:rPr>
            </w:pPr>
            <w:r w:rsidRPr="009531BA">
              <w:rPr>
                <w:sz w:val="22"/>
                <w:szCs w:val="22"/>
                <w:lang w:val="en-US"/>
              </w:rPr>
              <w:t>*</w:t>
            </w:r>
            <w:r w:rsidRPr="009531BA">
              <w:rPr>
                <w:sz w:val="22"/>
                <w:szCs w:val="22"/>
              </w:rPr>
              <w:t>**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14:paraId="47D0DCE0" w14:textId="199AB2D2" w:rsidR="009708A2" w:rsidRPr="009531BA" w:rsidRDefault="009708A2" w:rsidP="009F2EAD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9531BA">
              <w:rPr>
                <w:sz w:val="22"/>
                <w:szCs w:val="22"/>
              </w:rPr>
              <w:t>Объекты внешней среды ЛПО, аптек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2B646E1" w14:textId="6BAA0230" w:rsidR="009708A2" w:rsidRPr="009531BA" w:rsidRDefault="009708A2" w:rsidP="009F2EAD">
            <w:pPr>
              <w:jc w:val="both"/>
              <w:rPr>
                <w:sz w:val="22"/>
                <w:szCs w:val="22"/>
              </w:rPr>
            </w:pPr>
            <w:r w:rsidRPr="009531BA">
              <w:rPr>
                <w:sz w:val="22"/>
                <w:szCs w:val="22"/>
              </w:rPr>
              <w:t>100.12/01.086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5CA06D9" w14:textId="257A9D42" w:rsidR="009708A2" w:rsidRPr="009531BA" w:rsidRDefault="009708A2" w:rsidP="009F2EAD">
            <w:pPr>
              <w:shd w:val="clear" w:color="auto" w:fill="FFFFFF"/>
              <w:ind w:right="115"/>
              <w:jc w:val="both"/>
              <w:rPr>
                <w:sz w:val="22"/>
                <w:szCs w:val="22"/>
                <w:lang w:val="en-US"/>
              </w:rPr>
            </w:pPr>
            <w:r w:rsidRPr="009531BA">
              <w:rPr>
                <w:sz w:val="22"/>
                <w:szCs w:val="22"/>
              </w:rPr>
              <w:t>Отбор проб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574F695" w14:textId="77777777" w:rsidR="009708A2" w:rsidRPr="009531BA" w:rsidRDefault="009708A2" w:rsidP="009F2EAD">
            <w:pPr>
              <w:jc w:val="both"/>
              <w:rPr>
                <w:sz w:val="22"/>
                <w:szCs w:val="22"/>
              </w:rPr>
            </w:pPr>
            <w:r w:rsidRPr="009531BA">
              <w:rPr>
                <w:sz w:val="22"/>
                <w:szCs w:val="22"/>
              </w:rPr>
              <w:t>Инструкция 4.2.10-22-1-2006, утв. Постановление ГГСВ РБ 28.01.2006 № 7</w:t>
            </w:r>
          </w:p>
          <w:p w14:paraId="1537F589" w14:textId="086A4E21" w:rsidR="009708A2" w:rsidRPr="009531BA" w:rsidRDefault="009708A2" w:rsidP="009F2EAD">
            <w:pPr>
              <w:rPr>
                <w:sz w:val="22"/>
                <w:szCs w:val="22"/>
              </w:rPr>
            </w:pPr>
            <w:r w:rsidRPr="009531BA">
              <w:rPr>
                <w:sz w:val="22"/>
                <w:szCs w:val="22"/>
              </w:rPr>
              <w:lastRenderedPageBreak/>
              <w:t xml:space="preserve"> Приказ МЗ РБ № 1065 от 02.08.2024, ГН, утверждённый постановлением Минздрава от 18.01.2018 № 9</w:t>
            </w:r>
          </w:p>
          <w:p w14:paraId="500226B8" w14:textId="77777777" w:rsidR="009708A2" w:rsidRPr="009531BA" w:rsidRDefault="009708A2" w:rsidP="009F2EAD">
            <w:pPr>
              <w:rPr>
                <w:sz w:val="22"/>
                <w:szCs w:val="22"/>
              </w:rPr>
            </w:pPr>
          </w:p>
          <w:p w14:paraId="2C946E31" w14:textId="77777777" w:rsidR="009708A2" w:rsidRPr="009531BA" w:rsidRDefault="009708A2" w:rsidP="009F2EAD">
            <w:pPr>
              <w:rPr>
                <w:sz w:val="22"/>
                <w:szCs w:val="22"/>
              </w:rPr>
            </w:pPr>
          </w:p>
          <w:p w14:paraId="0D795B8F" w14:textId="77777777" w:rsidR="009708A2" w:rsidRPr="009531BA" w:rsidRDefault="009708A2" w:rsidP="009F2EAD">
            <w:pPr>
              <w:rPr>
                <w:sz w:val="22"/>
                <w:szCs w:val="22"/>
              </w:rPr>
            </w:pPr>
          </w:p>
          <w:p w14:paraId="4CAD23D7" w14:textId="77777777" w:rsidR="009708A2" w:rsidRPr="009531BA" w:rsidRDefault="009708A2" w:rsidP="009F2EAD">
            <w:pPr>
              <w:rPr>
                <w:sz w:val="22"/>
                <w:szCs w:val="22"/>
              </w:rPr>
            </w:pPr>
          </w:p>
          <w:p w14:paraId="50E29A4C" w14:textId="77777777" w:rsidR="009708A2" w:rsidRPr="009531BA" w:rsidRDefault="009708A2" w:rsidP="009F2EAD">
            <w:pPr>
              <w:jc w:val="both"/>
              <w:rPr>
                <w:sz w:val="22"/>
                <w:szCs w:val="22"/>
              </w:rPr>
            </w:pPr>
            <w:r w:rsidRPr="009531BA">
              <w:rPr>
                <w:sz w:val="22"/>
                <w:szCs w:val="22"/>
              </w:rPr>
              <w:t>Инструкция 4.2.10-22-1-2006, утв. Постановление ГГСВ РБ 28.01.2006 № 7</w:t>
            </w:r>
          </w:p>
          <w:p w14:paraId="027575E6" w14:textId="4D93ACA0" w:rsidR="009708A2" w:rsidRPr="009531BA" w:rsidRDefault="009708A2" w:rsidP="009F2EAD">
            <w:pPr>
              <w:rPr>
                <w:sz w:val="22"/>
                <w:szCs w:val="22"/>
              </w:rPr>
            </w:pPr>
            <w:r w:rsidRPr="009531BA">
              <w:rPr>
                <w:sz w:val="22"/>
                <w:szCs w:val="22"/>
              </w:rPr>
              <w:t xml:space="preserve"> Приказ МЗ РБ № 1065 от 02.08.2024, ГН, утверждённый постановлением Минздрава от 18.01.2018 № 9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FD66517" w14:textId="77777777" w:rsidR="009708A2" w:rsidRPr="009531BA" w:rsidRDefault="009708A2" w:rsidP="009F2EAD">
            <w:pPr>
              <w:rPr>
                <w:sz w:val="22"/>
                <w:szCs w:val="22"/>
              </w:rPr>
            </w:pPr>
            <w:r w:rsidRPr="009531BA">
              <w:rPr>
                <w:sz w:val="22"/>
                <w:szCs w:val="22"/>
              </w:rPr>
              <w:lastRenderedPageBreak/>
              <w:t>Инструкция 4.2.10-22-1-2006, утв. Постановление ГГСВ РБ 28.01.2006 № 7</w:t>
            </w:r>
          </w:p>
          <w:p w14:paraId="6F389B78" w14:textId="1D05BAA7" w:rsidR="009708A2" w:rsidRPr="009531BA" w:rsidRDefault="009708A2" w:rsidP="009F2EAD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23847D0D" w14:textId="77777777" w:rsidR="009708A2" w:rsidRDefault="009708A2" w:rsidP="009708A2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Лабораторный </w:t>
            </w:r>
          </w:p>
          <w:p w14:paraId="2CBE2574" w14:textId="77777777" w:rsidR="009708A2" w:rsidRDefault="009708A2" w:rsidP="009708A2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отдел, группа микробиологических исследований </w:t>
            </w:r>
          </w:p>
          <w:p w14:paraId="15AFA2CB" w14:textId="77777777" w:rsidR="009708A2" w:rsidRDefault="009708A2" w:rsidP="009708A2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(ул.Октябрьская,33,</w:t>
            </w:r>
          </w:p>
          <w:p w14:paraId="0E04FC72" w14:textId="77777777" w:rsidR="009708A2" w:rsidRDefault="009708A2" w:rsidP="009708A2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г.Рогачёв</w:t>
            </w:r>
            <w:proofErr w:type="spellEnd"/>
            <w:r>
              <w:rPr>
                <w:sz w:val="22"/>
                <w:szCs w:val="22"/>
              </w:rPr>
              <w:t>, Гомельская область</w:t>
            </w:r>
          </w:p>
          <w:p w14:paraId="03A20D7C" w14:textId="7AEBF2AF" w:rsidR="009708A2" w:rsidRDefault="009708A2" w:rsidP="009708A2">
            <w:pPr>
              <w:rPr>
                <w:sz w:val="22"/>
                <w:szCs w:val="22"/>
              </w:rPr>
            </w:pPr>
          </w:p>
          <w:p w14:paraId="07E9EF15" w14:textId="77777777" w:rsidR="009708A2" w:rsidRPr="009531BA" w:rsidRDefault="009708A2" w:rsidP="009F2EAD">
            <w:pPr>
              <w:rPr>
                <w:sz w:val="22"/>
                <w:szCs w:val="22"/>
              </w:rPr>
            </w:pPr>
          </w:p>
        </w:tc>
      </w:tr>
      <w:tr w:rsidR="009708A2" w:rsidRPr="009531BA" w14:paraId="4E0E1EF9" w14:textId="3485BF10" w:rsidTr="00815E91">
        <w:trPr>
          <w:trHeight w:val="269"/>
        </w:trPr>
        <w:tc>
          <w:tcPr>
            <w:tcW w:w="1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BFA9CA" w14:textId="33D12FAE" w:rsidR="009708A2" w:rsidRPr="009531BA" w:rsidRDefault="009708A2" w:rsidP="009F2EAD">
            <w:pPr>
              <w:jc w:val="both"/>
              <w:rPr>
                <w:sz w:val="22"/>
                <w:szCs w:val="22"/>
              </w:rPr>
            </w:pPr>
            <w:r w:rsidRPr="009531BA">
              <w:rPr>
                <w:sz w:val="22"/>
                <w:szCs w:val="22"/>
              </w:rPr>
              <w:lastRenderedPageBreak/>
              <w:t>22.2*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14:paraId="1EE195AF" w14:textId="77777777" w:rsidR="009708A2" w:rsidRPr="009531BA" w:rsidRDefault="009708A2" w:rsidP="009F2EAD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F38123F" w14:textId="1FF2400D" w:rsidR="009708A2" w:rsidRPr="009531BA" w:rsidRDefault="009708A2" w:rsidP="009F2EAD">
            <w:pPr>
              <w:jc w:val="both"/>
              <w:rPr>
                <w:sz w:val="22"/>
                <w:szCs w:val="22"/>
              </w:rPr>
            </w:pPr>
            <w:r w:rsidRPr="009531BA">
              <w:rPr>
                <w:sz w:val="22"/>
                <w:szCs w:val="22"/>
              </w:rPr>
              <w:t>100.12/01.086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520D327" w14:textId="2CCD2B2B" w:rsidR="009708A2" w:rsidRPr="009531BA" w:rsidRDefault="009708A2" w:rsidP="009F2EAD">
            <w:pPr>
              <w:shd w:val="clear" w:color="auto" w:fill="FFFFFF"/>
              <w:ind w:right="115"/>
              <w:jc w:val="both"/>
              <w:rPr>
                <w:sz w:val="22"/>
                <w:szCs w:val="22"/>
              </w:rPr>
            </w:pPr>
            <w:r w:rsidRPr="009531BA">
              <w:rPr>
                <w:sz w:val="22"/>
                <w:szCs w:val="22"/>
                <w:lang w:val="en-US"/>
              </w:rPr>
              <w:t>S</w:t>
            </w:r>
            <w:r w:rsidRPr="009531BA">
              <w:rPr>
                <w:sz w:val="22"/>
                <w:szCs w:val="22"/>
              </w:rPr>
              <w:t xml:space="preserve">. </w:t>
            </w:r>
            <w:r w:rsidRPr="009531BA">
              <w:rPr>
                <w:sz w:val="22"/>
                <w:szCs w:val="22"/>
                <w:lang w:val="en-US"/>
              </w:rPr>
              <w:t>aureus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75157F5" w14:textId="77777777" w:rsidR="009708A2" w:rsidRPr="009531BA" w:rsidRDefault="009708A2" w:rsidP="009F2EAD">
            <w:pPr>
              <w:ind w:left="-108"/>
              <w:jc w:val="both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6A83536" w14:textId="55FDD747" w:rsidR="009708A2" w:rsidRPr="009531BA" w:rsidRDefault="009708A2" w:rsidP="009F2EAD">
            <w:pPr>
              <w:pStyle w:val="37"/>
              <w:spacing w:line="240" w:lineRule="auto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9531BA">
              <w:rPr>
                <w:rFonts w:ascii="Times New Roman" w:hAnsi="Times New Roman"/>
                <w:sz w:val="22"/>
                <w:szCs w:val="22"/>
              </w:rPr>
              <w:t>Инструкция 4.2.10-22-1-2006, утв. Постановление ГГСВ РБ 28.01.2006 № 7 гл.3</w:t>
            </w: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09FF98C4" w14:textId="77777777" w:rsidR="009708A2" w:rsidRPr="009531BA" w:rsidRDefault="009708A2" w:rsidP="009F2EAD">
            <w:pPr>
              <w:pStyle w:val="37"/>
              <w:spacing w:line="240" w:lineRule="auto"/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708A2" w:rsidRPr="009531BA" w14:paraId="5059BD6B" w14:textId="2D94436A" w:rsidTr="00815E91">
        <w:trPr>
          <w:trHeight w:val="269"/>
        </w:trPr>
        <w:tc>
          <w:tcPr>
            <w:tcW w:w="1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77A683" w14:textId="709695C7" w:rsidR="009708A2" w:rsidRPr="009531BA" w:rsidRDefault="009708A2" w:rsidP="009F2EAD">
            <w:pPr>
              <w:jc w:val="both"/>
              <w:rPr>
                <w:sz w:val="22"/>
                <w:szCs w:val="22"/>
              </w:rPr>
            </w:pPr>
            <w:r w:rsidRPr="009531BA">
              <w:rPr>
                <w:sz w:val="22"/>
                <w:szCs w:val="22"/>
              </w:rPr>
              <w:t>22.3*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D3BD02D" w14:textId="15B7DB2B" w:rsidR="009708A2" w:rsidRPr="009531BA" w:rsidRDefault="009708A2" w:rsidP="009F2EAD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AAE06FE" w14:textId="36F95495" w:rsidR="009708A2" w:rsidRPr="009531BA" w:rsidRDefault="009708A2" w:rsidP="009F2EAD">
            <w:pPr>
              <w:jc w:val="both"/>
              <w:rPr>
                <w:sz w:val="22"/>
                <w:szCs w:val="22"/>
              </w:rPr>
            </w:pPr>
            <w:r w:rsidRPr="009531BA">
              <w:rPr>
                <w:sz w:val="22"/>
                <w:szCs w:val="22"/>
              </w:rPr>
              <w:t>100.12/01.086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14F2467" w14:textId="1C800C69" w:rsidR="009708A2" w:rsidRPr="009531BA" w:rsidRDefault="009708A2" w:rsidP="009F2EAD">
            <w:pPr>
              <w:shd w:val="clear" w:color="auto" w:fill="FFFFFF"/>
              <w:ind w:right="115"/>
              <w:jc w:val="both"/>
              <w:rPr>
                <w:sz w:val="22"/>
                <w:szCs w:val="22"/>
                <w:lang w:val="en-US"/>
              </w:rPr>
            </w:pPr>
            <w:r w:rsidRPr="009531BA">
              <w:rPr>
                <w:sz w:val="22"/>
                <w:szCs w:val="22"/>
              </w:rPr>
              <w:t>Бактерии группы кишечной палочки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4344D00" w14:textId="77777777" w:rsidR="009708A2" w:rsidRPr="009531BA" w:rsidRDefault="009708A2" w:rsidP="009F2EAD">
            <w:pPr>
              <w:ind w:left="-108"/>
              <w:jc w:val="both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57ABAB7" w14:textId="73869E23" w:rsidR="009708A2" w:rsidRPr="009531BA" w:rsidRDefault="009708A2" w:rsidP="009F2EAD">
            <w:pPr>
              <w:rPr>
                <w:sz w:val="22"/>
                <w:szCs w:val="22"/>
              </w:rPr>
            </w:pPr>
            <w:r w:rsidRPr="009531BA">
              <w:rPr>
                <w:sz w:val="22"/>
                <w:szCs w:val="22"/>
              </w:rPr>
              <w:t xml:space="preserve"> Инструкция 4.2.10-22-1-2006, утв. постановлением ГГСВ РБ 28.01.2006 № 7 гл.3</w:t>
            </w: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2BEAF36E" w14:textId="77777777" w:rsidR="009708A2" w:rsidRPr="009531BA" w:rsidRDefault="009708A2" w:rsidP="009F2EAD">
            <w:pPr>
              <w:rPr>
                <w:sz w:val="22"/>
                <w:szCs w:val="22"/>
              </w:rPr>
            </w:pPr>
          </w:p>
        </w:tc>
      </w:tr>
      <w:tr w:rsidR="009708A2" w:rsidRPr="009531BA" w14:paraId="139F2428" w14:textId="6F898618" w:rsidTr="00815E91">
        <w:trPr>
          <w:trHeight w:val="269"/>
        </w:trPr>
        <w:tc>
          <w:tcPr>
            <w:tcW w:w="1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C44157" w14:textId="113BAAB7" w:rsidR="009708A2" w:rsidRPr="009531BA" w:rsidRDefault="009708A2" w:rsidP="009F2EAD">
            <w:pPr>
              <w:jc w:val="both"/>
              <w:rPr>
                <w:sz w:val="22"/>
                <w:szCs w:val="22"/>
              </w:rPr>
            </w:pPr>
            <w:r w:rsidRPr="009531BA">
              <w:rPr>
                <w:sz w:val="22"/>
                <w:szCs w:val="22"/>
              </w:rPr>
              <w:t>22.4*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14:paraId="0F0B48B3" w14:textId="0E507060" w:rsidR="009708A2" w:rsidRPr="009531BA" w:rsidRDefault="009708A2" w:rsidP="009F2EAD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9531BA">
              <w:rPr>
                <w:sz w:val="22"/>
                <w:szCs w:val="22"/>
              </w:rPr>
              <w:t>Объекты внешней среды ЛПО, аптек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EF0C74E" w14:textId="3A980EEC" w:rsidR="009708A2" w:rsidRPr="009531BA" w:rsidRDefault="009708A2" w:rsidP="009F2EAD">
            <w:pPr>
              <w:jc w:val="both"/>
              <w:rPr>
                <w:sz w:val="22"/>
                <w:szCs w:val="22"/>
              </w:rPr>
            </w:pPr>
            <w:r w:rsidRPr="009531BA">
              <w:rPr>
                <w:sz w:val="22"/>
                <w:szCs w:val="22"/>
              </w:rPr>
              <w:t>100.12/01.086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04CE289" w14:textId="77777777" w:rsidR="009708A2" w:rsidRPr="009531BA" w:rsidRDefault="009708A2" w:rsidP="009F2EAD">
            <w:pPr>
              <w:jc w:val="both"/>
              <w:rPr>
                <w:sz w:val="22"/>
                <w:szCs w:val="22"/>
              </w:rPr>
            </w:pPr>
            <w:proofErr w:type="spellStart"/>
            <w:r w:rsidRPr="009531BA">
              <w:rPr>
                <w:sz w:val="22"/>
                <w:szCs w:val="22"/>
              </w:rPr>
              <w:t>Рseudomonos</w:t>
            </w:r>
            <w:proofErr w:type="spellEnd"/>
            <w:r w:rsidRPr="009531BA">
              <w:rPr>
                <w:sz w:val="22"/>
                <w:szCs w:val="22"/>
              </w:rPr>
              <w:t xml:space="preserve"> </w:t>
            </w:r>
            <w:proofErr w:type="spellStart"/>
            <w:r w:rsidRPr="009531BA">
              <w:rPr>
                <w:sz w:val="22"/>
                <w:szCs w:val="22"/>
              </w:rPr>
              <w:t>aeruginosae</w:t>
            </w:r>
            <w:proofErr w:type="spellEnd"/>
          </w:p>
          <w:p w14:paraId="361AD1BB" w14:textId="77777777" w:rsidR="009708A2" w:rsidRPr="009531BA" w:rsidRDefault="009708A2" w:rsidP="009F2EAD">
            <w:pPr>
              <w:shd w:val="clear" w:color="auto" w:fill="FFFFFF"/>
              <w:ind w:right="115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DECB6F8" w14:textId="77777777" w:rsidR="009708A2" w:rsidRPr="009531BA" w:rsidRDefault="009708A2" w:rsidP="009F2EAD">
            <w:pPr>
              <w:ind w:left="-108"/>
              <w:jc w:val="both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D341F3C" w14:textId="7F0BBCDB" w:rsidR="009708A2" w:rsidRPr="009531BA" w:rsidRDefault="009708A2" w:rsidP="009F2EAD">
            <w:pPr>
              <w:rPr>
                <w:sz w:val="22"/>
                <w:szCs w:val="22"/>
              </w:rPr>
            </w:pPr>
            <w:r w:rsidRPr="009531BA">
              <w:rPr>
                <w:sz w:val="22"/>
                <w:szCs w:val="22"/>
              </w:rPr>
              <w:t xml:space="preserve"> Инструкция 4.2.10-22-1-2006, утв. постановлением ГГСВ РБ 28.01.2006 № 7 гл.3</w:t>
            </w:r>
          </w:p>
        </w:tc>
        <w:tc>
          <w:tcPr>
            <w:tcW w:w="198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9EA3D55" w14:textId="77777777" w:rsidR="009708A2" w:rsidRPr="009531BA" w:rsidRDefault="009708A2" w:rsidP="009F2EAD">
            <w:pPr>
              <w:rPr>
                <w:sz w:val="22"/>
                <w:szCs w:val="22"/>
              </w:rPr>
            </w:pPr>
          </w:p>
        </w:tc>
      </w:tr>
      <w:tr w:rsidR="009708A2" w:rsidRPr="009531BA" w14:paraId="22283218" w14:textId="7A3FAE08" w:rsidTr="00815E91">
        <w:trPr>
          <w:trHeight w:val="269"/>
        </w:trPr>
        <w:tc>
          <w:tcPr>
            <w:tcW w:w="1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E99E4F" w14:textId="59A4CF8F" w:rsidR="009708A2" w:rsidRPr="009531BA" w:rsidRDefault="009708A2" w:rsidP="009F2EAD">
            <w:pPr>
              <w:jc w:val="both"/>
              <w:rPr>
                <w:sz w:val="22"/>
                <w:szCs w:val="22"/>
              </w:rPr>
            </w:pPr>
            <w:r w:rsidRPr="009531BA">
              <w:rPr>
                <w:sz w:val="22"/>
                <w:szCs w:val="22"/>
              </w:rPr>
              <w:t>22.6*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96AEBD4" w14:textId="77777777" w:rsidR="009708A2" w:rsidRPr="009531BA" w:rsidRDefault="009708A2" w:rsidP="009F2EAD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5E60786" w14:textId="183D31C5" w:rsidR="009708A2" w:rsidRPr="009531BA" w:rsidRDefault="009708A2" w:rsidP="009F2EAD">
            <w:pPr>
              <w:jc w:val="both"/>
              <w:rPr>
                <w:sz w:val="22"/>
                <w:szCs w:val="22"/>
              </w:rPr>
            </w:pPr>
            <w:r w:rsidRPr="009531BA">
              <w:rPr>
                <w:sz w:val="22"/>
                <w:szCs w:val="22"/>
              </w:rPr>
              <w:t>100.12/01.086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4BB5B8D" w14:textId="428AB89A" w:rsidR="009708A2" w:rsidRPr="009531BA" w:rsidRDefault="009708A2" w:rsidP="009F2EAD">
            <w:pPr>
              <w:jc w:val="both"/>
              <w:rPr>
                <w:sz w:val="22"/>
                <w:szCs w:val="22"/>
              </w:rPr>
            </w:pPr>
            <w:r w:rsidRPr="009531BA">
              <w:rPr>
                <w:sz w:val="22"/>
                <w:szCs w:val="22"/>
              </w:rPr>
              <w:t>ОМЧ оборудования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2B3E8B9" w14:textId="77777777" w:rsidR="009708A2" w:rsidRPr="009531BA" w:rsidRDefault="009708A2" w:rsidP="009F2EAD">
            <w:pPr>
              <w:ind w:left="-108"/>
              <w:jc w:val="both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AF3B308" w14:textId="3237B485" w:rsidR="009708A2" w:rsidRPr="009531BA" w:rsidRDefault="009708A2" w:rsidP="009F2EAD">
            <w:pPr>
              <w:rPr>
                <w:sz w:val="22"/>
                <w:szCs w:val="22"/>
              </w:rPr>
            </w:pPr>
            <w:r w:rsidRPr="009531BA">
              <w:rPr>
                <w:sz w:val="22"/>
                <w:szCs w:val="22"/>
              </w:rPr>
              <w:t xml:space="preserve">Инструкция по </w:t>
            </w:r>
            <w:proofErr w:type="gramStart"/>
            <w:r w:rsidRPr="009531BA">
              <w:rPr>
                <w:sz w:val="22"/>
                <w:szCs w:val="22"/>
              </w:rPr>
              <w:t>применению  №</w:t>
            </w:r>
            <w:proofErr w:type="gramEnd"/>
            <w:r w:rsidRPr="009531BA">
              <w:rPr>
                <w:sz w:val="22"/>
                <w:szCs w:val="22"/>
              </w:rPr>
              <w:t xml:space="preserve"> 007-0514, утв. ГГСВ РБ 07.06.2014</w:t>
            </w:r>
          </w:p>
        </w:tc>
        <w:tc>
          <w:tcPr>
            <w:tcW w:w="198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5285748F" w14:textId="77777777" w:rsidR="009708A2" w:rsidRDefault="009708A2" w:rsidP="009708A2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Лабораторный </w:t>
            </w:r>
          </w:p>
          <w:p w14:paraId="64D5821D" w14:textId="77777777" w:rsidR="009708A2" w:rsidRDefault="009708A2" w:rsidP="009708A2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отдел, группа микробиологических исследований </w:t>
            </w:r>
          </w:p>
          <w:p w14:paraId="6DED8F83" w14:textId="77777777" w:rsidR="009708A2" w:rsidRDefault="009708A2" w:rsidP="009708A2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(ул.Октябрьская,33,</w:t>
            </w:r>
          </w:p>
          <w:p w14:paraId="4DA793E4" w14:textId="77777777" w:rsidR="009708A2" w:rsidRDefault="009708A2" w:rsidP="009708A2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г.Рогачёв</w:t>
            </w:r>
            <w:proofErr w:type="spellEnd"/>
            <w:r>
              <w:rPr>
                <w:sz w:val="22"/>
                <w:szCs w:val="22"/>
              </w:rPr>
              <w:t>, Гомельская область</w:t>
            </w:r>
          </w:p>
          <w:p w14:paraId="78046609" w14:textId="77777777" w:rsidR="009708A2" w:rsidRPr="009531BA" w:rsidRDefault="009708A2" w:rsidP="009F2EAD">
            <w:pPr>
              <w:rPr>
                <w:sz w:val="22"/>
                <w:szCs w:val="22"/>
              </w:rPr>
            </w:pPr>
          </w:p>
        </w:tc>
      </w:tr>
      <w:tr w:rsidR="009708A2" w:rsidRPr="009531BA" w14:paraId="2E09A345" w14:textId="5BCB4E4B" w:rsidTr="00815E91">
        <w:trPr>
          <w:trHeight w:val="269"/>
        </w:trPr>
        <w:tc>
          <w:tcPr>
            <w:tcW w:w="1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6244A3" w14:textId="10F1A010" w:rsidR="009708A2" w:rsidRPr="009531BA" w:rsidRDefault="009708A2" w:rsidP="009F2EAD">
            <w:pPr>
              <w:jc w:val="both"/>
              <w:rPr>
                <w:sz w:val="22"/>
                <w:szCs w:val="22"/>
              </w:rPr>
            </w:pPr>
            <w:r w:rsidRPr="009531BA">
              <w:rPr>
                <w:sz w:val="22"/>
                <w:szCs w:val="22"/>
              </w:rPr>
              <w:t>23.1*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14:paraId="43EFF79B" w14:textId="43480517" w:rsidR="009708A2" w:rsidRPr="009531BA" w:rsidRDefault="009708A2" w:rsidP="009F2EAD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9531BA">
              <w:rPr>
                <w:sz w:val="22"/>
                <w:szCs w:val="22"/>
              </w:rPr>
              <w:t>Воздух внутренней среды помещений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7FADFB4" w14:textId="04C20859" w:rsidR="009708A2" w:rsidRPr="009531BA" w:rsidRDefault="009708A2" w:rsidP="009F2EAD">
            <w:pPr>
              <w:jc w:val="both"/>
              <w:rPr>
                <w:sz w:val="22"/>
                <w:szCs w:val="22"/>
              </w:rPr>
            </w:pPr>
            <w:r w:rsidRPr="009531BA">
              <w:rPr>
                <w:sz w:val="22"/>
                <w:szCs w:val="22"/>
              </w:rPr>
              <w:t>100.10/01.086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E64F9E6" w14:textId="23F47496" w:rsidR="009708A2" w:rsidRPr="009531BA" w:rsidRDefault="009708A2" w:rsidP="009F2EAD">
            <w:pPr>
              <w:jc w:val="both"/>
              <w:rPr>
                <w:sz w:val="22"/>
                <w:szCs w:val="22"/>
              </w:rPr>
            </w:pPr>
            <w:r w:rsidRPr="009531BA">
              <w:rPr>
                <w:sz w:val="22"/>
                <w:szCs w:val="22"/>
              </w:rPr>
              <w:t>общее количество микроорганизмов (</w:t>
            </w:r>
            <w:proofErr w:type="spellStart"/>
            <w:r w:rsidRPr="009531BA">
              <w:rPr>
                <w:sz w:val="22"/>
                <w:szCs w:val="22"/>
              </w:rPr>
              <w:t>КМАФАнМ</w:t>
            </w:r>
            <w:proofErr w:type="spellEnd"/>
            <w:r w:rsidRPr="009531BA">
              <w:rPr>
                <w:sz w:val="22"/>
                <w:szCs w:val="22"/>
              </w:rPr>
              <w:t>)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150729C8" w14:textId="28E1CF55" w:rsidR="009708A2" w:rsidRPr="009531BA" w:rsidRDefault="009708A2" w:rsidP="009F2EAD">
            <w:pPr>
              <w:ind w:left="116"/>
              <w:jc w:val="both"/>
              <w:rPr>
                <w:sz w:val="22"/>
                <w:szCs w:val="22"/>
              </w:rPr>
            </w:pPr>
            <w:proofErr w:type="spellStart"/>
            <w:r w:rsidRPr="009531BA">
              <w:rPr>
                <w:sz w:val="22"/>
                <w:szCs w:val="22"/>
              </w:rPr>
              <w:t>СанНП</w:t>
            </w:r>
            <w:proofErr w:type="spellEnd"/>
            <w:r w:rsidRPr="009531BA">
              <w:rPr>
                <w:sz w:val="22"/>
                <w:szCs w:val="22"/>
              </w:rPr>
              <w:t xml:space="preserve"> и ГН утв. постановлением МЗ РБ № </w:t>
            </w:r>
            <w:proofErr w:type="gramStart"/>
            <w:r w:rsidRPr="009531BA">
              <w:rPr>
                <w:sz w:val="22"/>
                <w:szCs w:val="22"/>
              </w:rPr>
              <w:t>107  28.10.2013</w:t>
            </w:r>
            <w:proofErr w:type="gramEnd"/>
          </w:p>
          <w:p w14:paraId="4EDAA8F5" w14:textId="77777777" w:rsidR="009708A2" w:rsidRPr="009531BA" w:rsidRDefault="009708A2" w:rsidP="009F2EAD">
            <w:pPr>
              <w:ind w:left="116"/>
              <w:rPr>
                <w:sz w:val="22"/>
                <w:szCs w:val="22"/>
              </w:rPr>
            </w:pPr>
            <w:r w:rsidRPr="009531BA">
              <w:rPr>
                <w:sz w:val="22"/>
                <w:szCs w:val="22"/>
              </w:rPr>
              <w:t xml:space="preserve">Инструкция по </w:t>
            </w:r>
            <w:proofErr w:type="gramStart"/>
            <w:r w:rsidRPr="009531BA">
              <w:rPr>
                <w:sz w:val="22"/>
                <w:szCs w:val="22"/>
              </w:rPr>
              <w:t>применению  №</w:t>
            </w:r>
            <w:proofErr w:type="gramEnd"/>
            <w:r w:rsidRPr="009531BA">
              <w:rPr>
                <w:sz w:val="22"/>
                <w:szCs w:val="22"/>
              </w:rPr>
              <w:t xml:space="preserve"> 007-0514, утв. ГГСВ РБ 07.06.2014</w:t>
            </w:r>
          </w:p>
          <w:p w14:paraId="3590ADE6" w14:textId="39DDDC00" w:rsidR="009708A2" w:rsidRPr="009531BA" w:rsidRDefault="009708A2" w:rsidP="009F2EAD">
            <w:pPr>
              <w:ind w:left="116"/>
              <w:rPr>
                <w:sz w:val="22"/>
                <w:szCs w:val="22"/>
              </w:rPr>
            </w:pPr>
            <w:r w:rsidRPr="009531BA">
              <w:rPr>
                <w:sz w:val="22"/>
                <w:szCs w:val="22"/>
              </w:rPr>
              <w:t xml:space="preserve">ГН, </w:t>
            </w:r>
            <w:proofErr w:type="spellStart"/>
            <w:proofErr w:type="gramStart"/>
            <w:r w:rsidRPr="009531BA">
              <w:rPr>
                <w:sz w:val="22"/>
                <w:szCs w:val="22"/>
              </w:rPr>
              <w:t>утв.постановлением</w:t>
            </w:r>
            <w:proofErr w:type="spellEnd"/>
            <w:proofErr w:type="gramEnd"/>
            <w:r w:rsidRPr="009531BA">
              <w:rPr>
                <w:sz w:val="22"/>
                <w:szCs w:val="22"/>
              </w:rPr>
              <w:t xml:space="preserve"> Минздрава от 18.01.2018 № 9</w:t>
            </w:r>
          </w:p>
          <w:p w14:paraId="22D3A98C" w14:textId="0A6C23CE" w:rsidR="009708A2" w:rsidRPr="009531BA" w:rsidRDefault="009708A2" w:rsidP="009F2EAD">
            <w:pPr>
              <w:ind w:left="116"/>
              <w:jc w:val="both"/>
              <w:rPr>
                <w:sz w:val="22"/>
                <w:szCs w:val="22"/>
              </w:rPr>
            </w:pPr>
            <w:r w:rsidRPr="009531BA">
              <w:rPr>
                <w:sz w:val="22"/>
                <w:szCs w:val="22"/>
              </w:rPr>
              <w:lastRenderedPageBreak/>
              <w:t>ГН, утв. постановлением Совмина от 25.01.2021 № 37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D1C3428" w14:textId="3A8E1D76" w:rsidR="009708A2" w:rsidRPr="009531BA" w:rsidRDefault="009708A2" w:rsidP="009F2EAD">
            <w:pPr>
              <w:spacing w:line="216" w:lineRule="auto"/>
              <w:jc w:val="both"/>
              <w:rPr>
                <w:sz w:val="22"/>
                <w:szCs w:val="22"/>
              </w:rPr>
            </w:pPr>
            <w:r w:rsidRPr="009531BA">
              <w:rPr>
                <w:sz w:val="22"/>
                <w:szCs w:val="22"/>
              </w:rPr>
              <w:lastRenderedPageBreak/>
              <w:t>ГОСТ 7702.2.0-2016</w:t>
            </w: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21878A29" w14:textId="77777777" w:rsidR="009708A2" w:rsidRPr="009531BA" w:rsidRDefault="009708A2" w:rsidP="009F2EAD">
            <w:pPr>
              <w:spacing w:line="216" w:lineRule="auto"/>
              <w:jc w:val="both"/>
              <w:rPr>
                <w:sz w:val="22"/>
                <w:szCs w:val="22"/>
              </w:rPr>
            </w:pPr>
          </w:p>
        </w:tc>
      </w:tr>
      <w:tr w:rsidR="009708A2" w:rsidRPr="009531BA" w14:paraId="2D4D1410" w14:textId="67CC047C" w:rsidTr="00815E91">
        <w:trPr>
          <w:trHeight w:val="269"/>
        </w:trPr>
        <w:tc>
          <w:tcPr>
            <w:tcW w:w="1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38420E" w14:textId="3DC1C1D3" w:rsidR="009708A2" w:rsidRPr="009531BA" w:rsidRDefault="009708A2" w:rsidP="009F2EAD">
            <w:pPr>
              <w:jc w:val="both"/>
              <w:rPr>
                <w:sz w:val="22"/>
                <w:szCs w:val="22"/>
              </w:rPr>
            </w:pPr>
            <w:r w:rsidRPr="009531BA">
              <w:rPr>
                <w:sz w:val="22"/>
                <w:szCs w:val="22"/>
              </w:rPr>
              <w:t>23.2*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14:paraId="374AC391" w14:textId="77777777" w:rsidR="009708A2" w:rsidRPr="009531BA" w:rsidRDefault="009708A2" w:rsidP="009F2EAD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A3D5928" w14:textId="3CD1C588" w:rsidR="009708A2" w:rsidRPr="009531BA" w:rsidRDefault="009708A2" w:rsidP="009F2EAD">
            <w:pPr>
              <w:jc w:val="both"/>
              <w:rPr>
                <w:sz w:val="22"/>
                <w:szCs w:val="22"/>
              </w:rPr>
            </w:pPr>
            <w:r w:rsidRPr="009531BA">
              <w:rPr>
                <w:sz w:val="22"/>
                <w:szCs w:val="22"/>
              </w:rPr>
              <w:t>100.10/01.086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E923850" w14:textId="66E9AAF6" w:rsidR="009708A2" w:rsidRPr="009531BA" w:rsidRDefault="009708A2" w:rsidP="009F2EAD">
            <w:pPr>
              <w:jc w:val="both"/>
              <w:rPr>
                <w:sz w:val="22"/>
                <w:szCs w:val="22"/>
              </w:rPr>
            </w:pPr>
            <w:r w:rsidRPr="009531BA">
              <w:rPr>
                <w:sz w:val="22"/>
                <w:szCs w:val="22"/>
              </w:rPr>
              <w:t xml:space="preserve">количество </w:t>
            </w:r>
            <w:proofErr w:type="gramStart"/>
            <w:r w:rsidRPr="009531BA">
              <w:rPr>
                <w:sz w:val="22"/>
                <w:szCs w:val="22"/>
                <w:lang w:val="en-US"/>
              </w:rPr>
              <w:t>S</w:t>
            </w:r>
            <w:r w:rsidRPr="009531BA">
              <w:rPr>
                <w:sz w:val="22"/>
                <w:szCs w:val="22"/>
              </w:rPr>
              <w:t>.</w:t>
            </w:r>
            <w:r w:rsidRPr="009531BA">
              <w:rPr>
                <w:sz w:val="22"/>
                <w:szCs w:val="22"/>
                <w:lang w:val="en-US"/>
              </w:rPr>
              <w:t>aureus</w:t>
            </w:r>
            <w:proofErr w:type="gramEnd"/>
          </w:p>
        </w:tc>
        <w:tc>
          <w:tcPr>
            <w:tcW w:w="25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3A87144D" w14:textId="77777777" w:rsidR="009708A2" w:rsidRPr="009531BA" w:rsidRDefault="009708A2" w:rsidP="009F2EA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B22B380" w14:textId="1BE64C53" w:rsidR="009708A2" w:rsidRPr="009531BA" w:rsidRDefault="009708A2" w:rsidP="009F2EAD">
            <w:pPr>
              <w:rPr>
                <w:sz w:val="22"/>
                <w:szCs w:val="22"/>
              </w:rPr>
            </w:pPr>
            <w:r w:rsidRPr="009531BA">
              <w:rPr>
                <w:sz w:val="22"/>
                <w:szCs w:val="22"/>
              </w:rPr>
              <w:t>АМИ.ВТ 0024-2025</w:t>
            </w: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18D4EEBA" w14:textId="77777777" w:rsidR="009708A2" w:rsidRPr="009531BA" w:rsidRDefault="009708A2" w:rsidP="009F2EAD">
            <w:pPr>
              <w:rPr>
                <w:sz w:val="22"/>
                <w:szCs w:val="22"/>
              </w:rPr>
            </w:pPr>
          </w:p>
        </w:tc>
      </w:tr>
      <w:tr w:rsidR="009708A2" w:rsidRPr="009531BA" w14:paraId="4EE4D874" w14:textId="3BD71BB4" w:rsidTr="00815E91">
        <w:trPr>
          <w:trHeight w:val="269"/>
        </w:trPr>
        <w:tc>
          <w:tcPr>
            <w:tcW w:w="1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8EC11C" w14:textId="1905D35B" w:rsidR="009708A2" w:rsidRPr="009531BA" w:rsidRDefault="009708A2" w:rsidP="009F2EAD">
            <w:pPr>
              <w:jc w:val="both"/>
              <w:rPr>
                <w:sz w:val="22"/>
                <w:szCs w:val="22"/>
              </w:rPr>
            </w:pPr>
            <w:r w:rsidRPr="009531BA">
              <w:rPr>
                <w:sz w:val="22"/>
                <w:szCs w:val="22"/>
              </w:rPr>
              <w:t>23.3*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14:paraId="7493548B" w14:textId="77777777" w:rsidR="009708A2" w:rsidRPr="009531BA" w:rsidRDefault="009708A2" w:rsidP="009F2EAD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31F4A29" w14:textId="379262E7" w:rsidR="009708A2" w:rsidRPr="009531BA" w:rsidRDefault="009708A2" w:rsidP="009F2EAD">
            <w:pPr>
              <w:jc w:val="both"/>
              <w:rPr>
                <w:sz w:val="22"/>
                <w:szCs w:val="22"/>
              </w:rPr>
            </w:pPr>
            <w:r w:rsidRPr="009531BA">
              <w:rPr>
                <w:sz w:val="22"/>
                <w:szCs w:val="22"/>
              </w:rPr>
              <w:t>100.10/01.086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26CF5DC" w14:textId="3815E61C" w:rsidR="009708A2" w:rsidRPr="009531BA" w:rsidRDefault="009708A2" w:rsidP="009F2EAD">
            <w:pPr>
              <w:jc w:val="both"/>
              <w:rPr>
                <w:sz w:val="22"/>
                <w:szCs w:val="22"/>
              </w:rPr>
            </w:pPr>
            <w:r w:rsidRPr="009531BA">
              <w:rPr>
                <w:sz w:val="22"/>
                <w:szCs w:val="22"/>
              </w:rPr>
              <w:t xml:space="preserve">Количество плесневых и </w:t>
            </w:r>
            <w:proofErr w:type="spellStart"/>
            <w:r w:rsidRPr="009531BA">
              <w:rPr>
                <w:sz w:val="22"/>
                <w:szCs w:val="22"/>
              </w:rPr>
              <w:t>дpожжевых</w:t>
            </w:r>
            <w:proofErr w:type="spellEnd"/>
            <w:r w:rsidRPr="009531BA">
              <w:rPr>
                <w:sz w:val="22"/>
                <w:szCs w:val="22"/>
              </w:rPr>
              <w:t xml:space="preserve"> грибов </w:t>
            </w:r>
          </w:p>
        </w:tc>
        <w:tc>
          <w:tcPr>
            <w:tcW w:w="25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5920F97F" w14:textId="77777777" w:rsidR="009708A2" w:rsidRPr="009531BA" w:rsidRDefault="009708A2" w:rsidP="009F2EA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11071A6" w14:textId="0BE5DF9F" w:rsidR="009708A2" w:rsidRPr="009531BA" w:rsidRDefault="009708A2" w:rsidP="009F2EAD">
            <w:pPr>
              <w:spacing w:line="216" w:lineRule="auto"/>
              <w:jc w:val="both"/>
              <w:rPr>
                <w:sz w:val="22"/>
                <w:szCs w:val="22"/>
              </w:rPr>
            </w:pPr>
            <w:r w:rsidRPr="009531BA">
              <w:rPr>
                <w:sz w:val="22"/>
                <w:szCs w:val="22"/>
              </w:rPr>
              <w:t>ГОСТ 7702.2.0-2016</w:t>
            </w: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464EA2D4" w14:textId="77777777" w:rsidR="009708A2" w:rsidRPr="009531BA" w:rsidRDefault="009708A2" w:rsidP="009F2EAD">
            <w:pPr>
              <w:spacing w:line="216" w:lineRule="auto"/>
              <w:jc w:val="both"/>
              <w:rPr>
                <w:sz w:val="22"/>
                <w:szCs w:val="22"/>
              </w:rPr>
            </w:pPr>
          </w:p>
        </w:tc>
      </w:tr>
      <w:tr w:rsidR="009708A2" w:rsidRPr="009531BA" w14:paraId="48CFA704" w14:textId="51C98212" w:rsidTr="00815E91">
        <w:trPr>
          <w:trHeight w:val="269"/>
        </w:trPr>
        <w:tc>
          <w:tcPr>
            <w:tcW w:w="1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369310" w14:textId="3F9EB69A" w:rsidR="009708A2" w:rsidRPr="009531BA" w:rsidRDefault="009708A2" w:rsidP="009F2EAD">
            <w:pPr>
              <w:jc w:val="both"/>
              <w:rPr>
                <w:sz w:val="22"/>
                <w:szCs w:val="22"/>
              </w:rPr>
            </w:pPr>
            <w:r w:rsidRPr="009531BA">
              <w:rPr>
                <w:sz w:val="22"/>
                <w:szCs w:val="22"/>
              </w:rPr>
              <w:t>23.4*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14:paraId="2BB4B258" w14:textId="381C0833" w:rsidR="009708A2" w:rsidRPr="009531BA" w:rsidRDefault="009708A2" w:rsidP="009F2EAD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E2A922A" w14:textId="5E3500AB" w:rsidR="009708A2" w:rsidRPr="009531BA" w:rsidRDefault="009708A2" w:rsidP="009F2EAD">
            <w:pPr>
              <w:jc w:val="both"/>
              <w:rPr>
                <w:sz w:val="22"/>
                <w:szCs w:val="22"/>
              </w:rPr>
            </w:pPr>
            <w:r w:rsidRPr="009531BA">
              <w:rPr>
                <w:sz w:val="22"/>
                <w:szCs w:val="22"/>
              </w:rPr>
              <w:t>100.10/01.086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23637F0" w14:textId="58EF83E9" w:rsidR="009708A2" w:rsidRPr="009531BA" w:rsidRDefault="009708A2" w:rsidP="009F2EAD">
            <w:pPr>
              <w:jc w:val="both"/>
              <w:rPr>
                <w:sz w:val="22"/>
                <w:szCs w:val="22"/>
              </w:rPr>
            </w:pPr>
            <w:r w:rsidRPr="009531BA">
              <w:rPr>
                <w:sz w:val="22"/>
                <w:szCs w:val="22"/>
              </w:rPr>
              <w:t>Общее число микроорганизмов</w:t>
            </w:r>
          </w:p>
        </w:tc>
        <w:tc>
          <w:tcPr>
            <w:tcW w:w="25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050CD47F" w14:textId="77777777" w:rsidR="009708A2" w:rsidRPr="009531BA" w:rsidRDefault="009708A2" w:rsidP="009F2EA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840CB9A" w14:textId="77A47674" w:rsidR="009708A2" w:rsidRPr="009531BA" w:rsidRDefault="009708A2" w:rsidP="009F2EAD">
            <w:pPr>
              <w:spacing w:line="216" w:lineRule="auto"/>
              <w:ind w:left="77"/>
              <w:jc w:val="both"/>
              <w:rPr>
                <w:sz w:val="22"/>
                <w:szCs w:val="22"/>
              </w:rPr>
            </w:pPr>
            <w:r w:rsidRPr="009531BA">
              <w:rPr>
                <w:sz w:val="22"/>
                <w:szCs w:val="22"/>
              </w:rPr>
              <w:t xml:space="preserve">Инструкция по </w:t>
            </w:r>
            <w:proofErr w:type="gramStart"/>
            <w:r w:rsidRPr="009531BA">
              <w:rPr>
                <w:sz w:val="22"/>
                <w:szCs w:val="22"/>
              </w:rPr>
              <w:t>применению  №</w:t>
            </w:r>
            <w:proofErr w:type="gramEnd"/>
            <w:r w:rsidRPr="009531BA">
              <w:rPr>
                <w:sz w:val="22"/>
                <w:szCs w:val="22"/>
              </w:rPr>
              <w:t xml:space="preserve"> 007-0514, утв. ГГСВ РБ 07.06.2014</w:t>
            </w: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3A8FCB53" w14:textId="77777777" w:rsidR="009708A2" w:rsidRPr="009531BA" w:rsidRDefault="009708A2" w:rsidP="009F2EAD">
            <w:pPr>
              <w:spacing w:line="216" w:lineRule="auto"/>
              <w:ind w:left="77"/>
              <w:jc w:val="both"/>
              <w:rPr>
                <w:sz w:val="22"/>
                <w:szCs w:val="22"/>
              </w:rPr>
            </w:pPr>
          </w:p>
        </w:tc>
      </w:tr>
      <w:tr w:rsidR="009708A2" w:rsidRPr="009531BA" w14:paraId="71AA6C27" w14:textId="39780060" w:rsidTr="00815E91">
        <w:trPr>
          <w:trHeight w:val="269"/>
        </w:trPr>
        <w:tc>
          <w:tcPr>
            <w:tcW w:w="1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AC4FDB" w14:textId="33EB6C04" w:rsidR="009708A2" w:rsidRPr="009531BA" w:rsidRDefault="009708A2" w:rsidP="009F2EAD">
            <w:pPr>
              <w:jc w:val="both"/>
              <w:rPr>
                <w:sz w:val="22"/>
                <w:szCs w:val="22"/>
              </w:rPr>
            </w:pPr>
            <w:r w:rsidRPr="009531BA">
              <w:rPr>
                <w:sz w:val="22"/>
                <w:szCs w:val="22"/>
              </w:rPr>
              <w:t>23.5*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14:paraId="33807840" w14:textId="77777777" w:rsidR="009708A2" w:rsidRPr="009531BA" w:rsidRDefault="009708A2" w:rsidP="009F2EAD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291F41B" w14:textId="71EDBFB9" w:rsidR="009708A2" w:rsidRPr="009531BA" w:rsidRDefault="009708A2" w:rsidP="009F2EAD">
            <w:pPr>
              <w:jc w:val="both"/>
              <w:rPr>
                <w:sz w:val="22"/>
                <w:szCs w:val="22"/>
              </w:rPr>
            </w:pPr>
            <w:r w:rsidRPr="009531BA">
              <w:rPr>
                <w:sz w:val="22"/>
                <w:szCs w:val="22"/>
              </w:rPr>
              <w:t>100.10/01.086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219A291" w14:textId="77777777" w:rsidR="009708A2" w:rsidRPr="009531BA" w:rsidRDefault="009708A2" w:rsidP="009F2EAD">
            <w:pPr>
              <w:jc w:val="both"/>
              <w:rPr>
                <w:sz w:val="22"/>
                <w:szCs w:val="22"/>
              </w:rPr>
            </w:pPr>
            <w:r w:rsidRPr="009531BA">
              <w:rPr>
                <w:sz w:val="22"/>
                <w:szCs w:val="22"/>
              </w:rPr>
              <w:t>Плесневые грибы</w:t>
            </w:r>
          </w:p>
          <w:p w14:paraId="144EAD3E" w14:textId="77777777" w:rsidR="009708A2" w:rsidRPr="009531BA" w:rsidRDefault="009708A2" w:rsidP="009F2EA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2958D98C" w14:textId="77777777" w:rsidR="009708A2" w:rsidRPr="009531BA" w:rsidRDefault="009708A2" w:rsidP="009F2EA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09EA846" w14:textId="4C7E6047" w:rsidR="009708A2" w:rsidRPr="009531BA" w:rsidRDefault="009708A2" w:rsidP="009F2EAD">
            <w:pPr>
              <w:spacing w:line="216" w:lineRule="auto"/>
              <w:ind w:left="77"/>
              <w:jc w:val="both"/>
              <w:rPr>
                <w:sz w:val="22"/>
                <w:szCs w:val="22"/>
              </w:rPr>
            </w:pPr>
            <w:r w:rsidRPr="009531BA">
              <w:rPr>
                <w:sz w:val="22"/>
                <w:szCs w:val="22"/>
              </w:rPr>
              <w:t xml:space="preserve">Инструкция по </w:t>
            </w:r>
            <w:proofErr w:type="gramStart"/>
            <w:r w:rsidRPr="009531BA">
              <w:rPr>
                <w:sz w:val="22"/>
                <w:szCs w:val="22"/>
              </w:rPr>
              <w:t>применению  №</w:t>
            </w:r>
            <w:proofErr w:type="gramEnd"/>
            <w:r w:rsidRPr="009531BA">
              <w:rPr>
                <w:sz w:val="22"/>
                <w:szCs w:val="22"/>
              </w:rPr>
              <w:t xml:space="preserve"> 007-0514, утв. ГГСВ РБ 07.06.2014</w:t>
            </w: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4BB338D1" w14:textId="77777777" w:rsidR="009708A2" w:rsidRPr="009531BA" w:rsidRDefault="009708A2" w:rsidP="009F2EAD">
            <w:pPr>
              <w:spacing w:line="216" w:lineRule="auto"/>
              <w:ind w:left="77"/>
              <w:jc w:val="both"/>
              <w:rPr>
                <w:sz w:val="22"/>
                <w:szCs w:val="22"/>
              </w:rPr>
            </w:pPr>
          </w:p>
        </w:tc>
      </w:tr>
      <w:tr w:rsidR="009708A2" w:rsidRPr="009531BA" w14:paraId="721355C8" w14:textId="359790E1" w:rsidTr="00815E91">
        <w:trPr>
          <w:trHeight w:val="2320"/>
        </w:trPr>
        <w:tc>
          <w:tcPr>
            <w:tcW w:w="1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BDBAF6" w14:textId="11D4E220" w:rsidR="009708A2" w:rsidRPr="009531BA" w:rsidRDefault="009708A2" w:rsidP="009F2EAD">
            <w:pPr>
              <w:jc w:val="both"/>
              <w:rPr>
                <w:sz w:val="22"/>
                <w:szCs w:val="22"/>
              </w:rPr>
            </w:pPr>
            <w:r w:rsidRPr="009531BA">
              <w:rPr>
                <w:sz w:val="22"/>
                <w:szCs w:val="22"/>
              </w:rPr>
              <w:lastRenderedPageBreak/>
              <w:t>23.6*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BA6561" w14:textId="77777777" w:rsidR="009708A2" w:rsidRPr="009531BA" w:rsidRDefault="009708A2" w:rsidP="009F2EAD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8D0174C" w14:textId="62E9C1A7" w:rsidR="009708A2" w:rsidRPr="009531BA" w:rsidRDefault="009708A2" w:rsidP="009F2EAD">
            <w:pPr>
              <w:jc w:val="both"/>
              <w:rPr>
                <w:sz w:val="22"/>
                <w:szCs w:val="22"/>
              </w:rPr>
            </w:pPr>
            <w:r w:rsidRPr="009531BA">
              <w:rPr>
                <w:sz w:val="22"/>
                <w:szCs w:val="22"/>
              </w:rPr>
              <w:t>100.10/01.086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21AAF60" w14:textId="2035A7A6" w:rsidR="009708A2" w:rsidRPr="009531BA" w:rsidRDefault="009708A2" w:rsidP="009F2EAD">
            <w:pPr>
              <w:jc w:val="both"/>
              <w:rPr>
                <w:sz w:val="22"/>
                <w:szCs w:val="22"/>
              </w:rPr>
            </w:pPr>
            <w:r w:rsidRPr="009531BA">
              <w:rPr>
                <w:sz w:val="22"/>
                <w:szCs w:val="22"/>
              </w:rPr>
              <w:t>отбор проб</w:t>
            </w:r>
          </w:p>
        </w:tc>
        <w:tc>
          <w:tcPr>
            <w:tcW w:w="255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4C6DDF4" w14:textId="77777777" w:rsidR="009708A2" w:rsidRPr="009531BA" w:rsidRDefault="009708A2" w:rsidP="009F2EA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21B4180" w14:textId="77777777" w:rsidR="009708A2" w:rsidRPr="009531BA" w:rsidRDefault="009708A2" w:rsidP="009F2EAD">
            <w:pPr>
              <w:tabs>
                <w:tab w:val="left" w:pos="284"/>
              </w:tabs>
              <w:suppressAutoHyphens/>
              <w:ind w:left="77"/>
              <w:jc w:val="both"/>
              <w:rPr>
                <w:sz w:val="22"/>
                <w:szCs w:val="22"/>
              </w:rPr>
            </w:pPr>
            <w:r w:rsidRPr="009531BA">
              <w:rPr>
                <w:sz w:val="22"/>
                <w:szCs w:val="22"/>
              </w:rPr>
              <w:t>АМИ.ВТ 0024-2025</w:t>
            </w:r>
          </w:p>
          <w:p w14:paraId="0534C303" w14:textId="77777777" w:rsidR="009708A2" w:rsidRPr="009531BA" w:rsidRDefault="009708A2" w:rsidP="009F2EAD">
            <w:pPr>
              <w:tabs>
                <w:tab w:val="left" w:pos="284"/>
              </w:tabs>
              <w:suppressAutoHyphens/>
              <w:ind w:left="77"/>
              <w:jc w:val="both"/>
              <w:rPr>
                <w:sz w:val="22"/>
                <w:szCs w:val="22"/>
              </w:rPr>
            </w:pPr>
            <w:proofErr w:type="gramStart"/>
            <w:r w:rsidRPr="009531BA">
              <w:rPr>
                <w:sz w:val="22"/>
                <w:szCs w:val="22"/>
              </w:rPr>
              <w:t>Инструкция  №</w:t>
            </w:r>
            <w:proofErr w:type="gramEnd"/>
            <w:r w:rsidRPr="009531BA">
              <w:rPr>
                <w:sz w:val="22"/>
                <w:szCs w:val="22"/>
              </w:rPr>
              <w:t xml:space="preserve"> 007-0514 утв. ГГСВ Республики Беларусь 07.06.2014</w:t>
            </w:r>
          </w:p>
          <w:p w14:paraId="4C3D9894" w14:textId="71B0EFC7" w:rsidR="009708A2" w:rsidRPr="009531BA" w:rsidRDefault="009708A2" w:rsidP="009F2EAD">
            <w:pPr>
              <w:tabs>
                <w:tab w:val="left" w:pos="284"/>
              </w:tabs>
              <w:suppressAutoHyphens/>
              <w:ind w:left="77"/>
              <w:jc w:val="both"/>
              <w:rPr>
                <w:sz w:val="22"/>
                <w:szCs w:val="22"/>
              </w:rPr>
            </w:pPr>
            <w:r w:rsidRPr="009531BA">
              <w:rPr>
                <w:sz w:val="22"/>
                <w:szCs w:val="22"/>
              </w:rPr>
              <w:t>ГОСТ 7702.2.0-2016</w:t>
            </w:r>
          </w:p>
        </w:tc>
        <w:tc>
          <w:tcPr>
            <w:tcW w:w="198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29DD13F" w14:textId="77777777" w:rsidR="009708A2" w:rsidRPr="009531BA" w:rsidRDefault="009708A2" w:rsidP="009F2EAD">
            <w:pPr>
              <w:tabs>
                <w:tab w:val="left" w:pos="284"/>
              </w:tabs>
              <w:suppressAutoHyphens/>
              <w:ind w:left="77"/>
              <w:jc w:val="both"/>
              <w:rPr>
                <w:sz w:val="22"/>
                <w:szCs w:val="22"/>
              </w:rPr>
            </w:pPr>
          </w:p>
        </w:tc>
      </w:tr>
    </w:tbl>
    <w:p w14:paraId="6F354D14" w14:textId="77777777" w:rsidR="00522080" w:rsidRPr="009531BA" w:rsidRDefault="00522080">
      <w:pPr>
        <w:rPr>
          <w:sz w:val="22"/>
          <w:szCs w:val="22"/>
        </w:rPr>
      </w:pPr>
    </w:p>
    <w:p w14:paraId="7ED70444" w14:textId="77777777" w:rsidR="00504EC4" w:rsidRPr="009531BA" w:rsidRDefault="00504EC4">
      <w:pPr>
        <w:rPr>
          <w:sz w:val="22"/>
          <w:szCs w:val="22"/>
        </w:rPr>
      </w:pPr>
    </w:p>
    <w:p w14:paraId="19CB9D31" w14:textId="77777777" w:rsidR="00504EC4" w:rsidRPr="009531BA" w:rsidRDefault="00504EC4">
      <w:pPr>
        <w:rPr>
          <w:sz w:val="22"/>
          <w:szCs w:val="22"/>
        </w:rPr>
      </w:pPr>
    </w:p>
    <w:p w14:paraId="335A1746" w14:textId="77777777" w:rsidR="00504EC4" w:rsidRDefault="00504EC4"/>
    <w:p w14:paraId="223BB44B" w14:textId="77777777" w:rsidR="00504EC4" w:rsidRDefault="00504EC4"/>
    <w:p w14:paraId="703F56B3" w14:textId="77777777" w:rsidR="006922EE" w:rsidRDefault="006922EE"/>
    <w:p w14:paraId="48EE11E7" w14:textId="77777777" w:rsidR="006922EE" w:rsidRDefault="006922EE"/>
    <w:p w14:paraId="7031B4F0" w14:textId="77777777" w:rsidR="006922EE" w:rsidRDefault="006922EE"/>
    <w:p w14:paraId="3DF75C37" w14:textId="77777777" w:rsidR="006922EE" w:rsidRDefault="006922EE"/>
    <w:p w14:paraId="67806F3F" w14:textId="77777777" w:rsidR="00504EC4" w:rsidRDefault="00504EC4"/>
    <w:p w14:paraId="4538A119" w14:textId="77777777" w:rsidR="00504EC4" w:rsidRDefault="00504EC4"/>
    <w:p w14:paraId="2889146D" w14:textId="77777777" w:rsidR="00504EC4" w:rsidRDefault="00504EC4"/>
    <w:p w14:paraId="7BFFE315" w14:textId="77777777" w:rsidR="009708A2" w:rsidRDefault="009708A2"/>
    <w:tbl>
      <w:tblPr>
        <w:tblpPr w:leftFromText="180" w:rightFromText="180" w:vertAnchor="text" w:tblpX="362" w:tblpY="1"/>
        <w:tblOverlap w:val="never"/>
        <w:tblW w:w="14458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34"/>
        <w:gridCol w:w="1977"/>
        <w:gridCol w:w="1425"/>
        <w:gridCol w:w="2835"/>
        <w:gridCol w:w="2551"/>
        <w:gridCol w:w="2552"/>
        <w:gridCol w:w="1984"/>
      </w:tblGrid>
      <w:tr w:rsidR="009708A2" w:rsidRPr="009F314E" w14:paraId="6E9F091E" w14:textId="77777777" w:rsidTr="00815E91">
        <w:trPr>
          <w:trHeight w:val="269"/>
        </w:trPr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FF5D73" w14:textId="07F7A5EA" w:rsidR="009708A2" w:rsidRPr="009F314E" w:rsidRDefault="009708A2" w:rsidP="007E15D7">
            <w:pPr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4</w:t>
            </w:r>
            <w:r w:rsidRPr="009F314E">
              <w:rPr>
                <w:sz w:val="22"/>
                <w:szCs w:val="22"/>
              </w:rPr>
              <w:t>.1*</w:t>
            </w:r>
          </w:p>
        </w:tc>
        <w:tc>
          <w:tcPr>
            <w:tcW w:w="1977" w:type="dxa"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14:paraId="42A4ACA4" w14:textId="77777777" w:rsidR="009708A2" w:rsidRPr="009F314E" w:rsidRDefault="009708A2" w:rsidP="007E15D7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Вода дистиллированная</w:t>
            </w:r>
          </w:p>
          <w:p w14:paraId="427FF6FB" w14:textId="77777777" w:rsidR="009708A2" w:rsidRPr="009F314E" w:rsidRDefault="009708A2" w:rsidP="007E15D7">
            <w:pPr>
              <w:tabs>
                <w:tab w:val="left" w:pos="459"/>
              </w:tabs>
              <w:jc w:val="both"/>
              <w:rPr>
                <w:sz w:val="22"/>
                <w:szCs w:val="22"/>
              </w:rPr>
            </w:pPr>
          </w:p>
          <w:p w14:paraId="4232C823" w14:textId="77777777" w:rsidR="009708A2" w:rsidRPr="009F314E" w:rsidRDefault="009708A2" w:rsidP="007E15D7">
            <w:pPr>
              <w:tabs>
                <w:tab w:val="left" w:pos="459"/>
              </w:tabs>
              <w:jc w:val="both"/>
              <w:rPr>
                <w:sz w:val="22"/>
                <w:szCs w:val="22"/>
              </w:rPr>
            </w:pPr>
          </w:p>
          <w:p w14:paraId="3134AF19" w14:textId="77777777" w:rsidR="009708A2" w:rsidRPr="009F314E" w:rsidRDefault="009708A2" w:rsidP="007E15D7">
            <w:pPr>
              <w:tabs>
                <w:tab w:val="left" w:pos="459"/>
              </w:tabs>
              <w:jc w:val="both"/>
              <w:rPr>
                <w:sz w:val="22"/>
                <w:szCs w:val="22"/>
              </w:rPr>
            </w:pPr>
          </w:p>
          <w:p w14:paraId="4D2E1764" w14:textId="77777777" w:rsidR="009708A2" w:rsidRPr="009F314E" w:rsidRDefault="009708A2" w:rsidP="007E15D7">
            <w:pPr>
              <w:tabs>
                <w:tab w:val="left" w:pos="459"/>
              </w:tabs>
              <w:jc w:val="both"/>
              <w:rPr>
                <w:sz w:val="22"/>
                <w:szCs w:val="22"/>
              </w:rPr>
            </w:pPr>
          </w:p>
          <w:p w14:paraId="4BB0EFC6" w14:textId="77777777" w:rsidR="009708A2" w:rsidRPr="004D6667" w:rsidRDefault="009708A2" w:rsidP="00504EC4">
            <w:pPr>
              <w:shd w:val="clear" w:color="auto" w:fill="FFFFFF"/>
              <w:jc w:val="both"/>
              <w:rPr>
                <w:color w:val="FF0000"/>
                <w:sz w:val="22"/>
                <w:szCs w:val="22"/>
              </w:rPr>
            </w:pPr>
          </w:p>
        </w:tc>
        <w:tc>
          <w:tcPr>
            <w:tcW w:w="1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DEB6774" w14:textId="41B5CCCD" w:rsidR="009708A2" w:rsidRPr="009531BA" w:rsidRDefault="009708A2" w:rsidP="007E15D7">
            <w:pPr>
              <w:ind w:right="-111"/>
              <w:jc w:val="both"/>
              <w:rPr>
                <w:sz w:val="22"/>
                <w:szCs w:val="22"/>
              </w:rPr>
            </w:pPr>
            <w:r w:rsidRPr="009531BA">
              <w:rPr>
                <w:sz w:val="22"/>
                <w:szCs w:val="22"/>
              </w:rPr>
              <w:t>100.09/08.052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AECB5E4" w14:textId="767EBBF2" w:rsidR="009708A2" w:rsidRPr="009F314E" w:rsidRDefault="009708A2" w:rsidP="007E15D7">
            <w:pPr>
              <w:jc w:val="both"/>
              <w:rPr>
                <w:sz w:val="22"/>
                <w:szCs w:val="22"/>
              </w:rPr>
            </w:pPr>
            <w:proofErr w:type="spellStart"/>
            <w:r w:rsidRPr="009F314E">
              <w:rPr>
                <w:sz w:val="22"/>
                <w:szCs w:val="22"/>
              </w:rPr>
              <w:t>М</w:t>
            </w:r>
            <w:r>
              <w:rPr>
                <w:sz w:val="22"/>
                <w:szCs w:val="22"/>
              </w:rPr>
              <w:t>.</w:t>
            </w:r>
            <w:proofErr w:type="gramStart"/>
            <w:r>
              <w:rPr>
                <w:sz w:val="22"/>
                <w:szCs w:val="22"/>
              </w:rPr>
              <w:t>к</w:t>
            </w:r>
            <w:proofErr w:type="spellEnd"/>
            <w:r w:rsidRPr="009F314E">
              <w:rPr>
                <w:sz w:val="22"/>
                <w:szCs w:val="22"/>
              </w:rPr>
              <w:t xml:space="preserve"> концентрация</w:t>
            </w:r>
            <w:proofErr w:type="gramEnd"/>
            <w:r w:rsidRPr="009F314E">
              <w:rPr>
                <w:sz w:val="22"/>
                <w:szCs w:val="22"/>
              </w:rPr>
              <w:t xml:space="preserve"> остатка после выпаривания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76FD2D32" w14:textId="77777777" w:rsidR="009708A2" w:rsidRPr="009F314E" w:rsidRDefault="009708A2" w:rsidP="007E15D7">
            <w:pPr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 xml:space="preserve">ГОСТ 6709-72 </w:t>
            </w:r>
          </w:p>
          <w:p w14:paraId="69BBC1C9" w14:textId="77777777" w:rsidR="009708A2" w:rsidRPr="009F314E" w:rsidRDefault="009708A2" w:rsidP="007E15D7">
            <w:pPr>
              <w:jc w:val="both"/>
              <w:rPr>
                <w:sz w:val="22"/>
                <w:szCs w:val="22"/>
              </w:rPr>
            </w:pPr>
          </w:p>
          <w:p w14:paraId="560AC31E" w14:textId="77777777" w:rsidR="009708A2" w:rsidRPr="009F314E" w:rsidRDefault="009708A2" w:rsidP="007E15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3062824" w14:textId="77777777" w:rsidR="009708A2" w:rsidRPr="009F314E" w:rsidRDefault="009708A2" w:rsidP="007E15D7">
            <w:pPr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 xml:space="preserve">ГОСТ 6709-72 </w:t>
            </w:r>
          </w:p>
          <w:p w14:paraId="75EC4730" w14:textId="7E3ECB09" w:rsidR="009708A2" w:rsidRPr="009F314E" w:rsidRDefault="009708A2" w:rsidP="007E15D7">
            <w:pPr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п.3.3</w:t>
            </w:r>
          </w:p>
        </w:tc>
        <w:tc>
          <w:tcPr>
            <w:tcW w:w="198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753F2304" w14:textId="77777777" w:rsidR="009708A2" w:rsidRDefault="009708A2" w:rsidP="009708A2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Лабораторный </w:t>
            </w:r>
          </w:p>
          <w:p w14:paraId="122F46EB" w14:textId="77777777" w:rsidR="009708A2" w:rsidRDefault="009708A2" w:rsidP="009708A2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отдел, группа санитарно-гигиенических исследований </w:t>
            </w:r>
          </w:p>
          <w:p w14:paraId="3AC05F97" w14:textId="77777777" w:rsidR="009708A2" w:rsidRDefault="009708A2" w:rsidP="009708A2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(ул.Октябрьская,33,</w:t>
            </w:r>
          </w:p>
          <w:p w14:paraId="0473EEDB" w14:textId="012002DE" w:rsidR="009708A2" w:rsidRPr="009F314E" w:rsidRDefault="009708A2" w:rsidP="009708A2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г.Рогачёв</w:t>
            </w:r>
            <w:proofErr w:type="spellEnd"/>
            <w:r>
              <w:rPr>
                <w:sz w:val="22"/>
                <w:szCs w:val="22"/>
              </w:rPr>
              <w:t>, Гомельская область</w:t>
            </w:r>
          </w:p>
        </w:tc>
      </w:tr>
      <w:tr w:rsidR="009708A2" w:rsidRPr="009F314E" w14:paraId="68E5CB53" w14:textId="77777777" w:rsidTr="00815E91">
        <w:trPr>
          <w:trHeight w:val="269"/>
        </w:trPr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A5CF96" w14:textId="4A000FEE" w:rsidR="009708A2" w:rsidRPr="009F314E" w:rsidRDefault="009708A2" w:rsidP="007E15D7">
            <w:pPr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4</w:t>
            </w:r>
            <w:r w:rsidRPr="009F314E">
              <w:rPr>
                <w:sz w:val="22"/>
                <w:szCs w:val="22"/>
              </w:rPr>
              <w:t>.2*</w:t>
            </w:r>
          </w:p>
        </w:tc>
        <w:tc>
          <w:tcPr>
            <w:tcW w:w="1977" w:type="dxa"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14:paraId="1A199AAA" w14:textId="77777777" w:rsidR="009708A2" w:rsidRPr="004D6667" w:rsidRDefault="009708A2" w:rsidP="007E15D7">
            <w:pPr>
              <w:shd w:val="clear" w:color="auto" w:fill="FFFFFF"/>
              <w:jc w:val="both"/>
              <w:rPr>
                <w:color w:val="FF0000"/>
                <w:sz w:val="22"/>
                <w:szCs w:val="22"/>
              </w:rPr>
            </w:pPr>
          </w:p>
        </w:tc>
        <w:tc>
          <w:tcPr>
            <w:tcW w:w="1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34F382F" w14:textId="7F6FFA72" w:rsidR="009708A2" w:rsidRPr="009531BA" w:rsidRDefault="009708A2" w:rsidP="007E15D7">
            <w:pPr>
              <w:ind w:right="-111"/>
              <w:jc w:val="both"/>
              <w:rPr>
                <w:sz w:val="22"/>
                <w:szCs w:val="22"/>
              </w:rPr>
            </w:pPr>
            <w:r w:rsidRPr="009531BA">
              <w:rPr>
                <w:sz w:val="22"/>
                <w:szCs w:val="22"/>
              </w:rPr>
              <w:t>100.09/08.082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12B4767" w14:textId="05E7D137" w:rsidR="009708A2" w:rsidRPr="009F314E" w:rsidRDefault="009708A2" w:rsidP="007E15D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9F314E">
              <w:rPr>
                <w:sz w:val="22"/>
                <w:szCs w:val="22"/>
              </w:rPr>
              <w:t>М</w:t>
            </w:r>
            <w:r>
              <w:rPr>
                <w:sz w:val="22"/>
                <w:szCs w:val="22"/>
              </w:rPr>
              <w:t>.к</w:t>
            </w:r>
            <w:proofErr w:type="spellEnd"/>
            <w:r w:rsidRPr="009F314E">
              <w:rPr>
                <w:sz w:val="22"/>
                <w:szCs w:val="22"/>
              </w:rPr>
              <w:t xml:space="preserve">  аммиака</w:t>
            </w:r>
            <w:proofErr w:type="gramEnd"/>
            <w:r w:rsidRPr="009F314E">
              <w:rPr>
                <w:sz w:val="22"/>
                <w:szCs w:val="22"/>
              </w:rPr>
              <w:t xml:space="preserve"> и аммонийных солей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245F1C93" w14:textId="77777777" w:rsidR="009708A2" w:rsidRPr="009F314E" w:rsidRDefault="009708A2" w:rsidP="007E15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951F0BE" w14:textId="77777777" w:rsidR="009708A2" w:rsidRPr="009F314E" w:rsidRDefault="009708A2" w:rsidP="007E15D7">
            <w:pPr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6709-72</w:t>
            </w:r>
          </w:p>
          <w:p w14:paraId="6FD80B71" w14:textId="478D609F" w:rsidR="009708A2" w:rsidRPr="009F314E" w:rsidRDefault="009708A2" w:rsidP="007E15D7">
            <w:pPr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п.3.5</w:t>
            </w:r>
          </w:p>
        </w:tc>
        <w:tc>
          <w:tcPr>
            <w:tcW w:w="198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4E3BD84C" w14:textId="77777777" w:rsidR="009708A2" w:rsidRPr="009F314E" w:rsidRDefault="009708A2" w:rsidP="007E15D7">
            <w:pPr>
              <w:jc w:val="both"/>
              <w:rPr>
                <w:sz w:val="22"/>
                <w:szCs w:val="22"/>
              </w:rPr>
            </w:pPr>
          </w:p>
        </w:tc>
      </w:tr>
      <w:tr w:rsidR="009708A2" w:rsidRPr="009F314E" w14:paraId="2593D5A3" w14:textId="77777777" w:rsidTr="00815E91">
        <w:trPr>
          <w:trHeight w:val="269"/>
        </w:trPr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18DA7F" w14:textId="15C08510" w:rsidR="009708A2" w:rsidRPr="009F314E" w:rsidRDefault="009708A2" w:rsidP="007E15D7">
            <w:pPr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4</w:t>
            </w:r>
            <w:r w:rsidRPr="009F314E">
              <w:rPr>
                <w:sz w:val="22"/>
                <w:szCs w:val="22"/>
              </w:rPr>
              <w:t>.3*</w:t>
            </w:r>
          </w:p>
        </w:tc>
        <w:tc>
          <w:tcPr>
            <w:tcW w:w="1977" w:type="dxa"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14:paraId="3483110E" w14:textId="77777777" w:rsidR="009708A2" w:rsidRPr="004D6667" w:rsidRDefault="009708A2" w:rsidP="007E15D7">
            <w:pPr>
              <w:shd w:val="clear" w:color="auto" w:fill="FFFFFF"/>
              <w:jc w:val="both"/>
              <w:rPr>
                <w:color w:val="FF0000"/>
                <w:sz w:val="22"/>
                <w:szCs w:val="22"/>
              </w:rPr>
            </w:pPr>
          </w:p>
        </w:tc>
        <w:tc>
          <w:tcPr>
            <w:tcW w:w="1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5BD6D5D" w14:textId="77777777" w:rsidR="009708A2" w:rsidRPr="009531BA" w:rsidRDefault="009708A2" w:rsidP="007E15D7">
            <w:pPr>
              <w:tabs>
                <w:tab w:val="left" w:pos="459"/>
              </w:tabs>
              <w:jc w:val="both"/>
              <w:rPr>
                <w:sz w:val="22"/>
                <w:szCs w:val="22"/>
              </w:rPr>
            </w:pPr>
            <w:r w:rsidRPr="009531BA">
              <w:rPr>
                <w:sz w:val="22"/>
                <w:szCs w:val="22"/>
              </w:rPr>
              <w:t>100.09/08.082</w:t>
            </w:r>
          </w:p>
          <w:p w14:paraId="2332148A" w14:textId="77777777" w:rsidR="009708A2" w:rsidRPr="009531BA" w:rsidRDefault="009708A2" w:rsidP="007E15D7">
            <w:pPr>
              <w:ind w:right="-111"/>
              <w:jc w:val="both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34AAC6D" w14:textId="1F194541" w:rsidR="009708A2" w:rsidRPr="009F314E" w:rsidRDefault="009708A2" w:rsidP="007E15D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9F314E">
              <w:rPr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9F314E">
              <w:rPr>
                <w:sz w:val="22"/>
                <w:szCs w:val="22"/>
              </w:rPr>
              <w:t>М</w:t>
            </w:r>
            <w:r>
              <w:rPr>
                <w:sz w:val="22"/>
                <w:szCs w:val="22"/>
              </w:rPr>
              <w:t>.к</w:t>
            </w:r>
            <w:proofErr w:type="spellEnd"/>
            <w:r w:rsidRPr="009F314E">
              <w:rPr>
                <w:sz w:val="22"/>
                <w:szCs w:val="22"/>
              </w:rPr>
              <w:t xml:space="preserve">  нитратов</w:t>
            </w:r>
            <w:proofErr w:type="gramEnd"/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72C5B793" w14:textId="77777777" w:rsidR="009708A2" w:rsidRPr="009F314E" w:rsidRDefault="009708A2" w:rsidP="007E15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782987F" w14:textId="77777777" w:rsidR="009708A2" w:rsidRPr="009F314E" w:rsidRDefault="009708A2" w:rsidP="007E15D7">
            <w:pPr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 xml:space="preserve">ГОСТ 6709-72 </w:t>
            </w:r>
          </w:p>
          <w:p w14:paraId="26206469" w14:textId="5820F75C" w:rsidR="009708A2" w:rsidRPr="009F314E" w:rsidRDefault="009708A2" w:rsidP="007E15D7">
            <w:pPr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п.3.6</w:t>
            </w:r>
          </w:p>
        </w:tc>
        <w:tc>
          <w:tcPr>
            <w:tcW w:w="198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43B8DA19" w14:textId="77777777" w:rsidR="009708A2" w:rsidRPr="009F314E" w:rsidRDefault="009708A2" w:rsidP="007E15D7">
            <w:pPr>
              <w:jc w:val="both"/>
              <w:rPr>
                <w:sz w:val="22"/>
                <w:szCs w:val="22"/>
              </w:rPr>
            </w:pPr>
          </w:p>
        </w:tc>
      </w:tr>
      <w:tr w:rsidR="009708A2" w:rsidRPr="009F314E" w14:paraId="122F26A0" w14:textId="77777777" w:rsidTr="00815E91">
        <w:trPr>
          <w:trHeight w:val="269"/>
        </w:trPr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6E29B2" w14:textId="03BE593F" w:rsidR="009708A2" w:rsidRPr="009F314E" w:rsidRDefault="009708A2" w:rsidP="007E15D7">
            <w:pPr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4</w:t>
            </w:r>
            <w:r w:rsidRPr="009F314E">
              <w:rPr>
                <w:sz w:val="22"/>
                <w:szCs w:val="22"/>
              </w:rPr>
              <w:t>.4*</w:t>
            </w:r>
          </w:p>
        </w:tc>
        <w:tc>
          <w:tcPr>
            <w:tcW w:w="1977" w:type="dxa"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14:paraId="36427BFD" w14:textId="77777777" w:rsidR="009708A2" w:rsidRPr="004D6667" w:rsidRDefault="009708A2" w:rsidP="007E15D7">
            <w:pPr>
              <w:shd w:val="clear" w:color="auto" w:fill="FFFFFF"/>
              <w:jc w:val="both"/>
              <w:rPr>
                <w:color w:val="FF0000"/>
                <w:sz w:val="22"/>
                <w:szCs w:val="22"/>
              </w:rPr>
            </w:pPr>
          </w:p>
        </w:tc>
        <w:tc>
          <w:tcPr>
            <w:tcW w:w="1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F9B6929" w14:textId="38726AAD" w:rsidR="009708A2" w:rsidRPr="009531BA" w:rsidRDefault="009708A2" w:rsidP="007E15D7">
            <w:pPr>
              <w:ind w:right="-111"/>
              <w:jc w:val="both"/>
              <w:rPr>
                <w:sz w:val="22"/>
                <w:szCs w:val="22"/>
              </w:rPr>
            </w:pPr>
            <w:r w:rsidRPr="009531BA">
              <w:rPr>
                <w:sz w:val="22"/>
                <w:szCs w:val="22"/>
              </w:rPr>
              <w:t>100.09/08.082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81E11F9" w14:textId="18734FCF" w:rsidR="009708A2" w:rsidRPr="009F314E" w:rsidRDefault="009708A2" w:rsidP="007E15D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9F314E">
              <w:rPr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9F314E">
              <w:rPr>
                <w:sz w:val="22"/>
                <w:szCs w:val="22"/>
              </w:rPr>
              <w:t>М</w:t>
            </w:r>
            <w:r>
              <w:rPr>
                <w:sz w:val="22"/>
                <w:szCs w:val="22"/>
              </w:rPr>
              <w:t>.к</w:t>
            </w:r>
            <w:proofErr w:type="spellEnd"/>
            <w:r w:rsidRPr="009F314E">
              <w:rPr>
                <w:sz w:val="22"/>
                <w:szCs w:val="22"/>
              </w:rPr>
              <w:t xml:space="preserve">  сульфатов</w:t>
            </w:r>
            <w:proofErr w:type="gramEnd"/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34A4739F" w14:textId="77777777" w:rsidR="009708A2" w:rsidRPr="009F314E" w:rsidRDefault="009708A2" w:rsidP="007E15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AC96D53" w14:textId="77777777" w:rsidR="009708A2" w:rsidRPr="009F314E" w:rsidRDefault="009708A2" w:rsidP="007E15D7">
            <w:pPr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6709-72</w:t>
            </w:r>
          </w:p>
          <w:p w14:paraId="23F45F79" w14:textId="3C73DAAD" w:rsidR="009708A2" w:rsidRPr="009F314E" w:rsidRDefault="009708A2" w:rsidP="007E15D7">
            <w:pPr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lastRenderedPageBreak/>
              <w:t>п.3.7</w:t>
            </w:r>
          </w:p>
        </w:tc>
        <w:tc>
          <w:tcPr>
            <w:tcW w:w="198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70FF6E16" w14:textId="77777777" w:rsidR="009708A2" w:rsidRPr="009F314E" w:rsidRDefault="009708A2" w:rsidP="007E15D7">
            <w:pPr>
              <w:jc w:val="both"/>
              <w:rPr>
                <w:sz w:val="22"/>
                <w:szCs w:val="22"/>
              </w:rPr>
            </w:pPr>
          </w:p>
        </w:tc>
      </w:tr>
      <w:tr w:rsidR="009708A2" w:rsidRPr="009F314E" w14:paraId="6098E662" w14:textId="77777777" w:rsidTr="00815E91">
        <w:trPr>
          <w:trHeight w:val="269"/>
        </w:trPr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84ED45" w14:textId="4398EA4D" w:rsidR="009708A2" w:rsidRPr="009F314E" w:rsidRDefault="009708A2" w:rsidP="007E15D7">
            <w:pPr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4</w:t>
            </w:r>
            <w:r w:rsidRPr="009F314E">
              <w:rPr>
                <w:sz w:val="22"/>
                <w:szCs w:val="22"/>
              </w:rPr>
              <w:t>.5*</w:t>
            </w:r>
          </w:p>
        </w:tc>
        <w:tc>
          <w:tcPr>
            <w:tcW w:w="1977" w:type="dxa"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14:paraId="4A8F2DCF" w14:textId="77777777" w:rsidR="009708A2" w:rsidRPr="004D6667" w:rsidRDefault="009708A2" w:rsidP="007E15D7">
            <w:pPr>
              <w:shd w:val="clear" w:color="auto" w:fill="FFFFFF"/>
              <w:jc w:val="both"/>
              <w:rPr>
                <w:color w:val="FF0000"/>
                <w:sz w:val="22"/>
                <w:szCs w:val="22"/>
              </w:rPr>
            </w:pPr>
          </w:p>
        </w:tc>
        <w:tc>
          <w:tcPr>
            <w:tcW w:w="1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1DD2B73" w14:textId="5C616270" w:rsidR="009708A2" w:rsidRPr="009531BA" w:rsidRDefault="009708A2" w:rsidP="007E15D7">
            <w:pPr>
              <w:ind w:right="-111"/>
              <w:jc w:val="both"/>
              <w:rPr>
                <w:sz w:val="22"/>
                <w:szCs w:val="22"/>
              </w:rPr>
            </w:pPr>
            <w:r w:rsidRPr="009531BA">
              <w:rPr>
                <w:sz w:val="22"/>
                <w:szCs w:val="22"/>
              </w:rPr>
              <w:t>100.09/08.082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CD8BF08" w14:textId="1F0A540E" w:rsidR="009708A2" w:rsidRPr="009F314E" w:rsidRDefault="009708A2" w:rsidP="007E15D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9F314E">
              <w:rPr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9F314E">
              <w:rPr>
                <w:sz w:val="22"/>
                <w:szCs w:val="22"/>
              </w:rPr>
              <w:t>М</w:t>
            </w:r>
            <w:r>
              <w:rPr>
                <w:sz w:val="22"/>
                <w:szCs w:val="22"/>
              </w:rPr>
              <w:t>.к</w:t>
            </w:r>
            <w:proofErr w:type="spellEnd"/>
            <w:r w:rsidRPr="009F314E">
              <w:rPr>
                <w:sz w:val="22"/>
                <w:szCs w:val="22"/>
              </w:rPr>
              <w:t xml:space="preserve">  хлоридов</w:t>
            </w:r>
            <w:proofErr w:type="gramEnd"/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3225713F" w14:textId="77777777" w:rsidR="009708A2" w:rsidRPr="009F314E" w:rsidRDefault="009708A2" w:rsidP="007E15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A47701B" w14:textId="77777777" w:rsidR="009708A2" w:rsidRPr="009F314E" w:rsidRDefault="009708A2" w:rsidP="007E15D7">
            <w:pPr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 xml:space="preserve">ГОСТ 6709-72 </w:t>
            </w:r>
          </w:p>
          <w:p w14:paraId="61764178" w14:textId="51A49F8A" w:rsidR="009708A2" w:rsidRPr="009F314E" w:rsidRDefault="009708A2" w:rsidP="007E15D7">
            <w:pPr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п.3.8</w:t>
            </w:r>
          </w:p>
        </w:tc>
        <w:tc>
          <w:tcPr>
            <w:tcW w:w="198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10BA92A8" w14:textId="77777777" w:rsidR="009708A2" w:rsidRPr="009F314E" w:rsidRDefault="009708A2" w:rsidP="007E15D7">
            <w:pPr>
              <w:jc w:val="both"/>
              <w:rPr>
                <w:sz w:val="22"/>
                <w:szCs w:val="22"/>
              </w:rPr>
            </w:pPr>
          </w:p>
        </w:tc>
      </w:tr>
      <w:tr w:rsidR="009708A2" w:rsidRPr="009F314E" w14:paraId="7A3A86FA" w14:textId="77777777" w:rsidTr="00815E91">
        <w:trPr>
          <w:trHeight w:val="269"/>
        </w:trPr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56510B" w14:textId="338941E8" w:rsidR="009708A2" w:rsidRPr="009F314E" w:rsidRDefault="009708A2" w:rsidP="007E15D7">
            <w:pPr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4</w:t>
            </w:r>
            <w:r w:rsidRPr="009F314E">
              <w:rPr>
                <w:sz w:val="22"/>
                <w:szCs w:val="22"/>
              </w:rPr>
              <w:t>.6*</w:t>
            </w:r>
          </w:p>
        </w:tc>
        <w:tc>
          <w:tcPr>
            <w:tcW w:w="1977" w:type="dxa"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14:paraId="336FEBCA" w14:textId="77777777" w:rsidR="009708A2" w:rsidRPr="004D6667" w:rsidRDefault="009708A2" w:rsidP="007E15D7">
            <w:pPr>
              <w:shd w:val="clear" w:color="auto" w:fill="FFFFFF"/>
              <w:jc w:val="both"/>
              <w:rPr>
                <w:color w:val="FF0000"/>
                <w:sz w:val="22"/>
                <w:szCs w:val="22"/>
              </w:rPr>
            </w:pPr>
          </w:p>
        </w:tc>
        <w:tc>
          <w:tcPr>
            <w:tcW w:w="1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7B56139" w14:textId="33B233C7" w:rsidR="009708A2" w:rsidRPr="009531BA" w:rsidRDefault="009708A2" w:rsidP="007E15D7">
            <w:pPr>
              <w:ind w:right="-111"/>
              <w:jc w:val="both"/>
              <w:rPr>
                <w:sz w:val="22"/>
                <w:szCs w:val="22"/>
              </w:rPr>
            </w:pPr>
            <w:r w:rsidRPr="009531BA">
              <w:rPr>
                <w:sz w:val="22"/>
                <w:szCs w:val="22"/>
              </w:rPr>
              <w:t>100.09/08.032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45FB46E" w14:textId="5679329B" w:rsidR="009708A2" w:rsidRPr="009F314E" w:rsidRDefault="009708A2" w:rsidP="007E15D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9F314E">
              <w:rPr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9F314E">
              <w:rPr>
                <w:sz w:val="22"/>
                <w:szCs w:val="22"/>
              </w:rPr>
              <w:t>М</w:t>
            </w:r>
            <w:r>
              <w:rPr>
                <w:sz w:val="22"/>
                <w:szCs w:val="22"/>
              </w:rPr>
              <w:t>.к</w:t>
            </w:r>
            <w:proofErr w:type="spellEnd"/>
            <w:r w:rsidRPr="009F314E">
              <w:rPr>
                <w:sz w:val="22"/>
                <w:szCs w:val="22"/>
              </w:rPr>
              <w:t xml:space="preserve">  цинка</w:t>
            </w:r>
            <w:proofErr w:type="gramEnd"/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5699A8F1" w14:textId="77777777" w:rsidR="009708A2" w:rsidRPr="009F314E" w:rsidRDefault="009708A2" w:rsidP="007E15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FF2FC3E" w14:textId="029751EF" w:rsidR="009708A2" w:rsidRPr="009F314E" w:rsidRDefault="009708A2" w:rsidP="007E15D7">
            <w:pPr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31870-2012 п.4</w:t>
            </w:r>
          </w:p>
        </w:tc>
        <w:tc>
          <w:tcPr>
            <w:tcW w:w="198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07C3B66F" w14:textId="77777777" w:rsidR="009708A2" w:rsidRPr="009F314E" w:rsidRDefault="009708A2" w:rsidP="007E15D7">
            <w:pPr>
              <w:jc w:val="both"/>
              <w:rPr>
                <w:sz w:val="22"/>
                <w:szCs w:val="22"/>
              </w:rPr>
            </w:pPr>
          </w:p>
        </w:tc>
      </w:tr>
      <w:tr w:rsidR="009708A2" w:rsidRPr="009F314E" w14:paraId="27E20D29" w14:textId="77777777" w:rsidTr="00815E91">
        <w:trPr>
          <w:trHeight w:val="269"/>
        </w:trPr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D6DCE8" w14:textId="022EE757" w:rsidR="009708A2" w:rsidRPr="009F314E" w:rsidRDefault="009708A2" w:rsidP="007E15D7">
            <w:pPr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4</w:t>
            </w:r>
            <w:r w:rsidRPr="009F314E">
              <w:rPr>
                <w:sz w:val="22"/>
                <w:szCs w:val="22"/>
              </w:rPr>
              <w:t>.7*</w:t>
            </w:r>
          </w:p>
        </w:tc>
        <w:tc>
          <w:tcPr>
            <w:tcW w:w="1977" w:type="dxa"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14:paraId="7BE56B52" w14:textId="77777777" w:rsidR="009708A2" w:rsidRPr="004D6667" w:rsidRDefault="009708A2" w:rsidP="007E15D7">
            <w:pPr>
              <w:shd w:val="clear" w:color="auto" w:fill="FFFFFF"/>
              <w:jc w:val="both"/>
              <w:rPr>
                <w:color w:val="FF0000"/>
                <w:sz w:val="22"/>
                <w:szCs w:val="22"/>
              </w:rPr>
            </w:pPr>
          </w:p>
        </w:tc>
        <w:tc>
          <w:tcPr>
            <w:tcW w:w="1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B532E17" w14:textId="5C6D99D9" w:rsidR="009708A2" w:rsidRPr="009531BA" w:rsidRDefault="009708A2" w:rsidP="007E15D7">
            <w:pPr>
              <w:ind w:right="-111"/>
              <w:jc w:val="both"/>
              <w:rPr>
                <w:sz w:val="22"/>
                <w:szCs w:val="22"/>
              </w:rPr>
            </w:pPr>
            <w:r w:rsidRPr="009531BA">
              <w:rPr>
                <w:sz w:val="22"/>
                <w:szCs w:val="22"/>
              </w:rPr>
              <w:t>100.09/08.032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11BE13A" w14:textId="73B3EEDE" w:rsidR="009708A2" w:rsidRPr="009F314E" w:rsidRDefault="009708A2" w:rsidP="007E15D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9F314E">
              <w:rPr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9F314E">
              <w:rPr>
                <w:sz w:val="22"/>
                <w:szCs w:val="22"/>
              </w:rPr>
              <w:t>М</w:t>
            </w:r>
            <w:r>
              <w:rPr>
                <w:sz w:val="22"/>
                <w:szCs w:val="22"/>
              </w:rPr>
              <w:t>.к</w:t>
            </w:r>
            <w:proofErr w:type="spellEnd"/>
            <w:r w:rsidRPr="009F314E">
              <w:rPr>
                <w:sz w:val="22"/>
                <w:szCs w:val="22"/>
              </w:rPr>
              <w:t xml:space="preserve">  железа</w:t>
            </w:r>
            <w:proofErr w:type="gramEnd"/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159C42BE" w14:textId="77777777" w:rsidR="009708A2" w:rsidRPr="009F314E" w:rsidRDefault="009708A2" w:rsidP="007E15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6B9303E" w14:textId="58DFB96D" w:rsidR="009708A2" w:rsidRPr="009F314E" w:rsidRDefault="009708A2" w:rsidP="007E15D7">
            <w:pPr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31870-2012 п.4</w:t>
            </w:r>
          </w:p>
        </w:tc>
        <w:tc>
          <w:tcPr>
            <w:tcW w:w="198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297C7D5C" w14:textId="77777777" w:rsidR="009708A2" w:rsidRPr="009F314E" w:rsidRDefault="009708A2" w:rsidP="007E15D7">
            <w:pPr>
              <w:jc w:val="both"/>
              <w:rPr>
                <w:sz w:val="22"/>
                <w:szCs w:val="22"/>
              </w:rPr>
            </w:pPr>
          </w:p>
        </w:tc>
      </w:tr>
      <w:tr w:rsidR="009708A2" w:rsidRPr="009F314E" w14:paraId="64DB3A95" w14:textId="480CD0EF" w:rsidTr="00815E91">
        <w:trPr>
          <w:trHeight w:val="269"/>
        </w:trPr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011967" w14:textId="05D07FB3" w:rsidR="009708A2" w:rsidRPr="00140169" w:rsidRDefault="009708A2" w:rsidP="007E15D7">
            <w:pPr>
              <w:jc w:val="both"/>
              <w:rPr>
                <w:sz w:val="22"/>
                <w:szCs w:val="22"/>
              </w:rPr>
            </w:pPr>
            <w:r w:rsidRPr="00140169">
              <w:rPr>
                <w:sz w:val="22"/>
                <w:szCs w:val="22"/>
              </w:rPr>
              <w:t>24.8*</w:t>
            </w:r>
          </w:p>
        </w:tc>
        <w:tc>
          <w:tcPr>
            <w:tcW w:w="1977" w:type="dxa"/>
            <w:vMerge w:val="restart"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14:paraId="60386E84" w14:textId="12F2A166" w:rsidR="009708A2" w:rsidRPr="00140169" w:rsidRDefault="009708A2" w:rsidP="00140169">
            <w:pPr>
              <w:tabs>
                <w:tab w:val="left" w:pos="459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FF49F95" w14:textId="0E4AA131" w:rsidR="009708A2" w:rsidRPr="009531BA" w:rsidRDefault="009708A2" w:rsidP="007E15D7">
            <w:pPr>
              <w:ind w:right="-111"/>
              <w:jc w:val="both"/>
              <w:rPr>
                <w:sz w:val="22"/>
                <w:szCs w:val="22"/>
              </w:rPr>
            </w:pPr>
            <w:r w:rsidRPr="009531BA">
              <w:rPr>
                <w:sz w:val="22"/>
                <w:szCs w:val="22"/>
              </w:rPr>
              <w:t>100.09/08.032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69B0AF9" w14:textId="0278F445" w:rsidR="009708A2" w:rsidRPr="00140169" w:rsidRDefault="009708A2" w:rsidP="007E15D7">
            <w:pPr>
              <w:jc w:val="both"/>
              <w:rPr>
                <w:sz w:val="22"/>
                <w:szCs w:val="22"/>
              </w:rPr>
            </w:pPr>
            <w:r w:rsidRPr="00140169">
              <w:rPr>
                <w:sz w:val="22"/>
                <w:szCs w:val="22"/>
              </w:rPr>
              <w:t>Массовая концентрация меди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224A6B71" w14:textId="77777777" w:rsidR="009708A2" w:rsidRPr="00140169" w:rsidRDefault="009708A2" w:rsidP="007E15D7">
            <w:pPr>
              <w:jc w:val="both"/>
              <w:rPr>
                <w:sz w:val="22"/>
                <w:szCs w:val="22"/>
              </w:rPr>
            </w:pPr>
            <w:r w:rsidRPr="00140169">
              <w:rPr>
                <w:sz w:val="22"/>
                <w:szCs w:val="22"/>
              </w:rPr>
              <w:t xml:space="preserve">ГОСТ 6709-72 </w:t>
            </w:r>
          </w:p>
          <w:p w14:paraId="55009F0A" w14:textId="77777777" w:rsidR="009708A2" w:rsidRPr="00140169" w:rsidRDefault="009708A2" w:rsidP="007E15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3E21F66" w14:textId="33249209" w:rsidR="009708A2" w:rsidRPr="00140169" w:rsidRDefault="009708A2" w:rsidP="007E15D7">
            <w:pPr>
              <w:jc w:val="both"/>
              <w:rPr>
                <w:sz w:val="22"/>
                <w:szCs w:val="22"/>
              </w:rPr>
            </w:pPr>
            <w:r w:rsidRPr="00140169">
              <w:rPr>
                <w:sz w:val="22"/>
                <w:szCs w:val="22"/>
              </w:rPr>
              <w:t>ГОСТ 31870-2012 п.4</w:t>
            </w:r>
          </w:p>
        </w:tc>
        <w:tc>
          <w:tcPr>
            <w:tcW w:w="198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2EB8441B" w14:textId="77777777" w:rsidR="009708A2" w:rsidRPr="009F314E" w:rsidRDefault="009708A2" w:rsidP="007E15D7">
            <w:pPr>
              <w:jc w:val="both"/>
              <w:rPr>
                <w:sz w:val="22"/>
                <w:szCs w:val="22"/>
              </w:rPr>
            </w:pPr>
          </w:p>
        </w:tc>
      </w:tr>
      <w:tr w:rsidR="009708A2" w:rsidRPr="009F314E" w14:paraId="05B418BD" w14:textId="6E198D22" w:rsidTr="00815E91">
        <w:trPr>
          <w:trHeight w:val="269"/>
        </w:trPr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25D151" w14:textId="18B94A4D" w:rsidR="009708A2" w:rsidRPr="00140169" w:rsidRDefault="009708A2" w:rsidP="007E15D7">
            <w:pPr>
              <w:tabs>
                <w:tab w:val="left" w:pos="459"/>
              </w:tabs>
              <w:jc w:val="both"/>
              <w:rPr>
                <w:sz w:val="22"/>
                <w:szCs w:val="22"/>
              </w:rPr>
            </w:pPr>
            <w:r w:rsidRPr="00140169">
              <w:rPr>
                <w:sz w:val="22"/>
                <w:szCs w:val="22"/>
              </w:rPr>
              <w:t>24.9*</w:t>
            </w:r>
          </w:p>
          <w:p w14:paraId="6CE56C10" w14:textId="77777777" w:rsidR="009708A2" w:rsidRPr="00140169" w:rsidRDefault="009708A2" w:rsidP="007E15D7">
            <w:pPr>
              <w:jc w:val="both"/>
              <w:rPr>
                <w:sz w:val="22"/>
                <w:szCs w:val="22"/>
              </w:rPr>
            </w:pPr>
          </w:p>
          <w:p w14:paraId="3710B789" w14:textId="77777777" w:rsidR="009708A2" w:rsidRPr="00140169" w:rsidRDefault="009708A2" w:rsidP="007E15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977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75DDB90" w14:textId="30C7EC70" w:rsidR="009708A2" w:rsidRPr="00140169" w:rsidRDefault="009708A2" w:rsidP="007E15D7">
            <w:pPr>
              <w:tabs>
                <w:tab w:val="left" w:pos="459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6BCE028" w14:textId="6ADBF547" w:rsidR="009708A2" w:rsidRPr="009531BA" w:rsidRDefault="009708A2" w:rsidP="007E15D7">
            <w:pPr>
              <w:ind w:right="-111"/>
              <w:jc w:val="both"/>
              <w:rPr>
                <w:sz w:val="22"/>
                <w:szCs w:val="22"/>
              </w:rPr>
            </w:pPr>
            <w:r w:rsidRPr="009531BA">
              <w:rPr>
                <w:sz w:val="22"/>
                <w:szCs w:val="22"/>
              </w:rPr>
              <w:t>100.09/08.032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6F024E4" w14:textId="135D915E" w:rsidR="009708A2" w:rsidRPr="00140169" w:rsidRDefault="009708A2" w:rsidP="007E15D7">
            <w:pPr>
              <w:jc w:val="both"/>
              <w:rPr>
                <w:sz w:val="22"/>
                <w:szCs w:val="22"/>
              </w:rPr>
            </w:pPr>
            <w:r w:rsidRPr="00140169">
              <w:rPr>
                <w:sz w:val="22"/>
                <w:szCs w:val="22"/>
              </w:rPr>
              <w:t>Массовая концентрация свинца</w:t>
            </w:r>
          </w:p>
        </w:tc>
        <w:tc>
          <w:tcPr>
            <w:tcW w:w="255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5C407D0" w14:textId="77777777" w:rsidR="009708A2" w:rsidRPr="00140169" w:rsidRDefault="009708A2" w:rsidP="007E15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CBE5B4B" w14:textId="77777777" w:rsidR="009708A2" w:rsidRPr="00140169" w:rsidRDefault="009708A2" w:rsidP="007E15D7">
            <w:pPr>
              <w:jc w:val="both"/>
              <w:rPr>
                <w:sz w:val="22"/>
                <w:szCs w:val="22"/>
              </w:rPr>
            </w:pPr>
            <w:r w:rsidRPr="00140169">
              <w:rPr>
                <w:sz w:val="22"/>
                <w:szCs w:val="22"/>
              </w:rPr>
              <w:t>ГОСТ 31870-2012 п.4</w:t>
            </w:r>
          </w:p>
          <w:p w14:paraId="1C6C66E5" w14:textId="07E30AFE" w:rsidR="009708A2" w:rsidRPr="00140169" w:rsidRDefault="009708A2" w:rsidP="007E15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65483C92" w14:textId="77777777" w:rsidR="009708A2" w:rsidRPr="009F314E" w:rsidRDefault="009708A2" w:rsidP="007E15D7">
            <w:pPr>
              <w:jc w:val="both"/>
              <w:rPr>
                <w:sz w:val="22"/>
                <w:szCs w:val="22"/>
              </w:rPr>
            </w:pPr>
          </w:p>
        </w:tc>
      </w:tr>
      <w:tr w:rsidR="009708A2" w:rsidRPr="009F314E" w14:paraId="2990C9D0" w14:textId="1F48AA8C" w:rsidTr="00815E91">
        <w:trPr>
          <w:trHeight w:val="269"/>
        </w:trPr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CA2EB0" w14:textId="5418CDD8" w:rsidR="009708A2" w:rsidRPr="009F314E" w:rsidRDefault="009708A2" w:rsidP="007E15D7">
            <w:pPr>
              <w:tabs>
                <w:tab w:val="left" w:pos="459"/>
              </w:tabs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5</w:t>
            </w:r>
            <w:r w:rsidRPr="009F314E">
              <w:rPr>
                <w:sz w:val="22"/>
                <w:szCs w:val="22"/>
              </w:rPr>
              <w:t>.1*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14:paraId="5F12AD04" w14:textId="77777777" w:rsidR="009708A2" w:rsidRPr="009F314E" w:rsidRDefault="009708A2" w:rsidP="007E15D7">
            <w:pPr>
              <w:tabs>
                <w:tab w:val="left" w:pos="459"/>
              </w:tabs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Вода дистиллированная</w:t>
            </w:r>
          </w:p>
          <w:p w14:paraId="6A845C79" w14:textId="77777777" w:rsidR="009708A2" w:rsidRPr="009F314E" w:rsidRDefault="009708A2" w:rsidP="007E15D7">
            <w:pPr>
              <w:tabs>
                <w:tab w:val="left" w:pos="459"/>
              </w:tabs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 xml:space="preserve">Вода для лабораторного анализа  </w:t>
            </w:r>
          </w:p>
          <w:p w14:paraId="3F6DEE6E" w14:textId="77777777" w:rsidR="009708A2" w:rsidRPr="009F314E" w:rsidRDefault="009708A2" w:rsidP="007E15D7">
            <w:pPr>
              <w:tabs>
                <w:tab w:val="left" w:pos="459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760B94A" w14:textId="4A903A87" w:rsidR="009708A2" w:rsidRPr="009531BA" w:rsidRDefault="009708A2" w:rsidP="007E15D7">
            <w:pPr>
              <w:ind w:right="-111"/>
              <w:jc w:val="both"/>
              <w:rPr>
                <w:sz w:val="22"/>
                <w:szCs w:val="22"/>
              </w:rPr>
            </w:pPr>
            <w:r w:rsidRPr="009531BA">
              <w:rPr>
                <w:sz w:val="22"/>
                <w:szCs w:val="22"/>
              </w:rPr>
              <w:t>100.09/08.082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497F097" w14:textId="77777777" w:rsidR="009708A2" w:rsidRPr="009F314E" w:rsidRDefault="009708A2" w:rsidP="007E15D7">
            <w:pPr>
              <w:jc w:val="both"/>
              <w:rPr>
                <w:sz w:val="22"/>
                <w:szCs w:val="22"/>
                <w:vertAlign w:val="subscript"/>
              </w:rPr>
            </w:pPr>
            <w:r w:rsidRPr="009F314E">
              <w:rPr>
                <w:sz w:val="22"/>
                <w:szCs w:val="22"/>
              </w:rPr>
              <w:t>Массовая концентрация веществ, восстанавливающих Км</w:t>
            </w:r>
            <w:proofErr w:type="spellStart"/>
            <w:r w:rsidRPr="009F314E">
              <w:rPr>
                <w:sz w:val="22"/>
                <w:szCs w:val="22"/>
                <w:lang w:val="en-US"/>
              </w:rPr>
              <w:t>nO</w:t>
            </w:r>
            <w:proofErr w:type="spellEnd"/>
            <w:r w:rsidRPr="009F314E">
              <w:rPr>
                <w:sz w:val="22"/>
                <w:szCs w:val="22"/>
                <w:vertAlign w:val="subscript"/>
              </w:rPr>
              <w:t>4</w:t>
            </w:r>
          </w:p>
          <w:p w14:paraId="54B14916" w14:textId="63F5B302" w:rsidR="009708A2" w:rsidRPr="009F314E" w:rsidRDefault="009708A2" w:rsidP="007E15D7">
            <w:pPr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Окисляемое вещество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63E151FB" w14:textId="77777777" w:rsidR="009708A2" w:rsidRPr="009F314E" w:rsidRDefault="009708A2" w:rsidP="007E15D7">
            <w:pPr>
              <w:ind w:right="-57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6709-72</w:t>
            </w:r>
          </w:p>
          <w:p w14:paraId="5612E67F" w14:textId="77777777" w:rsidR="009708A2" w:rsidRPr="009F314E" w:rsidRDefault="009708A2" w:rsidP="007E15D7">
            <w:pPr>
              <w:ind w:right="-57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ISO 3696-2013</w:t>
            </w:r>
          </w:p>
          <w:p w14:paraId="304DBEEA" w14:textId="77777777" w:rsidR="009708A2" w:rsidRPr="009F314E" w:rsidRDefault="009708A2" w:rsidP="007E15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E216796" w14:textId="77777777" w:rsidR="009708A2" w:rsidRPr="009F314E" w:rsidRDefault="009708A2" w:rsidP="007E15D7">
            <w:pPr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6709-</w:t>
            </w:r>
            <w:proofErr w:type="gramStart"/>
            <w:r w:rsidRPr="009F314E">
              <w:rPr>
                <w:sz w:val="22"/>
                <w:szCs w:val="22"/>
              </w:rPr>
              <w:t>72  п.3.15</w:t>
            </w:r>
            <w:proofErr w:type="gramEnd"/>
          </w:p>
          <w:p w14:paraId="31A1DC65" w14:textId="528FA9FA" w:rsidR="009708A2" w:rsidRPr="009F314E" w:rsidRDefault="009708A2" w:rsidP="007E15D7">
            <w:pPr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 xml:space="preserve">ГОСТ </w:t>
            </w:r>
            <w:r w:rsidRPr="009F314E">
              <w:rPr>
                <w:sz w:val="22"/>
                <w:szCs w:val="22"/>
                <w:lang w:val="en-US"/>
              </w:rPr>
              <w:t>ISO</w:t>
            </w:r>
            <w:r w:rsidRPr="009F314E">
              <w:rPr>
                <w:sz w:val="22"/>
                <w:szCs w:val="22"/>
              </w:rPr>
              <w:t xml:space="preserve"> 3696-2013 п.7.3</w:t>
            </w:r>
          </w:p>
        </w:tc>
        <w:tc>
          <w:tcPr>
            <w:tcW w:w="198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41C379DA" w14:textId="77777777" w:rsidR="009708A2" w:rsidRPr="009F314E" w:rsidRDefault="009708A2" w:rsidP="007E15D7">
            <w:pPr>
              <w:rPr>
                <w:sz w:val="22"/>
                <w:szCs w:val="22"/>
              </w:rPr>
            </w:pPr>
          </w:p>
        </w:tc>
      </w:tr>
      <w:tr w:rsidR="009708A2" w:rsidRPr="009F314E" w14:paraId="62345BEA" w14:textId="0326747E" w:rsidTr="00815E91">
        <w:trPr>
          <w:trHeight w:val="269"/>
        </w:trPr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1EE77F" w14:textId="4296DD84" w:rsidR="009708A2" w:rsidRPr="009F314E" w:rsidRDefault="009708A2" w:rsidP="007E15D7">
            <w:pPr>
              <w:tabs>
                <w:tab w:val="left" w:pos="459"/>
              </w:tabs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 xml:space="preserve">5.2 </w:t>
            </w:r>
            <w:r w:rsidRPr="009F314E">
              <w:rPr>
                <w:sz w:val="22"/>
                <w:szCs w:val="22"/>
              </w:rPr>
              <w:t>*</w:t>
            </w:r>
          </w:p>
        </w:tc>
        <w:tc>
          <w:tcPr>
            <w:tcW w:w="1977" w:type="dxa"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14:paraId="5AA3D3DE" w14:textId="77777777" w:rsidR="009708A2" w:rsidRPr="009F314E" w:rsidRDefault="009708A2" w:rsidP="007E15D7">
            <w:pPr>
              <w:tabs>
                <w:tab w:val="left" w:pos="459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A03D898" w14:textId="7D7614CE" w:rsidR="009708A2" w:rsidRPr="009531BA" w:rsidRDefault="009708A2" w:rsidP="007E15D7">
            <w:pPr>
              <w:ind w:right="-111"/>
              <w:rPr>
                <w:sz w:val="22"/>
                <w:szCs w:val="22"/>
              </w:rPr>
            </w:pPr>
            <w:r w:rsidRPr="009531BA">
              <w:rPr>
                <w:sz w:val="22"/>
                <w:szCs w:val="22"/>
              </w:rPr>
              <w:t>100.09/08.169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0991D1A" w14:textId="5FE0ED25" w:rsidR="009708A2" w:rsidRPr="009F314E" w:rsidRDefault="009708A2" w:rsidP="007E15D7">
            <w:pPr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рН</w:t>
            </w:r>
          </w:p>
        </w:tc>
        <w:tc>
          <w:tcPr>
            <w:tcW w:w="25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6CFE5F23" w14:textId="77777777" w:rsidR="009708A2" w:rsidRPr="009F314E" w:rsidRDefault="009708A2" w:rsidP="007E15D7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2F67E0E" w14:textId="77777777" w:rsidR="009708A2" w:rsidRPr="009F314E" w:rsidRDefault="009708A2" w:rsidP="007E15D7">
            <w:pPr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6709-72</w:t>
            </w:r>
          </w:p>
          <w:p w14:paraId="554EC237" w14:textId="77777777" w:rsidR="009708A2" w:rsidRPr="009F314E" w:rsidRDefault="009708A2" w:rsidP="007E15D7">
            <w:pPr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п.3.16</w:t>
            </w:r>
          </w:p>
          <w:p w14:paraId="7594A2BE" w14:textId="497D9DBC" w:rsidR="009708A2" w:rsidRPr="009F314E" w:rsidRDefault="009708A2" w:rsidP="007E15D7">
            <w:pPr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 xml:space="preserve">ГОСТ </w:t>
            </w:r>
            <w:r w:rsidRPr="009F314E">
              <w:rPr>
                <w:sz w:val="22"/>
                <w:szCs w:val="22"/>
                <w:lang w:val="en-US"/>
              </w:rPr>
              <w:t>ISO</w:t>
            </w:r>
            <w:r w:rsidRPr="009F314E">
              <w:rPr>
                <w:sz w:val="22"/>
                <w:szCs w:val="22"/>
              </w:rPr>
              <w:t xml:space="preserve"> 3696-2013 п.7.1</w:t>
            </w:r>
          </w:p>
        </w:tc>
        <w:tc>
          <w:tcPr>
            <w:tcW w:w="198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754FC682" w14:textId="77777777" w:rsidR="009708A2" w:rsidRPr="009F314E" w:rsidRDefault="009708A2" w:rsidP="007E15D7">
            <w:pPr>
              <w:jc w:val="both"/>
              <w:rPr>
                <w:sz w:val="22"/>
                <w:szCs w:val="22"/>
              </w:rPr>
            </w:pPr>
          </w:p>
        </w:tc>
      </w:tr>
      <w:tr w:rsidR="009708A2" w:rsidRPr="009F314E" w14:paraId="11EED00B" w14:textId="107F6709" w:rsidTr="00815E91">
        <w:trPr>
          <w:trHeight w:val="269"/>
        </w:trPr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862C30" w14:textId="682DFC76" w:rsidR="009708A2" w:rsidRPr="009F314E" w:rsidRDefault="009708A2" w:rsidP="007E15D7">
            <w:pPr>
              <w:tabs>
                <w:tab w:val="left" w:pos="459"/>
              </w:tabs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5.3</w:t>
            </w:r>
            <w:r w:rsidRPr="009F314E">
              <w:rPr>
                <w:sz w:val="22"/>
                <w:szCs w:val="22"/>
              </w:rPr>
              <w:t>*</w:t>
            </w:r>
          </w:p>
        </w:tc>
        <w:tc>
          <w:tcPr>
            <w:tcW w:w="1977" w:type="dxa"/>
            <w:vMerge w:val="restart"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14:paraId="615A03D4" w14:textId="77777777" w:rsidR="009708A2" w:rsidRPr="009F314E" w:rsidRDefault="009708A2" w:rsidP="007E15D7">
            <w:pPr>
              <w:tabs>
                <w:tab w:val="left" w:pos="459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551C66A" w14:textId="03C34018" w:rsidR="009708A2" w:rsidRPr="009531BA" w:rsidRDefault="009708A2" w:rsidP="007E15D7">
            <w:pPr>
              <w:ind w:right="-111"/>
              <w:jc w:val="both"/>
              <w:rPr>
                <w:sz w:val="22"/>
                <w:szCs w:val="22"/>
              </w:rPr>
            </w:pPr>
            <w:r w:rsidRPr="009531BA">
              <w:rPr>
                <w:sz w:val="22"/>
                <w:szCs w:val="22"/>
              </w:rPr>
              <w:t>100.09/08.169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D35A7A6" w14:textId="5DCAF560" w:rsidR="009708A2" w:rsidRPr="009F314E" w:rsidRDefault="009708A2" w:rsidP="007E15D7">
            <w:pPr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Удельная электрическая проводимость при 20</w:t>
            </w:r>
            <w:r w:rsidRPr="009F314E">
              <w:rPr>
                <w:sz w:val="22"/>
                <w:szCs w:val="22"/>
                <w:vertAlign w:val="superscript"/>
              </w:rPr>
              <w:t>0</w:t>
            </w:r>
            <w:r w:rsidRPr="009F314E">
              <w:rPr>
                <w:sz w:val="22"/>
                <w:szCs w:val="22"/>
              </w:rPr>
              <w:t>С, при 25</w:t>
            </w:r>
            <w:r w:rsidRPr="009F314E">
              <w:rPr>
                <w:sz w:val="22"/>
                <w:szCs w:val="22"/>
                <w:vertAlign w:val="superscript"/>
              </w:rPr>
              <w:t>0</w:t>
            </w:r>
            <w:r w:rsidRPr="009F314E">
              <w:rPr>
                <w:sz w:val="22"/>
                <w:szCs w:val="22"/>
              </w:rPr>
              <w:t>С</w:t>
            </w:r>
          </w:p>
        </w:tc>
        <w:tc>
          <w:tcPr>
            <w:tcW w:w="255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E6D6EA9" w14:textId="77777777" w:rsidR="009708A2" w:rsidRPr="009F314E" w:rsidRDefault="009708A2" w:rsidP="007E15D7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E344C79" w14:textId="77777777" w:rsidR="009708A2" w:rsidRPr="009F314E" w:rsidRDefault="009708A2" w:rsidP="007E15D7">
            <w:pPr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6709-72</w:t>
            </w:r>
          </w:p>
          <w:p w14:paraId="4766ADAD" w14:textId="77777777" w:rsidR="009708A2" w:rsidRPr="009F314E" w:rsidRDefault="009708A2" w:rsidP="007E15D7">
            <w:pPr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п.3.17</w:t>
            </w:r>
          </w:p>
          <w:p w14:paraId="573B1DB0" w14:textId="49219905" w:rsidR="009708A2" w:rsidRPr="009F314E" w:rsidRDefault="009708A2" w:rsidP="007E15D7">
            <w:pPr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 xml:space="preserve">ГОСТ </w:t>
            </w:r>
            <w:r w:rsidRPr="009F314E">
              <w:rPr>
                <w:sz w:val="22"/>
                <w:szCs w:val="22"/>
                <w:lang w:val="en-US"/>
              </w:rPr>
              <w:t>ISO</w:t>
            </w:r>
            <w:r w:rsidRPr="009F314E">
              <w:rPr>
                <w:sz w:val="22"/>
                <w:szCs w:val="22"/>
              </w:rPr>
              <w:t xml:space="preserve"> 3696-2013 п.7.2</w:t>
            </w:r>
          </w:p>
        </w:tc>
        <w:tc>
          <w:tcPr>
            <w:tcW w:w="198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2A08DC7" w14:textId="77777777" w:rsidR="009708A2" w:rsidRPr="009F314E" w:rsidRDefault="009708A2" w:rsidP="007E15D7">
            <w:pPr>
              <w:jc w:val="both"/>
              <w:rPr>
                <w:sz w:val="22"/>
                <w:szCs w:val="22"/>
              </w:rPr>
            </w:pPr>
          </w:p>
        </w:tc>
      </w:tr>
      <w:tr w:rsidR="007E15D7" w:rsidRPr="009F314E" w14:paraId="676B7FD1" w14:textId="646BC609" w:rsidTr="00E64F75">
        <w:trPr>
          <w:trHeight w:val="269"/>
        </w:trPr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8678B0" w14:textId="55E26845" w:rsidR="007E15D7" w:rsidRPr="009F314E" w:rsidRDefault="007E15D7" w:rsidP="007E15D7">
            <w:pPr>
              <w:tabs>
                <w:tab w:val="left" w:pos="459"/>
              </w:tabs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5.4</w:t>
            </w:r>
            <w:r w:rsidRPr="009F314E">
              <w:rPr>
                <w:sz w:val="22"/>
                <w:szCs w:val="22"/>
              </w:rPr>
              <w:t>*</w:t>
            </w:r>
          </w:p>
        </w:tc>
        <w:tc>
          <w:tcPr>
            <w:tcW w:w="1977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14:paraId="26D0CE1B" w14:textId="6BD87D3D" w:rsidR="007E15D7" w:rsidRPr="009F314E" w:rsidRDefault="007E15D7" w:rsidP="007E15D7">
            <w:pPr>
              <w:tabs>
                <w:tab w:val="left" w:pos="459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37FB74E" w14:textId="507DB688" w:rsidR="007E15D7" w:rsidRPr="00E64F75" w:rsidRDefault="007E15D7" w:rsidP="007E15D7">
            <w:pPr>
              <w:ind w:right="-111"/>
              <w:jc w:val="both"/>
              <w:rPr>
                <w:sz w:val="22"/>
                <w:szCs w:val="22"/>
              </w:rPr>
            </w:pPr>
            <w:r w:rsidRPr="00E64F75">
              <w:rPr>
                <w:sz w:val="22"/>
                <w:szCs w:val="22"/>
              </w:rPr>
              <w:t>100.09/08.082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5A7E87A" w14:textId="695DC78C" w:rsidR="007E15D7" w:rsidRPr="009F314E" w:rsidRDefault="007E15D7" w:rsidP="007E15D7">
            <w:pPr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Массовая концентрация алюминия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558E728D" w14:textId="4DBD3128" w:rsidR="007E15D7" w:rsidRPr="009F314E" w:rsidRDefault="007E15D7" w:rsidP="007E15D7">
            <w:pPr>
              <w:ind w:right="-57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6709-72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4CD6A15" w14:textId="6E13A990" w:rsidR="007E15D7" w:rsidRPr="009F314E" w:rsidRDefault="007E15D7" w:rsidP="007E15D7">
            <w:pPr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6709-72 п.3.9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59930B3" w14:textId="77777777" w:rsidR="007E15D7" w:rsidRPr="009F314E" w:rsidRDefault="007E15D7" w:rsidP="007E15D7">
            <w:pPr>
              <w:jc w:val="both"/>
              <w:rPr>
                <w:sz w:val="22"/>
                <w:szCs w:val="22"/>
              </w:rPr>
            </w:pPr>
          </w:p>
        </w:tc>
      </w:tr>
      <w:tr w:rsidR="007E15D7" w:rsidRPr="009F314E" w14:paraId="30BD7DD0" w14:textId="30EDFCF3" w:rsidTr="00E64F75">
        <w:trPr>
          <w:trHeight w:val="269"/>
        </w:trPr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4F68B4" w14:textId="478FDF8D" w:rsidR="007E15D7" w:rsidRPr="009F314E" w:rsidRDefault="007E15D7" w:rsidP="007E15D7">
            <w:pPr>
              <w:tabs>
                <w:tab w:val="left" w:pos="459"/>
              </w:tabs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5.5</w:t>
            </w:r>
            <w:r w:rsidRPr="009F314E">
              <w:rPr>
                <w:sz w:val="22"/>
                <w:szCs w:val="22"/>
              </w:rPr>
              <w:t>*</w:t>
            </w:r>
          </w:p>
        </w:tc>
        <w:tc>
          <w:tcPr>
            <w:tcW w:w="1977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570B250" w14:textId="77777777" w:rsidR="007E15D7" w:rsidRPr="009F314E" w:rsidRDefault="007E15D7" w:rsidP="007E15D7">
            <w:pPr>
              <w:tabs>
                <w:tab w:val="left" w:pos="459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F755046" w14:textId="6621F182" w:rsidR="007E15D7" w:rsidRPr="00E64F75" w:rsidRDefault="007E15D7" w:rsidP="007E15D7">
            <w:pPr>
              <w:ind w:right="-111"/>
              <w:jc w:val="both"/>
              <w:rPr>
                <w:sz w:val="22"/>
                <w:szCs w:val="22"/>
              </w:rPr>
            </w:pPr>
            <w:r w:rsidRPr="00E64F75">
              <w:rPr>
                <w:sz w:val="22"/>
                <w:szCs w:val="22"/>
              </w:rPr>
              <w:t>100.09/08.082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2956385" w14:textId="491DA643" w:rsidR="007E15D7" w:rsidRPr="009F314E" w:rsidRDefault="007E15D7" w:rsidP="007E15D7">
            <w:pPr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Массовая концентрация кальция</w:t>
            </w:r>
          </w:p>
        </w:tc>
        <w:tc>
          <w:tcPr>
            <w:tcW w:w="2551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817DA35" w14:textId="77777777" w:rsidR="007E15D7" w:rsidRPr="009F314E" w:rsidRDefault="007E15D7" w:rsidP="007E15D7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DDFB15A" w14:textId="77777777" w:rsidR="007E15D7" w:rsidRPr="009F314E" w:rsidRDefault="007E15D7" w:rsidP="007E15D7">
            <w:pPr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6709-72 п.3.11</w:t>
            </w:r>
          </w:p>
          <w:p w14:paraId="661AE484" w14:textId="3091365F" w:rsidR="007E15D7" w:rsidRPr="009F314E" w:rsidRDefault="007E15D7" w:rsidP="007E15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50DB96A" w14:textId="77777777" w:rsidR="007E15D7" w:rsidRPr="009F314E" w:rsidRDefault="007E15D7" w:rsidP="007E15D7">
            <w:pPr>
              <w:jc w:val="both"/>
              <w:rPr>
                <w:sz w:val="22"/>
                <w:szCs w:val="22"/>
              </w:rPr>
            </w:pPr>
          </w:p>
        </w:tc>
      </w:tr>
      <w:tr w:rsidR="007E15D7" w:rsidRPr="009F314E" w14:paraId="539C7E86" w14:textId="6A8EE7C1" w:rsidTr="00E64F75">
        <w:trPr>
          <w:trHeight w:val="1821"/>
        </w:trPr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A2121F" w14:textId="4B2B5302" w:rsidR="007E15D7" w:rsidRPr="009F314E" w:rsidRDefault="007E15D7" w:rsidP="007E15D7">
            <w:pPr>
              <w:tabs>
                <w:tab w:val="left" w:pos="176"/>
                <w:tab w:val="left" w:pos="318"/>
                <w:tab w:val="left" w:pos="459"/>
              </w:tabs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6</w:t>
            </w:r>
            <w:r w:rsidRPr="009F314E">
              <w:rPr>
                <w:sz w:val="22"/>
                <w:szCs w:val="22"/>
              </w:rPr>
              <w:t>.1</w:t>
            </w:r>
          </w:p>
          <w:p w14:paraId="4E7E312B" w14:textId="7F9E02CE" w:rsidR="007E15D7" w:rsidRPr="009F314E" w:rsidRDefault="007E15D7" w:rsidP="007E15D7">
            <w:pPr>
              <w:tabs>
                <w:tab w:val="left" w:pos="459"/>
              </w:tabs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***</w:t>
            </w:r>
          </w:p>
        </w:tc>
        <w:tc>
          <w:tcPr>
            <w:tcW w:w="1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BDE86FA" w14:textId="77777777" w:rsidR="007E15D7" w:rsidRPr="009F314E" w:rsidRDefault="007E15D7" w:rsidP="007E15D7">
            <w:pPr>
              <w:tabs>
                <w:tab w:val="left" w:pos="176"/>
                <w:tab w:val="left" w:pos="318"/>
                <w:tab w:val="left" w:pos="459"/>
              </w:tabs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Лекарственные средства, в том числе лекарственное растительное сырье</w:t>
            </w:r>
          </w:p>
          <w:p w14:paraId="5A312F76" w14:textId="04508759" w:rsidR="007E15D7" w:rsidRDefault="007E15D7" w:rsidP="007E15D7">
            <w:pPr>
              <w:tabs>
                <w:tab w:val="left" w:pos="176"/>
                <w:tab w:val="left" w:pos="318"/>
                <w:tab w:val="left" w:pos="459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  <w:p w14:paraId="5B6654A7" w14:textId="77777777" w:rsidR="007E15D7" w:rsidRPr="002F75C6" w:rsidRDefault="007E15D7" w:rsidP="007E15D7">
            <w:pPr>
              <w:rPr>
                <w:sz w:val="22"/>
                <w:szCs w:val="22"/>
              </w:rPr>
            </w:pPr>
          </w:p>
          <w:p w14:paraId="11A70A9A" w14:textId="77777777" w:rsidR="007E15D7" w:rsidRPr="002F75C6" w:rsidRDefault="007E15D7" w:rsidP="007E15D7">
            <w:pPr>
              <w:rPr>
                <w:sz w:val="22"/>
                <w:szCs w:val="22"/>
              </w:rPr>
            </w:pPr>
          </w:p>
          <w:p w14:paraId="6B7422CD" w14:textId="77777777" w:rsidR="007E15D7" w:rsidRPr="002F75C6" w:rsidRDefault="007E15D7" w:rsidP="007E15D7">
            <w:pPr>
              <w:rPr>
                <w:sz w:val="22"/>
                <w:szCs w:val="22"/>
              </w:rPr>
            </w:pPr>
          </w:p>
          <w:p w14:paraId="6D3D2FA6" w14:textId="77777777" w:rsidR="007E15D7" w:rsidRPr="002F75C6" w:rsidRDefault="007E15D7" w:rsidP="007E15D7">
            <w:pPr>
              <w:rPr>
                <w:sz w:val="22"/>
                <w:szCs w:val="22"/>
              </w:rPr>
            </w:pPr>
          </w:p>
          <w:p w14:paraId="16A38DA3" w14:textId="77777777" w:rsidR="007E15D7" w:rsidRPr="002F75C6" w:rsidRDefault="007E15D7" w:rsidP="007E15D7">
            <w:pPr>
              <w:rPr>
                <w:sz w:val="22"/>
                <w:szCs w:val="22"/>
              </w:rPr>
            </w:pPr>
          </w:p>
          <w:p w14:paraId="350034CA" w14:textId="77777777" w:rsidR="007E15D7" w:rsidRPr="002F75C6" w:rsidRDefault="007E15D7" w:rsidP="007E15D7">
            <w:pPr>
              <w:rPr>
                <w:sz w:val="22"/>
                <w:szCs w:val="22"/>
              </w:rPr>
            </w:pPr>
          </w:p>
          <w:p w14:paraId="6F53D9F9" w14:textId="77777777" w:rsidR="007E15D7" w:rsidRPr="002F75C6" w:rsidRDefault="007E15D7" w:rsidP="007E15D7">
            <w:pPr>
              <w:rPr>
                <w:sz w:val="22"/>
                <w:szCs w:val="22"/>
              </w:rPr>
            </w:pPr>
          </w:p>
          <w:p w14:paraId="2846D986" w14:textId="77777777" w:rsidR="007E15D7" w:rsidRPr="002F75C6" w:rsidRDefault="007E15D7" w:rsidP="007E15D7">
            <w:pPr>
              <w:rPr>
                <w:sz w:val="22"/>
                <w:szCs w:val="22"/>
              </w:rPr>
            </w:pPr>
          </w:p>
          <w:p w14:paraId="2C692C33" w14:textId="77777777" w:rsidR="007E15D7" w:rsidRPr="002F75C6" w:rsidRDefault="007E15D7" w:rsidP="007E15D7">
            <w:pPr>
              <w:rPr>
                <w:sz w:val="22"/>
                <w:szCs w:val="22"/>
              </w:rPr>
            </w:pPr>
          </w:p>
          <w:p w14:paraId="520B93F1" w14:textId="77777777" w:rsidR="007E15D7" w:rsidRPr="002F75C6" w:rsidRDefault="007E15D7" w:rsidP="007E15D7">
            <w:pPr>
              <w:rPr>
                <w:sz w:val="22"/>
                <w:szCs w:val="22"/>
              </w:rPr>
            </w:pPr>
          </w:p>
          <w:p w14:paraId="6820C67A" w14:textId="77777777" w:rsidR="007E15D7" w:rsidRPr="002F75C6" w:rsidRDefault="007E15D7" w:rsidP="007E15D7">
            <w:pPr>
              <w:rPr>
                <w:sz w:val="22"/>
                <w:szCs w:val="22"/>
              </w:rPr>
            </w:pPr>
          </w:p>
          <w:p w14:paraId="20651602" w14:textId="4C6B16E7" w:rsidR="007E15D7" w:rsidRDefault="007E15D7" w:rsidP="007E15D7">
            <w:pPr>
              <w:rPr>
                <w:sz w:val="22"/>
                <w:szCs w:val="22"/>
              </w:rPr>
            </w:pPr>
          </w:p>
          <w:p w14:paraId="435A7AED" w14:textId="77777777" w:rsidR="007E15D7" w:rsidRPr="002F75C6" w:rsidRDefault="007E15D7" w:rsidP="007E15D7">
            <w:pPr>
              <w:ind w:firstLine="708"/>
              <w:rPr>
                <w:sz w:val="22"/>
                <w:szCs w:val="22"/>
              </w:rPr>
            </w:pPr>
          </w:p>
        </w:tc>
        <w:tc>
          <w:tcPr>
            <w:tcW w:w="142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E2D7EE3" w14:textId="77777777" w:rsidR="007E15D7" w:rsidRPr="00E64F75" w:rsidRDefault="007E15D7" w:rsidP="007E15D7">
            <w:pPr>
              <w:rPr>
                <w:sz w:val="22"/>
                <w:szCs w:val="22"/>
              </w:rPr>
            </w:pPr>
            <w:r w:rsidRPr="00E64F75">
              <w:rPr>
                <w:sz w:val="22"/>
                <w:szCs w:val="22"/>
              </w:rPr>
              <w:lastRenderedPageBreak/>
              <w:t>21.10/01.086</w:t>
            </w:r>
          </w:p>
          <w:p w14:paraId="2BF6B0D6" w14:textId="7269AA38" w:rsidR="007E15D7" w:rsidRPr="00E64F75" w:rsidRDefault="007E15D7" w:rsidP="007E15D7">
            <w:pPr>
              <w:rPr>
                <w:sz w:val="22"/>
                <w:szCs w:val="22"/>
              </w:rPr>
            </w:pPr>
            <w:r w:rsidRPr="00E64F75">
              <w:rPr>
                <w:sz w:val="22"/>
                <w:szCs w:val="22"/>
              </w:rPr>
              <w:t>21.20/01.86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0BC284" w14:textId="77777777" w:rsidR="007E15D7" w:rsidRPr="009F314E" w:rsidRDefault="007E15D7" w:rsidP="007E15D7">
            <w:pPr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Отбор проб</w:t>
            </w:r>
          </w:p>
          <w:p w14:paraId="33321AAB" w14:textId="77777777" w:rsidR="007E15D7" w:rsidRPr="009F314E" w:rsidRDefault="007E15D7" w:rsidP="007E15D7">
            <w:pPr>
              <w:jc w:val="both"/>
              <w:rPr>
                <w:sz w:val="22"/>
                <w:szCs w:val="22"/>
              </w:rPr>
            </w:pPr>
          </w:p>
          <w:p w14:paraId="31EADBF5" w14:textId="77777777" w:rsidR="007E15D7" w:rsidRPr="009F314E" w:rsidRDefault="007E15D7" w:rsidP="007E15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799D08D" w14:textId="77777777" w:rsidR="007E15D7" w:rsidRPr="009F314E" w:rsidRDefault="007E15D7" w:rsidP="007E15D7">
            <w:pPr>
              <w:ind w:right="-57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 xml:space="preserve">Государственная фармакопея Республики Беларусь. Т.1 </w:t>
            </w:r>
          </w:p>
          <w:p w14:paraId="1A051428" w14:textId="642F709C" w:rsidR="007E15D7" w:rsidRPr="009F314E" w:rsidRDefault="007E15D7" w:rsidP="007E15D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4F15B877" w14:textId="53F60AF0" w:rsidR="007E15D7" w:rsidRPr="000B1BA1" w:rsidRDefault="007E15D7" w:rsidP="007E15D7">
            <w:pPr>
              <w:pStyle w:val="Default"/>
              <w:ind w:left="33"/>
              <w:rPr>
                <w:rFonts w:eastAsia="Times New Roman"/>
                <w:color w:val="auto"/>
                <w:sz w:val="22"/>
                <w:szCs w:val="22"/>
              </w:rPr>
            </w:pPr>
            <w:r w:rsidRPr="000B1BA1">
              <w:rPr>
                <w:rFonts w:eastAsia="Times New Roman"/>
                <w:color w:val="auto"/>
                <w:sz w:val="22"/>
                <w:szCs w:val="22"/>
              </w:rPr>
              <w:t>ГФ РБ II 2.8.20</w:t>
            </w:r>
          </w:p>
          <w:p w14:paraId="4FE30751" w14:textId="42A5009F" w:rsidR="007E15D7" w:rsidRPr="009F314E" w:rsidRDefault="007E15D7" w:rsidP="007E15D7">
            <w:pPr>
              <w:tabs>
                <w:tab w:val="left" w:pos="284"/>
              </w:tabs>
              <w:ind w:left="-57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276D6B98" w14:textId="77777777" w:rsidR="009708A2" w:rsidRDefault="009708A2" w:rsidP="009708A2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Лабораторный </w:t>
            </w:r>
          </w:p>
          <w:p w14:paraId="2BC56862" w14:textId="77777777" w:rsidR="009708A2" w:rsidRDefault="009708A2" w:rsidP="009708A2">
            <w:pPr>
              <w:spacing w:line="216" w:lineRule="auto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отдел ,</w:t>
            </w:r>
            <w:proofErr w:type="gramEnd"/>
            <w:r>
              <w:rPr>
                <w:sz w:val="22"/>
                <w:szCs w:val="22"/>
              </w:rPr>
              <w:t xml:space="preserve"> отдел гигиены, отдел эпидемиологии</w:t>
            </w:r>
          </w:p>
          <w:p w14:paraId="4F4239FD" w14:textId="77777777" w:rsidR="009708A2" w:rsidRDefault="009708A2" w:rsidP="009708A2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(ул.Октябрьская,33,</w:t>
            </w:r>
          </w:p>
          <w:p w14:paraId="075DC590" w14:textId="3AB77634" w:rsidR="007E15D7" w:rsidRPr="000B1BA1" w:rsidRDefault="009708A2" w:rsidP="009708A2">
            <w:pPr>
              <w:pStyle w:val="Default"/>
              <w:ind w:left="33"/>
              <w:rPr>
                <w:rFonts w:eastAsia="Times New Roman"/>
                <w:color w:val="auto"/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г.Рогачёв</w:t>
            </w:r>
            <w:proofErr w:type="spellEnd"/>
            <w:r>
              <w:rPr>
                <w:sz w:val="22"/>
                <w:szCs w:val="22"/>
              </w:rPr>
              <w:t>, Гомельская область)</w:t>
            </w:r>
          </w:p>
        </w:tc>
      </w:tr>
      <w:tr w:rsidR="009708A2" w:rsidRPr="009F314E" w14:paraId="6608811D" w14:textId="3370CEC0" w:rsidTr="00815E91">
        <w:trPr>
          <w:trHeight w:val="269"/>
        </w:trPr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36B4EF" w14:textId="5281F235" w:rsidR="009708A2" w:rsidRPr="009F314E" w:rsidRDefault="009708A2" w:rsidP="007E15D7">
            <w:pPr>
              <w:tabs>
                <w:tab w:val="left" w:pos="176"/>
                <w:tab w:val="left" w:pos="318"/>
                <w:tab w:val="left" w:pos="459"/>
              </w:tabs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lastRenderedPageBreak/>
              <w:t>2</w:t>
            </w:r>
            <w:r>
              <w:rPr>
                <w:sz w:val="22"/>
                <w:szCs w:val="22"/>
              </w:rPr>
              <w:t>6</w:t>
            </w:r>
            <w:r w:rsidRPr="009F314E">
              <w:rPr>
                <w:sz w:val="22"/>
                <w:szCs w:val="22"/>
              </w:rPr>
              <w:t>.2*</w:t>
            </w:r>
          </w:p>
        </w:tc>
        <w:tc>
          <w:tcPr>
            <w:tcW w:w="1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DC7FA10" w14:textId="77777777" w:rsidR="009708A2" w:rsidRPr="009F314E" w:rsidRDefault="009708A2" w:rsidP="007E15D7">
            <w:pPr>
              <w:tabs>
                <w:tab w:val="left" w:pos="176"/>
                <w:tab w:val="left" w:pos="318"/>
                <w:tab w:val="left" w:pos="459"/>
              </w:tabs>
              <w:rPr>
                <w:sz w:val="22"/>
                <w:szCs w:val="22"/>
              </w:rPr>
            </w:pPr>
          </w:p>
        </w:tc>
        <w:tc>
          <w:tcPr>
            <w:tcW w:w="142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D00D18E" w14:textId="77777777" w:rsidR="009708A2" w:rsidRPr="00E64F75" w:rsidRDefault="009708A2" w:rsidP="007E15D7">
            <w:pPr>
              <w:rPr>
                <w:sz w:val="22"/>
                <w:szCs w:val="22"/>
              </w:rPr>
            </w:pPr>
            <w:r w:rsidRPr="00E64F75">
              <w:rPr>
                <w:sz w:val="22"/>
                <w:szCs w:val="22"/>
              </w:rPr>
              <w:t>21.10/01.086</w:t>
            </w:r>
          </w:p>
          <w:p w14:paraId="4BD0E4FE" w14:textId="33740104" w:rsidR="009708A2" w:rsidRPr="00E64F75" w:rsidRDefault="009708A2" w:rsidP="007E15D7">
            <w:pPr>
              <w:jc w:val="both"/>
              <w:rPr>
                <w:sz w:val="22"/>
                <w:szCs w:val="22"/>
              </w:rPr>
            </w:pPr>
            <w:r w:rsidRPr="00E64F75">
              <w:rPr>
                <w:sz w:val="22"/>
                <w:szCs w:val="22"/>
              </w:rPr>
              <w:t>21.20/01.86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EDD26B" w14:textId="5D279831" w:rsidR="009708A2" w:rsidRPr="009F314E" w:rsidRDefault="009708A2" w:rsidP="007E15D7">
            <w:pPr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Общее количество аэробов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9AE2D28" w14:textId="368496CC" w:rsidR="009708A2" w:rsidRPr="009F314E" w:rsidRDefault="009708A2" w:rsidP="007E15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4A51B6A" w14:textId="7CE95FAE" w:rsidR="009708A2" w:rsidRPr="009F314E" w:rsidRDefault="009708A2" w:rsidP="007E15D7">
            <w:pPr>
              <w:tabs>
                <w:tab w:val="left" w:pos="284"/>
              </w:tabs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 xml:space="preserve">ГФ </w:t>
            </w:r>
            <w:proofErr w:type="gramStart"/>
            <w:r w:rsidRPr="009F314E">
              <w:rPr>
                <w:sz w:val="22"/>
                <w:szCs w:val="22"/>
              </w:rPr>
              <w:t xml:space="preserve">РБ </w:t>
            </w:r>
            <w:r w:rsidRPr="000B1BA1">
              <w:rPr>
                <w:sz w:val="22"/>
                <w:szCs w:val="22"/>
              </w:rPr>
              <w:t xml:space="preserve"> II</w:t>
            </w:r>
            <w:proofErr w:type="gramEnd"/>
            <w:r w:rsidRPr="000B1BA1">
              <w:rPr>
                <w:sz w:val="22"/>
                <w:szCs w:val="22"/>
              </w:rPr>
              <w:t xml:space="preserve"> </w:t>
            </w:r>
            <w:r w:rsidRPr="009F314E">
              <w:rPr>
                <w:sz w:val="22"/>
                <w:szCs w:val="22"/>
              </w:rPr>
              <w:t>2.6.12</w:t>
            </w:r>
          </w:p>
          <w:p w14:paraId="38BB9EBA" w14:textId="77777777" w:rsidR="009708A2" w:rsidRPr="009F314E" w:rsidRDefault="009708A2" w:rsidP="007E15D7">
            <w:pPr>
              <w:tabs>
                <w:tab w:val="left" w:pos="284"/>
              </w:tabs>
              <w:rPr>
                <w:sz w:val="22"/>
                <w:szCs w:val="22"/>
              </w:rPr>
            </w:pPr>
          </w:p>
          <w:p w14:paraId="5A075303" w14:textId="5D199024" w:rsidR="009708A2" w:rsidRPr="009F314E" w:rsidRDefault="009708A2" w:rsidP="007E15D7">
            <w:pPr>
              <w:tabs>
                <w:tab w:val="left" w:pos="284"/>
              </w:tabs>
              <w:rPr>
                <w:sz w:val="22"/>
                <w:szCs w:val="22"/>
              </w:rPr>
            </w:pPr>
          </w:p>
        </w:tc>
        <w:tc>
          <w:tcPr>
            <w:tcW w:w="1984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14:paraId="2E6F4D10" w14:textId="77777777" w:rsidR="009708A2" w:rsidRDefault="009708A2" w:rsidP="009708A2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Лабораторный </w:t>
            </w:r>
          </w:p>
          <w:p w14:paraId="7EEC3C3F" w14:textId="77777777" w:rsidR="009708A2" w:rsidRDefault="009708A2" w:rsidP="009708A2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отдел, группа микробиологических исследований </w:t>
            </w:r>
          </w:p>
          <w:p w14:paraId="47D02A22" w14:textId="77777777" w:rsidR="009708A2" w:rsidRDefault="009708A2" w:rsidP="009708A2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(ул.Октябрьская,33,</w:t>
            </w:r>
          </w:p>
          <w:p w14:paraId="17ED2DE6" w14:textId="77777777" w:rsidR="009708A2" w:rsidRDefault="009708A2" w:rsidP="009708A2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г.Рогачёв</w:t>
            </w:r>
            <w:proofErr w:type="spellEnd"/>
            <w:r>
              <w:rPr>
                <w:sz w:val="22"/>
                <w:szCs w:val="22"/>
              </w:rPr>
              <w:t>, Гомельская область</w:t>
            </w:r>
          </w:p>
          <w:p w14:paraId="09B86063" w14:textId="77777777" w:rsidR="009708A2" w:rsidRPr="009F314E" w:rsidRDefault="009708A2" w:rsidP="007E15D7">
            <w:pPr>
              <w:tabs>
                <w:tab w:val="left" w:pos="284"/>
              </w:tabs>
              <w:rPr>
                <w:sz w:val="22"/>
                <w:szCs w:val="22"/>
              </w:rPr>
            </w:pPr>
          </w:p>
        </w:tc>
      </w:tr>
      <w:tr w:rsidR="009708A2" w:rsidRPr="009F314E" w14:paraId="47704AE0" w14:textId="01567821" w:rsidTr="00815E91">
        <w:trPr>
          <w:trHeight w:val="269"/>
        </w:trPr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8E18FB" w14:textId="1D32EE66" w:rsidR="009708A2" w:rsidRPr="009F314E" w:rsidRDefault="009708A2" w:rsidP="007E15D7">
            <w:pPr>
              <w:tabs>
                <w:tab w:val="left" w:pos="176"/>
                <w:tab w:val="left" w:pos="318"/>
                <w:tab w:val="left" w:pos="459"/>
              </w:tabs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6</w:t>
            </w:r>
            <w:r w:rsidRPr="009F314E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3</w:t>
            </w:r>
            <w:r w:rsidRPr="009F314E">
              <w:rPr>
                <w:sz w:val="22"/>
                <w:szCs w:val="22"/>
              </w:rPr>
              <w:t>*</w:t>
            </w:r>
          </w:p>
        </w:tc>
        <w:tc>
          <w:tcPr>
            <w:tcW w:w="1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A613D30" w14:textId="77777777" w:rsidR="009708A2" w:rsidRPr="009F314E" w:rsidRDefault="009708A2" w:rsidP="007E15D7">
            <w:pPr>
              <w:tabs>
                <w:tab w:val="left" w:pos="176"/>
                <w:tab w:val="left" w:pos="318"/>
                <w:tab w:val="left" w:pos="459"/>
              </w:tabs>
              <w:rPr>
                <w:sz w:val="22"/>
                <w:szCs w:val="22"/>
              </w:rPr>
            </w:pPr>
          </w:p>
        </w:tc>
        <w:tc>
          <w:tcPr>
            <w:tcW w:w="142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A998C20" w14:textId="77777777" w:rsidR="009708A2" w:rsidRPr="00E64F75" w:rsidRDefault="009708A2" w:rsidP="007E15D7">
            <w:pPr>
              <w:rPr>
                <w:sz w:val="22"/>
                <w:szCs w:val="22"/>
              </w:rPr>
            </w:pPr>
            <w:r w:rsidRPr="00E64F75">
              <w:rPr>
                <w:sz w:val="22"/>
                <w:szCs w:val="22"/>
              </w:rPr>
              <w:t>21.10/01.086</w:t>
            </w:r>
          </w:p>
          <w:p w14:paraId="4F751269" w14:textId="2FA16CC9" w:rsidR="009708A2" w:rsidRPr="00E64F75" w:rsidRDefault="009708A2" w:rsidP="007E15D7">
            <w:pPr>
              <w:rPr>
                <w:sz w:val="22"/>
                <w:szCs w:val="22"/>
              </w:rPr>
            </w:pPr>
            <w:r w:rsidRPr="00E64F75">
              <w:rPr>
                <w:sz w:val="22"/>
                <w:szCs w:val="22"/>
              </w:rPr>
              <w:t>21.20/01.86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5013EB" w14:textId="0C85D076" w:rsidR="009708A2" w:rsidRPr="009F314E" w:rsidRDefault="009708A2" w:rsidP="007E15D7">
            <w:pPr>
              <w:jc w:val="both"/>
              <w:rPr>
                <w:sz w:val="22"/>
                <w:szCs w:val="22"/>
              </w:rPr>
            </w:pPr>
            <w:proofErr w:type="spellStart"/>
            <w:r w:rsidRPr="009F314E">
              <w:rPr>
                <w:sz w:val="22"/>
                <w:szCs w:val="22"/>
              </w:rPr>
              <w:t>Enterobacteriacae</w:t>
            </w:r>
            <w:proofErr w:type="spellEnd"/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0190D0A" w14:textId="6BB6D47E" w:rsidR="009708A2" w:rsidRPr="009F314E" w:rsidRDefault="009708A2" w:rsidP="007E15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C161D57" w14:textId="164F02B2" w:rsidR="009708A2" w:rsidRPr="009F314E" w:rsidRDefault="009708A2" w:rsidP="007E15D7">
            <w:pPr>
              <w:tabs>
                <w:tab w:val="left" w:pos="284"/>
              </w:tabs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ГФ РБ Т.1п.2.6.13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14:paraId="6D4B4C5F" w14:textId="77777777" w:rsidR="009708A2" w:rsidRPr="009F314E" w:rsidRDefault="009708A2" w:rsidP="007E15D7">
            <w:pPr>
              <w:tabs>
                <w:tab w:val="left" w:pos="284"/>
              </w:tabs>
              <w:rPr>
                <w:sz w:val="22"/>
                <w:szCs w:val="22"/>
              </w:rPr>
            </w:pPr>
          </w:p>
        </w:tc>
      </w:tr>
      <w:tr w:rsidR="009708A2" w:rsidRPr="009F314E" w14:paraId="3973B569" w14:textId="7CBDD62A" w:rsidTr="00815E91">
        <w:trPr>
          <w:trHeight w:val="269"/>
        </w:trPr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2F0021" w14:textId="7564BF43" w:rsidR="009708A2" w:rsidRPr="009F314E" w:rsidRDefault="009708A2" w:rsidP="007E15D7">
            <w:pPr>
              <w:tabs>
                <w:tab w:val="left" w:pos="176"/>
                <w:tab w:val="left" w:pos="318"/>
                <w:tab w:val="left" w:pos="459"/>
              </w:tabs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6.4</w:t>
            </w:r>
            <w:r w:rsidRPr="009F314E">
              <w:rPr>
                <w:sz w:val="22"/>
                <w:szCs w:val="22"/>
              </w:rPr>
              <w:t>*</w:t>
            </w:r>
          </w:p>
        </w:tc>
        <w:tc>
          <w:tcPr>
            <w:tcW w:w="1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D24C6CE" w14:textId="77777777" w:rsidR="009708A2" w:rsidRPr="009F314E" w:rsidRDefault="009708A2" w:rsidP="007E15D7">
            <w:pPr>
              <w:tabs>
                <w:tab w:val="left" w:pos="176"/>
                <w:tab w:val="left" w:pos="318"/>
                <w:tab w:val="left" w:pos="459"/>
              </w:tabs>
              <w:rPr>
                <w:sz w:val="22"/>
                <w:szCs w:val="22"/>
              </w:rPr>
            </w:pPr>
          </w:p>
        </w:tc>
        <w:tc>
          <w:tcPr>
            <w:tcW w:w="142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F16E47B" w14:textId="77777777" w:rsidR="009708A2" w:rsidRPr="00E64F75" w:rsidRDefault="009708A2" w:rsidP="007E15D7">
            <w:pPr>
              <w:rPr>
                <w:sz w:val="22"/>
                <w:szCs w:val="22"/>
              </w:rPr>
            </w:pPr>
            <w:r w:rsidRPr="00E64F75">
              <w:rPr>
                <w:sz w:val="22"/>
                <w:szCs w:val="22"/>
              </w:rPr>
              <w:t>21.10/01.086</w:t>
            </w:r>
          </w:p>
          <w:p w14:paraId="16EBBE5B" w14:textId="2C4842F6" w:rsidR="009708A2" w:rsidRPr="00E64F75" w:rsidRDefault="009708A2" w:rsidP="007E15D7">
            <w:pPr>
              <w:rPr>
                <w:sz w:val="22"/>
                <w:szCs w:val="22"/>
              </w:rPr>
            </w:pPr>
            <w:r w:rsidRPr="00E64F75">
              <w:rPr>
                <w:sz w:val="22"/>
                <w:szCs w:val="22"/>
              </w:rPr>
              <w:t>21.20/01.86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F263A6" w14:textId="6D177A3E" w:rsidR="009708A2" w:rsidRPr="009F314E" w:rsidRDefault="009708A2" w:rsidP="007E15D7">
            <w:pPr>
              <w:jc w:val="both"/>
              <w:rPr>
                <w:sz w:val="22"/>
                <w:szCs w:val="22"/>
              </w:rPr>
            </w:pPr>
            <w:proofErr w:type="spellStart"/>
            <w:r w:rsidRPr="009F314E">
              <w:rPr>
                <w:sz w:val="22"/>
                <w:szCs w:val="22"/>
              </w:rPr>
              <w:t>Рseudomonаs</w:t>
            </w:r>
            <w:proofErr w:type="spellEnd"/>
            <w:r w:rsidRPr="009F314E">
              <w:rPr>
                <w:sz w:val="22"/>
                <w:szCs w:val="22"/>
              </w:rPr>
              <w:t xml:space="preserve"> </w:t>
            </w:r>
            <w:proofErr w:type="spellStart"/>
            <w:r w:rsidRPr="009F314E">
              <w:rPr>
                <w:sz w:val="22"/>
                <w:szCs w:val="22"/>
              </w:rPr>
              <w:t>аeruginosa</w:t>
            </w:r>
            <w:proofErr w:type="spellEnd"/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9E5D928" w14:textId="77777777" w:rsidR="009708A2" w:rsidRPr="009F314E" w:rsidRDefault="009708A2" w:rsidP="007E15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1C8A520" w14:textId="42AA69BC" w:rsidR="009708A2" w:rsidRPr="009F314E" w:rsidRDefault="009708A2" w:rsidP="007E15D7">
            <w:pPr>
              <w:tabs>
                <w:tab w:val="left" w:pos="284"/>
              </w:tabs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ГФ РБ Т.1п.2.6.13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14:paraId="19CE062A" w14:textId="77777777" w:rsidR="009708A2" w:rsidRPr="009F314E" w:rsidRDefault="009708A2" w:rsidP="007E15D7">
            <w:pPr>
              <w:tabs>
                <w:tab w:val="left" w:pos="284"/>
              </w:tabs>
              <w:rPr>
                <w:sz w:val="22"/>
                <w:szCs w:val="22"/>
              </w:rPr>
            </w:pPr>
          </w:p>
        </w:tc>
      </w:tr>
      <w:tr w:rsidR="009708A2" w:rsidRPr="009F314E" w14:paraId="18F84124" w14:textId="0FCF4B4F" w:rsidTr="00815E91">
        <w:trPr>
          <w:trHeight w:val="269"/>
        </w:trPr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E6C5BB" w14:textId="0AF326D0" w:rsidR="009708A2" w:rsidRPr="009F314E" w:rsidRDefault="009708A2" w:rsidP="007E15D7">
            <w:pPr>
              <w:tabs>
                <w:tab w:val="left" w:pos="176"/>
                <w:tab w:val="left" w:pos="318"/>
                <w:tab w:val="left" w:pos="459"/>
              </w:tabs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6</w:t>
            </w:r>
            <w:r w:rsidRPr="009F314E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5</w:t>
            </w:r>
            <w:r w:rsidRPr="009F314E">
              <w:rPr>
                <w:sz w:val="22"/>
                <w:szCs w:val="22"/>
              </w:rPr>
              <w:t>*</w:t>
            </w:r>
          </w:p>
        </w:tc>
        <w:tc>
          <w:tcPr>
            <w:tcW w:w="1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3C83A7" w14:textId="77777777" w:rsidR="009708A2" w:rsidRPr="009F314E" w:rsidRDefault="009708A2" w:rsidP="007E15D7">
            <w:pPr>
              <w:tabs>
                <w:tab w:val="left" w:pos="176"/>
                <w:tab w:val="left" w:pos="318"/>
                <w:tab w:val="left" w:pos="459"/>
              </w:tabs>
              <w:rPr>
                <w:sz w:val="22"/>
                <w:szCs w:val="22"/>
              </w:rPr>
            </w:pPr>
          </w:p>
        </w:tc>
        <w:tc>
          <w:tcPr>
            <w:tcW w:w="142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F10D810" w14:textId="77777777" w:rsidR="009708A2" w:rsidRPr="00E64F75" w:rsidRDefault="009708A2" w:rsidP="007E15D7">
            <w:pPr>
              <w:rPr>
                <w:sz w:val="22"/>
                <w:szCs w:val="22"/>
              </w:rPr>
            </w:pPr>
            <w:r w:rsidRPr="00E64F75">
              <w:rPr>
                <w:sz w:val="22"/>
                <w:szCs w:val="22"/>
              </w:rPr>
              <w:t>21.10/01.086</w:t>
            </w:r>
          </w:p>
          <w:p w14:paraId="45938D03" w14:textId="543DC0A4" w:rsidR="009708A2" w:rsidRPr="00E64F75" w:rsidRDefault="009708A2" w:rsidP="007E15D7">
            <w:pPr>
              <w:rPr>
                <w:sz w:val="22"/>
                <w:szCs w:val="22"/>
              </w:rPr>
            </w:pPr>
            <w:r w:rsidRPr="00E64F75">
              <w:rPr>
                <w:sz w:val="22"/>
                <w:szCs w:val="22"/>
              </w:rPr>
              <w:t>21.20/01.86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9582EE" w14:textId="03ED4616" w:rsidR="009708A2" w:rsidRPr="009F314E" w:rsidRDefault="009708A2" w:rsidP="007E15D7">
            <w:pPr>
              <w:jc w:val="both"/>
              <w:rPr>
                <w:sz w:val="22"/>
                <w:szCs w:val="22"/>
              </w:rPr>
            </w:pPr>
            <w:proofErr w:type="spellStart"/>
            <w:proofErr w:type="gramStart"/>
            <w:r w:rsidRPr="009F314E">
              <w:rPr>
                <w:sz w:val="22"/>
                <w:szCs w:val="22"/>
              </w:rPr>
              <w:t>S.aureus</w:t>
            </w:r>
            <w:proofErr w:type="spellEnd"/>
            <w:proofErr w:type="gramEnd"/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ACCD24F" w14:textId="77777777" w:rsidR="009708A2" w:rsidRPr="009F314E" w:rsidRDefault="009708A2" w:rsidP="007E15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EACDF1E" w14:textId="40A6764F" w:rsidR="009708A2" w:rsidRPr="009F314E" w:rsidRDefault="009708A2" w:rsidP="007E15D7">
            <w:pPr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ГФ РБ Т.1п.2.6.13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14:paraId="1E88C535" w14:textId="77777777" w:rsidR="009708A2" w:rsidRPr="009F314E" w:rsidRDefault="009708A2" w:rsidP="007E15D7">
            <w:pPr>
              <w:rPr>
                <w:sz w:val="22"/>
                <w:szCs w:val="22"/>
              </w:rPr>
            </w:pPr>
          </w:p>
        </w:tc>
      </w:tr>
      <w:tr w:rsidR="009708A2" w:rsidRPr="009F314E" w14:paraId="1B78F0B4" w14:textId="00023BE1" w:rsidTr="00815E91">
        <w:trPr>
          <w:trHeight w:val="269"/>
        </w:trPr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DF4F10" w14:textId="7D8B4541" w:rsidR="009708A2" w:rsidRPr="009F314E" w:rsidRDefault="009708A2" w:rsidP="007E15D7">
            <w:pPr>
              <w:tabs>
                <w:tab w:val="left" w:pos="176"/>
                <w:tab w:val="left" w:pos="318"/>
                <w:tab w:val="left" w:pos="459"/>
              </w:tabs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6</w:t>
            </w:r>
            <w:r w:rsidRPr="009F314E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6</w:t>
            </w:r>
            <w:r w:rsidRPr="009F314E">
              <w:rPr>
                <w:sz w:val="22"/>
                <w:szCs w:val="22"/>
              </w:rPr>
              <w:t>*</w:t>
            </w:r>
          </w:p>
        </w:tc>
        <w:tc>
          <w:tcPr>
            <w:tcW w:w="1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7E91950" w14:textId="77777777" w:rsidR="009708A2" w:rsidRPr="009F314E" w:rsidRDefault="009708A2" w:rsidP="007E15D7">
            <w:pPr>
              <w:tabs>
                <w:tab w:val="left" w:pos="176"/>
                <w:tab w:val="left" w:pos="318"/>
                <w:tab w:val="left" w:pos="459"/>
              </w:tabs>
              <w:rPr>
                <w:sz w:val="22"/>
                <w:szCs w:val="22"/>
              </w:rPr>
            </w:pPr>
          </w:p>
        </w:tc>
        <w:tc>
          <w:tcPr>
            <w:tcW w:w="142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47AACE1" w14:textId="77777777" w:rsidR="009708A2" w:rsidRPr="00E64F75" w:rsidRDefault="009708A2" w:rsidP="007E15D7">
            <w:pPr>
              <w:rPr>
                <w:sz w:val="22"/>
                <w:szCs w:val="22"/>
              </w:rPr>
            </w:pPr>
            <w:r w:rsidRPr="00E64F75">
              <w:rPr>
                <w:sz w:val="22"/>
                <w:szCs w:val="22"/>
              </w:rPr>
              <w:t>21.10/01.086</w:t>
            </w:r>
          </w:p>
          <w:p w14:paraId="247CFFAF" w14:textId="7146E231" w:rsidR="009708A2" w:rsidRPr="00E64F75" w:rsidRDefault="009708A2" w:rsidP="007E15D7">
            <w:pPr>
              <w:rPr>
                <w:sz w:val="22"/>
                <w:szCs w:val="22"/>
              </w:rPr>
            </w:pPr>
            <w:r w:rsidRPr="00E64F75">
              <w:rPr>
                <w:sz w:val="22"/>
                <w:szCs w:val="22"/>
              </w:rPr>
              <w:t>21.20/01.86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69AC72" w14:textId="18A9D687" w:rsidR="009708A2" w:rsidRPr="009F314E" w:rsidRDefault="009708A2" w:rsidP="007E15D7">
            <w:pPr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Общее количество грибов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3098361" w14:textId="77777777" w:rsidR="009708A2" w:rsidRPr="009F314E" w:rsidRDefault="009708A2" w:rsidP="007E15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F0204A4" w14:textId="06E81B35" w:rsidR="009708A2" w:rsidRPr="009F314E" w:rsidRDefault="009708A2" w:rsidP="007E15D7">
            <w:pPr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ГФ РБ Т.1 п.2.6.12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14:paraId="70BFCE00" w14:textId="77777777" w:rsidR="009708A2" w:rsidRPr="009F314E" w:rsidRDefault="009708A2" w:rsidP="007E15D7">
            <w:pPr>
              <w:rPr>
                <w:sz w:val="22"/>
                <w:szCs w:val="22"/>
              </w:rPr>
            </w:pPr>
          </w:p>
        </w:tc>
      </w:tr>
      <w:tr w:rsidR="009708A2" w:rsidRPr="009F314E" w14:paraId="6B4D8AA0" w14:textId="094EB6BD" w:rsidTr="00815E91">
        <w:trPr>
          <w:trHeight w:val="269"/>
        </w:trPr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4F77BA" w14:textId="3254910B" w:rsidR="009708A2" w:rsidRPr="009F314E" w:rsidRDefault="009708A2" w:rsidP="007E15D7">
            <w:pPr>
              <w:tabs>
                <w:tab w:val="left" w:pos="176"/>
                <w:tab w:val="left" w:pos="318"/>
                <w:tab w:val="left" w:pos="459"/>
              </w:tabs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6.7</w:t>
            </w:r>
            <w:r w:rsidRPr="009F314E">
              <w:rPr>
                <w:sz w:val="22"/>
                <w:szCs w:val="22"/>
              </w:rPr>
              <w:t>*</w:t>
            </w:r>
          </w:p>
        </w:tc>
        <w:tc>
          <w:tcPr>
            <w:tcW w:w="1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BB0EB46" w14:textId="77777777" w:rsidR="009708A2" w:rsidRPr="009F314E" w:rsidRDefault="009708A2" w:rsidP="007E15D7">
            <w:pPr>
              <w:tabs>
                <w:tab w:val="left" w:pos="176"/>
                <w:tab w:val="left" w:pos="318"/>
                <w:tab w:val="left" w:pos="459"/>
              </w:tabs>
              <w:rPr>
                <w:sz w:val="22"/>
                <w:szCs w:val="22"/>
              </w:rPr>
            </w:pPr>
          </w:p>
        </w:tc>
        <w:tc>
          <w:tcPr>
            <w:tcW w:w="142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7CEFB75" w14:textId="77777777" w:rsidR="009708A2" w:rsidRPr="00E64F75" w:rsidRDefault="009708A2" w:rsidP="007E15D7">
            <w:pPr>
              <w:rPr>
                <w:sz w:val="22"/>
                <w:szCs w:val="22"/>
              </w:rPr>
            </w:pPr>
            <w:r w:rsidRPr="00E64F75">
              <w:rPr>
                <w:sz w:val="22"/>
                <w:szCs w:val="22"/>
              </w:rPr>
              <w:t>21.10/01.086</w:t>
            </w:r>
          </w:p>
          <w:p w14:paraId="1D3E8199" w14:textId="3A9199F6" w:rsidR="009708A2" w:rsidRPr="00E64F75" w:rsidRDefault="009708A2" w:rsidP="007E15D7">
            <w:pPr>
              <w:rPr>
                <w:sz w:val="22"/>
                <w:szCs w:val="22"/>
              </w:rPr>
            </w:pPr>
            <w:r w:rsidRPr="00E64F75">
              <w:rPr>
                <w:sz w:val="22"/>
                <w:szCs w:val="22"/>
              </w:rPr>
              <w:t>21.20/01.86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FE81A9" w14:textId="6CA4843C" w:rsidR="009708A2" w:rsidRPr="009F314E" w:rsidRDefault="009708A2" w:rsidP="007E15D7">
            <w:pPr>
              <w:jc w:val="both"/>
              <w:rPr>
                <w:sz w:val="22"/>
                <w:szCs w:val="22"/>
              </w:rPr>
            </w:pPr>
            <w:proofErr w:type="spellStart"/>
            <w:proofErr w:type="gramStart"/>
            <w:r w:rsidRPr="009F314E">
              <w:rPr>
                <w:sz w:val="22"/>
                <w:szCs w:val="22"/>
              </w:rPr>
              <w:t>E.с</w:t>
            </w:r>
            <w:proofErr w:type="gramEnd"/>
            <w:r w:rsidRPr="009F314E">
              <w:rPr>
                <w:sz w:val="22"/>
                <w:szCs w:val="22"/>
              </w:rPr>
              <w:t>oli</w:t>
            </w:r>
            <w:proofErr w:type="spellEnd"/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BC0D0EA" w14:textId="77777777" w:rsidR="009708A2" w:rsidRPr="009F314E" w:rsidRDefault="009708A2" w:rsidP="007E15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F1B7468" w14:textId="5D96AC02" w:rsidR="009708A2" w:rsidRPr="009F314E" w:rsidRDefault="009708A2" w:rsidP="007E15D7">
            <w:pPr>
              <w:tabs>
                <w:tab w:val="left" w:pos="284"/>
              </w:tabs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ГФ РБ Т.1п.2.6.13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14:paraId="2BC51EBE" w14:textId="77777777" w:rsidR="009708A2" w:rsidRPr="009F314E" w:rsidRDefault="009708A2" w:rsidP="007E15D7">
            <w:pPr>
              <w:tabs>
                <w:tab w:val="left" w:pos="284"/>
              </w:tabs>
              <w:rPr>
                <w:sz w:val="22"/>
                <w:szCs w:val="22"/>
              </w:rPr>
            </w:pPr>
          </w:p>
        </w:tc>
      </w:tr>
      <w:tr w:rsidR="009708A2" w:rsidRPr="009F314E" w14:paraId="71EB430E" w14:textId="44392DB3" w:rsidTr="00815E91">
        <w:trPr>
          <w:trHeight w:val="45"/>
        </w:trPr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C86886" w14:textId="6849269A" w:rsidR="009708A2" w:rsidRPr="009F314E" w:rsidRDefault="009708A2" w:rsidP="007E15D7">
            <w:pPr>
              <w:tabs>
                <w:tab w:val="left" w:pos="176"/>
                <w:tab w:val="left" w:pos="318"/>
                <w:tab w:val="left" w:pos="459"/>
              </w:tabs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6.8</w:t>
            </w:r>
            <w:r w:rsidRPr="009F314E">
              <w:rPr>
                <w:sz w:val="22"/>
                <w:szCs w:val="22"/>
              </w:rPr>
              <w:t>*</w:t>
            </w:r>
          </w:p>
        </w:tc>
        <w:tc>
          <w:tcPr>
            <w:tcW w:w="1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D5EB0F9" w14:textId="1180AA90" w:rsidR="009708A2" w:rsidRPr="009F314E" w:rsidRDefault="009708A2" w:rsidP="007E15D7">
            <w:pPr>
              <w:tabs>
                <w:tab w:val="left" w:pos="176"/>
                <w:tab w:val="left" w:pos="318"/>
                <w:tab w:val="left" w:pos="459"/>
              </w:tabs>
              <w:rPr>
                <w:sz w:val="22"/>
                <w:szCs w:val="22"/>
              </w:rPr>
            </w:pPr>
          </w:p>
        </w:tc>
        <w:tc>
          <w:tcPr>
            <w:tcW w:w="142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CB73464" w14:textId="77777777" w:rsidR="009708A2" w:rsidRPr="00E64F75" w:rsidRDefault="009708A2" w:rsidP="007E15D7">
            <w:pPr>
              <w:rPr>
                <w:sz w:val="22"/>
                <w:szCs w:val="22"/>
              </w:rPr>
            </w:pPr>
            <w:r w:rsidRPr="00E64F75">
              <w:rPr>
                <w:sz w:val="22"/>
                <w:szCs w:val="22"/>
              </w:rPr>
              <w:t>21.10/01.086</w:t>
            </w:r>
          </w:p>
          <w:p w14:paraId="44B8278F" w14:textId="1B61D9A4" w:rsidR="009708A2" w:rsidRPr="00E64F75" w:rsidRDefault="009708A2" w:rsidP="007E15D7">
            <w:pPr>
              <w:rPr>
                <w:sz w:val="22"/>
                <w:szCs w:val="22"/>
              </w:rPr>
            </w:pPr>
            <w:r w:rsidRPr="00E64F75">
              <w:rPr>
                <w:sz w:val="22"/>
                <w:szCs w:val="22"/>
              </w:rPr>
              <w:t>21.20/01.86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D27063" w14:textId="2028FC23" w:rsidR="009708A2" w:rsidRPr="009F314E" w:rsidRDefault="009708A2" w:rsidP="007E15D7">
            <w:pPr>
              <w:jc w:val="both"/>
              <w:rPr>
                <w:sz w:val="22"/>
                <w:szCs w:val="22"/>
              </w:rPr>
            </w:pPr>
            <w:proofErr w:type="spellStart"/>
            <w:r w:rsidRPr="009F314E">
              <w:rPr>
                <w:sz w:val="22"/>
                <w:szCs w:val="22"/>
              </w:rPr>
              <w:t>Salmonella</w:t>
            </w:r>
            <w:proofErr w:type="spellEnd"/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F2E8532" w14:textId="666B3A96" w:rsidR="009708A2" w:rsidRPr="009F314E" w:rsidRDefault="009708A2" w:rsidP="007E15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6B892FA" w14:textId="24145E8D" w:rsidR="009708A2" w:rsidRPr="009F314E" w:rsidRDefault="009708A2" w:rsidP="007E15D7">
            <w:pPr>
              <w:tabs>
                <w:tab w:val="left" w:pos="284"/>
              </w:tabs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ГФ РБ Т.1п.2.6.13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14:paraId="609AFB3A" w14:textId="77777777" w:rsidR="009708A2" w:rsidRPr="009F314E" w:rsidRDefault="009708A2" w:rsidP="007E15D7">
            <w:pPr>
              <w:tabs>
                <w:tab w:val="left" w:pos="284"/>
              </w:tabs>
              <w:rPr>
                <w:sz w:val="22"/>
                <w:szCs w:val="22"/>
              </w:rPr>
            </w:pPr>
          </w:p>
        </w:tc>
      </w:tr>
      <w:tr w:rsidR="009708A2" w:rsidRPr="00E64F75" w14:paraId="658CFE09" w14:textId="34A4B9B0" w:rsidTr="00815E91">
        <w:trPr>
          <w:trHeight w:val="1481"/>
        </w:trPr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F2D1F3" w14:textId="52ACAB63" w:rsidR="009708A2" w:rsidRPr="00E64F75" w:rsidRDefault="009708A2" w:rsidP="007E15D7">
            <w:pPr>
              <w:tabs>
                <w:tab w:val="left" w:pos="176"/>
                <w:tab w:val="left" w:pos="318"/>
                <w:tab w:val="left" w:pos="459"/>
              </w:tabs>
              <w:jc w:val="both"/>
              <w:rPr>
                <w:sz w:val="22"/>
                <w:szCs w:val="22"/>
              </w:rPr>
            </w:pPr>
            <w:r w:rsidRPr="00E64F75">
              <w:rPr>
                <w:sz w:val="22"/>
                <w:szCs w:val="22"/>
              </w:rPr>
              <w:t>26.9*</w:t>
            </w:r>
          </w:p>
        </w:tc>
        <w:tc>
          <w:tcPr>
            <w:tcW w:w="1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6D1D1B" w14:textId="77777777" w:rsidR="009708A2" w:rsidRPr="00E64F75" w:rsidRDefault="009708A2" w:rsidP="007E15D7">
            <w:pPr>
              <w:tabs>
                <w:tab w:val="left" w:pos="176"/>
                <w:tab w:val="left" w:pos="318"/>
                <w:tab w:val="left" w:pos="459"/>
              </w:tabs>
              <w:rPr>
                <w:sz w:val="22"/>
                <w:szCs w:val="22"/>
              </w:rPr>
            </w:pPr>
          </w:p>
        </w:tc>
        <w:tc>
          <w:tcPr>
            <w:tcW w:w="142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49F1196" w14:textId="77777777" w:rsidR="009708A2" w:rsidRPr="00E64F75" w:rsidRDefault="009708A2" w:rsidP="007E15D7">
            <w:pPr>
              <w:rPr>
                <w:sz w:val="22"/>
                <w:szCs w:val="22"/>
              </w:rPr>
            </w:pPr>
            <w:r w:rsidRPr="00E64F75">
              <w:rPr>
                <w:sz w:val="22"/>
                <w:szCs w:val="22"/>
              </w:rPr>
              <w:t>21.10/01.086</w:t>
            </w:r>
          </w:p>
          <w:p w14:paraId="4702A01A" w14:textId="0572757F" w:rsidR="009708A2" w:rsidRPr="00E64F75" w:rsidRDefault="009708A2" w:rsidP="007E15D7">
            <w:pPr>
              <w:rPr>
                <w:sz w:val="22"/>
                <w:szCs w:val="22"/>
              </w:rPr>
            </w:pPr>
            <w:r w:rsidRPr="00E64F75">
              <w:rPr>
                <w:sz w:val="22"/>
                <w:szCs w:val="22"/>
              </w:rPr>
              <w:t>21.20/01.86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C4D2B2" w14:textId="56D8418D" w:rsidR="009708A2" w:rsidRPr="00E64F75" w:rsidRDefault="009708A2" w:rsidP="007E15D7">
            <w:pPr>
              <w:jc w:val="both"/>
              <w:rPr>
                <w:sz w:val="22"/>
                <w:szCs w:val="22"/>
              </w:rPr>
            </w:pPr>
            <w:proofErr w:type="spellStart"/>
            <w:r w:rsidRPr="00E64F75">
              <w:rPr>
                <w:sz w:val="22"/>
                <w:szCs w:val="22"/>
              </w:rPr>
              <w:t>Стеpильность</w:t>
            </w:r>
            <w:proofErr w:type="spellEnd"/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D3DAEA" w14:textId="77777777" w:rsidR="009708A2" w:rsidRPr="00E64F75" w:rsidRDefault="009708A2" w:rsidP="007E15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9824490" w14:textId="4157A819" w:rsidR="009708A2" w:rsidRPr="00E64F75" w:rsidRDefault="009708A2" w:rsidP="007E15D7">
            <w:pPr>
              <w:tabs>
                <w:tab w:val="left" w:pos="284"/>
              </w:tabs>
              <w:rPr>
                <w:sz w:val="22"/>
                <w:szCs w:val="22"/>
              </w:rPr>
            </w:pPr>
            <w:r w:rsidRPr="00E64F75">
              <w:rPr>
                <w:sz w:val="22"/>
                <w:szCs w:val="22"/>
              </w:rPr>
              <w:t>ГФ РБ. Т.1 п.2.6.1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E7451B5" w14:textId="77777777" w:rsidR="009708A2" w:rsidRPr="00E64F75" w:rsidRDefault="009708A2" w:rsidP="007E15D7">
            <w:pPr>
              <w:tabs>
                <w:tab w:val="left" w:pos="284"/>
              </w:tabs>
              <w:rPr>
                <w:sz w:val="22"/>
                <w:szCs w:val="22"/>
              </w:rPr>
            </w:pPr>
          </w:p>
        </w:tc>
      </w:tr>
    </w:tbl>
    <w:p w14:paraId="5E0FEBFB" w14:textId="77777777" w:rsidR="00F5403F" w:rsidRDefault="00F5403F">
      <w:pPr>
        <w:rPr>
          <w:sz w:val="22"/>
          <w:szCs w:val="22"/>
        </w:rPr>
      </w:pPr>
    </w:p>
    <w:p w14:paraId="65C1027A" w14:textId="77777777" w:rsidR="002F75C6" w:rsidRDefault="002F75C6">
      <w:pPr>
        <w:rPr>
          <w:sz w:val="22"/>
          <w:szCs w:val="22"/>
        </w:rPr>
      </w:pPr>
    </w:p>
    <w:p w14:paraId="39A6810D" w14:textId="77777777" w:rsidR="002F75C6" w:rsidRDefault="002F75C6">
      <w:pPr>
        <w:rPr>
          <w:sz w:val="22"/>
          <w:szCs w:val="22"/>
        </w:rPr>
      </w:pPr>
    </w:p>
    <w:p w14:paraId="012ABC3B" w14:textId="77777777" w:rsidR="002F75C6" w:rsidRDefault="002F75C6">
      <w:pPr>
        <w:rPr>
          <w:sz w:val="22"/>
          <w:szCs w:val="22"/>
        </w:rPr>
      </w:pPr>
    </w:p>
    <w:p w14:paraId="15299802" w14:textId="77777777" w:rsidR="002F75C6" w:rsidRPr="00E64F75" w:rsidRDefault="002F75C6">
      <w:pPr>
        <w:rPr>
          <w:sz w:val="22"/>
          <w:szCs w:val="22"/>
        </w:rPr>
      </w:pPr>
    </w:p>
    <w:tbl>
      <w:tblPr>
        <w:tblpPr w:leftFromText="180" w:rightFromText="180" w:vertAnchor="text" w:tblpX="353" w:tblpY="1"/>
        <w:tblOverlap w:val="never"/>
        <w:tblW w:w="14467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26"/>
        <w:gridCol w:w="17"/>
        <w:gridCol w:w="1968"/>
        <w:gridCol w:w="1417"/>
        <w:gridCol w:w="2835"/>
        <w:gridCol w:w="17"/>
        <w:gridCol w:w="2535"/>
        <w:gridCol w:w="16"/>
        <w:gridCol w:w="2535"/>
        <w:gridCol w:w="17"/>
        <w:gridCol w:w="1968"/>
        <w:gridCol w:w="16"/>
      </w:tblGrid>
      <w:tr w:rsidR="006A6100" w:rsidRPr="00E64F75" w14:paraId="2E0210CC" w14:textId="3AB01547" w:rsidTr="00E64F75">
        <w:trPr>
          <w:trHeight w:val="269"/>
        </w:trPr>
        <w:tc>
          <w:tcPr>
            <w:tcW w:w="114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4B3342" w14:textId="63951A9F" w:rsidR="006A6100" w:rsidRPr="00E64F75" w:rsidRDefault="006A6100" w:rsidP="00E64F75">
            <w:pPr>
              <w:jc w:val="both"/>
              <w:rPr>
                <w:sz w:val="22"/>
                <w:szCs w:val="22"/>
              </w:rPr>
            </w:pPr>
            <w:r w:rsidRPr="00E64F75">
              <w:rPr>
                <w:sz w:val="22"/>
                <w:szCs w:val="22"/>
              </w:rPr>
              <w:t>27.1</w:t>
            </w:r>
          </w:p>
          <w:p w14:paraId="7FFA39F3" w14:textId="77777777" w:rsidR="006A6100" w:rsidRPr="00E64F75" w:rsidRDefault="006A6100" w:rsidP="00E64F75">
            <w:pPr>
              <w:jc w:val="both"/>
              <w:rPr>
                <w:sz w:val="22"/>
                <w:szCs w:val="22"/>
              </w:rPr>
            </w:pPr>
            <w:r w:rsidRPr="00E64F75">
              <w:rPr>
                <w:sz w:val="22"/>
                <w:szCs w:val="22"/>
              </w:rPr>
              <w:t>***</w:t>
            </w:r>
          </w:p>
          <w:p w14:paraId="0D2FE7E7" w14:textId="77777777" w:rsidR="006A6100" w:rsidRPr="00E64F75" w:rsidRDefault="006A6100" w:rsidP="00E64F75">
            <w:pPr>
              <w:jc w:val="both"/>
              <w:rPr>
                <w:sz w:val="22"/>
                <w:szCs w:val="22"/>
              </w:rPr>
            </w:pPr>
          </w:p>
          <w:p w14:paraId="15272444" w14:textId="77777777" w:rsidR="006A6100" w:rsidRPr="00E64F75" w:rsidRDefault="006A6100" w:rsidP="00E64F75">
            <w:pPr>
              <w:tabs>
                <w:tab w:val="left" w:pos="176"/>
                <w:tab w:val="left" w:pos="318"/>
                <w:tab w:val="left" w:pos="459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14:paraId="19A6FF3A" w14:textId="20756CEC" w:rsidR="006A6100" w:rsidRPr="00E64F75" w:rsidRDefault="006A6100" w:rsidP="00E64F75">
            <w:pPr>
              <w:rPr>
                <w:sz w:val="22"/>
                <w:szCs w:val="22"/>
              </w:rPr>
            </w:pPr>
            <w:r w:rsidRPr="00E64F75">
              <w:rPr>
                <w:sz w:val="22"/>
                <w:szCs w:val="22"/>
              </w:rPr>
              <w:t xml:space="preserve">Изделия медицинского назначения, шовный, перевязочный материал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69A023A" w14:textId="235DE196" w:rsidR="006A6100" w:rsidRPr="00E64F75" w:rsidRDefault="006A6100" w:rsidP="00E64F75">
            <w:pPr>
              <w:jc w:val="both"/>
              <w:rPr>
                <w:sz w:val="22"/>
                <w:szCs w:val="22"/>
              </w:rPr>
            </w:pPr>
            <w:r w:rsidRPr="00E64F75">
              <w:rPr>
                <w:sz w:val="22"/>
                <w:szCs w:val="22"/>
              </w:rPr>
              <w:t>32.50/42.000</w:t>
            </w:r>
          </w:p>
        </w:tc>
        <w:tc>
          <w:tcPr>
            <w:tcW w:w="285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D5440B6" w14:textId="3E2C1AE7" w:rsidR="006A6100" w:rsidRPr="00E64F75" w:rsidRDefault="006A6100" w:rsidP="00E64F75">
            <w:pPr>
              <w:jc w:val="both"/>
              <w:rPr>
                <w:sz w:val="22"/>
                <w:szCs w:val="22"/>
              </w:rPr>
            </w:pPr>
            <w:r w:rsidRPr="00E64F75">
              <w:rPr>
                <w:sz w:val="22"/>
                <w:szCs w:val="22"/>
              </w:rPr>
              <w:t>Отбор проб</w:t>
            </w:r>
          </w:p>
        </w:tc>
        <w:tc>
          <w:tcPr>
            <w:tcW w:w="2551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02BDF7D" w14:textId="77777777" w:rsidR="006A6100" w:rsidRPr="00E64F75" w:rsidRDefault="006A6100" w:rsidP="00E64F75">
            <w:pPr>
              <w:jc w:val="both"/>
              <w:rPr>
                <w:sz w:val="22"/>
                <w:szCs w:val="22"/>
              </w:rPr>
            </w:pPr>
            <w:r w:rsidRPr="00E64F75">
              <w:rPr>
                <w:sz w:val="22"/>
                <w:szCs w:val="22"/>
              </w:rPr>
              <w:t>Инструкция 4.2.10-22-1-2006, утв. Постановление ГГСВ РБ 28.01.2006 № 7</w:t>
            </w:r>
          </w:p>
          <w:p w14:paraId="3443778F" w14:textId="7D3F897A" w:rsidR="006A6100" w:rsidRPr="00E64F75" w:rsidRDefault="006A6100" w:rsidP="00E64F75">
            <w:pPr>
              <w:jc w:val="both"/>
              <w:rPr>
                <w:sz w:val="22"/>
                <w:szCs w:val="22"/>
              </w:rPr>
            </w:pPr>
            <w:r w:rsidRPr="00E64F75">
              <w:rPr>
                <w:sz w:val="22"/>
                <w:szCs w:val="22"/>
              </w:rPr>
              <w:t>ГОСТ 31214-2016</w:t>
            </w:r>
          </w:p>
        </w:tc>
        <w:tc>
          <w:tcPr>
            <w:tcW w:w="255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FB6CE43" w14:textId="77777777" w:rsidR="006A6100" w:rsidRPr="00E64F75" w:rsidRDefault="006A6100" w:rsidP="00E64F75">
            <w:pPr>
              <w:tabs>
                <w:tab w:val="left" w:pos="284"/>
              </w:tabs>
              <w:ind w:left="77"/>
              <w:rPr>
                <w:sz w:val="22"/>
                <w:szCs w:val="22"/>
              </w:rPr>
            </w:pPr>
            <w:r w:rsidRPr="00E64F75">
              <w:rPr>
                <w:sz w:val="22"/>
                <w:szCs w:val="22"/>
              </w:rPr>
              <w:t>Инструкция 4.2.10-22-1-2006, утв. Постановление ГГСВ РБ 28.01.2006 № 7</w:t>
            </w:r>
          </w:p>
          <w:p w14:paraId="1B4E82F1" w14:textId="3313B5E9" w:rsidR="006A6100" w:rsidRPr="00E64F75" w:rsidRDefault="006A6100" w:rsidP="00E64F75">
            <w:pPr>
              <w:tabs>
                <w:tab w:val="left" w:pos="284"/>
              </w:tabs>
              <w:ind w:left="77"/>
              <w:rPr>
                <w:sz w:val="22"/>
                <w:szCs w:val="22"/>
              </w:rPr>
            </w:pPr>
            <w:r w:rsidRPr="00E64F75">
              <w:rPr>
                <w:sz w:val="22"/>
                <w:szCs w:val="22"/>
              </w:rPr>
              <w:t>ГОСТ 31214-2016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3C2366F" w14:textId="77777777" w:rsidR="009708A2" w:rsidRDefault="009708A2" w:rsidP="009708A2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Лабораторный </w:t>
            </w:r>
          </w:p>
          <w:p w14:paraId="3CAF1093" w14:textId="77777777" w:rsidR="009708A2" w:rsidRDefault="009708A2" w:rsidP="009708A2">
            <w:pPr>
              <w:spacing w:line="216" w:lineRule="auto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отдел ,</w:t>
            </w:r>
            <w:proofErr w:type="gramEnd"/>
            <w:r>
              <w:rPr>
                <w:sz w:val="22"/>
                <w:szCs w:val="22"/>
              </w:rPr>
              <w:t xml:space="preserve"> отдел гигиены, отдел эпидемиологии</w:t>
            </w:r>
          </w:p>
          <w:p w14:paraId="231B9F7C" w14:textId="77777777" w:rsidR="009708A2" w:rsidRDefault="009708A2" w:rsidP="009708A2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(ул.Октябрьская,33,</w:t>
            </w:r>
          </w:p>
          <w:p w14:paraId="102D0948" w14:textId="75C227D8" w:rsidR="006A6100" w:rsidRPr="00E64F75" w:rsidRDefault="009708A2" w:rsidP="009708A2">
            <w:pPr>
              <w:tabs>
                <w:tab w:val="left" w:pos="284"/>
              </w:tabs>
              <w:ind w:left="77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г.Рогачёв</w:t>
            </w:r>
            <w:proofErr w:type="spellEnd"/>
            <w:r>
              <w:rPr>
                <w:sz w:val="22"/>
                <w:szCs w:val="22"/>
              </w:rPr>
              <w:t>, Гомельская область)</w:t>
            </w:r>
          </w:p>
        </w:tc>
      </w:tr>
      <w:tr w:rsidR="009708A2" w:rsidRPr="00E64F75" w14:paraId="72F6C0D5" w14:textId="2AC9C362" w:rsidTr="00815E91">
        <w:trPr>
          <w:gridAfter w:val="1"/>
          <w:wAfter w:w="16" w:type="dxa"/>
          <w:trHeight w:val="1318"/>
        </w:trPr>
        <w:tc>
          <w:tcPr>
            <w:tcW w:w="1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3753A1" w14:textId="67881A37" w:rsidR="009708A2" w:rsidRPr="00E64F75" w:rsidRDefault="009708A2" w:rsidP="00E64F75">
            <w:pPr>
              <w:jc w:val="both"/>
              <w:rPr>
                <w:sz w:val="22"/>
                <w:szCs w:val="22"/>
              </w:rPr>
            </w:pPr>
            <w:r w:rsidRPr="00E64F75">
              <w:rPr>
                <w:sz w:val="22"/>
                <w:szCs w:val="22"/>
              </w:rPr>
              <w:lastRenderedPageBreak/>
              <w:t>27.2*</w:t>
            </w:r>
          </w:p>
        </w:tc>
        <w:tc>
          <w:tcPr>
            <w:tcW w:w="1985" w:type="dxa"/>
            <w:gridSpan w:val="2"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14:paraId="4A90054E" w14:textId="77777777" w:rsidR="009708A2" w:rsidRPr="00E64F75" w:rsidRDefault="009708A2" w:rsidP="00E64F75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982EE3C" w14:textId="77777777" w:rsidR="009708A2" w:rsidRPr="00E64F75" w:rsidRDefault="009708A2" w:rsidP="00E64F75">
            <w:pPr>
              <w:jc w:val="both"/>
              <w:rPr>
                <w:sz w:val="22"/>
                <w:szCs w:val="22"/>
              </w:rPr>
            </w:pPr>
            <w:r w:rsidRPr="00E64F75">
              <w:rPr>
                <w:sz w:val="22"/>
                <w:szCs w:val="22"/>
              </w:rPr>
              <w:t>32.50/01.086</w:t>
            </w:r>
          </w:p>
          <w:p w14:paraId="1228558F" w14:textId="3CF463F1" w:rsidR="009708A2" w:rsidRPr="00E64F75" w:rsidRDefault="009708A2" w:rsidP="00E64F75">
            <w:pPr>
              <w:jc w:val="both"/>
              <w:rPr>
                <w:sz w:val="22"/>
                <w:szCs w:val="22"/>
              </w:rPr>
            </w:pPr>
            <w:r w:rsidRPr="00E64F75">
              <w:rPr>
                <w:sz w:val="22"/>
                <w:szCs w:val="22"/>
              </w:rPr>
              <w:t xml:space="preserve">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C22DE74" w14:textId="77777777" w:rsidR="009708A2" w:rsidRPr="00E64F75" w:rsidRDefault="009708A2" w:rsidP="00E64F75">
            <w:pPr>
              <w:jc w:val="both"/>
              <w:rPr>
                <w:sz w:val="22"/>
                <w:szCs w:val="22"/>
              </w:rPr>
            </w:pPr>
            <w:r w:rsidRPr="00E64F75">
              <w:rPr>
                <w:sz w:val="22"/>
                <w:szCs w:val="22"/>
              </w:rPr>
              <w:t>Стерильность</w:t>
            </w:r>
          </w:p>
          <w:p w14:paraId="306708B8" w14:textId="77777777" w:rsidR="009708A2" w:rsidRPr="00E64F75" w:rsidRDefault="009708A2" w:rsidP="00E64F7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2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0BCD53F" w14:textId="77777777" w:rsidR="009708A2" w:rsidRPr="00E64F75" w:rsidRDefault="009708A2" w:rsidP="00E64F75">
            <w:pPr>
              <w:rPr>
                <w:sz w:val="22"/>
                <w:szCs w:val="22"/>
              </w:rPr>
            </w:pPr>
            <w:r w:rsidRPr="00E64F75">
              <w:rPr>
                <w:sz w:val="22"/>
                <w:szCs w:val="22"/>
              </w:rPr>
              <w:t>Инструкция 4.2.10-22-1-2006, утв. Постановление ГГСВ РБ 28.01.2006 № 7</w:t>
            </w:r>
          </w:p>
          <w:p w14:paraId="674D81D7" w14:textId="77777777" w:rsidR="009708A2" w:rsidRPr="00E64F75" w:rsidRDefault="009708A2" w:rsidP="00E64F75">
            <w:pPr>
              <w:rPr>
                <w:sz w:val="22"/>
                <w:szCs w:val="22"/>
              </w:rPr>
            </w:pPr>
            <w:r w:rsidRPr="00E64F75">
              <w:rPr>
                <w:sz w:val="22"/>
                <w:szCs w:val="22"/>
              </w:rPr>
              <w:t>СанПиН и ГН, утв. Постановлением Минздрава РБ 16.12.2013 № 128</w:t>
            </w:r>
          </w:p>
          <w:p w14:paraId="237AF88A" w14:textId="29015CA3" w:rsidR="009708A2" w:rsidRPr="00E64F75" w:rsidRDefault="009708A2" w:rsidP="00E64F75">
            <w:pPr>
              <w:rPr>
                <w:sz w:val="22"/>
                <w:szCs w:val="22"/>
              </w:rPr>
            </w:pPr>
            <w:r w:rsidRPr="00E64F75">
              <w:rPr>
                <w:sz w:val="22"/>
                <w:szCs w:val="22"/>
              </w:rPr>
              <w:t xml:space="preserve">Приказ МЗ РБ № 1065 от 02.08.2024 </w:t>
            </w:r>
          </w:p>
          <w:p w14:paraId="7BC65667" w14:textId="3F9D867F" w:rsidR="009708A2" w:rsidRPr="00E64F75" w:rsidRDefault="009708A2" w:rsidP="00E64F75">
            <w:pPr>
              <w:jc w:val="both"/>
              <w:rPr>
                <w:sz w:val="22"/>
                <w:szCs w:val="22"/>
              </w:rPr>
            </w:pPr>
            <w:r w:rsidRPr="00E64F75">
              <w:rPr>
                <w:sz w:val="22"/>
                <w:szCs w:val="22"/>
              </w:rPr>
              <w:t>ГН, утв. постановлением Совмина от 25.01.2021 № 37</w:t>
            </w:r>
          </w:p>
        </w:tc>
        <w:tc>
          <w:tcPr>
            <w:tcW w:w="255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2EDAC47" w14:textId="01971461" w:rsidR="009708A2" w:rsidRPr="00E64F75" w:rsidRDefault="009708A2" w:rsidP="00E64F75">
            <w:pPr>
              <w:tabs>
                <w:tab w:val="left" w:pos="284"/>
              </w:tabs>
              <w:ind w:left="77"/>
              <w:rPr>
                <w:sz w:val="22"/>
                <w:szCs w:val="22"/>
              </w:rPr>
            </w:pPr>
            <w:r w:rsidRPr="00E64F75">
              <w:rPr>
                <w:sz w:val="22"/>
                <w:szCs w:val="22"/>
              </w:rPr>
              <w:t xml:space="preserve">Инструкция 4.2.10-22-1-2006, утв. Постановление ГГСВ РБ 28.01.2006 № 7 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01069857" w14:textId="77777777" w:rsidR="009708A2" w:rsidRDefault="009708A2" w:rsidP="009708A2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Лабораторный </w:t>
            </w:r>
          </w:p>
          <w:p w14:paraId="750EF587" w14:textId="77777777" w:rsidR="009708A2" w:rsidRDefault="009708A2" w:rsidP="009708A2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отдел, группа микробиологических исследований </w:t>
            </w:r>
          </w:p>
          <w:p w14:paraId="59EE3786" w14:textId="77777777" w:rsidR="009708A2" w:rsidRDefault="009708A2" w:rsidP="009708A2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(ул.Октябрьская,33,</w:t>
            </w:r>
          </w:p>
          <w:p w14:paraId="22D5023F" w14:textId="77777777" w:rsidR="009708A2" w:rsidRDefault="009708A2" w:rsidP="009708A2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г.Рогачёв</w:t>
            </w:r>
            <w:proofErr w:type="spellEnd"/>
            <w:r>
              <w:rPr>
                <w:sz w:val="22"/>
                <w:szCs w:val="22"/>
              </w:rPr>
              <w:t>, Гомельская область</w:t>
            </w:r>
          </w:p>
          <w:p w14:paraId="1959513C" w14:textId="77777777" w:rsidR="009708A2" w:rsidRPr="00E64F75" w:rsidRDefault="009708A2" w:rsidP="00E64F75">
            <w:pPr>
              <w:tabs>
                <w:tab w:val="left" w:pos="284"/>
              </w:tabs>
              <w:ind w:left="77"/>
              <w:rPr>
                <w:sz w:val="22"/>
                <w:szCs w:val="22"/>
              </w:rPr>
            </w:pPr>
          </w:p>
        </w:tc>
      </w:tr>
      <w:tr w:rsidR="009708A2" w:rsidRPr="00E64F75" w14:paraId="4751E705" w14:textId="128E1AFB" w:rsidTr="00815E91">
        <w:trPr>
          <w:gridAfter w:val="1"/>
          <w:wAfter w:w="16" w:type="dxa"/>
          <w:trHeight w:val="402"/>
        </w:trPr>
        <w:tc>
          <w:tcPr>
            <w:tcW w:w="1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0E10F9" w14:textId="366C31AE" w:rsidR="009708A2" w:rsidRPr="00E64F75" w:rsidRDefault="009708A2" w:rsidP="00E64F75">
            <w:pPr>
              <w:jc w:val="both"/>
              <w:rPr>
                <w:sz w:val="22"/>
                <w:szCs w:val="22"/>
              </w:rPr>
            </w:pPr>
            <w:r w:rsidRPr="00E64F75">
              <w:rPr>
                <w:sz w:val="22"/>
                <w:szCs w:val="22"/>
              </w:rPr>
              <w:t>27.3*</w:t>
            </w:r>
          </w:p>
        </w:tc>
        <w:tc>
          <w:tcPr>
            <w:tcW w:w="1985" w:type="dxa"/>
            <w:gridSpan w:val="2"/>
            <w:vMerge w:val="restart"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14:paraId="68AE00E3" w14:textId="77777777" w:rsidR="009708A2" w:rsidRPr="00E64F75" w:rsidRDefault="009708A2" w:rsidP="00E64F75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664FBE6" w14:textId="4139602F" w:rsidR="009708A2" w:rsidRPr="00DE2E6F" w:rsidRDefault="009708A2" w:rsidP="00E64F75">
            <w:pPr>
              <w:jc w:val="both"/>
              <w:rPr>
                <w:sz w:val="22"/>
                <w:szCs w:val="22"/>
              </w:rPr>
            </w:pPr>
            <w:r w:rsidRPr="00DE2E6F">
              <w:rPr>
                <w:sz w:val="22"/>
                <w:szCs w:val="22"/>
              </w:rPr>
              <w:t>100.06/01.086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B2094ED" w14:textId="5DACF93A" w:rsidR="009708A2" w:rsidRPr="00E64F75" w:rsidRDefault="009708A2" w:rsidP="00E64F75">
            <w:pPr>
              <w:jc w:val="both"/>
              <w:rPr>
                <w:sz w:val="22"/>
                <w:szCs w:val="22"/>
              </w:rPr>
            </w:pPr>
            <w:proofErr w:type="spellStart"/>
            <w:r w:rsidRPr="00E64F75">
              <w:rPr>
                <w:sz w:val="22"/>
                <w:szCs w:val="22"/>
                <w:lang w:val="en-US"/>
              </w:rPr>
              <w:t>Enterobacteriac</w:t>
            </w:r>
            <w:proofErr w:type="spellEnd"/>
            <w:r w:rsidRPr="00E64F75">
              <w:rPr>
                <w:sz w:val="22"/>
                <w:szCs w:val="22"/>
              </w:rPr>
              <w:t>а</w:t>
            </w:r>
            <w:proofErr w:type="spellStart"/>
            <w:r w:rsidRPr="00E64F75">
              <w:rPr>
                <w:sz w:val="22"/>
                <w:szCs w:val="22"/>
                <w:lang w:val="en-US"/>
              </w:rPr>
              <w:t>ea</w:t>
            </w:r>
            <w:proofErr w:type="spellEnd"/>
          </w:p>
        </w:tc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4FE205FA" w14:textId="77777777" w:rsidR="009708A2" w:rsidRPr="00E64F75" w:rsidRDefault="009708A2" w:rsidP="00E64F75">
            <w:pPr>
              <w:rPr>
                <w:sz w:val="22"/>
                <w:szCs w:val="22"/>
              </w:rPr>
            </w:pPr>
            <w:r w:rsidRPr="00E64F75">
              <w:rPr>
                <w:sz w:val="22"/>
                <w:szCs w:val="22"/>
              </w:rPr>
              <w:t>ГН, утв. Постановлением МЗ РБ 16.12.2013 № 128</w:t>
            </w:r>
          </w:p>
          <w:p w14:paraId="2D0C34D8" w14:textId="77777777" w:rsidR="009708A2" w:rsidRPr="00E64F75" w:rsidRDefault="009708A2" w:rsidP="00E64F75">
            <w:pPr>
              <w:rPr>
                <w:sz w:val="22"/>
                <w:szCs w:val="22"/>
              </w:rPr>
            </w:pPr>
            <w:r w:rsidRPr="00E64F75">
              <w:rPr>
                <w:sz w:val="22"/>
                <w:szCs w:val="22"/>
              </w:rPr>
              <w:t>ТУ В</w:t>
            </w:r>
            <w:r w:rsidRPr="00E64F75">
              <w:rPr>
                <w:sz w:val="22"/>
                <w:szCs w:val="22"/>
                <w:lang w:val="en-US"/>
              </w:rPr>
              <w:t>Y</w:t>
            </w:r>
            <w:r w:rsidRPr="00E64F75">
              <w:rPr>
                <w:sz w:val="22"/>
                <w:szCs w:val="22"/>
              </w:rPr>
              <w:t xml:space="preserve"> 400425695.001-2012</w:t>
            </w:r>
          </w:p>
          <w:p w14:paraId="183A1E46" w14:textId="77777777" w:rsidR="009708A2" w:rsidRPr="00E64F75" w:rsidRDefault="009708A2" w:rsidP="00E64F75">
            <w:pPr>
              <w:rPr>
                <w:sz w:val="22"/>
                <w:szCs w:val="22"/>
              </w:rPr>
            </w:pPr>
            <w:r w:rsidRPr="00E64F75">
              <w:rPr>
                <w:sz w:val="22"/>
                <w:szCs w:val="22"/>
              </w:rPr>
              <w:t>ГН, утв. постановлением Совмина от 25.01.2021 № 37</w:t>
            </w:r>
          </w:p>
          <w:p w14:paraId="4BFE1101" w14:textId="08A82AC4" w:rsidR="009708A2" w:rsidRPr="00E64F75" w:rsidRDefault="009708A2" w:rsidP="00E64F75">
            <w:pPr>
              <w:rPr>
                <w:sz w:val="22"/>
                <w:szCs w:val="22"/>
              </w:rPr>
            </w:pPr>
            <w:r w:rsidRPr="00E64F75">
              <w:rPr>
                <w:sz w:val="22"/>
                <w:szCs w:val="22"/>
              </w:rPr>
              <w:t xml:space="preserve"> </w:t>
            </w:r>
          </w:p>
        </w:tc>
        <w:tc>
          <w:tcPr>
            <w:tcW w:w="255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CDF2316" w14:textId="59B5A393" w:rsidR="009708A2" w:rsidRPr="00E64F75" w:rsidRDefault="009708A2" w:rsidP="00E64F75">
            <w:pPr>
              <w:tabs>
                <w:tab w:val="left" w:pos="284"/>
              </w:tabs>
              <w:ind w:left="77"/>
              <w:rPr>
                <w:sz w:val="22"/>
                <w:szCs w:val="22"/>
              </w:rPr>
            </w:pPr>
            <w:r w:rsidRPr="00E64F75">
              <w:rPr>
                <w:sz w:val="22"/>
                <w:szCs w:val="22"/>
              </w:rPr>
              <w:t>ГОСТ 29184-91</w:t>
            </w:r>
          </w:p>
        </w:tc>
        <w:tc>
          <w:tcPr>
            <w:tcW w:w="1985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70ADBACA" w14:textId="77777777" w:rsidR="009708A2" w:rsidRPr="00E64F75" w:rsidRDefault="009708A2" w:rsidP="00E64F75">
            <w:pPr>
              <w:tabs>
                <w:tab w:val="left" w:pos="284"/>
              </w:tabs>
              <w:ind w:left="77"/>
              <w:rPr>
                <w:sz w:val="22"/>
                <w:szCs w:val="22"/>
              </w:rPr>
            </w:pPr>
          </w:p>
        </w:tc>
      </w:tr>
      <w:tr w:rsidR="009708A2" w:rsidRPr="00E64F75" w14:paraId="6BAA765E" w14:textId="53E3CCA5" w:rsidTr="00815E91">
        <w:trPr>
          <w:gridAfter w:val="1"/>
          <w:wAfter w:w="16" w:type="dxa"/>
          <w:trHeight w:val="269"/>
        </w:trPr>
        <w:tc>
          <w:tcPr>
            <w:tcW w:w="1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D695E7" w14:textId="0D2DE936" w:rsidR="009708A2" w:rsidRPr="00E64F75" w:rsidRDefault="009708A2" w:rsidP="00E64F75">
            <w:pPr>
              <w:jc w:val="both"/>
              <w:rPr>
                <w:sz w:val="22"/>
                <w:szCs w:val="22"/>
              </w:rPr>
            </w:pPr>
            <w:r w:rsidRPr="00E64F75">
              <w:rPr>
                <w:sz w:val="22"/>
                <w:szCs w:val="22"/>
              </w:rPr>
              <w:t>27.4*</w:t>
            </w:r>
          </w:p>
        </w:tc>
        <w:tc>
          <w:tcPr>
            <w:tcW w:w="1985" w:type="dxa"/>
            <w:gridSpan w:val="2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14:paraId="594185B9" w14:textId="77777777" w:rsidR="009708A2" w:rsidRPr="00E64F75" w:rsidRDefault="009708A2" w:rsidP="00E64F75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DD74C2F" w14:textId="28CAE900" w:rsidR="009708A2" w:rsidRPr="00DE2E6F" w:rsidRDefault="009708A2" w:rsidP="00E64F75">
            <w:pPr>
              <w:ind w:right="-111"/>
              <w:jc w:val="both"/>
              <w:rPr>
                <w:sz w:val="22"/>
                <w:szCs w:val="22"/>
              </w:rPr>
            </w:pPr>
            <w:r w:rsidRPr="00DE2E6F">
              <w:rPr>
                <w:sz w:val="22"/>
                <w:szCs w:val="22"/>
              </w:rPr>
              <w:t>100.06/01.086</w:t>
            </w:r>
          </w:p>
          <w:p w14:paraId="41B3FCFF" w14:textId="567865A7" w:rsidR="009708A2" w:rsidRPr="00DE2E6F" w:rsidRDefault="009708A2" w:rsidP="00E64F7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0FDA6F8" w14:textId="63E0A489" w:rsidR="009708A2" w:rsidRPr="00E64F75" w:rsidRDefault="009708A2" w:rsidP="00E64F75">
            <w:pPr>
              <w:jc w:val="both"/>
              <w:rPr>
                <w:sz w:val="22"/>
                <w:szCs w:val="22"/>
                <w:lang w:val="en-US"/>
              </w:rPr>
            </w:pPr>
            <w:proofErr w:type="gramStart"/>
            <w:r w:rsidRPr="00E64F75">
              <w:rPr>
                <w:sz w:val="22"/>
                <w:szCs w:val="22"/>
                <w:lang w:val="en-US"/>
              </w:rPr>
              <w:t>S</w:t>
            </w:r>
            <w:r w:rsidRPr="00E64F75">
              <w:rPr>
                <w:sz w:val="22"/>
                <w:szCs w:val="22"/>
              </w:rPr>
              <w:t>.</w:t>
            </w:r>
            <w:r w:rsidRPr="00E64F75">
              <w:rPr>
                <w:sz w:val="22"/>
                <w:szCs w:val="22"/>
                <w:lang w:val="en-US"/>
              </w:rPr>
              <w:t>aureus</w:t>
            </w:r>
            <w:proofErr w:type="gramEnd"/>
          </w:p>
        </w:tc>
        <w:tc>
          <w:tcPr>
            <w:tcW w:w="2552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0DFB33E4" w14:textId="0E597069" w:rsidR="009708A2" w:rsidRPr="00E64F75" w:rsidRDefault="009708A2" w:rsidP="00E64F75">
            <w:pPr>
              <w:rPr>
                <w:sz w:val="22"/>
                <w:szCs w:val="22"/>
              </w:rPr>
            </w:pPr>
          </w:p>
        </w:tc>
        <w:tc>
          <w:tcPr>
            <w:tcW w:w="255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902635A" w14:textId="3C15190D" w:rsidR="009708A2" w:rsidRPr="00E64F75" w:rsidRDefault="009708A2" w:rsidP="00E64F75">
            <w:pPr>
              <w:tabs>
                <w:tab w:val="left" w:pos="284"/>
              </w:tabs>
              <w:ind w:left="77"/>
              <w:rPr>
                <w:sz w:val="22"/>
                <w:szCs w:val="22"/>
              </w:rPr>
            </w:pPr>
            <w:r w:rsidRPr="00E64F75">
              <w:rPr>
                <w:sz w:val="22"/>
                <w:szCs w:val="22"/>
              </w:rPr>
              <w:t xml:space="preserve">ГОСТ </w:t>
            </w:r>
            <w:r w:rsidRPr="00E64F75">
              <w:rPr>
                <w:sz w:val="22"/>
                <w:szCs w:val="22"/>
                <w:lang w:val="en-US"/>
              </w:rPr>
              <w:t>ISO 22718-201</w:t>
            </w:r>
            <w:r w:rsidRPr="00E64F75">
              <w:rPr>
                <w:sz w:val="22"/>
                <w:szCs w:val="22"/>
              </w:rPr>
              <w:t>8</w:t>
            </w:r>
          </w:p>
        </w:tc>
        <w:tc>
          <w:tcPr>
            <w:tcW w:w="1985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652EBA1E" w14:textId="77777777" w:rsidR="009708A2" w:rsidRPr="00E64F75" w:rsidRDefault="009708A2" w:rsidP="00E64F75">
            <w:pPr>
              <w:tabs>
                <w:tab w:val="left" w:pos="284"/>
              </w:tabs>
              <w:ind w:left="77"/>
              <w:rPr>
                <w:sz w:val="22"/>
                <w:szCs w:val="22"/>
              </w:rPr>
            </w:pPr>
          </w:p>
        </w:tc>
      </w:tr>
      <w:tr w:rsidR="009708A2" w:rsidRPr="00E64F75" w14:paraId="78808AA3" w14:textId="4CA70B7B" w:rsidTr="00815E91">
        <w:trPr>
          <w:gridAfter w:val="1"/>
          <w:wAfter w:w="16" w:type="dxa"/>
          <w:trHeight w:val="269"/>
        </w:trPr>
        <w:tc>
          <w:tcPr>
            <w:tcW w:w="1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6CD7B4" w14:textId="14392D92" w:rsidR="009708A2" w:rsidRPr="00E64F75" w:rsidRDefault="009708A2" w:rsidP="00E64F75">
            <w:pPr>
              <w:jc w:val="both"/>
              <w:rPr>
                <w:sz w:val="22"/>
                <w:szCs w:val="22"/>
              </w:rPr>
            </w:pPr>
            <w:r w:rsidRPr="00E64F75">
              <w:rPr>
                <w:sz w:val="22"/>
                <w:szCs w:val="22"/>
              </w:rPr>
              <w:t>27.5*</w:t>
            </w:r>
          </w:p>
        </w:tc>
        <w:tc>
          <w:tcPr>
            <w:tcW w:w="1985" w:type="dxa"/>
            <w:gridSpan w:val="2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14:paraId="1F9BDBCD" w14:textId="4B1B03A6" w:rsidR="009708A2" w:rsidRPr="00E64F75" w:rsidRDefault="009708A2" w:rsidP="00E64F75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94BFEEC" w14:textId="291706E9" w:rsidR="009708A2" w:rsidRPr="00DE2E6F" w:rsidRDefault="009708A2" w:rsidP="00E64F75">
            <w:pPr>
              <w:ind w:right="-111"/>
              <w:jc w:val="both"/>
              <w:rPr>
                <w:sz w:val="22"/>
                <w:szCs w:val="22"/>
              </w:rPr>
            </w:pPr>
            <w:r w:rsidRPr="00DE2E6F">
              <w:rPr>
                <w:sz w:val="22"/>
                <w:szCs w:val="22"/>
              </w:rPr>
              <w:t>100.06/01.086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7907C5F" w14:textId="77777777" w:rsidR="009708A2" w:rsidRPr="00E64F75" w:rsidRDefault="009708A2" w:rsidP="00E64F75">
            <w:pPr>
              <w:rPr>
                <w:sz w:val="22"/>
                <w:szCs w:val="22"/>
                <w:lang w:val="en-US"/>
              </w:rPr>
            </w:pPr>
            <w:proofErr w:type="spellStart"/>
            <w:proofErr w:type="gramStart"/>
            <w:r w:rsidRPr="00E64F75">
              <w:rPr>
                <w:sz w:val="22"/>
                <w:szCs w:val="22"/>
                <w:lang w:val="en-US"/>
              </w:rPr>
              <w:t>P.aeruginosa</w:t>
            </w:r>
            <w:proofErr w:type="spellEnd"/>
            <w:proofErr w:type="gramEnd"/>
          </w:p>
          <w:p w14:paraId="3D001490" w14:textId="77777777" w:rsidR="009708A2" w:rsidRPr="00E64F75" w:rsidRDefault="009708A2" w:rsidP="00E64F75">
            <w:pPr>
              <w:rPr>
                <w:sz w:val="22"/>
                <w:szCs w:val="22"/>
                <w:lang w:val="en-US"/>
              </w:rPr>
            </w:pPr>
          </w:p>
          <w:p w14:paraId="4721C02A" w14:textId="77777777" w:rsidR="009708A2" w:rsidRPr="00E64F75" w:rsidRDefault="009708A2" w:rsidP="00E64F75">
            <w:pPr>
              <w:rPr>
                <w:sz w:val="22"/>
                <w:szCs w:val="22"/>
                <w:lang w:val="en-US"/>
              </w:rPr>
            </w:pPr>
          </w:p>
          <w:p w14:paraId="74D5DBA7" w14:textId="77777777" w:rsidR="009708A2" w:rsidRPr="00E64F75" w:rsidRDefault="009708A2" w:rsidP="00E64F75">
            <w:pPr>
              <w:rPr>
                <w:sz w:val="22"/>
                <w:szCs w:val="22"/>
                <w:lang w:val="en-US"/>
              </w:rPr>
            </w:pPr>
          </w:p>
          <w:p w14:paraId="337F6719" w14:textId="77777777" w:rsidR="009708A2" w:rsidRPr="00E64F75" w:rsidRDefault="009708A2" w:rsidP="00E64F75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2552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39A2E8DF" w14:textId="10994DA1" w:rsidR="009708A2" w:rsidRPr="00E64F75" w:rsidRDefault="009708A2" w:rsidP="00E64F75">
            <w:pPr>
              <w:rPr>
                <w:sz w:val="22"/>
                <w:szCs w:val="22"/>
              </w:rPr>
            </w:pPr>
          </w:p>
        </w:tc>
        <w:tc>
          <w:tcPr>
            <w:tcW w:w="255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B58920C" w14:textId="77777777" w:rsidR="009708A2" w:rsidRPr="00E64F75" w:rsidRDefault="009708A2" w:rsidP="00E64F75">
            <w:pPr>
              <w:ind w:left="77"/>
              <w:rPr>
                <w:sz w:val="22"/>
                <w:szCs w:val="22"/>
              </w:rPr>
            </w:pPr>
            <w:r w:rsidRPr="00E64F75">
              <w:rPr>
                <w:sz w:val="22"/>
                <w:szCs w:val="22"/>
              </w:rPr>
              <w:t xml:space="preserve">ГОСТ </w:t>
            </w:r>
            <w:r w:rsidRPr="00E64F75">
              <w:rPr>
                <w:sz w:val="22"/>
                <w:szCs w:val="22"/>
                <w:lang w:val="en-US"/>
              </w:rPr>
              <w:t>ISO</w:t>
            </w:r>
            <w:r w:rsidRPr="00E64F75">
              <w:rPr>
                <w:sz w:val="22"/>
                <w:szCs w:val="22"/>
              </w:rPr>
              <w:t xml:space="preserve"> 22717-2018</w:t>
            </w:r>
          </w:p>
          <w:p w14:paraId="39CC9518" w14:textId="1FE7C448" w:rsidR="009708A2" w:rsidRPr="00E64F75" w:rsidRDefault="009708A2" w:rsidP="00E64F75">
            <w:pPr>
              <w:tabs>
                <w:tab w:val="left" w:pos="284"/>
              </w:tabs>
              <w:ind w:left="77"/>
              <w:rPr>
                <w:sz w:val="22"/>
                <w:szCs w:val="22"/>
              </w:rPr>
            </w:pPr>
            <w:r w:rsidRPr="00E64F75">
              <w:rPr>
                <w:sz w:val="22"/>
                <w:szCs w:val="22"/>
              </w:rPr>
              <w:t>Инструкция 4.2.10</w:t>
            </w:r>
            <w:proofErr w:type="gramStart"/>
            <w:r w:rsidRPr="00E64F75">
              <w:rPr>
                <w:sz w:val="22"/>
                <w:szCs w:val="22"/>
              </w:rPr>
              <w:t>-  22</w:t>
            </w:r>
            <w:proofErr w:type="gramEnd"/>
            <w:r w:rsidRPr="00E64F75">
              <w:rPr>
                <w:sz w:val="22"/>
                <w:szCs w:val="22"/>
              </w:rPr>
              <w:t>-1-2006, утв. Постановлением МЗ РБ 28.01.2006 № 7 гл.3</w:t>
            </w:r>
          </w:p>
        </w:tc>
        <w:tc>
          <w:tcPr>
            <w:tcW w:w="1985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3F704DD1" w14:textId="77777777" w:rsidR="009708A2" w:rsidRPr="00E64F75" w:rsidRDefault="009708A2" w:rsidP="00E64F75">
            <w:pPr>
              <w:ind w:left="77"/>
              <w:rPr>
                <w:sz w:val="22"/>
                <w:szCs w:val="22"/>
              </w:rPr>
            </w:pPr>
          </w:p>
        </w:tc>
      </w:tr>
      <w:tr w:rsidR="009708A2" w:rsidRPr="00E64F75" w14:paraId="7DC448DD" w14:textId="5266267D" w:rsidTr="00815E91">
        <w:trPr>
          <w:gridAfter w:val="1"/>
          <w:wAfter w:w="16" w:type="dxa"/>
          <w:trHeight w:val="269"/>
        </w:trPr>
        <w:tc>
          <w:tcPr>
            <w:tcW w:w="1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3A65FB" w14:textId="66CBEC38" w:rsidR="009708A2" w:rsidRPr="00E64F75" w:rsidRDefault="009708A2" w:rsidP="00E64F75">
            <w:pPr>
              <w:jc w:val="both"/>
              <w:rPr>
                <w:sz w:val="22"/>
                <w:szCs w:val="22"/>
              </w:rPr>
            </w:pPr>
            <w:r w:rsidRPr="00E64F75">
              <w:rPr>
                <w:sz w:val="22"/>
                <w:szCs w:val="22"/>
              </w:rPr>
              <w:t>27.6*</w:t>
            </w:r>
          </w:p>
        </w:tc>
        <w:tc>
          <w:tcPr>
            <w:tcW w:w="1985" w:type="dxa"/>
            <w:gridSpan w:val="2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14:paraId="6B672E50" w14:textId="77777777" w:rsidR="009708A2" w:rsidRPr="00E64F75" w:rsidRDefault="009708A2" w:rsidP="00E64F75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068B4FC" w14:textId="146E6953" w:rsidR="009708A2" w:rsidRPr="00DE2E6F" w:rsidRDefault="009708A2" w:rsidP="00E64F75">
            <w:pPr>
              <w:ind w:right="-111"/>
              <w:jc w:val="both"/>
              <w:rPr>
                <w:sz w:val="22"/>
                <w:szCs w:val="22"/>
              </w:rPr>
            </w:pPr>
            <w:r w:rsidRPr="00DE2E6F">
              <w:rPr>
                <w:sz w:val="22"/>
                <w:szCs w:val="22"/>
              </w:rPr>
              <w:t>100.19/01.086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BF4268C" w14:textId="049DCE9E" w:rsidR="009708A2" w:rsidRPr="00E64F75" w:rsidRDefault="009708A2" w:rsidP="00E64F75">
            <w:pPr>
              <w:spacing w:line="228" w:lineRule="auto"/>
              <w:rPr>
                <w:sz w:val="22"/>
                <w:szCs w:val="22"/>
                <w:lang w:val="en-US"/>
              </w:rPr>
            </w:pPr>
            <w:r w:rsidRPr="00E64F75">
              <w:rPr>
                <w:sz w:val="22"/>
                <w:szCs w:val="22"/>
              </w:rPr>
              <w:t>Суммарное количество бактерий</w:t>
            </w:r>
          </w:p>
        </w:tc>
        <w:tc>
          <w:tcPr>
            <w:tcW w:w="2552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6077C490" w14:textId="77777777" w:rsidR="009708A2" w:rsidRPr="00E64F75" w:rsidRDefault="009708A2" w:rsidP="00E64F75">
            <w:pPr>
              <w:rPr>
                <w:sz w:val="22"/>
                <w:szCs w:val="22"/>
              </w:rPr>
            </w:pPr>
          </w:p>
        </w:tc>
        <w:tc>
          <w:tcPr>
            <w:tcW w:w="255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50C3D52" w14:textId="77777777" w:rsidR="009708A2" w:rsidRPr="00E64F75" w:rsidRDefault="009708A2" w:rsidP="00E64F75">
            <w:pPr>
              <w:rPr>
                <w:sz w:val="22"/>
                <w:szCs w:val="22"/>
              </w:rPr>
            </w:pPr>
            <w:r w:rsidRPr="00E64F75">
              <w:rPr>
                <w:sz w:val="22"/>
                <w:szCs w:val="22"/>
              </w:rPr>
              <w:t>ГОСТ 10444.15-94</w:t>
            </w:r>
          </w:p>
          <w:p w14:paraId="6DBCC451" w14:textId="77777777" w:rsidR="009708A2" w:rsidRPr="00E64F75" w:rsidRDefault="009708A2" w:rsidP="00E64F75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33DF61E7" w14:textId="77777777" w:rsidR="009708A2" w:rsidRPr="00E64F75" w:rsidRDefault="009708A2" w:rsidP="00E64F75">
            <w:pPr>
              <w:rPr>
                <w:sz w:val="22"/>
                <w:szCs w:val="22"/>
              </w:rPr>
            </w:pPr>
          </w:p>
        </w:tc>
      </w:tr>
      <w:tr w:rsidR="009708A2" w:rsidRPr="00E64F75" w14:paraId="5A712ACA" w14:textId="1BBBA241" w:rsidTr="00815E91">
        <w:trPr>
          <w:gridAfter w:val="1"/>
          <w:wAfter w:w="16" w:type="dxa"/>
          <w:trHeight w:val="269"/>
        </w:trPr>
        <w:tc>
          <w:tcPr>
            <w:tcW w:w="1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23E53F" w14:textId="3B99DB7F" w:rsidR="009708A2" w:rsidRPr="00E64F75" w:rsidRDefault="009708A2" w:rsidP="00E64F75">
            <w:pPr>
              <w:jc w:val="both"/>
              <w:rPr>
                <w:sz w:val="22"/>
                <w:szCs w:val="22"/>
              </w:rPr>
            </w:pPr>
            <w:r w:rsidRPr="00E64F75">
              <w:rPr>
                <w:sz w:val="22"/>
                <w:szCs w:val="22"/>
              </w:rPr>
              <w:t>27.7*</w:t>
            </w:r>
          </w:p>
        </w:tc>
        <w:tc>
          <w:tcPr>
            <w:tcW w:w="198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C1E59C8" w14:textId="77777777" w:rsidR="009708A2" w:rsidRPr="00E64F75" w:rsidRDefault="009708A2" w:rsidP="00E64F75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3673AD4" w14:textId="7C96C368" w:rsidR="009708A2" w:rsidRPr="00DE2E6F" w:rsidRDefault="009708A2" w:rsidP="00E64F75">
            <w:pPr>
              <w:ind w:right="-111"/>
              <w:jc w:val="both"/>
              <w:rPr>
                <w:sz w:val="22"/>
                <w:szCs w:val="22"/>
              </w:rPr>
            </w:pPr>
            <w:r w:rsidRPr="00DE2E6F">
              <w:rPr>
                <w:sz w:val="22"/>
                <w:szCs w:val="22"/>
              </w:rPr>
              <w:t>100.06/01.086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A48B1E8" w14:textId="48409655" w:rsidR="009708A2" w:rsidRPr="00E64F75" w:rsidRDefault="009708A2" w:rsidP="00E64F75">
            <w:pPr>
              <w:spacing w:line="228" w:lineRule="auto"/>
              <w:rPr>
                <w:sz w:val="22"/>
                <w:szCs w:val="22"/>
              </w:rPr>
            </w:pPr>
            <w:r w:rsidRPr="00E64F75">
              <w:rPr>
                <w:sz w:val="22"/>
                <w:szCs w:val="22"/>
              </w:rPr>
              <w:t xml:space="preserve">Суммарное количество дрожжевых и плесневых грибов </w:t>
            </w:r>
          </w:p>
        </w:tc>
        <w:tc>
          <w:tcPr>
            <w:tcW w:w="255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1DDD16B" w14:textId="77777777" w:rsidR="009708A2" w:rsidRPr="00E64F75" w:rsidRDefault="009708A2" w:rsidP="00E64F75">
            <w:pPr>
              <w:rPr>
                <w:sz w:val="22"/>
                <w:szCs w:val="22"/>
              </w:rPr>
            </w:pPr>
          </w:p>
        </w:tc>
        <w:tc>
          <w:tcPr>
            <w:tcW w:w="25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5B7E24A" w14:textId="70D40FFF" w:rsidR="009708A2" w:rsidRPr="00E64F75" w:rsidRDefault="009708A2" w:rsidP="00E64F75">
            <w:pPr>
              <w:rPr>
                <w:sz w:val="22"/>
                <w:szCs w:val="22"/>
              </w:rPr>
            </w:pPr>
            <w:r w:rsidRPr="00E64F75">
              <w:rPr>
                <w:sz w:val="22"/>
                <w:szCs w:val="22"/>
              </w:rPr>
              <w:t>ГОСТ 10444.12-2013</w:t>
            </w:r>
          </w:p>
        </w:tc>
        <w:tc>
          <w:tcPr>
            <w:tcW w:w="1985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84C4818" w14:textId="77777777" w:rsidR="009708A2" w:rsidRPr="00E64F75" w:rsidRDefault="009708A2" w:rsidP="00E64F75">
            <w:pPr>
              <w:rPr>
                <w:sz w:val="22"/>
                <w:szCs w:val="22"/>
              </w:rPr>
            </w:pPr>
          </w:p>
        </w:tc>
      </w:tr>
      <w:tr w:rsidR="00815E91" w:rsidRPr="00E64F75" w14:paraId="108E509E" w14:textId="71768833" w:rsidTr="00E64F75">
        <w:trPr>
          <w:gridAfter w:val="1"/>
          <w:wAfter w:w="16" w:type="dxa"/>
          <w:trHeight w:val="1610"/>
        </w:trPr>
        <w:tc>
          <w:tcPr>
            <w:tcW w:w="1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369093" w14:textId="6483FBA2" w:rsidR="00815E91" w:rsidRPr="00E64F75" w:rsidRDefault="00815E91" w:rsidP="00E64F75">
            <w:pPr>
              <w:jc w:val="both"/>
              <w:rPr>
                <w:sz w:val="22"/>
                <w:szCs w:val="22"/>
              </w:rPr>
            </w:pPr>
            <w:r w:rsidRPr="00E64F75">
              <w:rPr>
                <w:sz w:val="22"/>
                <w:szCs w:val="22"/>
              </w:rPr>
              <w:t>28.1</w:t>
            </w:r>
            <w:r w:rsidRPr="00E64F75">
              <w:rPr>
                <w:sz w:val="22"/>
                <w:szCs w:val="22"/>
                <w:lang w:val="en-US"/>
              </w:rPr>
              <w:t>*</w:t>
            </w:r>
            <w:r w:rsidRPr="00E64F75">
              <w:rPr>
                <w:sz w:val="22"/>
                <w:szCs w:val="22"/>
              </w:rPr>
              <w:t>**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14:paraId="38552DDF" w14:textId="41882009" w:rsidR="00815E91" w:rsidRPr="00E64F75" w:rsidRDefault="00815E91" w:rsidP="00E64F75">
            <w:pPr>
              <w:rPr>
                <w:sz w:val="22"/>
                <w:szCs w:val="22"/>
              </w:rPr>
            </w:pPr>
            <w:r w:rsidRPr="00E64F75">
              <w:rPr>
                <w:sz w:val="22"/>
                <w:szCs w:val="22"/>
              </w:rPr>
              <w:t>Биотесты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6CD8F04" w14:textId="4D2964FA" w:rsidR="00815E91" w:rsidRPr="00E64F75" w:rsidRDefault="00815E91" w:rsidP="00E64F75">
            <w:pPr>
              <w:jc w:val="both"/>
              <w:rPr>
                <w:sz w:val="22"/>
                <w:szCs w:val="22"/>
              </w:rPr>
            </w:pPr>
            <w:r w:rsidRPr="00E64F75">
              <w:rPr>
                <w:sz w:val="22"/>
                <w:szCs w:val="22"/>
              </w:rPr>
              <w:t>32.50/01.086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6F45F7A" w14:textId="5C235FE2" w:rsidR="00815E91" w:rsidRPr="00E64F75" w:rsidRDefault="00815E91" w:rsidP="00E64F75">
            <w:pPr>
              <w:rPr>
                <w:sz w:val="22"/>
                <w:szCs w:val="22"/>
              </w:rPr>
            </w:pPr>
            <w:r w:rsidRPr="00E64F75">
              <w:rPr>
                <w:sz w:val="22"/>
                <w:szCs w:val="22"/>
              </w:rPr>
              <w:t>Отбор проб</w:t>
            </w:r>
          </w:p>
        </w:tc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542245BB" w14:textId="77777777" w:rsidR="00815E91" w:rsidRPr="00E64F75" w:rsidRDefault="00815E91" w:rsidP="00E64F75">
            <w:pPr>
              <w:tabs>
                <w:tab w:val="left" w:pos="284"/>
              </w:tabs>
              <w:spacing w:line="20" w:lineRule="atLeast"/>
              <w:ind w:left="-57"/>
              <w:rPr>
                <w:sz w:val="22"/>
                <w:szCs w:val="22"/>
              </w:rPr>
            </w:pPr>
            <w:r w:rsidRPr="00E64F75">
              <w:rPr>
                <w:sz w:val="22"/>
                <w:szCs w:val="22"/>
              </w:rPr>
              <w:t xml:space="preserve"> МУ № 15/6-5, </w:t>
            </w:r>
          </w:p>
          <w:p w14:paraId="41D9EE9A" w14:textId="77777777" w:rsidR="00815E91" w:rsidRPr="00E64F75" w:rsidRDefault="00815E91" w:rsidP="00E64F75">
            <w:pPr>
              <w:tabs>
                <w:tab w:val="left" w:pos="284"/>
              </w:tabs>
              <w:spacing w:line="20" w:lineRule="atLeast"/>
              <w:ind w:left="-57"/>
              <w:rPr>
                <w:sz w:val="22"/>
                <w:szCs w:val="22"/>
              </w:rPr>
            </w:pPr>
            <w:r w:rsidRPr="00E64F75">
              <w:rPr>
                <w:sz w:val="22"/>
                <w:szCs w:val="22"/>
              </w:rPr>
              <w:t xml:space="preserve"> утв. МЗ СССР   </w:t>
            </w:r>
          </w:p>
          <w:p w14:paraId="60A3515A" w14:textId="77777777" w:rsidR="00815E91" w:rsidRPr="00E64F75" w:rsidRDefault="00815E91" w:rsidP="00E64F75">
            <w:pPr>
              <w:spacing w:line="20" w:lineRule="atLeast"/>
              <w:rPr>
                <w:sz w:val="22"/>
                <w:szCs w:val="22"/>
              </w:rPr>
            </w:pPr>
            <w:r w:rsidRPr="00E64F75">
              <w:rPr>
                <w:sz w:val="22"/>
                <w:szCs w:val="22"/>
              </w:rPr>
              <w:t xml:space="preserve"> 28.02.1991</w:t>
            </w:r>
          </w:p>
          <w:p w14:paraId="7474C781" w14:textId="77777777" w:rsidR="00815E91" w:rsidRPr="00E64F75" w:rsidRDefault="00815E91" w:rsidP="00E64F75">
            <w:pPr>
              <w:spacing w:line="20" w:lineRule="atLeast"/>
              <w:rPr>
                <w:sz w:val="22"/>
                <w:szCs w:val="22"/>
              </w:rPr>
            </w:pPr>
            <w:r w:rsidRPr="00E64F75">
              <w:rPr>
                <w:sz w:val="22"/>
                <w:szCs w:val="22"/>
              </w:rPr>
              <w:t xml:space="preserve">Инструкция </w:t>
            </w:r>
          </w:p>
          <w:p w14:paraId="3F168996" w14:textId="77777777" w:rsidR="00815E91" w:rsidRPr="00E64F75" w:rsidRDefault="00815E91" w:rsidP="00E64F75">
            <w:pPr>
              <w:spacing w:line="20" w:lineRule="atLeast"/>
              <w:rPr>
                <w:sz w:val="22"/>
                <w:szCs w:val="22"/>
              </w:rPr>
            </w:pPr>
            <w:r w:rsidRPr="00E64F75">
              <w:rPr>
                <w:sz w:val="22"/>
                <w:szCs w:val="22"/>
              </w:rPr>
              <w:t xml:space="preserve"> 3.5-51-2006, </w:t>
            </w:r>
            <w:proofErr w:type="spellStart"/>
            <w:proofErr w:type="gramStart"/>
            <w:r w:rsidRPr="00E64F75">
              <w:rPr>
                <w:sz w:val="22"/>
                <w:szCs w:val="22"/>
              </w:rPr>
              <w:t>утв.постановлением</w:t>
            </w:r>
            <w:proofErr w:type="spellEnd"/>
            <w:proofErr w:type="gramEnd"/>
            <w:r w:rsidRPr="00E64F75">
              <w:rPr>
                <w:sz w:val="22"/>
                <w:szCs w:val="22"/>
              </w:rPr>
              <w:t xml:space="preserve"> ГГСВ 23.11.2006 № 175  </w:t>
            </w:r>
          </w:p>
          <w:p w14:paraId="67FF88AF" w14:textId="5EA924B8" w:rsidR="00815E91" w:rsidRPr="00E64F75" w:rsidRDefault="00815E91" w:rsidP="00E64F75">
            <w:pPr>
              <w:spacing w:line="20" w:lineRule="atLeast"/>
              <w:rPr>
                <w:sz w:val="22"/>
                <w:szCs w:val="22"/>
              </w:rPr>
            </w:pPr>
            <w:r w:rsidRPr="00E64F75">
              <w:rPr>
                <w:sz w:val="22"/>
                <w:szCs w:val="22"/>
              </w:rPr>
              <w:t xml:space="preserve">Приказ МЗ РБ № 165 от 25.11.2002 </w:t>
            </w:r>
          </w:p>
        </w:tc>
        <w:tc>
          <w:tcPr>
            <w:tcW w:w="2551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19F28FE5" w14:textId="77777777" w:rsidR="00815E91" w:rsidRPr="00E64F75" w:rsidRDefault="00815E91" w:rsidP="00E64F75">
            <w:pPr>
              <w:tabs>
                <w:tab w:val="left" w:pos="284"/>
              </w:tabs>
              <w:ind w:left="-57"/>
              <w:rPr>
                <w:sz w:val="22"/>
                <w:szCs w:val="22"/>
              </w:rPr>
            </w:pPr>
            <w:r w:rsidRPr="00E64F75">
              <w:rPr>
                <w:sz w:val="22"/>
                <w:szCs w:val="22"/>
              </w:rPr>
              <w:t xml:space="preserve"> МУ № 15/6-</w:t>
            </w:r>
            <w:proofErr w:type="gramStart"/>
            <w:r w:rsidRPr="00E64F75">
              <w:rPr>
                <w:sz w:val="22"/>
                <w:szCs w:val="22"/>
              </w:rPr>
              <w:t>5,  утв.</w:t>
            </w:r>
            <w:proofErr w:type="gramEnd"/>
            <w:r w:rsidRPr="00E64F75">
              <w:rPr>
                <w:sz w:val="22"/>
                <w:szCs w:val="22"/>
              </w:rPr>
              <w:t xml:space="preserve"> МЗ СССР 28.02.1991, </w:t>
            </w:r>
          </w:p>
          <w:p w14:paraId="098710FF" w14:textId="77777777" w:rsidR="00815E91" w:rsidRPr="00E64F75" w:rsidRDefault="00815E91" w:rsidP="00E64F75">
            <w:pPr>
              <w:tabs>
                <w:tab w:val="left" w:pos="284"/>
              </w:tabs>
              <w:ind w:left="-57"/>
              <w:rPr>
                <w:sz w:val="22"/>
                <w:szCs w:val="22"/>
              </w:rPr>
            </w:pPr>
            <w:r w:rsidRPr="00E64F75">
              <w:rPr>
                <w:sz w:val="22"/>
                <w:szCs w:val="22"/>
              </w:rPr>
              <w:t xml:space="preserve"> гл.4 приложения </w:t>
            </w:r>
          </w:p>
          <w:p w14:paraId="1DA3C115" w14:textId="77777777" w:rsidR="00815E91" w:rsidRPr="00E64F75" w:rsidRDefault="00815E91" w:rsidP="00E64F75">
            <w:pPr>
              <w:tabs>
                <w:tab w:val="left" w:pos="284"/>
              </w:tabs>
              <w:ind w:left="-57"/>
              <w:rPr>
                <w:sz w:val="22"/>
                <w:szCs w:val="22"/>
              </w:rPr>
            </w:pPr>
            <w:r w:rsidRPr="00E64F75">
              <w:rPr>
                <w:sz w:val="22"/>
                <w:szCs w:val="22"/>
              </w:rPr>
              <w:t xml:space="preserve"> 1, 2, 5</w:t>
            </w:r>
          </w:p>
          <w:p w14:paraId="512B98B6" w14:textId="11B72D04" w:rsidR="00815E91" w:rsidRPr="00E64F75" w:rsidRDefault="00815E91" w:rsidP="00E64F75">
            <w:pPr>
              <w:rPr>
                <w:sz w:val="22"/>
                <w:szCs w:val="22"/>
              </w:rPr>
            </w:pPr>
            <w:r w:rsidRPr="00E64F75">
              <w:rPr>
                <w:sz w:val="22"/>
                <w:szCs w:val="22"/>
              </w:rPr>
              <w:t xml:space="preserve">Инструкция 3.5-51-2006, утв. постановлением ГГСВ 23.11.2006 № </w:t>
            </w:r>
            <w:proofErr w:type="gramStart"/>
            <w:r w:rsidRPr="00E64F75">
              <w:rPr>
                <w:sz w:val="22"/>
                <w:szCs w:val="22"/>
              </w:rPr>
              <w:t>175  п.99.1</w:t>
            </w:r>
            <w:proofErr w:type="gramEnd"/>
            <w:r w:rsidRPr="00E64F75">
              <w:rPr>
                <w:sz w:val="22"/>
                <w:szCs w:val="22"/>
              </w:rPr>
              <w:t>, п.100-103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6F297C76" w14:textId="77777777" w:rsidR="00815E91" w:rsidRDefault="00815E91" w:rsidP="00815E91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Лабораторный </w:t>
            </w:r>
          </w:p>
          <w:p w14:paraId="2598A03F" w14:textId="77777777" w:rsidR="00815E91" w:rsidRDefault="00815E91" w:rsidP="00815E91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отдел, группа микробиологических исследований </w:t>
            </w:r>
          </w:p>
          <w:p w14:paraId="6B486195" w14:textId="77777777" w:rsidR="00815E91" w:rsidRDefault="00815E91" w:rsidP="00815E91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(ул.Октябрьская,33,</w:t>
            </w:r>
          </w:p>
          <w:p w14:paraId="52D48305" w14:textId="77777777" w:rsidR="00815E91" w:rsidRDefault="00815E91" w:rsidP="00815E91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г.Рогачёв</w:t>
            </w:r>
            <w:proofErr w:type="spellEnd"/>
            <w:r>
              <w:rPr>
                <w:sz w:val="22"/>
                <w:szCs w:val="22"/>
              </w:rPr>
              <w:t>, Гомельская область</w:t>
            </w:r>
          </w:p>
          <w:p w14:paraId="745D1A55" w14:textId="77777777" w:rsidR="00815E91" w:rsidRPr="00815E91" w:rsidRDefault="00815E91" w:rsidP="00815E91">
            <w:pPr>
              <w:rPr>
                <w:sz w:val="22"/>
                <w:szCs w:val="22"/>
              </w:rPr>
            </w:pPr>
          </w:p>
        </w:tc>
      </w:tr>
      <w:tr w:rsidR="00815E91" w:rsidRPr="00E64F75" w14:paraId="6D5C9B31" w14:textId="0E5D2304" w:rsidTr="00815E91">
        <w:trPr>
          <w:gridAfter w:val="1"/>
          <w:wAfter w:w="16" w:type="dxa"/>
          <w:trHeight w:val="269"/>
        </w:trPr>
        <w:tc>
          <w:tcPr>
            <w:tcW w:w="1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809B3B" w14:textId="0132BEB0" w:rsidR="00815E91" w:rsidRPr="00E64F75" w:rsidRDefault="00815E91" w:rsidP="00E64F75">
            <w:pPr>
              <w:jc w:val="both"/>
              <w:rPr>
                <w:sz w:val="22"/>
                <w:szCs w:val="22"/>
              </w:rPr>
            </w:pPr>
            <w:r w:rsidRPr="00E64F75">
              <w:rPr>
                <w:sz w:val="22"/>
                <w:szCs w:val="22"/>
              </w:rPr>
              <w:t>28.2*</w:t>
            </w:r>
          </w:p>
        </w:tc>
        <w:tc>
          <w:tcPr>
            <w:tcW w:w="198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6CFF7F5" w14:textId="77777777" w:rsidR="00815E91" w:rsidRPr="00E64F75" w:rsidRDefault="00815E91" w:rsidP="00E64F75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3683D74" w14:textId="5680E1C0" w:rsidR="00815E91" w:rsidRPr="00E64F75" w:rsidRDefault="00815E91" w:rsidP="00E64F75">
            <w:pPr>
              <w:jc w:val="both"/>
              <w:rPr>
                <w:sz w:val="22"/>
                <w:szCs w:val="22"/>
              </w:rPr>
            </w:pPr>
            <w:r w:rsidRPr="00E64F75">
              <w:rPr>
                <w:sz w:val="22"/>
                <w:szCs w:val="22"/>
              </w:rPr>
              <w:t>32.50/01.086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49F182E" w14:textId="77777777" w:rsidR="00815E91" w:rsidRPr="00E64F75" w:rsidRDefault="00815E91" w:rsidP="00E64F75">
            <w:pPr>
              <w:rPr>
                <w:sz w:val="22"/>
                <w:szCs w:val="22"/>
              </w:rPr>
            </w:pPr>
            <w:r w:rsidRPr="00E64F75">
              <w:rPr>
                <w:sz w:val="22"/>
                <w:szCs w:val="22"/>
              </w:rPr>
              <w:t>Отсутствие роста тест-культуры</w:t>
            </w:r>
          </w:p>
          <w:p w14:paraId="310A87F9" w14:textId="77777777" w:rsidR="00815E91" w:rsidRPr="00E64F75" w:rsidRDefault="00815E91" w:rsidP="00E64F75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C0F2675" w14:textId="77777777" w:rsidR="00815E91" w:rsidRPr="00E64F75" w:rsidRDefault="00815E91" w:rsidP="00E64F75">
            <w:pPr>
              <w:tabs>
                <w:tab w:val="left" w:pos="284"/>
              </w:tabs>
              <w:spacing w:line="20" w:lineRule="atLeast"/>
              <w:ind w:left="-57"/>
              <w:rPr>
                <w:sz w:val="22"/>
                <w:szCs w:val="22"/>
              </w:rPr>
            </w:pPr>
          </w:p>
        </w:tc>
        <w:tc>
          <w:tcPr>
            <w:tcW w:w="2551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C434FE3" w14:textId="77777777" w:rsidR="00815E91" w:rsidRPr="00E64F75" w:rsidRDefault="00815E91" w:rsidP="00E64F75">
            <w:pPr>
              <w:tabs>
                <w:tab w:val="left" w:pos="284"/>
              </w:tabs>
              <w:ind w:left="-57"/>
              <w:rPr>
                <w:sz w:val="22"/>
                <w:szCs w:val="22"/>
              </w:rPr>
            </w:pPr>
          </w:p>
        </w:tc>
        <w:tc>
          <w:tcPr>
            <w:tcW w:w="1985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261516AA" w14:textId="77777777" w:rsidR="00815E91" w:rsidRPr="00E64F75" w:rsidRDefault="00815E91" w:rsidP="00E64F75">
            <w:pPr>
              <w:tabs>
                <w:tab w:val="left" w:pos="284"/>
              </w:tabs>
              <w:ind w:left="-57"/>
              <w:rPr>
                <w:sz w:val="22"/>
                <w:szCs w:val="22"/>
              </w:rPr>
            </w:pPr>
          </w:p>
        </w:tc>
      </w:tr>
      <w:tr w:rsidR="00815E91" w:rsidRPr="00E64F75" w14:paraId="78D8EBE9" w14:textId="121332CE" w:rsidTr="00815E91">
        <w:trPr>
          <w:gridAfter w:val="1"/>
          <w:wAfter w:w="16" w:type="dxa"/>
          <w:trHeight w:val="269"/>
        </w:trPr>
        <w:tc>
          <w:tcPr>
            <w:tcW w:w="1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DF5456" w14:textId="2C837452" w:rsidR="00815E91" w:rsidRPr="00E64F75" w:rsidRDefault="00815E91" w:rsidP="00E64F75">
            <w:pPr>
              <w:tabs>
                <w:tab w:val="left" w:pos="459"/>
              </w:tabs>
              <w:jc w:val="both"/>
              <w:rPr>
                <w:sz w:val="22"/>
                <w:szCs w:val="22"/>
              </w:rPr>
            </w:pPr>
            <w:r w:rsidRPr="00E64F75">
              <w:rPr>
                <w:sz w:val="22"/>
                <w:szCs w:val="22"/>
              </w:rPr>
              <w:lastRenderedPageBreak/>
              <w:t>29.1*</w:t>
            </w:r>
          </w:p>
          <w:p w14:paraId="3ACEEA26" w14:textId="77777777" w:rsidR="00815E91" w:rsidRPr="00E64F75" w:rsidRDefault="00815E91" w:rsidP="00E64F75">
            <w:pPr>
              <w:tabs>
                <w:tab w:val="left" w:pos="459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985" w:type="dxa"/>
            <w:gridSpan w:val="2"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EF98182" w14:textId="58D2D745" w:rsidR="00815E91" w:rsidRPr="00E64F75" w:rsidRDefault="00815E91" w:rsidP="00E64F75">
            <w:pPr>
              <w:rPr>
                <w:sz w:val="22"/>
                <w:szCs w:val="22"/>
              </w:rPr>
            </w:pPr>
            <w:r w:rsidRPr="00E64F75">
              <w:rPr>
                <w:sz w:val="22"/>
                <w:szCs w:val="22"/>
              </w:rPr>
              <w:t>Питательные среды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E5FE413" w14:textId="11AA0382" w:rsidR="00815E91" w:rsidRPr="00E64F75" w:rsidRDefault="00815E91" w:rsidP="00E64F75">
            <w:pPr>
              <w:tabs>
                <w:tab w:val="left" w:pos="459"/>
              </w:tabs>
              <w:jc w:val="both"/>
              <w:rPr>
                <w:sz w:val="22"/>
                <w:szCs w:val="22"/>
              </w:rPr>
            </w:pPr>
            <w:r w:rsidRPr="00E64F75">
              <w:rPr>
                <w:sz w:val="22"/>
                <w:szCs w:val="22"/>
              </w:rPr>
              <w:t>100.15/08.169</w:t>
            </w:r>
          </w:p>
          <w:p w14:paraId="3A98A1FB" w14:textId="74B7F6FF" w:rsidR="00815E91" w:rsidRPr="00E64F75" w:rsidRDefault="00815E91" w:rsidP="00E64F75">
            <w:pPr>
              <w:tabs>
                <w:tab w:val="left" w:pos="459"/>
              </w:tabs>
              <w:jc w:val="both"/>
              <w:rPr>
                <w:sz w:val="22"/>
                <w:szCs w:val="22"/>
              </w:rPr>
            </w:pPr>
            <w:r w:rsidRPr="00E64F75">
              <w:rPr>
                <w:sz w:val="22"/>
                <w:szCs w:val="22"/>
              </w:rPr>
              <w:t>101.15/11.116</w:t>
            </w:r>
          </w:p>
          <w:p w14:paraId="34EA1991" w14:textId="1694A560" w:rsidR="00815E91" w:rsidRPr="00E64F75" w:rsidRDefault="00815E91" w:rsidP="00E64F75">
            <w:pPr>
              <w:tabs>
                <w:tab w:val="left" w:pos="459"/>
              </w:tabs>
              <w:jc w:val="both"/>
              <w:rPr>
                <w:color w:val="EE0000"/>
                <w:sz w:val="22"/>
                <w:szCs w:val="22"/>
              </w:rPr>
            </w:pPr>
            <w:r w:rsidRPr="00E64F75">
              <w:rPr>
                <w:sz w:val="22"/>
                <w:szCs w:val="22"/>
              </w:rPr>
              <w:t>101.15/01.086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3E39224" w14:textId="3198A7BC" w:rsidR="00815E91" w:rsidRPr="00E64F75" w:rsidRDefault="00815E91" w:rsidP="00E64F75">
            <w:pPr>
              <w:spacing w:line="228" w:lineRule="auto"/>
              <w:rPr>
                <w:sz w:val="22"/>
                <w:szCs w:val="22"/>
              </w:rPr>
            </w:pPr>
            <w:r w:rsidRPr="00E64F75">
              <w:rPr>
                <w:sz w:val="22"/>
                <w:szCs w:val="22"/>
              </w:rPr>
              <w:t>рН, внешний вид, стерильность, производительность, селективность, специфичность</w:t>
            </w:r>
          </w:p>
        </w:tc>
        <w:tc>
          <w:tcPr>
            <w:tcW w:w="2552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867A6DF" w14:textId="77777777" w:rsidR="00815E91" w:rsidRPr="00E64F75" w:rsidRDefault="00815E91" w:rsidP="00E64F75">
            <w:pPr>
              <w:spacing w:line="20" w:lineRule="atLeast"/>
              <w:jc w:val="both"/>
              <w:rPr>
                <w:sz w:val="22"/>
                <w:szCs w:val="22"/>
              </w:rPr>
            </w:pPr>
            <w:r w:rsidRPr="00E64F75">
              <w:rPr>
                <w:sz w:val="22"/>
                <w:szCs w:val="22"/>
              </w:rPr>
              <w:t xml:space="preserve">ГОСТ </w:t>
            </w:r>
            <w:r w:rsidRPr="00E64F75">
              <w:rPr>
                <w:sz w:val="22"/>
                <w:szCs w:val="22"/>
                <w:lang w:val="en-US"/>
              </w:rPr>
              <w:t>ISO</w:t>
            </w:r>
          </w:p>
          <w:p w14:paraId="4B798F1B" w14:textId="77777777" w:rsidR="00815E91" w:rsidRPr="00E64F75" w:rsidRDefault="00815E91" w:rsidP="00E64F75">
            <w:pPr>
              <w:spacing w:line="20" w:lineRule="atLeast"/>
              <w:jc w:val="both"/>
              <w:rPr>
                <w:sz w:val="22"/>
                <w:szCs w:val="22"/>
              </w:rPr>
            </w:pPr>
            <w:r w:rsidRPr="00E64F75">
              <w:rPr>
                <w:sz w:val="22"/>
                <w:szCs w:val="22"/>
              </w:rPr>
              <w:t>11133-2016</w:t>
            </w:r>
          </w:p>
          <w:p w14:paraId="1C6A26FA" w14:textId="6E0DA981" w:rsidR="00815E91" w:rsidRPr="00E64F75" w:rsidRDefault="00815E91" w:rsidP="00E64F75">
            <w:pPr>
              <w:spacing w:line="20" w:lineRule="atLeast"/>
              <w:jc w:val="both"/>
              <w:rPr>
                <w:sz w:val="22"/>
                <w:szCs w:val="22"/>
              </w:rPr>
            </w:pPr>
            <w:r w:rsidRPr="00E64F75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55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70DBFB8" w14:textId="77777777" w:rsidR="00815E91" w:rsidRPr="00E64F75" w:rsidRDefault="00815E91" w:rsidP="00E64F75">
            <w:pPr>
              <w:jc w:val="both"/>
              <w:rPr>
                <w:sz w:val="22"/>
                <w:szCs w:val="22"/>
              </w:rPr>
            </w:pPr>
            <w:r w:rsidRPr="00E64F75">
              <w:rPr>
                <w:sz w:val="22"/>
                <w:szCs w:val="22"/>
              </w:rPr>
              <w:t xml:space="preserve">ГОСТ </w:t>
            </w:r>
            <w:r w:rsidRPr="00E64F75">
              <w:rPr>
                <w:sz w:val="22"/>
                <w:szCs w:val="22"/>
                <w:lang w:val="en-US"/>
              </w:rPr>
              <w:t>ISO</w:t>
            </w:r>
          </w:p>
          <w:p w14:paraId="1580D83A" w14:textId="77777777" w:rsidR="00815E91" w:rsidRPr="00E64F75" w:rsidRDefault="00815E91" w:rsidP="00E64F75">
            <w:pPr>
              <w:jc w:val="both"/>
              <w:rPr>
                <w:sz w:val="22"/>
                <w:szCs w:val="22"/>
              </w:rPr>
            </w:pPr>
            <w:r w:rsidRPr="00E64F75">
              <w:rPr>
                <w:sz w:val="22"/>
                <w:szCs w:val="22"/>
              </w:rPr>
              <w:t>11133-2016</w:t>
            </w:r>
          </w:p>
          <w:p w14:paraId="2F660BA1" w14:textId="77777777" w:rsidR="00815E91" w:rsidRPr="00E64F75" w:rsidRDefault="00815E91" w:rsidP="00E64F7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985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590C169" w14:textId="77777777" w:rsidR="00815E91" w:rsidRPr="00E64F75" w:rsidRDefault="00815E91" w:rsidP="00E64F75">
            <w:pPr>
              <w:jc w:val="both"/>
              <w:rPr>
                <w:sz w:val="22"/>
                <w:szCs w:val="22"/>
              </w:rPr>
            </w:pPr>
          </w:p>
        </w:tc>
      </w:tr>
      <w:tr w:rsidR="00815E91" w:rsidRPr="00E64F75" w14:paraId="0B81407E" w14:textId="1D5891F1" w:rsidTr="00815E91">
        <w:trPr>
          <w:gridAfter w:val="1"/>
          <w:wAfter w:w="16" w:type="dxa"/>
          <w:trHeight w:val="269"/>
        </w:trPr>
        <w:tc>
          <w:tcPr>
            <w:tcW w:w="1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93C776" w14:textId="38CEAE9F" w:rsidR="00815E91" w:rsidRPr="00E64F75" w:rsidRDefault="00815E91" w:rsidP="00E64F75">
            <w:pPr>
              <w:jc w:val="both"/>
              <w:rPr>
                <w:sz w:val="22"/>
                <w:szCs w:val="22"/>
              </w:rPr>
            </w:pPr>
            <w:r w:rsidRPr="00E64F75">
              <w:rPr>
                <w:sz w:val="22"/>
                <w:szCs w:val="22"/>
              </w:rPr>
              <w:t>30.1**</w:t>
            </w:r>
          </w:p>
          <w:p w14:paraId="291338FF" w14:textId="77777777" w:rsidR="00815E91" w:rsidRPr="00E64F75" w:rsidRDefault="00815E91" w:rsidP="00E64F75">
            <w:pPr>
              <w:tabs>
                <w:tab w:val="left" w:pos="459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14:paraId="5857E1B7" w14:textId="77777777" w:rsidR="00815E91" w:rsidRPr="00E64F75" w:rsidRDefault="00815E91" w:rsidP="00E64F75">
            <w:pPr>
              <w:jc w:val="both"/>
              <w:rPr>
                <w:sz w:val="22"/>
                <w:szCs w:val="22"/>
              </w:rPr>
            </w:pPr>
            <w:r w:rsidRPr="00E64F75">
              <w:rPr>
                <w:sz w:val="22"/>
                <w:szCs w:val="22"/>
              </w:rPr>
              <w:t>Рабочие места</w:t>
            </w:r>
          </w:p>
          <w:p w14:paraId="617E5E6F" w14:textId="77777777" w:rsidR="00815E91" w:rsidRPr="00E64F75" w:rsidRDefault="00815E91" w:rsidP="00E64F75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4968049" w14:textId="03C6050D" w:rsidR="00815E91" w:rsidRPr="00E64F75" w:rsidRDefault="00815E91" w:rsidP="00E64F75">
            <w:pPr>
              <w:jc w:val="both"/>
              <w:rPr>
                <w:sz w:val="22"/>
                <w:szCs w:val="22"/>
              </w:rPr>
            </w:pPr>
            <w:r w:rsidRPr="00E64F75">
              <w:rPr>
                <w:sz w:val="22"/>
                <w:szCs w:val="22"/>
              </w:rPr>
              <w:t>100.12/35.065</w:t>
            </w:r>
          </w:p>
          <w:p w14:paraId="3D6BEAE0" w14:textId="475F60E4" w:rsidR="00815E91" w:rsidRPr="00E64F75" w:rsidRDefault="00815E91" w:rsidP="00E64F75">
            <w:pPr>
              <w:jc w:val="both"/>
              <w:rPr>
                <w:sz w:val="22"/>
                <w:szCs w:val="22"/>
              </w:rPr>
            </w:pPr>
            <w:r w:rsidRPr="00E64F75">
              <w:rPr>
                <w:sz w:val="22"/>
                <w:szCs w:val="22"/>
              </w:rPr>
              <w:t>100.12/35.060</w:t>
            </w:r>
          </w:p>
          <w:p w14:paraId="47F9B352" w14:textId="77777777" w:rsidR="00815E91" w:rsidRPr="00E64F75" w:rsidRDefault="00815E91" w:rsidP="00E64F75">
            <w:pPr>
              <w:tabs>
                <w:tab w:val="left" w:pos="459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01E6DD0" w14:textId="77777777" w:rsidR="00815E91" w:rsidRPr="00E64F75" w:rsidRDefault="00815E91" w:rsidP="00E64F75">
            <w:pPr>
              <w:widowControl w:val="0"/>
              <w:rPr>
                <w:sz w:val="22"/>
                <w:szCs w:val="22"/>
              </w:rPr>
            </w:pPr>
            <w:r w:rsidRPr="00E64F75">
              <w:rPr>
                <w:sz w:val="22"/>
                <w:szCs w:val="22"/>
              </w:rPr>
              <w:t xml:space="preserve">Параметры микроклимата: </w:t>
            </w:r>
          </w:p>
          <w:p w14:paraId="5A67A79E" w14:textId="77777777" w:rsidR="00815E91" w:rsidRPr="00E64F75" w:rsidRDefault="00815E91" w:rsidP="00E64F75">
            <w:pPr>
              <w:widowControl w:val="0"/>
              <w:rPr>
                <w:sz w:val="22"/>
                <w:szCs w:val="22"/>
              </w:rPr>
            </w:pPr>
            <w:r w:rsidRPr="00E64F75">
              <w:rPr>
                <w:sz w:val="22"/>
                <w:szCs w:val="22"/>
              </w:rPr>
              <w:t>-температура воздуха;</w:t>
            </w:r>
          </w:p>
          <w:p w14:paraId="51613950" w14:textId="55963755" w:rsidR="00815E91" w:rsidRPr="00E64F75" w:rsidRDefault="00815E91" w:rsidP="00E64F75">
            <w:pPr>
              <w:rPr>
                <w:sz w:val="22"/>
                <w:szCs w:val="22"/>
              </w:rPr>
            </w:pPr>
            <w:r w:rsidRPr="00E64F75">
              <w:rPr>
                <w:sz w:val="22"/>
                <w:szCs w:val="22"/>
              </w:rPr>
              <w:t>-относительная влажность воздуха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ED59709" w14:textId="77777777" w:rsidR="00815E91" w:rsidRPr="00E64F75" w:rsidRDefault="00815E91" w:rsidP="00E64F75">
            <w:pPr>
              <w:spacing w:line="20" w:lineRule="atLeast"/>
              <w:ind w:right="-85"/>
              <w:rPr>
                <w:sz w:val="22"/>
                <w:szCs w:val="22"/>
              </w:rPr>
            </w:pPr>
            <w:r w:rsidRPr="00E64F75">
              <w:rPr>
                <w:sz w:val="22"/>
                <w:szCs w:val="22"/>
              </w:rPr>
              <w:t>ГОСТ 12.1.005-88</w:t>
            </w:r>
          </w:p>
          <w:p w14:paraId="7DE82CA7" w14:textId="4E6AE3EA" w:rsidR="00815E91" w:rsidRPr="00E64F75" w:rsidRDefault="00815E91" w:rsidP="00E64F75">
            <w:pPr>
              <w:spacing w:line="20" w:lineRule="atLeast"/>
              <w:jc w:val="both"/>
              <w:rPr>
                <w:sz w:val="22"/>
                <w:szCs w:val="22"/>
              </w:rPr>
            </w:pPr>
            <w:r w:rsidRPr="00E64F75">
              <w:rPr>
                <w:sz w:val="22"/>
                <w:szCs w:val="22"/>
              </w:rPr>
              <w:t xml:space="preserve">ГН, утв. постановлением </w:t>
            </w:r>
            <w:proofErr w:type="gramStart"/>
            <w:r w:rsidRPr="00E64F75">
              <w:rPr>
                <w:sz w:val="22"/>
                <w:szCs w:val="22"/>
              </w:rPr>
              <w:t>Совмина  от</w:t>
            </w:r>
            <w:proofErr w:type="gramEnd"/>
            <w:r w:rsidRPr="00E64F75">
              <w:rPr>
                <w:sz w:val="22"/>
                <w:szCs w:val="22"/>
              </w:rPr>
              <w:t xml:space="preserve"> 25.01.2021 № 37</w:t>
            </w:r>
          </w:p>
          <w:p w14:paraId="19E09AD1" w14:textId="4F05F276" w:rsidR="00815E91" w:rsidRPr="00E64F75" w:rsidRDefault="00815E91" w:rsidP="00E64F75">
            <w:pPr>
              <w:spacing w:line="20" w:lineRule="atLeast"/>
              <w:jc w:val="both"/>
              <w:rPr>
                <w:sz w:val="22"/>
                <w:szCs w:val="22"/>
              </w:rPr>
            </w:pPr>
            <w:r w:rsidRPr="00E64F75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5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337302" w14:textId="77777777" w:rsidR="00815E91" w:rsidRPr="00E64F75" w:rsidRDefault="00815E91" w:rsidP="00E64F75">
            <w:pPr>
              <w:rPr>
                <w:sz w:val="22"/>
                <w:szCs w:val="22"/>
              </w:rPr>
            </w:pPr>
            <w:r w:rsidRPr="00E64F75">
              <w:rPr>
                <w:sz w:val="22"/>
                <w:szCs w:val="22"/>
              </w:rPr>
              <w:t>МВИ.ГМ.1860-2020</w:t>
            </w:r>
          </w:p>
          <w:p w14:paraId="589FF4DA" w14:textId="4B5B70CC" w:rsidR="00815E91" w:rsidRPr="00E64F75" w:rsidRDefault="00815E91" w:rsidP="00E64F7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985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49890475" w14:textId="77777777" w:rsidR="00815E91" w:rsidRDefault="00815E91" w:rsidP="00815E91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Лабораторный </w:t>
            </w:r>
          </w:p>
          <w:p w14:paraId="287CCF3A" w14:textId="77777777" w:rsidR="00815E91" w:rsidRDefault="00815E91" w:rsidP="00815E91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отдел, группа санитарно-гигиенических исследований </w:t>
            </w:r>
          </w:p>
          <w:p w14:paraId="5726ABED" w14:textId="77777777" w:rsidR="00815E91" w:rsidRDefault="00815E91" w:rsidP="00815E91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(ул.Октябрьская,33,</w:t>
            </w:r>
          </w:p>
          <w:p w14:paraId="69E39840" w14:textId="019E845C" w:rsidR="00815E91" w:rsidRPr="00E64F75" w:rsidRDefault="00815E91" w:rsidP="00815E91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г.Рогачёв</w:t>
            </w:r>
            <w:proofErr w:type="spellEnd"/>
            <w:r>
              <w:rPr>
                <w:sz w:val="22"/>
                <w:szCs w:val="22"/>
              </w:rPr>
              <w:t>, Гомельская область</w:t>
            </w:r>
          </w:p>
        </w:tc>
      </w:tr>
      <w:tr w:rsidR="00815E91" w:rsidRPr="00E64F75" w14:paraId="67179A3D" w14:textId="5B54B6F3" w:rsidTr="00815E91">
        <w:trPr>
          <w:gridAfter w:val="1"/>
          <w:wAfter w:w="16" w:type="dxa"/>
          <w:trHeight w:val="269"/>
        </w:trPr>
        <w:tc>
          <w:tcPr>
            <w:tcW w:w="1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0182D8" w14:textId="68F31E5E" w:rsidR="00815E91" w:rsidRPr="00E64F75" w:rsidRDefault="00815E91" w:rsidP="00E64F75">
            <w:pPr>
              <w:jc w:val="both"/>
              <w:rPr>
                <w:sz w:val="22"/>
                <w:szCs w:val="22"/>
              </w:rPr>
            </w:pPr>
            <w:r w:rsidRPr="00E64F75">
              <w:rPr>
                <w:sz w:val="22"/>
                <w:szCs w:val="22"/>
              </w:rPr>
              <w:t>30.2**</w:t>
            </w:r>
          </w:p>
          <w:p w14:paraId="44875139" w14:textId="34EA2CF0" w:rsidR="00815E91" w:rsidRPr="00E64F75" w:rsidRDefault="00815E91" w:rsidP="00E64F7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985" w:type="dxa"/>
            <w:gridSpan w:val="2"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643E029" w14:textId="77777777" w:rsidR="00815E91" w:rsidRPr="00E64F75" w:rsidRDefault="00815E91" w:rsidP="00E64F7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9262562" w14:textId="67CED14C" w:rsidR="00815E91" w:rsidRPr="00E64F75" w:rsidRDefault="00815E91" w:rsidP="00E64F75">
            <w:pPr>
              <w:jc w:val="both"/>
              <w:rPr>
                <w:sz w:val="22"/>
                <w:szCs w:val="22"/>
              </w:rPr>
            </w:pPr>
            <w:r w:rsidRPr="00E64F75">
              <w:rPr>
                <w:sz w:val="22"/>
                <w:szCs w:val="22"/>
              </w:rPr>
              <w:t>100.12/35.063</w:t>
            </w:r>
          </w:p>
          <w:p w14:paraId="44FB4050" w14:textId="77777777" w:rsidR="00815E91" w:rsidRPr="00E64F75" w:rsidRDefault="00815E91" w:rsidP="00E64F7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7750767" w14:textId="77777777" w:rsidR="00815E91" w:rsidRPr="00E64F75" w:rsidRDefault="00815E91" w:rsidP="00E64F75">
            <w:pPr>
              <w:rPr>
                <w:sz w:val="22"/>
                <w:szCs w:val="22"/>
              </w:rPr>
            </w:pPr>
            <w:r w:rsidRPr="00E64F75">
              <w:rPr>
                <w:sz w:val="22"/>
                <w:szCs w:val="22"/>
              </w:rPr>
              <w:t>Освещённость</w:t>
            </w:r>
          </w:p>
          <w:p w14:paraId="6FA9DC59" w14:textId="77777777" w:rsidR="00815E91" w:rsidRPr="00E64F75" w:rsidRDefault="00815E91" w:rsidP="00E64F75">
            <w:pPr>
              <w:rPr>
                <w:sz w:val="22"/>
                <w:szCs w:val="22"/>
              </w:rPr>
            </w:pPr>
            <w:r w:rsidRPr="00E64F75">
              <w:rPr>
                <w:sz w:val="22"/>
                <w:szCs w:val="22"/>
              </w:rPr>
              <w:t xml:space="preserve">Коэффициент естественной освещенности </w:t>
            </w:r>
          </w:p>
          <w:p w14:paraId="75DF1879" w14:textId="77777777" w:rsidR="00815E91" w:rsidRPr="00E64F75" w:rsidRDefault="00815E91" w:rsidP="00E64F75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C550788" w14:textId="77777777" w:rsidR="00815E91" w:rsidRPr="00E64F75" w:rsidRDefault="00815E91" w:rsidP="00E64F75">
            <w:pPr>
              <w:spacing w:line="20" w:lineRule="atLeast"/>
              <w:ind w:right="-85"/>
              <w:rPr>
                <w:sz w:val="22"/>
                <w:szCs w:val="22"/>
              </w:rPr>
            </w:pPr>
            <w:r w:rsidRPr="00E64F75">
              <w:rPr>
                <w:sz w:val="22"/>
                <w:szCs w:val="22"/>
              </w:rPr>
              <w:t>ГН, утв. постановлением Совмина от 25.01.2021 № 37</w:t>
            </w:r>
          </w:p>
          <w:p w14:paraId="0ABACAE1" w14:textId="63A404E4" w:rsidR="00815E91" w:rsidRPr="00E64F75" w:rsidRDefault="00815E91" w:rsidP="00E64F75">
            <w:pPr>
              <w:spacing w:line="20" w:lineRule="atLeast"/>
              <w:ind w:right="-85"/>
              <w:rPr>
                <w:sz w:val="22"/>
                <w:szCs w:val="22"/>
              </w:rPr>
            </w:pPr>
            <w:r w:rsidRPr="00E64F75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55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008D637" w14:textId="77777777" w:rsidR="00815E91" w:rsidRPr="00E64F75" w:rsidRDefault="00815E91" w:rsidP="00E64F75">
            <w:pPr>
              <w:jc w:val="both"/>
              <w:rPr>
                <w:sz w:val="22"/>
                <w:szCs w:val="22"/>
              </w:rPr>
            </w:pPr>
            <w:r w:rsidRPr="00E64F75">
              <w:rPr>
                <w:sz w:val="22"/>
                <w:szCs w:val="22"/>
              </w:rPr>
              <w:t xml:space="preserve">ГОСТ 24940-2016 </w:t>
            </w:r>
          </w:p>
          <w:p w14:paraId="3B05C306" w14:textId="0E0EC869" w:rsidR="00815E91" w:rsidRPr="00E64F75" w:rsidRDefault="00815E91" w:rsidP="00E64F75">
            <w:pPr>
              <w:rPr>
                <w:sz w:val="22"/>
                <w:szCs w:val="22"/>
              </w:rPr>
            </w:pPr>
            <w:r w:rsidRPr="00E64F75">
              <w:rPr>
                <w:sz w:val="22"/>
                <w:szCs w:val="22"/>
              </w:rPr>
              <w:t xml:space="preserve"> </w:t>
            </w:r>
          </w:p>
        </w:tc>
        <w:tc>
          <w:tcPr>
            <w:tcW w:w="1985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5BFB711A" w14:textId="77777777" w:rsidR="00815E91" w:rsidRPr="00E64F75" w:rsidRDefault="00815E91" w:rsidP="00E64F75">
            <w:pPr>
              <w:jc w:val="both"/>
              <w:rPr>
                <w:sz w:val="22"/>
                <w:szCs w:val="22"/>
              </w:rPr>
            </w:pPr>
          </w:p>
        </w:tc>
      </w:tr>
      <w:tr w:rsidR="00815E91" w:rsidRPr="00E64F75" w14:paraId="7F31DFE7" w14:textId="582ED0B4" w:rsidTr="00815E91">
        <w:trPr>
          <w:gridAfter w:val="1"/>
          <w:wAfter w:w="16" w:type="dxa"/>
          <w:trHeight w:val="269"/>
        </w:trPr>
        <w:tc>
          <w:tcPr>
            <w:tcW w:w="1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2D9C66" w14:textId="3F66188F" w:rsidR="00815E91" w:rsidRPr="00E64F75" w:rsidRDefault="00815E91" w:rsidP="00E64F75">
            <w:pPr>
              <w:jc w:val="both"/>
              <w:rPr>
                <w:sz w:val="22"/>
                <w:szCs w:val="22"/>
              </w:rPr>
            </w:pPr>
            <w:r w:rsidRPr="00E64F75">
              <w:rPr>
                <w:sz w:val="22"/>
                <w:szCs w:val="22"/>
              </w:rPr>
              <w:t>31.1</w:t>
            </w:r>
            <w:r w:rsidRPr="00E64F75">
              <w:rPr>
                <w:sz w:val="22"/>
                <w:szCs w:val="22"/>
                <w:lang w:val="en-US"/>
              </w:rPr>
              <w:t>**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14:paraId="1F745ECD" w14:textId="77777777" w:rsidR="00815E91" w:rsidRPr="00E64F75" w:rsidRDefault="00815E91" w:rsidP="00E64F75">
            <w:pPr>
              <w:rPr>
                <w:sz w:val="22"/>
                <w:szCs w:val="22"/>
              </w:rPr>
            </w:pPr>
            <w:r w:rsidRPr="00E64F75">
              <w:rPr>
                <w:sz w:val="22"/>
                <w:szCs w:val="22"/>
              </w:rPr>
              <w:t>Помещения жилых и общественных зданий, территория жилой застройки</w:t>
            </w:r>
          </w:p>
          <w:p w14:paraId="3C9935A2" w14:textId="77777777" w:rsidR="00815E91" w:rsidRPr="00E64F75" w:rsidRDefault="00815E91" w:rsidP="00E64F75">
            <w:pPr>
              <w:jc w:val="both"/>
              <w:rPr>
                <w:sz w:val="22"/>
                <w:szCs w:val="22"/>
              </w:rPr>
            </w:pPr>
          </w:p>
          <w:p w14:paraId="5CAB601E" w14:textId="77777777" w:rsidR="00815E91" w:rsidRPr="00E64F75" w:rsidRDefault="00815E91" w:rsidP="00E64F75">
            <w:pPr>
              <w:jc w:val="both"/>
              <w:rPr>
                <w:sz w:val="22"/>
                <w:szCs w:val="22"/>
              </w:rPr>
            </w:pPr>
          </w:p>
          <w:p w14:paraId="359337B0" w14:textId="77777777" w:rsidR="00815E91" w:rsidRPr="00E64F75" w:rsidRDefault="00815E91" w:rsidP="00E64F75">
            <w:pPr>
              <w:jc w:val="both"/>
              <w:rPr>
                <w:sz w:val="22"/>
                <w:szCs w:val="22"/>
              </w:rPr>
            </w:pPr>
          </w:p>
          <w:p w14:paraId="6BCC3E24" w14:textId="77777777" w:rsidR="00815E91" w:rsidRPr="00E64F75" w:rsidRDefault="00815E91" w:rsidP="00E64F75">
            <w:pPr>
              <w:jc w:val="both"/>
              <w:rPr>
                <w:sz w:val="22"/>
                <w:szCs w:val="22"/>
              </w:rPr>
            </w:pPr>
          </w:p>
          <w:p w14:paraId="1578D7CD" w14:textId="77777777" w:rsidR="00815E91" w:rsidRPr="00E64F75" w:rsidRDefault="00815E91" w:rsidP="00E64F75">
            <w:pPr>
              <w:jc w:val="both"/>
              <w:rPr>
                <w:sz w:val="22"/>
                <w:szCs w:val="22"/>
              </w:rPr>
            </w:pPr>
          </w:p>
          <w:p w14:paraId="04D5BFC3" w14:textId="77777777" w:rsidR="00815E91" w:rsidRPr="00E64F75" w:rsidRDefault="00815E91" w:rsidP="00E64F7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72A52FD" w14:textId="677038BE" w:rsidR="00815E91" w:rsidRPr="00E64F75" w:rsidRDefault="00815E91" w:rsidP="00E64F75">
            <w:pPr>
              <w:suppressAutoHyphens/>
              <w:ind w:left="15"/>
              <w:jc w:val="both"/>
              <w:rPr>
                <w:sz w:val="22"/>
                <w:szCs w:val="22"/>
              </w:rPr>
            </w:pPr>
            <w:r w:rsidRPr="00E64F75">
              <w:rPr>
                <w:sz w:val="22"/>
                <w:szCs w:val="22"/>
              </w:rPr>
              <w:t>100.11/35.063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B789AB9" w14:textId="77777777" w:rsidR="00815E91" w:rsidRPr="00E64F75" w:rsidRDefault="00815E91" w:rsidP="00E64F75">
            <w:pPr>
              <w:rPr>
                <w:sz w:val="22"/>
                <w:szCs w:val="22"/>
              </w:rPr>
            </w:pPr>
            <w:r w:rsidRPr="00E64F75">
              <w:rPr>
                <w:sz w:val="22"/>
                <w:szCs w:val="22"/>
              </w:rPr>
              <w:t>Освещённость</w:t>
            </w:r>
          </w:p>
          <w:p w14:paraId="4DBE81C3" w14:textId="0CD496BC" w:rsidR="00815E91" w:rsidRPr="00E64F75" w:rsidRDefault="00815E91" w:rsidP="00E64F75">
            <w:pPr>
              <w:rPr>
                <w:sz w:val="22"/>
                <w:szCs w:val="22"/>
              </w:rPr>
            </w:pPr>
            <w:r w:rsidRPr="00E64F75">
              <w:rPr>
                <w:sz w:val="22"/>
                <w:szCs w:val="22"/>
              </w:rPr>
              <w:t xml:space="preserve">Коэффициент естественной освещенности 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084E51E" w14:textId="351891C6" w:rsidR="00815E91" w:rsidRPr="00E64F75" w:rsidRDefault="00815E91" w:rsidP="00E64F75">
            <w:pPr>
              <w:spacing w:line="20" w:lineRule="atLeast"/>
              <w:ind w:right="-85"/>
              <w:rPr>
                <w:sz w:val="22"/>
                <w:szCs w:val="22"/>
              </w:rPr>
            </w:pPr>
            <w:r w:rsidRPr="00E64F75">
              <w:rPr>
                <w:sz w:val="22"/>
                <w:szCs w:val="22"/>
              </w:rPr>
              <w:t xml:space="preserve"> ГН, утв. постановлением Совмина Республики Беларусь от 25.01.2021 № 37 ТНПА и другая документация</w:t>
            </w:r>
          </w:p>
        </w:tc>
        <w:tc>
          <w:tcPr>
            <w:tcW w:w="255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F425C9B" w14:textId="77777777" w:rsidR="00815E91" w:rsidRPr="00E64F75" w:rsidRDefault="00815E91" w:rsidP="00E64F75">
            <w:pPr>
              <w:suppressAutoHyphens/>
              <w:ind w:right="50"/>
              <w:jc w:val="both"/>
              <w:rPr>
                <w:sz w:val="22"/>
                <w:szCs w:val="22"/>
              </w:rPr>
            </w:pPr>
            <w:r w:rsidRPr="00E64F75">
              <w:rPr>
                <w:sz w:val="22"/>
                <w:szCs w:val="22"/>
              </w:rPr>
              <w:t xml:space="preserve">ГОСТ 24940-2016 </w:t>
            </w:r>
          </w:p>
          <w:p w14:paraId="25566A1F" w14:textId="77777777" w:rsidR="00815E91" w:rsidRPr="00E64F75" w:rsidRDefault="00815E91" w:rsidP="00E64F7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985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17097690" w14:textId="77777777" w:rsidR="00815E91" w:rsidRPr="00E64F75" w:rsidRDefault="00815E91" w:rsidP="00E64F75">
            <w:pPr>
              <w:suppressAutoHyphens/>
              <w:ind w:right="50"/>
              <w:jc w:val="both"/>
              <w:rPr>
                <w:sz w:val="22"/>
                <w:szCs w:val="22"/>
              </w:rPr>
            </w:pPr>
          </w:p>
        </w:tc>
      </w:tr>
      <w:tr w:rsidR="00815E91" w:rsidRPr="00E64F75" w14:paraId="7F8FD5A7" w14:textId="61163EBD" w:rsidTr="00815E91">
        <w:trPr>
          <w:gridAfter w:val="1"/>
          <w:wAfter w:w="16" w:type="dxa"/>
          <w:trHeight w:val="269"/>
        </w:trPr>
        <w:tc>
          <w:tcPr>
            <w:tcW w:w="1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39061A" w14:textId="1912DC33" w:rsidR="00815E91" w:rsidRPr="00E64F75" w:rsidRDefault="00815E91" w:rsidP="00E64F75">
            <w:pPr>
              <w:jc w:val="both"/>
              <w:rPr>
                <w:sz w:val="22"/>
                <w:szCs w:val="22"/>
              </w:rPr>
            </w:pPr>
            <w:r w:rsidRPr="00E64F75">
              <w:rPr>
                <w:sz w:val="22"/>
                <w:szCs w:val="22"/>
              </w:rPr>
              <w:t>31.2</w:t>
            </w:r>
            <w:r w:rsidRPr="00E64F75">
              <w:rPr>
                <w:sz w:val="22"/>
                <w:szCs w:val="22"/>
                <w:lang w:val="en-US"/>
              </w:rPr>
              <w:t>**</w:t>
            </w:r>
          </w:p>
        </w:tc>
        <w:tc>
          <w:tcPr>
            <w:tcW w:w="198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8ABD6CE" w14:textId="77777777" w:rsidR="00815E91" w:rsidRPr="00E64F75" w:rsidRDefault="00815E91" w:rsidP="00E64F75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AE72BDC" w14:textId="4D3955A3" w:rsidR="00815E91" w:rsidRPr="00E64F75" w:rsidRDefault="00815E91" w:rsidP="00E64F75">
            <w:pPr>
              <w:suppressAutoHyphens/>
              <w:ind w:left="15"/>
              <w:jc w:val="both"/>
              <w:rPr>
                <w:sz w:val="22"/>
                <w:szCs w:val="22"/>
              </w:rPr>
            </w:pPr>
            <w:r w:rsidRPr="00E64F75">
              <w:rPr>
                <w:sz w:val="22"/>
                <w:szCs w:val="22"/>
              </w:rPr>
              <w:t>100.11/35.065</w:t>
            </w:r>
          </w:p>
          <w:p w14:paraId="235C81FE" w14:textId="449444B0" w:rsidR="00815E91" w:rsidRPr="00E64F75" w:rsidRDefault="00815E91" w:rsidP="00E64F75">
            <w:pPr>
              <w:suppressAutoHyphens/>
              <w:ind w:left="15"/>
              <w:jc w:val="both"/>
              <w:rPr>
                <w:sz w:val="22"/>
                <w:szCs w:val="22"/>
              </w:rPr>
            </w:pPr>
            <w:r w:rsidRPr="00E64F75">
              <w:rPr>
                <w:sz w:val="22"/>
                <w:szCs w:val="22"/>
              </w:rPr>
              <w:t>100.11/35.060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D88616" w14:textId="77777777" w:rsidR="00815E91" w:rsidRPr="00E64F75" w:rsidRDefault="00815E91" w:rsidP="00E64F75">
            <w:pPr>
              <w:widowControl w:val="0"/>
              <w:rPr>
                <w:sz w:val="22"/>
                <w:szCs w:val="22"/>
              </w:rPr>
            </w:pPr>
            <w:r w:rsidRPr="00E64F75">
              <w:rPr>
                <w:sz w:val="22"/>
                <w:szCs w:val="22"/>
              </w:rPr>
              <w:t xml:space="preserve">Параметры микроклимата: </w:t>
            </w:r>
          </w:p>
          <w:p w14:paraId="329CFB2B" w14:textId="77777777" w:rsidR="00815E91" w:rsidRPr="00E64F75" w:rsidRDefault="00815E91" w:rsidP="00E64F75">
            <w:pPr>
              <w:widowControl w:val="0"/>
              <w:rPr>
                <w:sz w:val="22"/>
                <w:szCs w:val="22"/>
              </w:rPr>
            </w:pPr>
            <w:r w:rsidRPr="00E64F75">
              <w:rPr>
                <w:sz w:val="22"/>
                <w:szCs w:val="22"/>
              </w:rPr>
              <w:t>-температура воздуха;</w:t>
            </w:r>
          </w:p>
          <w:p w14:paraId="2EF3A8FE" w14:textId="4B5C8028" w:rsidR="00815E91" w:rsidRPr="00E64F75" w:rsidRDefault="00815E91" w:rsidP="00E64F75">
            <w:pPr>
              <w:rPr>
                <w:sz w:val="22"/>
                <w:szCs w:val="22"/>
              </w:rPr>
            </w:pPr>
            <w:r w:rsidRPr="00E64F75">
              <w:rPr>
                <w:sz w:val="22"/>
                <w:szCs w:val="22"/>
              </w:rPr>
              <w:t>-относительная влажность воздуха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6AD48B6" w14:textId="77777777" w:rsidR="00815E91" w:rsidRPr="00E64F75" w:rsidRDefault="00815E91" w:rsidP="00E64F75">
            <w:pPr>
              <w:spacing w:line="228" w:lineRule="auto"/>
              <w:rPr>
                <w:sz w:val="22"/>
                <w:szCs w:val="22"/>
              </w:rPr>
            </w:pPr>
            <w:r w:rsidRPr="00E64F75">
              <w:rPr>
                <w:sz w:val="22"/>
                <w:szCs w:val="22"/>
              </w:rPr>
              <w:t>ГОСТ 30494-2011</w:t>
            </w:r>
          </w:p>
          <w:p w14:paraId="00919F52" w14:textId="52BF353E" w:rsidR="00815E91" w:rsidRPr="00E64F75" w:rsidRDefault="00815E91" w:rsidP="00E64F75">
            <w:pPr>
              <w:spacing w:line="228" w:lineRule="auto"/>
              <w:rPr>
                <w:sz w:val="22"/>
                <w:szCs w:val="22"/>
              </w:rPr>
            </w:pPr>
            <w:r w:rsidRPr="00E64F75">
              <w:rPr>
                <w:sz w:val="22"/>
                <w:szCs w:val="22"/>
              </w:rPr>
              <w:t xml:space="preserve">ГН, утв. постановлением </w:t>
            </w:r>
            <w:proofErr w:type="gramStart"/>
            <w:r w:rsidRPr="00E64F75">
              <w:rPr>
                <w:sz w:val="22"/>
                <w:szCs w:val="22"/>
              </w:rPr>
              <w:t>Совмина  Республики</w:t>
            </w:r>
            <w:proofErr w:type="gramEnd"/>
            <w:r w:rsidRPr="00E64F75">
              <w:rPr>
                <w:sz w:val="22"/>
                <w:szCs w:val="22"/>
              </w:rPr>
              <w:t xml:space="preserve"> Беларусь от 25.01.2021 № 37</w:t>
            </w:r>
          </w:p>
          <w:p w14:paraId="54A6E932" w14:textId="6D99B313" w:rsidR="00815E91" w:rsidRPr="00E64F75" w:rsidRDefault="00815E91" w:rsidP="00E64F75">
            <w:pPr>
              <w:suppressAutoHyphens/>
              <w:spacing w:line="228" w:lineRule="auto"/>
              <w:rPr>
                <w:sz w:val="22"/>
                <w:szCs w:val="22"/>
              </w:rPr>
            </w:pPr>
            <w:r w:rsidRPr="00E64F75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5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24D0399" w14:textId="3C77D923" w:rsidR="00815E91" w:rsidRPr="00E64F75" w:rsidRDefault="00815E91" w:rsidP="00E64F75">
            <w:pPr>
              <w:suppressAutoHyphens/>
              <w:ind w:right="50"/>
              <w:jc w:val="both"/>
              <w:rPr>
                <w:sz w:val="22"/>
                <w:szCs w:val="22"/>
              </w:rPr>
            </w:pPr>
            <w:r w:rsidRPr="00E64F75">
              <w:rPr>
                <w:sz w:val="22"/>
                <w:szCs w:val="22"/>
              </w:rPr>
              <w:t xml:space="preserve">АМИ.ГМ 0001-2021 </w:t>
            </w:r>
          </w:p>
        </w:tc>
        <w:tc>
          <w:tcPr>
            <w:tcW w:w="1985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D71BCFE" w14:textId="77777777" w:rsidR="00815E91" w:rsidRPr="00E64F75" w:rsidRDefault="00815E91" w:rsidP="00E64F75">
            <w:pPr>
              <w:suppressAutoHyphens/>
              <w:ind w:right="50"/>
              <w:jc w:val="both"/>
              <w:rPr>
                <w:sz w:val="22"/>
                <w:szCs w:val="22"/>
              </w:rPr>
            </w:pPr>
          </w:p>
        </w:tc>
      </w:tr>
      <w:tr w:rsidR="00815E91" w:rsidRPr="00E64F75" w14:paraId="6E9209A2" w14:textId="7F6C1810" w:rsidTr="00815E91">
        <w:trPr>
          <w:gridAfter w:val="1"/>
          <w:wAfter w:w="16" w:type="dxa"/>
          <w:trHeight w:val="269"/>
        </w:trPr>
        <w:tc>
          <w:tcPr>
            <w:tcW w:w="1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83FAC2" w14:textId="38BB5504" w:rsidR="00815E91" w:rsidRPr="00E64F75" w:rsidRDefault="00815E91" w:rsidP="00E64F75">
            <w:pPr>
              <w:jc w:val="both"/>
              <w:rPr>
                <w:sz w:val="22"/>
                <w:szCs w:val="22"/>
              </w:rPr>
            </w:pPr>
            <w:r w:rsidRPr="00E64F75">
              <w:rPr>
                <w:sz w:val="22"/>
                <w:szCs w:val="22"/>
              </w:rPr>
              <w:t>32.1</w:t>
            </w:r>
            <w:r w:rsidRPr="00E64F75">
              <w:rPr>
                <w:sz w:val="22"/>
                <w:szCs w:val="22"/>
                <w:lang w:val="en-US"/>
              </w:rPr>
              <w:t>*</w:t>
            </w:r>
            <w:r w:rsidRPr="00E64F75">
              <w:rPr>
                <w:sz w:val="22"/>
                <w:szCs w:val="22"/>
              </w:rPr>
              <w:t>**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14:paraId="1D37DFBC" w14:textId="7451B644" w:rsidR="00815E91" w:rsidRPr="00E64F75" w:rsidRDefault="00815E91" w:rsidP="00E64F75">
            <w:pPr>
              <w:rPr>
                <w:sz w:val="22"/>
                <w:szCs w:val="22"/>
              </w:rPr>
            </w:pPr>
            <w:r w:rsidRPr="00E64F75">
              <w:rPr>
                <w:sz w:val="22"/>
                <w:szCs w:val="22"/>
              </w:rPr>
              <w:t xml:space="preserve">Продукция из древесины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38F017F" w14:textId="184906E1" w:rsidR="00815E91" w:rsidRPr="00E64F75" w:rsidRDefault="00815E91" w:rsidP="00E64F75">
            <w:pPr>
              <w:rPr>
                <w:sz w:val="22"/>
                <w:szCs w:val="22"/>
              </w:rPr>
            </w:pPr>
            <w:r w:rsidRPr="00E64F75">
              <w:rPr>
                <w:sz w:val="22"/>
                <w:szCs w:val="22"/>
              </w:rPr>
              <w:t>02.20/42.000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0392295" w14:textId="47C264D3" w:rsidR="00815E91" w:rsidRPr="00E64F75" w:rsidRDefault="00815E91" w:rsidP="00E64F75">
            <w:pPr>
              <w:widowControl w:val="0"/>
              <w:rPr>
                <w:sz w:val="22"/>
                <w:szCs w:val="22"/>
              </w:rPr>
            </w:pPr>
            <w:r w:rsidRPr="00E64F75">
              <w:rPr>
                <w:sz w:val="22"/>
                <w:szCs w:val="22"/>
              </w:rPr>
              <w:t>Отбор проб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AF05F82" w14:textId="07A2C108" w:rsidR="00815E91" w:rsidRPr="00E64F75" w:rsidRDefault="00815E91" w:rsidP="00E64F75">
            <w:pPr>
              <w:spacing w:line="228" w:lineRule="auto"/>
              <w:rPr>
                <w:sz w:val="22"/>
                <w:szCs w:val="22"/>
              </w:rPr>
            </w:pPr>
            <w:r w:rsidRPr="00E64F75">
              <w:rPr>
                <w:sz w:val="22"/>
                <w:szCs w:val="22"/>
              </w:rPr>
              <w:t>ТКП 251-2010 (02080)</w:t>
            </w:r>
          </w:p>
        </w:tc>
        <w:tc>
          <w:tcPr>
            <w:tcW w:w="255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28CCC9B" w14:textId="09D4033C" w:rsidR="00815E91" w:rsidRPr="00E64F75" w:rsidRDefault="00815E91" w:rsidP="00E64F75">
            <w:pPr>
              <w:suppressAutoHyphens/>
              <w:ind w:right="50"/>
              <w:jc w:val="both"/>
              <w:rPr>
                <w:sz w:val="22"/>
                <w:szCs w:val="22"/>
              </w:rPr>
            </w:pPr>
            <w:r w:rsidRPr="00E64F75">
              <w:rPr>
                <w:sz w:val="22"/>
                <w:szCs w:val="22"/>
              </w:rPr>
              <w:t>ТКП 251-2010 (02080)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03970835" w14:textId="77777777" w:rsidR="00815E91" w:rsidRDefault="00815E91" w:rsidP="00815E91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Лабораторный </w:t>
            </w:r>
          </w:p>
          <w:p w14:paraId="542279FF" w14:textId="77777777" w:rsidR="00815E91" w:rsidRDefault="00815E91" w:rsidP="00815E91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отдел, группа санитарно-гигиенических исследований </w:t>
            </w:r>
          </w:p>
          <w:p w14:paraId="49AF13F0" w14:textId="77777777" w:rsidR="00815E91" w:rsidRDefault="00815E91" w:rsidP="00815E91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(ул.Октябрьская,33,</w:t>
            </w:r>
          </w:p>
          <w:p w14:paraId="70E41C10" w14:textId="5C9CB208" w:rsidR="00815E91" w:rsidRPr="00E64F75" w:rsidRDefault="00815E91" w:rsidP="00815E91">
            <w:pPr>
              <w:suppressAutoHyphens/>
              <w:ind w:right="50"/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г.Рогачёв</w:t>
            </w:r>
            <w:proofErr w:type="spellEnd"/>
            <w:r>
              <w:rPr>
                <w:sz w:val="22"/>
                <w:szCs w:val="22"/>
              </w:rPr>
              <w:t>, Гомельская область</w:t>
            </w:r>
          </w:p>
        </w:tc>
      </w:tr>
      <w:tr w:rsidR="00815E91" w:rsidRPr="00E64F75" w14:paraId="38A68174" w14:textId="7A15948F" w:rsidTr="00815E91">
        <w:trPr>
          <w:gridAfter w:val="1"/>
          <w:wAfter w:w="16" w:type="dxa"/>
          <w:trHeight w:val="269"/>
        </w:trPr>
        <w:tc>
          <w:tcPr>
            <w:tcW w:w="1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405899" w14:textId="31201BB7" w:rsidR="00815E91" w:rsidRPr="00E64F75" w:rsidRDefault="00815E91" w:rsidP="00E64F75">
            <w:pPr>
              <w:jc w:val="both"/>
              <w:rPr>
                <w:sz w:val="22"/>
                <w:szCs w:val="22"/>
              </w:rPr>
            </w:pPr>
            <w:r w:rsidRPr="00E64F75">
              <w:rPr>
                <w:sz w:val="22"/>
                <w:szCs w:val="22"/>
              </w:rPr>
              <w:t>32.2*</w:t>
            </w:r>
          </w:p>
        </w:tc>
        <w:tc>
          <w:tcPr>
            <w:tcW w:w="1985" w:type="dxa"/>
            <w:gridSpan w:val="2"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993C976" w14:textId="77777777" w:rsidR="00815E91" w:rsidRPr="00E64F75" w:rsidRDefault="00815E91" w:rsidP="00E64F75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5A49294" w14:textId="0907887B" w:rsidR="00815E91" w:rsidRPr="00E64F75" w:rsidRDefault="00815E91" w:rsidP="00E64F75">
            <w:pPr>
              <w:rPr>
                <w:sz w:val="22"/>
                <w:szCs w:val="22"/>
              </w:rPr>
            </w:pPr>
            <w:r w:rsidRPr="00E64F75">
              <w:rPr>
                <w:sz w:val="22"/>
                <w:szCs w:val="22"/>
              </w:rPr>
              <w:t>02.20/04.125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5980205" w14:textId="57329E20" w:rsidR="00815E91" w:rsidRPr="00E64F75" w:rsidRDefault="00815E91" w:rsidP="00E64F75">
            <w:pPr>
              <w:widowControl w:val="0"/>
              <w:rPr>
                <w:sz w:val="22"/>
                <w:szCs w:val="22"/>
              </w:rPr>
            </w:pPr>
            <w:r w:rsidRPr="00E64F75">
              <w:rPr>
                <w:sz w:val="22"/>
                <w:szCs w:val="22"/>
              </w:rPr>
              <w:t>Удельная активность радионуклида цезий -137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9F0E8F5" w14:textId="77777777" w:rsidR="00815E91" w:rsidRPr="00E64F75" w:rsidRDefault="00815E91" w:rsidP="00E64F75">
            <w:pPr>
              <w:spacing w:line="228" w:lineRule="auto"/>
              <w:ind w:right="-38"/>
              <w:rPr>
                <w:sz w:val="22"/>
                <w:szCs w:val="22"/>
              </w:rPr>
            </w:pPr>
            <w:r w:rsidRPr="00E64F75">
              <w:rPr>
                <w:sz w:val="22"/>
                <w:szCs w:val="22"/>
              </w:rPr>
              <w:t xml:space="preserve">ГН 2.6.1.10-1-01-2001 </w:t>
            </w:r>
          </w:p>
          <w:p w14:paraId="6A25D279" w14:textId="77777777" w:rsidR="00815E91" w:rsidRPr="00E64F75" w:rsidRDefault="00815E91" w:rsidP="00E64F75">
            <w:pPr>
              <w:spacing w:line="228" w:lineRule="auto"/>
              <w:ind w:right="-38"/>
              <w:rPr>
                <w:sz w:val="22"/>
                <w:szCs w:val="22"/>
              </w:rPr>
            </w:pPr>
            <w:r w:rsidRPr="00E64F75">
              <w:rPr>
                <w:sz w:val="22"/>
                <w:szCs w:val="22"/>
              </w:rPr>
              <w:t xml:space="preserve"> (РДУ/ЛХ-2001)</w:t>
            </w:r>
          </w:p>
          <w:p w14:paraId="48085322" w14:textId="05A6578A" w:rsidR="00815E91" w:rsidRPr="00E64F75" w:rsidRDefault="00815E91" w:rsidP="00E64F75">
            <w:pPr>
              <w:spacing w:line="228" w:lineRule="auto"/>
              <w:ind w:right="-38"/>
              <w:rPr>
                <w:sz w:val="22"/>
                <w:szCs w:val="22"/>
              </w:rPr>
            </w:pPr>
            <w:r w:rsidRPr="00E64F75">
              <w:rPr>
                <w:sz w:val="22"/>
                <w:szCs w:val="22"/>
              </w:rPr>
              <w:t xml:space="preserve">ГН, утв. постановлением Совмина Республики </w:t>
            </w:r>
            <w:proofErr w:type="gramStart"/>
            <w:r w:rsidRPr="00E64F75">
              <w:rPr>
                <w:sz w:val="22"/>
                <w:szCs w:val="22"/>
              </w:rPr>
              <w:t>Беларусь  от</w:t>
            </w:r>
            <w:proofErr w:type="gramEnd"/>
            <w:r w:rsidRPr="00E64F75">
              <w:rPr>
                <w:sz w:val="22"/>
                <w:szCs w:val="22"/>
              </w:rPr>
              <w:t xml:space="preserve"> 25.01.2021 № 37</w:t>
            </w:r>
          </w:p>
          <w:p w14:paraId="026A1DC4" w14:textId="77777777" w:rsidR="00815E91" w:rsidRPr="00E64F75" w:rsidRDefault="00815E91" w:rsidP="00E64F75">
            <w:pPr>
              <w:spacing w:line="228" w:lineRule="auto"/>
              <w:ind w:right="-38"/>
              <w:rPr>
                <w:sz w:val="22"/>
                <w:szCs w:val="22"/>
              </w:rPr>
            </w:pPr>
            <w:r w:rsidRPr="00E64F75">
              <w:rPr>
                <w:sz w:val="22"/>
                <w:szCs w:val="22"/>
              </w:rPr>
              <w:lastRenderedPageBreak/>
              <w:t xml:space="preserve"> ТНПА и другая</w:t>
            </w:r>
          </w:p>
          <w:p w14:paraId="139253E2" w14:textId="45F76AC6" w:rsidR="00815E91" w:rsidRPr="00E64F75" w:rsidRDefault="00815E91" w:rsidP="00E64F75">
            <w:pPr>
              <w:spacing w:line="228" w:lineRule="auto"/>
              <w:rPr>
                <w:sz w:val="22"/>
                <w:szCs w:val="22"/>
              </w:rPr>
            </w:pPr>
            <w:r w:rsidRPr="00E64F75">
              <w:rPr>
                <w:sz w:val="22"/>
                <w:szCs w:val="22"/>
              </w:rPr>
              <w:t xml:space="preserve"> документация</w:t>
            </w:r>
          </w:p>
        </w:tc>
        <w:tc>
          <w:tcPr>
            <w:tcW w:w="25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8034EE" w14:textId="12BC07A3" w:rsidR="00815E91" w:rsidRPr="00E64F75" w:rsidRDefault="00815E91" w:rsidP="00E64F75">
            <w:pPr>
              <w:tabs>
                <w:tab w:val="left" w:pos="284"/>
              </w:tabs>
              <w:ind w:left="-57"/>
              <w:jc w:val="both"/>
              <w:rPr>
                <w:sz w:val="22"/>
                <w:szCs w:val="22"/>
              </w:rPr>
            </w:pPr>
            <w:r w:rsidRPr="00E64F75">
              <w:rPr>
                <w:sz w:val="22"/>
                <w:szCs w:val="22"/>
              </w:rPr>
              <w:lastRenderedPageBreak/>
              <w:t>МВИ.МН</w:t>
            </w:r>
          </w:p>
          <w:p w14:paraId="6FA8C550" w14:textId="377B6082" w:rsidR="00815E91" w:rsidRPr="00E64F75" w:rsidRDefault="00815E91" w:rsidP="00E64F75">
            <w:pPr>
              <w:suppressAutoHyphens/>
              <w:ind w:right="50"/>
              <w:jc w:val="both"/>
              <w:rPr>
                <w:sz w:val="22"/>
                <w:szCs w:val="22"/>
              </w:rPr>
            </w:pPr>
            <w:r w:rsidRPr="00E64F75">
              <w:rPr>
                <w:sz w:val="22"/>
                <w:szCs w:val="22"/>
              </w:rPr>
              <w:t xml:space="preserve"> 1181-2011</w:t>
            </w:r>
          </w:p>
        </w:tc>
        <w:tc>
          <w:tcPr>
            <w:tcW w:w="1985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F130CE" w14:textId="77777777" w:rsidR="00815E91" w:rsidRPr="00E64F75" w:rsidRDefault="00815E91" w:rsidP="00E64F75">
            <w:pPr>
              <w:tabs>
                <w:tab w:val="left" w:pos="284"/>
              </w:tabs>
              <w:ind w:left="-57"/>
              <w:jc w:val="both"/>
              <w:rPr>
                <w:sz w:val="22"/>
                <w:szCs w:val="22"/>
              </w:rPr>
            </w:pPr>
          </w:p>
        </w:tc>
      </w:tr>
      <w:tr w:rsidR="00E64F75" w:rsidRPr="00E64F75" w14:paraId="2A94EBD4" w14:textId="47EA163E" w:rsidTr="00E64F75">
        <w:trPr>
          <w:gridAfter w:val="1"/>
          <w:wAfter w:w="16" w:type="dxa"/>
          <w:trHeight w:val="269"/>
        </w:trPr>
        <w:tc>
          <w:tcPr>
            <w:tcW w:w="1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6DC77E" w14:textId="5A322B47" w:rsidR="006A6100" w:rsidRPr="00E64F75" w:rsidRDefault="006A6100" w:rsidP="00E64F75">
            <w:pPr>
              <w:rPr>
                <w:sz w:val="22"/>
                <w:szCs w:val="22"/>
              </w:rPr>
            </w:pPr>
            <w:r w:rsidRPr="00E64F75">
              <w:rPr>
                <w:sz w:val="22"/>
                <w:szCs w:val="22"/>
              </w:rPr>
              <w:t>33.1</w:t>
            </w:r>
            <w:r w:rsidRPr="00E64F75">
              <w:rPr>
                <w:sz w:val="22"/>
                <w:szCs w:val="22"/>
                <w:lang w:val="en-US"/>
              </w:rPr>
              <w:t>*</w:t>
            </w:r>
            <w:r w:rsidRPr="00E64F75">
              <w:rPr>
                <w:sz w:val="22"/>
                <w:szCs w:val="22"/>
              </w:rPr>
              <w:t>**</w:t>
            </w:r>
          </w:p>
          <w:p w14:paraId="7F8AEA10" w14:textId="77777777" w:rsidR="006A6100" w:rsidRPr="00E64F75" w:rsidRDefault="006A6100" w:rsidP="00E64F75">
            <w:pPr>
              <w:rPr>
                <w:sz w:val="22"/>
                <w:szCs w:val="22"/>
              </w:rPr>
            </w:pPr>
          </w:p>
          <w:p w14:paraId="0F4257FC" w14:textId="77777777" w:rsidR="006A6100" w:rsidRPr="00E64F75" w:rsidRDefault="006A6100" w:rsidP="00E64F75">
            <w:pPr>
              <w:rPr>
                <w:sz w:val="22"/>
                <w:szCs w:val="22"/>
              </w:rPr>
            </w:pPr>
          </w:p>
          <w:p w14:paraId="7F360EDF" w14:textId="77777777" w:rsidR="006A6100" w:rsidRPr="00E64F75" w:rsidRDefault="006A6100" w:rsidP="00E64F75">
            <w:pPr>
              <w:rPr>
                <w:sz w:val="22"/>
                <w:szCs w:val="22"/>
              </w:rPr>
            </w:pPr>
          </w:p>
          <w:p w14:paraId="57E58748" w14:textId="77777777" w:rsidR="006A6100" w:rsidRPr="00E64F75" w:rsidRDefault="006A6100" w:rsidP="00E64F75">
            <w:pPr>
              <w:rPr>
                <w:sz w:val="22"/>
                <w:szCs w:val="22"/>
              </w:rPr>
            </w:pPr>
          </w:p>
          <w:p w14:paraId="2EA9C1E4" w14:textId="77777777" w:rsidR="006A6100" w:rsidRPr="00E64F75" w:rsidRDefault="006A6100" w:rsidP="00E64F7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B83C22E" w14:textId="77777777" w:rsidR="006A6100" w:rsidRPr="00E64F75" w:rsidRDefault="006A6100" w:rsidP="00E64F75">
            <w:pPr>
              <w:rPr>
                <w:sz w:val="22"/>
                <w:szCs w:val="22"/>
              </w:rPr>
            </w:pPr>
            <w:r w:rsidRPr="00E64F75">
              <w:rPr>
                <w:sz w:val="22"/>
                <w:szCs w:val="22"/>
              </w:rPr>
              <w:t>Мебельная продукция, в том числе материалы для ее изготовления</w:t>
            </w:r>
          </w:p>
          <w:p w14:paraId="28BD1D34" w14:textId="77777777" w:rsidR="006A6100" w:rsidRPr="00E64F75" w:rsidRDefault="006A6100" w:rsidP="00E64F75">
            <w:pPr>
              <w:rPr>
                <w:sz w:val="22"/>
                <w:szCs w:val="22"/>
              </w:rPr>
            </w:pPr>
          </w:p>
          <w:p w14:paraId="7A161A18" w14:textId="77777777" w:rsidR="006A6100" w:rsidRPr="00E64F75" w:rsidRDefault="006A6100" w:rsidP="00E64F75">
            <w:pPr>
              <w:rPr>
                <w:sz w:val="22"/>
                <w:szCs w:val="22"/>
              </w:rPr>
            </w:pPr>
          </w:p>
          <w:p w14:paraId="41801AD9" w14:textId="77777777" w:rsidR="006A6100" w:rsidRPr="00E64F75" w:rsidRDefault="006A6100" w:rsidP="00E64F75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762457" w14:textId="1CD99343" w:rsidR="006A6100" w:rsidRPr="00E64F75" w:rsidRDefault="006A6100" w:rsidP="00E64F75">
            <w:pPr>
              <w:rPr>
                <w:sz w:val="22"/>
                <w:szCs w:val="22"/>
              </w:rPr>
            </w:pPr>
            <w:r w:rsidRPr="00E64F75">
              <w:rPr>
                <w:sz w:val="22"/>
                <w:szCs w:val="22"/>
              </w:rPr>
              <w:t>31.00/42.000</w:t>
            </w:r>
          </w:p>
          <w:p w14:paraId="0D1976D8" w14:textId="62F12E03" w:rsidR="006A6100" w:rsidRPr="00E64F75" w:rsidRDefault="006A6100" w:rsidP="00E64F75">
            <w:pPr>
              <w:rPr>
                <w:sz w:val="22"/>
                <w:szCs w:val="22"/>
              </w:rPr>
            </w:pPr>
            <w:r w:rsidRPr="00E64F75">
              <w:rPr>
                <w:sz w:val="22"/>
                <w:szCs w:val="22"/>
              </w:rPr>
              <w:t>31.01/42.000</w:t>
            </w:r>
          </w:p>
          <w:p w14:paraId="489C9AD2" w14:textId="3099BC1B" w:rsidR="006A6100" w:rsidRPr="00E64F75" w:rsidRDefault="006A6100" w:rsidP="00E64F75">
            <w:pPr>
              <w:rPr>
                <w:sz w:val="22"/>
                <w:szCs w:val="22"/>
              </w:rPr>
            </w:pPr>
            <w:r w:rsidRPr="00E64F75">
              <w:rPr>
                <w:sz w:val="22"/>
                <w:szCs w:val="22"/>
              </w:rPr>
              <w:t>31.02/42.000</w:t>
            </w:r>
          </w:p>
          <w:p w14:paraId="15C4CEBD" w14:textId="6311D266" w:rsidR="006A6100" w:rsidRPr="00E64F75" w:rsidRDefault="006A6100" w:rsidP="00E64F75">
            <w:pPr>
              <w:rPr>
                <w:sz w:val="22"/>
                <w:szCs w:val="22"/>
              </w:rPr>
            </w:pPr>
            <w:r w:rsidRPr="00E64F75">
              <w:rPr>
                <w:sz w:val="22"/>
                <w:szCs w:val="22"/>
              </w:rPr>
              <w:t>31.09/42.000</w:t>
            </w:r>
          </w:p>
          <w:p w14:paraId="6A92DA8F" w14:textId="77777777" w:rsidR="006A6100" w:rsidRPr="00E64F75" w:rsidRDefault="006A6100" w:rsidP="00E64F75">
            <w:pPr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A3BF23E" w14:textId="77777777" w:rsidR="006A6100" w:rsidRPr="00E64F75" w:rsidRDefault="006A6100" w:rsidP="00E64F75">
            <w:pPr>
              <w:rPr>
                <w:sz w:val="22"/>
                <w:szCs w:val="22"/>
              </w:rPr>
            </w:pPr>
            <w:r w:rsidRPr="00E64F75">
              <w:rPr>
                <w:sz w:val="22"/>
                <w:szCs w:val="22"/>
              </w:rPr>
              <w:t>Отбор образцов</w:t>
            </w:r>
          </w:p>
          <w:p w14:paraId="28C8F63D" w14:textId="77777777" w:rsidR="006A6100" w:rsidRPr="00E64F75" w:rsidRDefault="006A6100" w:rsidP="00E64F75">
            <w:pPr>
              <w:rPr>
                <w:sz w:val="22"/>
                <w:szCs w:val="22"/>
              </w:rPr>
            </w:pPr>
          </w:p>
          <w:p w14:paraId="409B411A" w14:textId="77777777" w:rsidR="006A6100" w:rsidRPr="00E64F75" w:rsidRDefault="006A6100" w:rsidP="00E64F75">
            <w:pPr>
              <w:rPr>
                <w:sz w:val="22"/>
                <w:szCs w:val="22"/>
              </w:rPr>
            </w:pPr>
          </w:p>
          <w:p w14:paraId="1F1D4C1A" w14:textId="77777777" w:rsidR="006A6100" w:rsidRPr="00E64F75" w:rsidRDefault="006A6100" w:rsidP="00E64F75">
            <w:pPr>
              <w:rPr>
                <w:sz w:val="22"/>
                <w:szCs w:val="22"/>
              </w:rPr>
            </w:pPr>
          </w:p>
          <w:p w14:paraId="1ED79716" w14:textId="77777777" w:rsidR="006A6100" w:rsidRPr="00E64F75" w:rsidRDefault="006A6100" w:rsidP="00E64F75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1FD4A20" w14:textId="77777777" w:rsidR="006A6100" w:rsidRPr="00E64F75" w:rsidRDefault="006A6100" w:rsidP="00E64F75">
            <w:pPr>
              <w:tabs>
                <w:tab w:val="left" w:pos="284"/>
              </w:tabs>
              <w:ind w:left="-57" w:right="-38"/>
              <w:jc w:val="both"/>
              <w:rPr>
                <w:sz w:val="22"/>
                <w:szCs w:val="22"/>
              </w:rPr>
            </w:pPr>
            <w:r w:rsidRPr="00E64F75">
              <w:rPr>
                <w:sz w:val="22"/>
                <w:szCs w:val="22"/>
              </w:rPr>
              <w:t xml:space="preserve"> ГОСТ 16371-93 </w:t>
            </w:r>
          </w:p>
          <w:p w14:paraId="2D118ECF" w14:textId="77777777" w:rsidR="006A6100" w:rsidRPr="00E64F75" w:rsidRDefault="006A6100" w:rsidP="00E64F75">
            <w:pPr>
              <w:tabs>
                <w:tab w:val="left" w:pos="284"/>
              </w:tabs>
              <w:ind w:left="-57" w:right="-38"/>
              <w:jc w:val="both"/>
              <w:rPr>
                <w:sz w:val="22"/>
                <w:szCs w:val="22"/>
              </w:rPr>
            </w:pPr>
            <w:r w:rsidRPr="00E64F75">
              <w:rPr>
                <w:sz w:val="22"/>
                <w:szCs w:val="22"/>
              </w:rPr>
              <w:t xml:space="preserve"> ГОСТ 19917-93 </w:t>
            </w:r>
          </w:p>
          <w:p w14:paraId="15A0653B" w14:textId="77777777" w:rsidR="006A6100" w:rsidRPr="00E64F75" w:rsidRDefault="006A6100" w:rsidP="00E64F75">
            <w:pPr>
              <w:tabs>
                <w:tab w:val="left" w:pos="284"/>
              </w:tabs>
              <w:ind w:left="-57" w:right="-38"/>
              <w:jc w:val="both"/>
              <w:rPr>
                <w:sz w:val="22"/>
                <w:szCs w:val="22"/>
              </w:rPr>
            </w:pPr>
            <w:r w:rsidRPr="00E64F75">
              <w:rPr>
                <w:sz w:val="22"/>
                <w:szCs w:val="22"/>
              </w:rPr>
              <w:t xml:space="preserve"> СТБ 1156-99 </w:t>
            </w:r>
          </w:p>
          <w:p w14:paraId="45584D98" w14:textId="77777777" w:rsidR="006A6100" w:rsidRPr="00E64F75" w:rsidRDefault="006A6100" w:rsidP="00E64F75">
            <w:pPr>
              <w:tabs>
                <w:tab w:val="left" w:pos="284"/>
              </w:tabs>
              <w:ind w:left="-57" w:right="-38"/>
              <w:jc w:val="both"/>
              <w:rPr>
                <w:sz w:val="22"/>
                <w:szCs w:val="22"/>
              </w:rPr>
            </w:pPr>
            <w:r w:rsidRPr="00E64F75">
              <w:rPr>
                <w:sz w:val="22"/>
                <w:szCs w:val="22"/>
              </w:rPr>
              <w:t xml:space="preserve"> СТБ 1157-99 </w:t>
            </w:r>
          </w:p>
          <w:p w14:paraId="67A58CCB" w14:textId="77777777" w:rsidR="006A6100" w:rsidRPr="00E64F75" w:rsidRDefault="006A6100" w:rsidP="00E64F75">
            <w:pPr>
              <w:tabs>
                <w:tab w:val="left" w:pos="284"/>
              </w:tabs>
              <w:ind w:left="-57" w:right="-38"/>
              <w:jc w:val="both"/>
              <w:rPr>
                <w:sz w:val="22"/>
                <w:szCs w:val="22"/>
              </w:rPr>
            </w:pPr>
            <w:r w:rsidRPr="00E64F75">
              <w:rPr>
                <w:sz w:val="22"/>
                <w:szCs w:val="22"/>
              </w:rPr>
              <w:t xml:space="preserve"> СТБ 1871-2008 </w:t>
            </w:r>
          </w:p>
          <w:p w14:paraId="4FCBF97D" w14:textId="76D94E01" w:rsidR="006A6100" w:rsidRPr="00E64F75" w:rsidRDefault="006A6100" w:rsidP="00E64F75">
            <w:pPr>
              <w:ind w:right="-38"/>
              <w:rPr>
                <w:sz w:val="22"/>
                <w:szCs w:val="22"/>
              </w:rPr>
            </w:pPr>
            <w:r w:rsidRPr="00E64F75">
              <w:rPr>
                <w:sz w:val="22"/>
                <w:szCs w:val="22"/>
              </w:rPr>
              <w:t xml:space="preserve">ТНПА и другая документация  </w:t>
            </w:r>
          </w:p>
        </w:tc>
        <w:tc>
          <w:tcPr>
            <w:tcW w:w="25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195F00" w14:textId="77777777" w:rsidR="006A6100" w:rsidRPr="00E64F75" w:rsidRDefault="006A6100" w:rsidP="00E64F75">
            <w:pPr>
              <w:spacing w:line="228" w:lineRule="auto"/>
              <w:jc w:val="both"/>
              <w:rPr>
                <w:sz w:val="22"/>
                <w:szCs w:val="22"/>
              </w:rPr>
            </w:pPr>
            <w:r w:rsidRPr="00E64F75">
              <w:rPr>
                <w:sz w:val="22"/>
                <w:szCs w:val="22"/>
              </w:rPr>
              <w:t>ГОСТ 9620-94 п.1</w:t>
            </w:r>
          </w:p>
          <w:p w14:paraId="235E8201" w14:textId="77777777" w:rsidR="006A6100" w:rsidRPr="00E64F75" w:rsidRDefault="006A6100" w:rsidP="00E64F75">
            <w:pPr>
              <w:spacing w:line="228" w:lineRule="auto"/>
              <w:rPr>
                <w:sz w:val="22"/>
                <w:szCs w:val="22"/>
              </w:rPr>
            </w:pPr>
            <w:r w:rsidRPr="00E64F75">
              <w:rPr>
                <w:sz w:val="22"/>
                <w:szCs w:val="22"/>
              </w:rPr>
              <w:t>ГОСТ 16371-93 п.3.4.2</w:t>
            </w:r>
          </w:p>
          <w:p w14:paraId="7BAE35B4" w14:textId="77777777" w:rsidR="006A6100" w:rsidRPr="00E64F75" w:rsidRDefault="006A6100" w:rsidP="00E64F75">
            <w:pPr>
              <w:spacing w:line="228" w:lineRule="auto"/>
              <w:rPr>
                <w:sz w:val="22"/>
                <w:szCs w:val="22"/>
              </w:rPr>
            </w:pPr>
            <w:r w:rsidRPr="00E64F75">
              <w:rPr>
                <w:sz w:val="22"/>
                <w:szCs w:val="22"/>
              </w:rPr>
              <w:t>ГОСТ 19917-93 п.3.4.2</w:t>
            </w:r>
          </w:p>
          <w:p w14:paraId="654F3652" w14:textId="77777777" w:rsidR="006A6100" w:rsidRPr="00E64F75" w:rsidRDefault="006A6100" w:rsidP="00E64F75">
            <w:pPr>
              <w:spacing w:line="228" w:lineRule="auto"/>
              <w:rPr>
                <w:sz w:val="22"/>
                <w:szCs w:val="22"/>
              </w:rPr>
            </w:pPr>
            <w:r w:rsidRPr="00E64F75">
              <w:rPr>
                <w:sz w:val="22"/>
                <w:szCs w:val="22"/>
              </w:rPr>
              <w:t xml:space="preserve">ГОСТ 18321-73 </w:t>
            </w:r>
          </w:p>
          <w:p w14:paraId="2AE3D26A" w14:textId="77777777" w:rsidR="006A6100" w:rsidRPr="00E64F75" w:rsidRDefault="006A6100" w:rsidP="00E64F75">
            <w:pPr>
              <w:spacing w:line="228" w:lineRule="auto"/>
              <w:rPr>
                <w:sz w:val="22"/>
                <w:szCs w:val="22"/>
              </w:rPr>
            </w:pPr>
            <w:r w:rsidRPr="00E64F75">
              <w:rPr>
                <w:sz w:val="22"/>
                <w:szCs w:val="22"/>
              </w:rPr>
              <w:t xml:space="preserve">СТБ 1156-99 </w:t>
            </w:r>
          </w:p>
          <w:p w14:paraId="010BF232" w14:textId="77777777" w:rsidR="006A6100" w:rsidRPr="00E64F75" w:rsidRDefault="006A6100" w:rsidP="00E64F75">
            <w:pPr>
              <w:spacing w:line="228" w:lineRule="auto"/>
              <w:rPr>
                <w:sz w:val="22"/>
                <w:szCs w:val="22"/>
              </w:rPr>
            </w:pPr>
            <w:r w:rsidRPr="00E64F75">
              <w:rPr>
                <w:sz w:val="22"/>
                <w:szCs w:val="22"/>
              </w:rPr>
              <w:t>п. 3.11, п. 5.3</w:t>
            </w:r>
          </w:p>
          <w:p w14:paraId="425718CB" w14:textId="77777777" w:rsidR="006A6100" w:rsidRPr="00E64F75" w:rsidRDefault="006A6100" w:rsidP="00E64F75">
            <w:pPr>
              <w:spacing w:line="228" w:lineRule="auto"/>
              <w:rPr>
                <w:sz w:val="22"/>
                <w:szCs w:val="22"/>
              </w:rPr>
            </w:pPr>
            <w:r w:rsidRPr="00E64F75">
              <w:rPr>
                <w:sz w:val="22"/>
                <w:szCs w:val="22"/>
              </w:rPr>
              <w:t xml:space="preserve">СТБ 1157-99 п.7.2.3 </w:t>
            </w:r>
          </w:p>
          <w:p w14:paraId="225EF92B" w14:textId="77777777" w:rsidR="006A6100" w:rsidRPr="00E64F75" w:rsidRDefault="006A6100" w:rsidP="00E64F75">
            <w:pPr>
              <w:tabs>
                <w:tab w:val="left" w:pos="284"/>
              </w:tabs>
              <w:spacing w:line="228" w:lineRule="auto"/>
              <w:ind w:left="-57"/>
              <w:rPr>
                <w:sz w:val="22"/>
                <w:szCs w:val="22"/>
              </w:rPr>
            </w:pPr>
            <w:r w:rsidRPr="00E64F75">
              <w:rPr>
                <w:sz w:val="22"/>
                <w:szCs w:val="22"/>
              </w:rPr>
              <w:t xml:space="preserve"> СТБ 1871-2008 </w:t>
            </w:r>
          </w:p>
          <w:p w14:paraId="5F2F09B9" w14:textId="3089A842" w:rsidR="006A6100" w:rsidRPr="00E64F75" w:rsidRDefault="006A6100" w:rsidP="00E64F75">
            <w:pPr>
              <w:spacing w:line="228" w:lineRule="auto"/>
              <w:rPr>
                <w:sz w:val="22"/>
                <w:szCs w:val="22"/>
              </w:rPr>
            </w:pPr>
            <w:r w:rsidRPr="00E64F75">
              <w:rPr>
                <w:sz w:val="22"/>
                <w:szCs w:val="22"/>
              </w:rPr>
              <w:t xml:space="preserve"> п.7.1 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E67AE7E" w14:textId="6554AEB6" w:rsidR="00815E91" w:rsidRDefault="00815E91" w:rsidP="00815E91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Отдел гигиены</w:t>
            </w:r>
          </w:p>
          <w:p w14:paraId="3A9DC960" w14:textId="77777777" w:rsidR="00815E91" w:rsidRDefault="00815E91" w:rsidP="00815E91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(ул.Октябрьская,33,</w:t>
            </w:r>
          </w:p>
          <w:p w14:paraId="7A642655" w14:textId="52434B27" w:rsidR="006A6100" w:rsidRPr="00E64F75" w:rsidRDefault="00815E91" w:rsidP="00815E91">
            <w:pPr>
              <w:spacing w:line="228" w:lineRule="auto"/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г.Рогачёв</w:t>
            </w:r>
            <w:proofErr w:type="spellEnd"/>
            <w:r>
              <w:rPr>
                <w:sz w:val="22"/>
                <w:szCs w:val="22"/>
              </w:rPr>
              <w:t>, Гомельская область)</w:t>
            </w:r>
          </w:p>
        </w:tc>
      </w:tr>
      <w:tr w:rsidR="00815E91" w:rsidRPr="00E64F75" w14:paraId="79A36DC2" w14:textId="77777777" w:rsidTr="00815E91">
        <w:trPr>
          <w:gridAfter w:val="1"/>
          <w:wAfter w:w="16" w:type="dxa"/>
          <w:trHeight w:val="269"/>
        </w:trPr>
        <w:tc>
          <w:tcPr>
            <w:tcW w:w="1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14B1B0" w14:textId="77777777" w:rsidR="00815E91" w:rsidRPr="009F314E" w:rsidRDefault="00815E91" w:rsidP="00D02C62">
            <w:pPr>
              <w:ind w:right="-108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4</w:t>
            </w:r>
            <w:r w:rsidRPr="009F314E">
              <w:rPr>
                <w:sz w:val="22"/>
                <w:szCs w:val="22"/>
              </w:rPr>
              <w:t>.1</w:t>
            </w:r>
            <w:r w:rsidRPr="009F314E">
              <w:rPr>
                <w:sz w:val="22"/>
                <w:szCs w:val="22"/>
                <w:lang w:val="en-US"/>
              </w:rPr>
              <w:t>*</w:t>
            </w:r>
            <w:r w:rsidRPr="009F314E">
              <w:rPr>
                <w:sz w:val="22"/>
                <w:szCs w:val="22"/>
              </w:rPr>
              <w:t>**</w:t>
            </w:r>
          </w:p>
          <w:p w14:paraId="5A35BE5D" w14:textId="77777777" w:rsidR="00815E91" w:rsidRPr="00E64F75" w:rsidRDefault="00815E91" w:rsidP="00D02C62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14:paraId="19F1734C" w14:textId="77777777" w:rsidR="00815E91" w:rsidRPr="009F314E" w:rsidRDefault="00815E91" w:rsidP="00D02C62">
            <w:pPr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Парфюмерно-косметическая продукция, средства по уходу за полостью рта</w:t>
            </w:r>
          </w:p>
          <w:p w14:paraId="5AD4DE9C" w14:textId="77777777" w:rsidR="00815E91" w:rsidRPr="00E64F75" w:rsidRDefault="00815E91" w:rsidP="00815E91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6EDBE8B" w14:textId="77777777" w:rsidR="00815E91" w:rsidRPr="003923EE" w:rsidRDefault="00815E91" w:rsidP="00D02C62">
            <w:pPr>
              <w:ind w:right="-108"/>
              <w:rPr>
                <w:sz w:val="22"/>
                <w:szCs w:val="22"/>
              </w:rPr>
            </w:pPr>
            <w:r w:rsidRPr="003923EE">
              <w:rPr>
                <w:sz w:val="22"/>
                <w:szCs w:val="22"/>
              </w:rPr>
              <w:t>20.42/42.000</w:t>
            </w:r>
          </w:p>
          <w:p w14:paraId="336CE4EF" w14:textId="77777777" w:rsidR="00815E91" w:rsidRPr="003923EE" w:rsidRDefault="00815E91" w:rsidP="00D02C62">
            <w:pPr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B3E0C5" w14:textId="77777777" w:rsidR="00815E91" w:rsidRPr="009F314E" w:rsidRDefault="00815E91" w:rsidP="00D02C62">
            <w:pPr>
              <w:ind w:left="57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 xml:space="preserve">Отбор образцов </w:t>
            </w:r>
          </w:p>
          <w:p w14:paraId="73976BA1" w14:textId="77777777" w:rsidR="00815E91" w:rsidRPr="00E64F75" w:rsidRDefault="00815E91" w:rsidP="00D02C62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4C2AC3A" w14:textId="77777777" w:rsidR="00815E91" w:rsidRPr="009F314E" w:rsidRDefault="00815E91" w:rsidP="00D02C62">
            <w:pPr>
              <w:spacing w:line="228" w:lineRule="auto"/>
              <w:ind w:left="112" w:hanging="112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790-89</w:t>
            </w:r>
          </w:p>
          <w:p w14:paraId="5B55EB8F" w14:textId="77777777" w:rsidR="00815E91" w:rsidRPr="009F314E" w:rsidRDefault="00815E91" w:rsidP="00D02C62">
            <w:pPr>
              <w:spacing w:line="228" w:lineRule="auto"/>
              <w:ind w:left="112" w:hanging="112"/>
              <w:rPr>
                <w:sz w:val="21"/>
                <w:szCs w:val="21"/>
              </w:rPr>
            </w:pPr>
            <w:r w:rsidRPr="009F314E">
              <w:rPr>
                <w:sz w:val="21"/>
                <w:szCs w:val="21"/>
              </w:rPr>
              <w:t xml:space="preserve">ГОСТ 7983-2016 </w:t>
            </w:r>
          </w:p>
          <w:p w14:paraId="0A3AB986" w14:textId="77777777" w:rsidR="00815E91" w:rsidRPr="009F314E" w:rsidRDefault="00815E91" w:rsidP="00D02C62">
            <w:pPr>
              <w:spacing w:line="228" w:lineRule="auto"/>
              <w:ind w:left="112" w:hanging="112"/>
              <w:rPr>
                <w:sz w:val="21"/>
                <w:szCs w:val="21"/>
              </w:rPr>
            </w:pPr>
            <w:r w:rsidRPr="009F314E">
              <w:rPr>
                <w:sz w:val="21"/>
                <w:szCs w:val="21"/>
              </w:rPr>
              <w:t>ГОСТ 29188.0-2014</w:t>
            </w:r>
          </w:p>
          <w:p w14:paraId="1308F248" w14:textId="09EC04BA" w:rsidR="00815E91" w:rsidRPr="00E64F75" w:rsidRDefault="00815E91" w:rsidP="00D02C62">
            <w:pPr>
              <w:tabs>
                <w:tab w:val="left" w:pos="284"/>
              </w:tabs>
              <w:ind w:left="-57" w:right="-38"/>
              <w:jc w:val="both"/>
              <w:rPr>
                <w:sz w:val="22"/>
                <w:szCs w:val="22"/>
              </w:rPr>
            </w:pPr>
            <w:r w:rsidRPr="009F314E">
              <w:rPr>
                <w:sz w:val="21"/>
                <w:szCs w:val="21"/>
              </w:rPr>
              <w:t>ТНПА и другая документация на продукцию</w:t>
            </w:r>
          </w:p>
        </w:tc>
        <w:tc>
          <w:tcPr>
            <w:tcW w:w="25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E7E0C24" w14:textId="77777777" w:rsidR="00815E91" w:rsidRPr="009F314E" w:rsidRDefault="00815E91" w:rsidP="00D02C62">
            <w:pPr>
              <w:ind w:left="81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790-89 п.2.1</w:t>
            </w:r>
          </w:p>
          <w:p w14:paraId="04A4A03E" w14:textId="77777777" w:rsidR="00815E91" w:rsidRPr="009F314E" w:rsidRDefault="00815E91" w:rsidP="00D02C62">
            <w:pPr>
              <w:ind w:left="81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7983-2016</w:t>
            </w:r>
          </w:p>
          <w:p w14:paraId="3AA411DD" w14:textId="77777777" w:rsidR="00815E91" w:rsidRPr="009F314E" w:rsidRDefault="00815E91" w:rsidP="00D02C62">
            <w:pPr>
              <w:ind w:left="81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 xml:space="preserve">ГОСТ 18321-73 </w:t>
            </w:r>
          </w:p>
          <w:p w14:paraId="5943721F" w14:textId="77777777" w:rsidR="00815E91" w:rsidRPr="00E64F75" w:rsidRDefault="00815E91" w:rsidP="00D02C62">
            <w:pPr>
              <w:spacing w:line="228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D48A83C" w14:textId="77777777" w:rsidR="00815E91" w:rsidRDefault="00815E91" w:rsidP="00815E91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Отдел гигиены</w:t>
            </w:r>
          </w:p>
          <w:p w14:paraId="376AC077" w14:textId="77777777" w:rsidR="00815E91" w:rsidRDefault="00815E91" w:rsidP="00815E91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(ул.Октябрьская,33,</w:t>
            </w:r>
          </w:p>
          <w:p w14:paraId="0B7DF16C" w14:textId="156677B0" w:rsidR="00815E91" w:rsidRPr="00E64F75" w:rsidRDefault="00815E91" w:rsidP="00815E91">
            <w:pPr>
              <w:spacing w:line="228" w:lineRule="auto"/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г.Рогачёв</w:t>
            </w:r>
            <w:proofErr w:type="spellEnd"/>
            <w:r>
              <w:rPr>
                <w:sz w:val="22"/>
                <w:szCs w:val="22"/>
              </w:rPr>
              <w:t>, Гомельская область)</w:t>
            </w:r>
          </w:p>
        </w:tc>
      </w:tr>
      <w:tr w:rsidR="00815E91" w:rsidRPr="00E64F75" w14:paraId="32BE1D5B" w14:textId="77777777" w:rsidTr="00815E91">
        <w:trPr>
          <w:gridAfter w:val="1"/>
          <w:wAfter w:w="16" w:type="dxa"/>
          <w:trHeight w:val="269"/>
        </w:trPr>
        <w:tc>
          <w:tcPr>
            <w:tcW w:w="1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EC3F24" w14:textId="434E0C9F" w:rsidR="00815E91" w:rsidRPr="00E64F75" w:rsidRDefault="00815E91" w:rsidP="00D02C62">
            <w:pPr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4</w:t>
            </w:r>
            <w:r w:rsidRPr="009F314E">
              <w:rPr>
                <w:sz w:val="22"/>
                <w:szCs w:val="22"/>
              </w:rPr>
              <w:t>.2*</w:t>
            </w:r>
          </w:p>
        </w:tc>
        <w:tc>
          <w:tcPr>
            <w:tcW w:w="1985" w:type="dxa"/>
            <w:gridSpan w:val="2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14:paraId="143F2C2F" w14:textId="77777777" w:rsidR="00815E91" w:rsidRPr="00E64F75" w:rsidRDefault="00815E91" w:rsidP="00D02C62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68ED453" w14:textId="24471897" w:rsidR="00815E91" w:rsidRPr="003923EE" w:rsidRDefault="00815E91" w:rsidP="00D02C62">
            <w:pPr>
              <w:rPr>
                <w:sz w:val="22"/>
                <w:szCs w:val="22"/>
              </w:rPr>
            </w:pPr>
            <w:r w:rsidRPr="003923EE">
              <w:rPr>
                <w:sz w:val="22"/>
                <w:szCs w:val="22"/>
              </w:rPr>
              <w:t>20.42/01.086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0745868" w14:textId="568710C0" w:rsidR="00815E91" w:rsidRPr="00E64F75" w:rsidRDefault="00815E91" w:rsidP="00D02C62">
            <w:pPr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69A82EC" w14:textId="77777777" w:rsidR="00815E91" w:rsidRPr="009F314E" w:rsidRDefault="00815E91" w:rsidP="00D02C62">
            <w:pPr>
              <w:ind w:left="57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 xml:space="preserve">Гигиенический норматив, утв. постановлением Министерства здравоохранения Республики Беларусь 12.06.2012 №68 </w:t>
            </w:r>
          </w:p>
          <w:p w14:paraId="4A7068F8" w14:textId="409D6429" w:rsidR="00815E91" w:rsidRPr="00E64F75" w:rsidRDefault="00815E91" w:rsidP="00D02C62">
            <w:pPr>
              <w:tabs>
                <w:tab w:val="left" w:pos="284"/>
              </w:tabs>
              <w:ind w:left="-57" w:right="-38"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ГН, утв. постановлением Совмина от 25.01.2021 № 37</w:t>
            </w:r>
          </w:p>
        </w:tc>
        <w:tc>
          <w:tcPr>
            <w:tcW w:w="25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1185D39" w14:textId="77777777" w:rsidR="00815E91" w:rsidRPr="009F314E" w:rsidRDefault="00815E91" w:rsidP="00D02C62">
            <w:pPr>
              <w:ind w:left="81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 xml:space="preserve">ГОСТ </w:t>
            </w:r>
            <w:r w:rsidRPr="009F314E">
              <w:rPr>
                <w:sz w:val="22"/>
                <w:szCs w:val="22"/>
                <w:lang w:val="en-US"/>
              </w:rPr>
              <w:t>ISO</w:t>
            </w:r>
            <w:r w:rsidRPr="009F314E">
              <w:rPr>
                <w:sz w:val="22"/>
                <w:szCs w:val="22"/>
              </w:rPr>
              <w:t xml:space="preserve"> </w:t>
            </w:r>
          </w:p>
          <w:p w14:paraId="5577CE1B" w14:textId="4EBD35DD" w:rsidR="00815E91" w:rsidRPr="00E64F75" w:rsidRDefault="00815E91" w:rsidP="00D02C62">
            <w:pPr>
              <w:spacing w:line="228" w:lineRule="auto"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21149-2020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4D26573B" w14:textId="77777777" w:rsidR="00815E91" w:rsidRDefault="00815E91" w:rsidP="00815E91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Лабораторный </w:t>
            </w:r>
          </w:p>
          <w:p w14:paraId="52ED5E41" w14:textId="77777777" w:rsidR="00815E91" w:rsidRDefault="00815E91" w:rsidP="00815E91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отдел, группа микробиологических исследований </w:t>
            </w:r>
          </w:p>
          <w:p w14:paraId="7745CC0F" w14:textId="77777777" w:rsidR="00815E91" w:rsidRDefault="00815E91" w:rsidP="00815E91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(ул.Октябрьская,33,</w:t>
            </w:r>
          </w:p>
          <w:p w14:paraId="4BB26398" w14:textId="77777777" w:rsidR="00815E91" w:rsidRDefault="00815E91" w:rsidP="00815E91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г.Рогачёв</w:t>
            </w:r>
            <w:proofErr w:type="spellEnd"/>
            <w:r>
              <w:rPr>
                <w:sz w:val="22"/>
                <w:szCs w:val="22"/>
              </w:rPr>
              <w:t>, Гомельская область</w:t>
            </w:r>
          </w:p>
          <w:p w14:paraId="702ABDBE" w14:textId="77777777" w:rsidR="00815E91" w:rsidRPr="00E64F75" w:rsidRDefault="00815E91" w:rsidP="00D02C62">
            <w:pPr>
              <w:spacing w:line="228" w:lineRule="auto"/>
              <w:jc w:val="both"/>
              <w:rPr>
                <w:sz w:val="22"/>
                <w:szCs w:val="22"/>
              </w:rPr>
            </w:pPr>
          </w:p>
        </w:tc>
      </w:tr>
      <w:tr w:rsidR="00815E91" w:rsidRPr="00E64F75" w14:paraId="0B947F99" w14:textId="77777777" w:rsidTr="00815E91">
        <w:trPr>
          <w:gridAfter w:val="1"/>
          <w:wAfter w:w="16" w:type="dxa"/>
          <w:trHeight w:val="269"/>
        </w:trPr>
        <w:tc>
          <w:tcPr>
            <w:tcW w:w="1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323BF7" w14:textId="4BC83753" w:rsidR="00815E91" w:rsidRPr="00E64F75" w:rsidRDefault="00815E91" w:rsidP="00D02C62">
            <w:pPr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4</w:t>
            </w:r>
            <w:r w:rsidRPr="009F314E">
              <w:rPr>
                <w:sz w:val="22"/>
                <w:szCs w:val="22"/>
              </w:rPr>
              <w:t>.3*</w:t>
            </w:r>
          </w:p>
        </w:tc>
        <w:tc>
          <w:tcPr>
            <w:tcW w:w="1985" w:type="dxa"/>
            <w:gridSpan w:val="2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14:paraId="7D333BA2" w14:textId="77777777" w:rsidR="00815E91" w:rsidRPr="00E64F75" w:rsidRDefault="00815E91" w:rsidP="00D02C62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183ABF1" w14:textId="5AFF5566" w:rsidR="00815E91" w:rsidRPr="003923EE" w:rsidRDefault="00815E91" w:rsidP="00D02C62">
            <w:pPr>
              <w:rPr>
                <w:sz w:val="22"/>
                <w:szCs w:val="22"/>
              </w:rPr>
            </w:pPr>
            <w:r w:rsidRPr="003923EE">
              <w:rPr>
                <w:sz w:val="22"/>
                <w:szCs w:val="22"/>
              </w:rPr>
              <w:t>20.42/01.086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367FA38" w14:textId="107C19A0" w:rsidR="00815E91" w:rsidRPr="00E64F75" w:rsidRDefault="00815E91" w:rsidP="00D02C62">
            <w:pPr>
              <w:rPr>
                <w:sz w:val="22"/>
                <w:szCs w:val="22"/>
              </w:rPr>
            </w:pPr>
            <w:proofErr w:type="spellStart"/>
            <w:r w:rsidRPr="009F314E">
              <w:rPr>
                <w:sz w:val="22"/>
                <w:szCs w:val="22"/>
              </w:rPr>
              <w:t>Candida</w:t>
            </w:r>
            <w:proofErr w:type="spellEnd"/>
            <w:r w:rsidRPr="009F314E">
              <w:rPr>
                <w:sz w:val="22"/>
                <w:szCs w:val="22"/>
              </w:rPr>
              <w:t xml:space="preserve"> </w:t>
            </w:r>
            <w:proofErr w:type="spellStart"/>
            <w:r w:rsidRPr="009F314E">
              <w:rPr>
                <w:sz w:val="22"/>
                <w:szCs w:val="22"/>
              </w:rPr>
              <w:t>albicans</w:t>
            </w:r>
            <w:proofErr w:type="spellEnd"/>
            <w:r w:rsidRPr="009F314E">
              <w:rPr>
                <w:sz w:val="22"/>
                <w:szCs w:val="22"/>
              </w:rPr>
              <w:t xml:space="preserve"> </w:t>
            </w:r>
          </w:p>
        </w:tc>
        <w:tc>
          <w:tcPr>
            <w:tcW w:w="255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6F6FCA0" w14:textId="77777777" w:rsidR="00815E91" w:rsidRPr="00E64F75" w:rsidRDefault="00815E91" w:rsidP="00D02C62">
            <w:pPr>
              <w:tabs>
                <w:tab w:val="left" w:pos="284"/>
              </w:tabs>
              <w:ind w:left="-57" w:right="-38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C466E80" w14:textId="03EFD45D" w:rsidR="00815E91" w:rsidRPr="00E64F75" w:rsidRDefault="00815E91" w:rsidP="00D02C62">
            <w:pPr>
              <w:spacing w:line="228" w:lineRule="auto"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 xml:space="preserve">ГОСТ </w:t>
            </w:r>
            <w:r w:rsidRPr="009F314E">
              <w:rPr>
                <w:sz w:val="22"/>
                <w:szCs w:val="22"/>
                <w:lang w:val="en-US"/>
              </w:rPr>
              <w:t>ISO</w:t>
            </w:r>
            <w:r w:rsidRPr="009F314E">
              <w:rPr>
                <w:sz w:val="22"/>
                <w:szCs w:val="22"/>
              </w:rPr>
              <w:t xml:space="preserve"> 18416-2018</w:t>
            </w:r>
          </w:p>
        </w:tc>
        <w:tc>
          <w:tcPr>
            <w:tcW w:w="1985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2509FF51" w14:textId="77777777" w:rsidR="00815E91" w:rsidRPr="00E64F75" w:rsidRDefault="00815E91" w:rsidP="00D02C62">
            <w:pPr>
              <w:spacing w:line="228" w:lineRule="auto"/>
              <w:jc w:val="both"/>
              <w:rPr>
                <w:sz w:val="22"/>
                <w:szCs w:val="22"/>
              </w:rPr>
            </w:pPr>
          </w:p>
        </w:tc>
      </w:tr>
      <w:tr w:rsidR="00815E91" w:rsidRPr="00E64F75" w14:paraId="6C7797CF" w14:textId="77777777" w:rsidTr="00815E91">
        <w:trPr>
          <w:gridAfter w:val="1"/>
          <w:wAfter w:w="16" w:type="dxa"/>
          <w:trHeight w:val="269"/>
        </w:trPr>
        <w:tc>
          <w:tcPr>
            <w:tcW w:w="1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298F57" w14:textId="22B2A0F8" w:rsidR="00815E91" w:rsidRPr="00E64F75" w:rsidRDefault="00815E91" w:rsidP="00D02C62">
            <w:pPr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4</w:t>
            </w:r>
            <w:r w:rsidRPr="009F314E">
              <w:rPr>
                <w:sz w:val="22"/>
                <w:szCs w:val="22"/>
              </w:rPr>
              <w:t>.4*</w:t>
            </w:r>
          </w:p>
        </w:tc>
        <w:tc>
          <w:tcPr>
            <w:tcW w:w="1985" w:type="dxa"/>
            <w:gridSpan w:val="2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14:paraId="3C6CB69A" w14:textId="77777777" w:rsidR="00815E91" w:rsidRPr="00E64F75" w:rsidRDefault="00815E91" w:rsidP="00D02C62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1A5FC0D" w14:textId="39D611E0" w:rsidR="00815E91" w:rsidRPr="003923EE" w:rsidRDefault="00815E91" w:rsidP="00D02C62">
            <w:pPr>
              <w:rPr>
                <w:sz w:val="22"/>
                <w:szCs w:val="22"/>
              </w:rPr>
            </w:pPr>
            <w:r w:rsidRPr="003923EE">
              <w:rPr>
                <w:sz w:val="22"/>
                <w:szCs w:val="22"/>
              </w:rPr>
              <w:t>20.42/01.086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7C34ADA" w14:textId="647898A9" w:rsidR="00815E91" w:rsidRPr="00E64F75" w:rsidRDefault="00815E91" w:rsidP="00D02C62">
            <w:pPr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 xml:space="preserve">Бактерии вида </w:t>
            </w:r>
            <w:proofErr w:type="gramStart"/>
            <w:r w:rsidRPr="009F314E">
              <w:rPr>
                <w:sz w:val="22"/>
                <w:szCs w:val="22"/>
                <w:lang w:val="en-US"/>
              </w:rPr>
              <w:t>E</w:t>
            </w:r>
            <w:r w:rsidRPr="009F314E">
              <w:rPr>
                <w:sz w:val="22"/>
                <w:szCs w:val="22"/>
              </w:rPr>
              <w:t>.</w:t>
            </w:r>
            <w:r w:rsidRPr="009F314E">
              <w:rPr>
                <w:sz w:val="22"/>
                <w:szCs w:val="22"/>
                <w:lang w:val="en-US"/>
              </w:rPr>
              <w:t>coli</w:t>
            </w:r>
            <w:proofErr w:type="gramEnd"/>
          </w:p>
        </w:tc>
        <w:tc>
          <w:tcPr>
            <w:tcW w:w="255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A1B55A7" w14:textId="77777777" w:rsidR="00815E91" w:rsidRPr="00E64F75" w:rsidRDefault="00815E91" w:rsidP="00D02C62">
            <w:pPr>
              <w:tabs>
                <w:tab w:val="left" w:pos="284"/>
              </w:tabs>
              <w:ind w:left="-57" w:right="-38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18586E1" w14:textId="77777777" w:rsidR="00815E91" w:rsidRPr="009F314E" w:rsidRDefault="00815E91" w:rsidP="00D02C62">
            <w:pPr>
              <w:ind w:left="81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 xml:space="preserve">ГОСТ </w:t>
            </w:r>
            <w:r w:rsidRPr="009F314E">
              <w:rPr>
                <w:sz w:val="22"/>
                <w:szCs w:val="22"/>
                <w:lang w:val="en-US"/>
              </w:rPr>
              <w:t>ISO</w:t>
            </w:r>
            <w:r w:rsidRPr="009F314E">
              <w:rPr>
                <w:sz w:val="22"/>
                <w:szCs w:val="22"/>
              </w:rPr>
              <w:t xml:space="preserve"> </w:t>
            </w:r>
          </w:p>
          <w:p w14:paraId="75B1B3F1" w14:textId="7A942666" w:rsidR="00815E91" w:rsidRPr="00E64F75" w:rsidRDefault="00815E91" w:rsidP="00D02C62">
            <w:pPr>
              <w:spacing w:line="228" w:lineRule="auto"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21150-2018</w:t>
            </w:r>
          </w:p>
        </w:tc>
        <w:tc>
          <w:tcPr>
            <w:tcW w:w="1985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3D51214F" w14:textId="77777777" w:rsidR="00815E91" w:rsidRPr="00E64F75" w:rsidRDefault="00815E91" w:rsidP="00D02C62">
            <w:pPr>
              <w:spacing w:line="228" w:lineRule="auto"/>
              <w:jc w:val="both"/>
              <w:rPr>
                <w:sz w:val="22"/>
                <w:szCs w:val="22"/>
              </w:rPr>
            </w:pPr>
          </w:p>
        </w:tc>
      </w:tr>
      <w:tr w:rsidR="00815E91" w:rsidRPr="00E64F75" w14:paraId="67BDBEA7" w14:textId="77777777" w:rsidTr="00815E91">
        <w:trPr>
          <w:gridAfter w:val="1"/>
          <w:wAfter w:w="16" w:type="dxa"/>
          <w:trHeight w:val="269"/>
        </w:trPr>
        <w:tc>
          <w:tcPr>
            <w:tcW w:w="1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7906D9" w14:textId="20920DE5" w:rsidR="00815E91" w:rsidRPr="00E64F75" w:rsidRDefault="00815E91" w:rsidP="00D02C62">
            <w:pPr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4</w:t>
            </w:r>
            <w:r w:rsidRPr="009F314E">
              <w:rPr>
                <w:sz w:val="22"/>
                <w:szCs w:val="22"/>
              </w:rPr>
              <w:t>.5*</w:t>
            </w:r>
          </w:p>
        </w:tc>
        <w:tc>
          <w:tcPr>
            <w:tcW w:w="1985" w:type="dxa"/>
            <w:gridSpan w:val="2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14:paraId="6B085F30" w14:textId="77777777" w:rsidR="00815E91" w:rsidRPr="00E64F75" w:rsidRDefault="00815E91" w:rsidP="00D02C62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B38A2A8" w14:textId="1E2BCC5B" w:rsidR="00815E91" w:rsidRPr="003923EE" w:rsidRDefault="00815E91" w:rsidP="00D02C62">
            <w:pPr>
              <w:rPr>
                <w:sz w:val="22"/>
                <w:szCs w:val="22"/>
              </w:rPr>
            </w:pPr>
            <w:r w:rsidRPr="003923EE">
              <w:rPr>
                <w:sz w:val="22"/>
                <w:szCs w:val="22"/>
              </w:rPr>
              <w:t>20.42/01.086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14B8173" w14:textId="77777777" w:rsidR="00815E91" w:rsidRPr="009F314E" w:rsidRDefault="00815E91" w:rsidP="00D02C62">
            <w:pPr>
              <w:spacing w:line="228" w:lineRule="auto"/>
              <w:ind w:left="57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 xml:space="preserve">Бактерии вида </w:t>
            </w:r>
          </w:p>
          <w:p w14:paraId="06C4E85E" w14:textId="18B1C9B5" w:rsidR="00815E91" w:rsidRPr="00E64F75" w:rsidRDefault="00815E91" w:rsidP="00D02C62">
            <w:pPr>
              <w:rPr>
                <w:sz w:val="22"/>
                <w:szCs w:val="22"/>
              </w:rPr>
            </w:pPr>
            <w:proofErr w:type="gramStart"/>
            <w:r w:rsidRPr="009F314E">
              <w:rPr>
                <w:sz w:val="22"/>
                <w:szCs w:val="22"/>
                <w:lang w:val="en-US"/>
              </w:rPr>
              <w:t>S</w:t>
            </w:r>
            <w:r w:rsidRPr="009F314E">
              <w:rPr>
                <w:sz w:val="22"/>
                <w:szCs w:val="22"/>
              </w:rPr>
              <w:t>.</w:t>
            </w:r>
            <w:r w:rsidRPr="009F314E">
              <w:rPr>
                <w:sz w:val="22"/>
                <w:szCs w:val="22"/>
                <w:lang w:val="en-US"/>
              </w:rPr>
              <w:t>aureus</w:t>
            </w:r>
            <w:proofErr w:type="gramEnd"/>
          </w:p>
        </w:tc>
        <w:tc>
          <w:tcPr>
            <w:tcW w:w="255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B130FC0" w14:textId="77777777" w:rsidR="00815E91" w:rsidRPr="00E64F75" w:rsidRDefault="00815E91" w:rsidP="00D02C62">
            <w:pPr>
              <w:tabs>
                <w:tab w:val="left" w:pos="284"/>
              </w:tabs>
              <w:ind w:left="-57" w:right="-38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93EFAE" w14:textId="77777777" w:rsidR="00815E91" w:rsidRPr="009F314E" w:rsidRDefault="00815E91" w:rsidP="00D02C62">
            <w:pPr>
              <w:ind w:left="81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 xml:space="preserve">ГОСТ </w:t>
            </w:r>
            <w:r w:rsidRPr="009F314E">
              <w:rPr>
                <w:sz w:val="22"/>
                <w:szCs w:val="22"/>
                <w:lang w:val="en-US"/>
              </w:rPr>
              <w:t>ISO</w:t>
            </w:r>
            <w:r w:rsidRPr="009F314E">
              <w:rPr>
                <w:sz w:val="22"/>
                <w:szCs w:val="22"/>
              </w:rPr>
              <w:t xml:space="preserve"> </w:t>
            </w:r>
          </w:p>
          <w:p w14:paraId="35501C08" w14:textId="015ED8A1" w:rsidR="00815E91" w:rsidRPr="00E64F75" w:rsidRDefault="00815E91" w:rsidP="00D02C62">
            <w:pPr>
              <w:spacing w:line="228" w:lineRule="auto"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22718-2018</w:t>
            </w:r>
          </w:p>
        </w:tc>
        <w:tc>
          <w:tcPr>
            <w:tcW w:w="1985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5D502C3B" w14:textId="77777777" w:rsidR="00815E91" w:rsidRPr="00E64F75" w:rsidRDefault="00815E91" w:rsidP="00D02C62">
            <w:pPr>
              <w:spacing w:line="228" w:lineRule="auto"/>
              <w:jc w:val="both"/>
              <w:rPr>
                <w:sz w:val="22"/>
                <w:szCs w:val="22"/>
              </w:rPr>
            </w:pPr>
          </w:p>
        </w:tc>
      </w:tr>
      <w:tr w:rsidR="00815E91" w:rsidRPr="00E64F75" w14:paraId="771D98D6" w14:textId="77777777" w:rsidTr="00815E91">
        <w:trPr>
          <w:gridAfter w:val="1"/>
          <w:wAfter w:w="16" w:type="dxa"/>
          <w:trHeight w:val="269"/>
        </w:trPr>
        <w:tc>
          <w:tcPr>
            <w:tcW w:w="1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2C1DAA" w14:textId="2EA95A0D" w:rsidR="00815E91" w:rsidRPr="00E64F75" w:rsidRDefault="00815E91" w:rsidP="00D02C62">
            <w:pPr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4</w:t>
            </w:r>
            <w:r w:rsidRPr="009F314E">
              <w:rPr>
                <w:sz w:val="22"/>
                <w:szCs w:val="22"/>
              </w:rPr>
              <w:t>.6*</w:t>
            </w:r>
          </w:p>
        </w:tc>
        <w:tc>
          <w:tcPr>
            <w:tcW w:w="198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37AD793" w14:textId="77777777" w:rsidR="00815E91" w:rsidRPr="00E64F75" w:rsidRDefault="00815E91" w:rsidP="00D02C62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AD13EC" w14:textId="31F07C17" w:rsidR="00815E91" w:rsidRPr="003923EE" w:rsidRDefault="00815E91" w:rsidP="00D02C62">
            <w:pPr>
              <w:rPr>
                <w:sz w:val="22"/>
                <w:szCs w:val="22"/>
              </w:rPr>
            </w:pPr>
            <w:r w:rsidRPr="003923EE">
              <w:rPr>
                <w:sz w:val="22"/>
                <w:szCs w:val="22"/>
              </w:rPr>
              <w:t>20.42/01.086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1D55BC0" w14:textId="77777777" w:rsidR="00815E91" w:rsidRPr="009F314E" w:rsidRDefault="00815E91" w:rsidP="00D02C62">
            <w:pPr>
              <w:spacing w:line="228" w:lineRule="auto"/>
              <w:ind w:left="57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Бактерии вида</w:t>
            </w:r>
          </w:p>
          <w:p w14:paraId="4CE1FF54" w14:textId="212DD1B2" w:rsidR="00815E91" w:rsidRPr="00E64F75" w:rsidRDefault="00815E91" w:rsidP="00D02C62">
            <w:pPr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  <w:lang w:val="en-US"/>
              </w:rPr>
              <w:t>Pseudomonas aeruginosa</w:t>
            </w:r>
          </w:p>
        </w:tc>
        <w:tc>
          <w:tcPr>
            <w:tcW w:w="255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50D1502" w14:textId="77777777" w:rsidR="00815E91" w:rsidRPr="00E64F75" w:rsidRDefault="00815E91" w:rsidP="00D02C62">
            <w:pPr>
              <w:tabs>
                <w:tab w:val="left" w:pos="284"/>
              </w:tabs>
              <w:ind w:left="-57" w:right="-38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5D25BF9" w14:textId="77777777" w:rsidR="00815E91" w:rsidRPr="009F314E" w:rsidRDefault="00815E91" w:rsidP="00D02C62">
            <w:pPr>
              <w:ind w:left="81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 xml:space="preserve">ГОСТ </w:t>
            </w:r>
            <w:r w:rsidRPr="009F314E">
              <w:rPr>
                <w:sz w:val="22"/>
                <w:szCs w:val="22"/>
                <w:lang w:val="en-US"/>
              </w:rPr>
              <w:t xml:space="preserve">ISO </w:t>
            </w:r>
          </w:p>
          <w:p w14:paraId="31EB98E3" w14:textId="221F5625" w:rsidR="00815E91" w:rsidRPr="00E64F75" w:rsidRDefault="00815E91" w:rsidP="00D02C62">
            <w:pPr>
              <w:spacing w:line="228" w:lineRule="auto"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  <w:lang w:val="en-US"/>
              </w:rPr>
              <w:t>22717-201</w:t>
            </w:r>
            <w:r w:rsidRPr="009F314E">
              <w:rPr>
                <w:sz w:val="22"/>
                <w:szCs w:val="22"/>
              </w:rPr>
              <w:t>8</w:t>
            </w:r>
          </w:p>
        </w:tc>
        <w:tc>
          <w:tcPr>
            <w:tcW w:w="1985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5507EB" w14:textId="77777777" w:rsidR="00815E91" w:rsidRPr="00E64F75" w:rsidRDefault="00815E91" w:rsidP="00D02C62">
            <w:pPr>
              <w:spacing w:line="228" w:lineRule="auto"/>
              <w:jc w:val="both"/>
              <w:rPr>
                <w:sz w:val="22"/>
                <w:szCs w:val="22"/>
              </w:rPr>
            </w:pPr>
          </w:p>
        </w:tc>
      </w:tr>
      <w:tr w:rsidR="00815E91" w:rsidRPr="00E64F75" w14:paraId="49885207" w14:textId="77777777" w:rsidTr="00815E91">
        <w:trPr>
          <w:gridAfter w:val="1"/>
          <w:wAfter w:w="16" w:type="dxa"/>
          <w:trHeight w:val="269"/>
        </w:trPr>
        <w:tc>
          <w:tcPr>
            <w:tcW w:w="1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B0987A" w14:textId="6E594CC1" w:rsidR="00815E91" w:rsidRPr="009F314E" w:rsidRDefault="00815E91" w:rsidP="00BF0E00">
            <w:pPr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5</w:t>
            </w:r>
            <w:r w:rsidRPr="009F314E">
              <w:rPr>
                <w:sz w:val="22"/>
                <w:szCs w:val="22"/>
              </w:rPr>
              <w:t>.1***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1D658F7" w14:textId="72E27641" w:rsidR="00815E91" w:rsidRPr="00E64F75" w:rsidRDefault="00815E91" w:rsidP="00BF0E00">
            <w:pPr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Средства бытовой химии и синтетические моющие средства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4DF9C6A" w14:textId="77777777" w:rsidR="00815E91" w:rsidRPr="003923EE" w:rsidRDefault="00815E91" w:rsidP="00BF0E00">
            <w:pPr>
              <w:ind w:right="-108"/>
              <w:rPr>
                <w:sz w:val="22"/>
                <w:szCs w:val="22"/>
              </w:rPr>
            </w:pPr>
            <w:r w:rsidRPr="003923EE">
              <w:rPr>
                <w:sz w:val="22"/>
                <w:szCs w:val="22"/>
              </w:rPr>
              <w:t>20.41/42.000</w:t>
            </w:r>
          </w:p>
          <w:p w14:paraId="171FAAA3" w14:textId="77777777" w:rsidR="00815E91" w:rsidRPr="003923EE" w:rsidRDefault="00815E91" w:rsidP="00BF0E00">
            <w:pPr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E1FDD1" w14:textId="418071A3" w:rsidR="00815E91" w:rsidRPr="009F314E" w:rsidRDefault="00815E91" w:rsidP="00BF0E00">
            <w:pPr>
              <w:spacing w:line="228" w:lineRule="auto"/>
              <w:ind w:left="57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Отбор образцов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794600A" w14:textId="77777777" w:rsidR="00815E91" w:rsidRPr="009F314E" w:rsidRDefault="00815E91" w:rsidP="00BF0E00">
            <w:pPr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СТБ 1044-</w:t>
            </w:r>
            <w:proofErr w:type="gramStart"/>
            <w:r w:rsidRPr="009F314E">
              <w:rPr>
                <w:sz w:val="22"/>
                <w:szCs w:val="22"/>
              </w:rPr>
              <w:t>2012  п.3.4</w:t>
            </w:r>
            <w:proofErr w:type="gramEnd"/>
          </w:p>
          <w:p w14:paraId="5CD31A29" w14:textId="12355A12" w:rsidR="00815E91" w:rsidRPr="00E64F75" w:rsidRDefault="00815E91" w:rsidP="00BF0E00">
            <w:pPr>
              <w:tabs>
                <w:tab w:val="left" w:pos="284"/>
              </w:tabs>
              <w:ind w:left="-57" w:right="-38"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18321-73</w:t>
            </w:r>
          </w:p>
        </w:tc>
        <w:tc>
          <w:tcPr>
            <w:tcW w:w="25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3CD1086" w14:textId="77777777" w:rsidR="00815E91" w:rsidRPr="009F314E" w:rsidRDefault="00815E91" w:rsidP="00BF0E00">
            <w:pPr>
              <w:tabs>
                <w:tab w:val="left" w:pos="284"/>
              </w:tabs>
              <w:ind w:left="81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 xml:space="preserve">  СТБ 1044-</w:t>
            </w:r>
            <w:proofErr w:type="gramStart"/>
            <w:r w:rsidRPr="009F314E">
              <w:rPr>
                <w:sz w:val="22"/>
                <w:szCs w:val="22"/>
              </w:rPr>
              <w:t>2012  п.3.4</w:t>
            </w:r>
            <w:proofErr w:type="gramEnd"/>
          </w:p>
          <w:p w14:paraId="299F6B91" w14:textId="0CFFB010" w:rsidR="00815E91" w:rsidRPr="009F314E" w:rsidRDefault="00815E91" w:rsidP="00BF0E00">
            <w:pPr>
              <w:ind w:left="81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18321-73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2EF956C4" w14:textId="77777777" w:rsidR="00815E91" w:rsidRDefault="00815E91" w:rsidP="00815E91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Отдел гигиены</w:t>
            </w:r>
          </w:p>
          <w:p w14:paraId="2E826429" w14:textId="77777777" w:rsidR="00815E91" w:rsidRDefault="00815E91" w:rsidP="00815E91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(ул.Октябрьская,33,</w:t>
            </w:r>
          </w:p>
          <w:p w14:paraId="63EE56E4" w14:textId="5B495342" w:rsidR="00815E91" w:rsidRPr="00E64F75" w:rsidRDefault="00815E91" w:rsidP="00815E91">
            <w:pPr>
              <w:spacing w:line="228" w:lineRule="auto"/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г.Рогачёв</w:t>
            </w:r>
            <w:proofErr w:type="spellEnd"/>
            <w:r>
              <w:rPr>
                <w:sz w:val="22"/>
                <w:szCs w:val="22"/>
              </w:rPr>
              <w:t>, Гомельская область)</w:t>
            </w:r>
          </w:p>
        </w:tc>
      </w:tr>
      <w:tr w:rsidR="00815E91" w:rsidRPr="00E64F75" w14:paraId="62043028" w14:textId="77777777" w:rsidTr="00815E91">
        <w:trPr>
          <w:gridAfter w:val="1"/>
          <w:wAfter w:w="16" w:type="dxa"/>
          <w:trHeight w:val="269"/>
        </w:trPr>
        <w:tc>
          <w:tcPr>
            <w:tcW w:w="1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16119B" w14:textId="4811FEF3" w:rsidR="00815E91" w:rsidRPr="009F314E" w:rsidRDefault="00815E91" w:rsidP="00BF0E00">
            <w:pPr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6</w:t>
            </w:r>
            <w:r w:rsidRPr="009F314E">
              <w:rPr>
                <w:sz w:val="22"/>
                <w:szCs w:val="22"/>
              </w:rPr>
              <w:t>.1</w:t>
            </w:r>
            <w:r w:rsidRPr="009F314E">
              <w:rPr>
                <w:sz w:val="22"/>
                <w:szCs w:val="22"/>
                <w:lang w:val="en-US"/>
              </w:rPr>
              <w:t>*</w:t>
            </w:r>
            <w:r w:rsidRPr="009F314E">
              <w:rPr>
                <w:sz w:val="22"/>
                <w:szCs w:val="22"/>
              </w:rPr>
              <w:t>**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BAE1803" w14:textId="756E7F66" w:rsidR="00815E91" w:rsidRPr="00E64F75" w:rsidRDefault="00815E91" w:rsidP="00BF0E00">
            <w:pPr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Лакокрасочные материалы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1A6511" w14:textId="77777777" w:rsidR="00815E91" w:rsidRPr="003923EE" w:rsidRDefault="00815E91" w:rsidP="00BF0E00">
            <w:pPr>
              <w:ind w:right="-108"/>
              <w:rPr>
                <w:sz w:val="22"/>
                <w:szCs w:val="22"/>
              </w:rPr>
            </w:pPr>
            <w:r w:rsidRPr="003923EE">
              <w:rPr>
                <w:sz w:val="22"/>
                <w:szCs w:val="22"/>
              </w:rPr>
              <w:t>20.30/42.000</w:t>
            </w:r>
          </w:p>
          <w:p w14:paraId="40DC077A" w14:textId="77777777" w:rsidR="00815E91" w:rsidRPr="003923EE" w:rsidRDefault="00815E91" w:rsidP="00BF0E00">
            <w:pPr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417ABBC" w14:textId="2EA3FE24" w:rsidR="00815E91" w:rsidRPr="009F314E" w:rsidRDefault="00815E91" w:rsidP="00BF0E00">
            <w:pPr>
              <w:spacing w:line="228" w:lineRule="auto"/>
              <w:ind w:left="57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Отбор образцов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459710F" w14:textId="77777777" w:rsidR="00815E91" w:rsidRPr="009F314E" w:rsidRDefault="00815E91" w:rsidP="00BF0E00">
            <w:pPr>
              <w:spacing w:line="216" w:lineRule="auto"/>
              <w:ind w:right="-38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 xml:space="preserve"> ГОСТ 5406-84 </w:t>
            </w:r>
          </w:p>
          <w:p w14:paraId="56533F50" w14:textId="77777777" w:rsidR="00815E91" w:rsidRPr="009F314E" w:rsidRDefault="00815E91" w:rsidP="00BF0E00">
            <w:pPr>
              <w:spacing w:line="216" w:lineRule="auto"/>
              <w:ind w:right="-38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 xml:space="preserve"> ГОСТ 24920-81</w:t>
            </w:r>
          </w:p>
          <w:p w14:paraId="52B0CB5C" w14:textId="77777777" w:rsidR="00815E91" w:rsidRPr="009F314E" w:rsidRDefault="00815E91" w:rsidP="00BF0E00">
            <w:pPr>
              <w:spacing w:line="216" w:lineRule="auto"/>
              <w:ind w:right="-38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 xml:space="preserve"> ГОСТ 30255-95</w:t>
            </w:r>
          </w:p>
          <w:p w14:paraId="2B243206" w14:textId="63766674" w:rsidR="00815E91" w:rsidRPr="00E64F75" w:rsidRDefault="00815E91" w:rsidP="00BF0E00">
            <w:pPr>
              <w:tabs>
                <w:tab w:val="left" w:pos="284"/>
              </w:tabs>
              <w:ind w:left="-57" w:right="-38"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lastRenderedPageBreak/>
              <w:t xml:space="preserve"> ТНПА и другая документация 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5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0456EC5" w14:textId="77777777" w:rsidR="00815E91" w:rsidRPr="009F314E" w:rsidRDefault="00815E91" w:rsidP="00BF0E00">
            <w:pPr>
              <w:tabs>
                <w:tab w:val="left" w:pos="284"/>
              </w:tabs>
              <w:spacing w:line="216" w:lineRule="auto"/>
              <w:ind w:left="81"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lastRenderedPageBreak/>
              <w:t>ГОСТ 9980.1-86</w:t>
            </w:r>
          </w:p>
          <w:p w14:paraId="12B7545C" w14:textId="77777777" w:rsidR="00815E91" w:rsidRPr="009F314E" w:rsidRDefault="00815E91" w:rsidP="00BF0E00">
            <w:pPr>
              <w:tabs>
                <w:tab w:val="left" w:pos="284"/>
              </w:tabs>
              <w:spacing w:line="216" w:lineRule="auto"/>
              <w:ind w:left="81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 xml:space="preserve"> ГОСТ 9980.2-2014</w:t>
            </w:r>
          </w:p>
          <w:p w14:paraId="1E2C0A44" w14:textId="77777777" w:rsidR="00815E91" w:rsidRPr="009F314E" w:rsidRDefault="00815E91" w:rsidP="00BF0E00">
            <w:pPr>
              <w:spacing w:line="216" w:lineRule="auto"/>
              <w:ind w:left="81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24920-81п.2</w:t>
            </w:r>
          </w:p>
          <w:p w14:paraId="269FEB25" w14:textId="1A929910" w:rsidR="00815E91" w:rsidRPr="009F314E" w:rsidRDefault="00815E91" w:rsidP="00BF0E00">
            <w:pPr>
              <w:ind w:left="81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lastRenderedPageBreak/>
              <w:t xml:space="preserve">ГОСТ 18321-73 </w:t>
            </w:r>
          </w:p>
        </w:tc>
        <w:tc>
          <w:tcPr>
            <w:tcW w:w="1985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600CB18C" w14:textId="77777777" w:rsidR="00815E91" w:rsidRPr="00E64F75" w:rsidRDefault="00815E91" w:rsidP="00BF0E00">
            <w:pPr>
              <w:spacing w:line="228" w:lineRule="auto"/>
              <w:jc w:val="both"/>
              <w:rPr>
                <w:sz w:val="22"/>
                <w:szCs w:val="22"/>
              </w:rPr>
            </w:pPr>
          </w:p>
        </w:tc>
      </w:tr>
      <w:tr w:rsidR="00815E91" w:rsidRPr="00E64F75" w14:paraId="7D97F1DB" w14:textId="77777777" w:rsidTr="00815E91">
        <w:trPr>
          <w:gridAfter w:val="1"/>
          <w:wAfter w:w="16" w:type="dxa"/>
          <w:trHeight w:val="269"/>
        </w:trPr>
        <w:tc>
          <w:tcPr>
            <w:tcW w:w="1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573CFB" w14:textId="0506C3CC" w:rsidR="00815E91" w:rsidRPr="009F314E" w:rsidRDefault="00815E91" w:rsidP="00BF0E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</w:t>
            </w:r>
            <w:r w:rsidRPr="009F314E">
              <w:rPr>
                <w:sz w:val="22"/>
                <w:szCs w:val="22"/>
              </w:rPr>
              <w:t>.1</w:t>
            </w:r>
            <w:r w:rsidRPr="009F314E">
              <w:rPr>
                <w:sz w:val="22"/>
                <w:szCs w:val="22"/>
                <w:lang w:val="en-US"/>
              </w:rPr>
              <w:t>*</w:t>
            </w:r>
            <w:r w:rsidRPr="009F314E">
              <w:rPr>
                <w:sz w:val="22"/>
                <w:szCs w:val="22"/>
              </w:rPr>
              <w:t>**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ACB38D6" w14:textId="6F921970" w:rsidR="00815E91" w:rsidRPr="00E64F75" w:rsidRDefault="00815E91" w:rsidP="00BF0E00">
            <w:pPr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Материалы и оборудование, используемые в практике хозяйственно-питьевого водоснабжения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2E6BD98" w14:textId="77777777" w:rsidR="00815E91" w:rsidRPr="003923EE" w:rsidRDefault="00815E91" w:rsidP="00BF0E00">
            <w:pPr>
              <w:ind w:right="-108"/>
              <w:rPr>
                <w:sz w:val="22"/>
                <w:szCs w:val="22"/>
              </w:rPr>
            </w:pPr>
            <w:r w:rsidRPr="003923EE">
              <w:rPr>
                <w:sz w:val="22"/>
                <w:szCs w:val="22"/>
              </w:rPr>
              <w:t>28.29/42.000</w:t>
            </w:r>
          </w:p>
          <w:p w14:paraId="01502072" w14:textId="77777777" w:rsidR="00815E91" w:rsidRPr="003923EE" w:rsidRDefault="00815E91" w:rsidP="00BF0E00">
            <w:pPr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9F95974" w14:textId="79045D3C" w:rsidR="00815E91" w:rsidRPr="009F314E" w:rsidRDefault="00815E91" w:rsidP="00BF0E00">
            <w:pPr>
              <w:spacing w:line="228" w:lineRule="auto"/>
              <w:ind w:left="57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Отбор образцов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779D204" w14:textId="77777777" w:rsidR="00815E91" w:rsidRPr="009F314E" w:rsidRDefault="00815E91" w:rsidP="00BF0E00">
            <w:pPr>
              <w:ind w:left="57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 xml:space="preserve"> ГОСТ 18321-73 </w:t>
            </w:r>
          </w:p>
          <w:p w14:paraId="6DE99F24" w14:textId="577AA9CF" w:rsidR="00815E91" w:rsidRPr="00E64F75" w:rsidRDefault="00815E91" w:rsidP="00BF0E00">
            <w:pPr>
              <w:tabs>
                <w:tab w:val="left" w:pos="284"/>
              </w:tabs>
              <w:ind w:left="-57" w:right="-38"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 xml:space="preserve">ТНПА и другая документация 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5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7D1598C" w14:textId="77777777" w:rsidR="00815E91" w:rsidRPr="009F314E" w:rsidRDefault="00815E91" w:rsidP="00BF0E00">
            <w:pPr>
              <w:tabs>
                <w:tab w:val="left" w:pos="284"/>
              </w:tabs>
              <w:spacing w:line="276" w:lineRule="auto"/>
              <w:ind w:left="81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 xml:space="preserve">ГОСТ 18321-73 </w:t>
            </w:r>
          </w:p>
          <w:p w14:paraId="368B11F4" w14:textId="77777777" w:rsidR="00815E91" w:rsidRPr="009F314E" w:rsidRDefault="00815E91" w:rsidP="00BF0E00">
            <w:pPr>
              <w:ind w:left="81"/>
              <w:rPr>
                <w:sz w:val="22"/>
                <w:szCs w:val="22"/>
              </w:rPr>
            </w:pPr>
          </w:p>
        </w:tc>
        <w:tc>
          <w:tcPr>
            <w:tcW w:w="1985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103C8A72" w14:textId="77777777" w:rsidR="00815E91" w:rsidRPr="00E64F75" w:rsidRDefault="00815E91" w:rsidP="00BF0E00">
            <w:pPr>
              <w:spacing w:line="228" w:lineRule="auto"/>
              <w:jc w:val="both"/>
              <w:rPr>
                <w:sz w:val="22"/>
                <w:szCs w:val="22"/>
              </w:rPr>
            </w:pPr>
          </w:p>
        </w:tc>
      </w:tr>
      <w:tr w:rsidR="00815E91" w:rsidRPr="00E64F75" w14:paraId="6ADDE21E" w14:textId="77777777" w:rsidTr="00815E91">
        <w:trPr>
          <w:gridAfter w:val="1"/>
          <w:wAfter w:w="16" w:type="dxa"/>
          <w:trHeight w:val="269"/>
        </w:trPr>
        <w:tc>
          <w:tcPr>
            <w:tcW w:w="1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650030" w14:textId="77777777" w:rsidR="00815E91" w:rsidRPr="009F314E" w:rsidRDefault="00815E91" w:rsidP="00BF0E00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</w:t>
            </w:r>
            <w:r w:rsidRPr="009F314E">
              <w:rPr>
                <w:sz w:val="22"/>
                <w:szCs w:val="22"/>
              </w:rPr>
              <w:t>.1</w:t>
            </w:r>
            <w:r w:rsidRPr="009F314E">
              <w:rPr>
                <w:sz w:val="22"/>
                <w:szCs w:val="22"/>
                <w:lang w:val="en-US"/>
              </w:rPr>
              <w:t>*</w:t>
            </w:r>
            <w:r w:rsidRPr="009F314E">
              <w:rPr>
                <w:sz w:val="22"/>
                <w:szCs w:val="22"/>
              </w:rPr>
              <w:t>**</w:t>
            </w:r>
          </w:p>
          <w:p w14:paraId="1EC51159" w14:textId="77777777" w:rsidR="00815E91" w:rsidRPr="009F314E" w:rsidRDefault="00815E91" w:rsidP="00BF0E00">
            <w:pPr>
              <w:ind w:right="-108"/>
              <w:rPr>
                <w:sz w:val="22"/>
                <w:szCs w:val="22"/>
              </w:rPr>
            </w:pPr>
          </w:p>
          <w:p w14:paraId="362A695F" w14:textId="77777777" w:rsidR="00815E91" w:rsidRPr="009F314E" w:rsidRDefault="00815E91" w:rsidP="00BF0E00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93749FE" w14:textId="77777777" w:rsidR="00815E91" w:rsidRPr="009F314E" w:rsidRDefault="00815E91" w:rsidP="00BF0E00">
            <w:pPr>
              <w:ind w:right="-108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Изделия медицинского назначения</w:t>
            </w:r>
          </w:p>
          <w:p w14:paraId="291E53C4" w14:textId="77777777" w:rsidR="00815E91" w:rsidRPr="009F314E" w:rsidRDefault="00815E91" w:rsidP="00BF0E00">
            <w:pPr>
              <w:ind w:right="-108"/>
              <w:rPr>
                <w:sz w:val="22"/>
                <w:szCs w:val="22"/>
              </w:rPr>
            </w:pPr>
          </w:p>
          <w:p w14:paraId="141932A9" w14:textId="77777777" w:rsidR="00815E91" w:rsidRPr="00E64F75" w:rsidRDefault="00815E91" w:rsidP="00BF0E00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804C6A" w14:textId="77777777" w:rsidR="00815E91" w:rsidRPr="003923EE" w:rsidRDefault="00815E91" w:rsidP="00BF0E00">
            <w:pPr>
              <w:ind w:right="-108"/>
              <w:rPr>
                <w:sz w:val="22"/>
                <w:szCs w:val="22"/>
              </w:rPr>
            </w:pPr>
            <w:r w:rsidRPr="003923EE">
              <w:rPr>
                <w:sz w:val="22"/>
                <w:szCs w:val="22"/>
              </w:rPr>
              <w:t>32.50/42.000</w:t>
            </w:r>
          </w:p>
          <w:p w14:paraId="5400398D" w14:textId="77777777" w:rsidR="00815E91" w:rsidRPr="003923EE" w:rsidRDefault="00815E91" w:rsidP="00BF0E00">
            <w:pPr>
              <w:rPr>
                <w:sz w:val="22"/>
                <w:szCs w:val="22"/>
              </w:rPr>
            </w:pPr>
          </w:p>
          <w:p w14:paraId="25B94C5F" w14:textId="77777777" w:rsidR="00815E91" w:rsidRPr="003923EE" w:rsidRDefault="00815E91" w:rsidP="00BF0E00">
            <w:pPr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7ACB529" w14:textId="77777777" w:rsidR="00815E91" w:rsidRPr="009F314E" w:rsidRDefault="00815E91" w:rsidP="00BF0E00">
            <w:pPr>
              <w:ind w:left="57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 xml:space="preserve">Отбор образцов </w:t>
            </w:r>
          </w:p>
          <w:p w14:paraId="27AE9EB1" w14:textId="77777777" w:rsidR="00815E91" w:rsidRPr="009F314E" w:rsidRDefault="00815E91" w:rsidP="00BF0E00">
            <w:pPr>
              <w:ind w:left="57"/>
              <w:rPr>
                <w:sz w:val="22"/>
                <w:szCs w:val="22"/>
              </w:rPr>
            </w:pPr>
          </w:p>
          <w:p w14:paraId="50B39D38" w14:textId="77777777" w:rsidR="00815E91" w:rsidRPr="009F314E" w:rsidRDefault="00815E91" w:rsidP="00BF0E00">
            <w:pPr>
              <w:spacing w:line="228" w:lineRule="auto"/>
              <w:ind w:left="57"/>
              <w:rPr>
                <w:sz w:val="22"/>
                <w:szCs w:val="22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10ABA00" w14:textId="77777777" w:rsidR="00815E91" w:rsidRPr="009F314E" w:rsidRDefault="00815E91" w:rsidP="00BF0E00">
            <w:pPr>
              <w:tabs>
                <w:tab w:val="left" w:pos="284"/>
              </w:tabs>
              <w:spacing w:line="228" w:lineRule="auto"/>
              <w:ind w:left="2"/>
              <w:rPr>
                <w:sz w:val="21"/>
                <w:szCs w:val="21"/>
              </w:rPr>
            </w:pPr>
            <w:r w:rsidRPr="009F314E">
              <w:rPr>
                <w:sz w:val="21"/>
                <w:szCs w:val="21"/>
              </w:rPr>
              <w:t xml:space="preserve">ГОСТ 5556-81 </w:t>
            </w:r>
          </w:p>
          <w:p w14:paraId="438E79B3" w14:textId="77777777" w:rsidR="00815E91" w:rsidRPr="009F314E" w:rsidRDefault="00815E91" w:rsidP="00BF0E00">
            <w:pPr>
              <w:tabs>
                <w:tab w:val="left" w:pos="284"/>
              </w:tabs>
              <w:spacing w:line="228" w:lineRule="auto"/>
              <w:ind w:left="2"/>
              <w:rPr>
                <w:sz w:val="21"/>
                <w:szCs w:val="21"/>
              </w:rPr>
            </w:pPr>
            <w:r w:rsidRPr="009F314E">
              <w:rPr>
                <w:sz w:val="21"/>
                <w:szCs w:val="21"/>
              </w:rPr>
              <w:t>ГОСТ 24861-2005</w:t>
            </w:r>
          </w:p>
          <w:p w14:paraId="15A35CD7" w14:textId="4BDFB0DA" w:rsidR="00815E91" w:rsidRPr="00E64F75" w:rsidRDefault="00815E91" w:rsidP="00BF0E00">
            <w:pPr>
              <w:tabs>
                <w:tab w:val="left" w:pos="284"/>
              </w:tabs>
              <w:ind w:left="-57" w:right="-38"/>
              <w:jc w:val="both"/>
              <w:rPr>
                <w:sz w:val="22"/>
                <w:szCs w:val="22"/>
              </w:rPr>
            </w:pPr>
            <w:r w:rsidRPr="009F314E">
              <w:rPr>
                <w:sz w:val="21"/>
                <w:szCs w:val="21"/>
              </w:rPr>
              <w:t xml:space="preserve">ТНПА и другая документация </w:t>
            </w:r>
            <w:r>
              <w:rPr>
                <w:sz w:val="21"/>
                <w:szCs w:val="21"/>
              </w:rPr>
              <w:t xml:space="preserve"> </w:t>
            </w:r>
          </w:p>
        </w:tc>
        <w:tc>
          <w:tcPr>
            <w:tcW w:w="25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907974" w14:textId="77777777" w:rsidR="00815E91" w:rsidRPr="009F314E" w:rsidRDefault="00815E91" w:rsidP="00BF0E00">
            <w:pPr>
              <w:tabs>
                <w:tab w:val="left" w:pos="284"/>
              </w:tabs>
              <w:spacing w:line="276" w:lineRule="auto"/>
              <w:ind w:left="81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 xml:space="preserve">ГОСТ 18321-73 </w:t>
            </w:r>
          </w:p>
          <w:p w14:paraId="44904450" w14:textId="77777777" w:rsidR="00815E91" w:rsidRPr="009F314E" w:rsidRDefault="00815E91" w:rsidP="00BF0E00">
            <w:pPr>
              <w:tabs>
                <w:tab w:val="left" w:pos="284"/>
              </w:tabs>
              <w:ind w:left="81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5556-81 п.2</w:t>
            </w:r>
          </w:p>
          <w:p w14:paraId="372D625F" w14:textId="77777777" w:rsidR="00815E91" w:rsidRPr="009F314E" w:rsidRDefault="00815E91" w:rsidP="00BF0E00">
            <w:pPr>
              <w:ind w:left="81"/>
              <w:rPr>
                <w:sz w:val="22"/>
                <w:szCs w:val="22"/>
              </w:rPr>
            </w:pPr>
          </w:p>
        </w:tc>
        <w:tc>
          <w:tcPr>
            <w:tcW w:w="1985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6323AE2D" w14:textId="77777777" w:rsidR="00815E91" w:rsidRPr="00E64F75" w:rsidRDefault="00815E91" w:rsidP="00BF0E00">
            <w:pPr>
              <w:spacing w:line="228" w:lineRule="auto"/>
              <w:jc w:val="both"/>
              <w:rPr>
                <w:sz w:val="22"/>
                <w:szCs w:val="22"/>
              </w:rPr>
            </w:pPr>
          </w:p>
        </w:tc>
      </w:tr>
      <w:tr w:rsidR="00815E91" w:rsidRPr="00E64F75" w14:paraId="6D297189" w14:textId="77777777" w:rsidTr="00815E91">
        <w:trPr>
          <w:gridAfter w:val="1"/>
          <w:wAfter w:w="16" w:type="dxa"/>
          <w:trHeight w:val="269"/>
        </w:trPr>
        <w:tc>
          <w:tcPr>
            <w:tcW w:w="1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B408AE" w14:textId="77777777" w:rsidR="00815E91" w:rsidRPr="009F314E" w:rsidRDefault="00815E91" w:rsidP="003923EE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</w:t>
            </w:r>
            <w:r w:rsidRPr="009F314E">
              <w:rPr>
                <w:sz w:val="22"/>
                <w:szCs w:val="22"/>
              </w:rPr>
              <w:t>.1</w:t>
            </w:r>
            <w:r w:rsidRPr="009F314E">
              <w:rPr>
                <w:sz w:val="22"/>
                <w:szCs w:val="22"/>
                <w:lang w:val="en-US"/>
              </w:rPr>
              <w:t>*</w:t>
            </w:r>
            <w:r w:rsidRPr="009F314E">
              <w:rPr>
                <w:sz w:val="22"/>
                <w:szCs w:val="22"/>
              </w:rPr>
              <w:t>**</w:t>
            </w:r>
          </w:p>
          <w:p w14:paraId="5EBDDAF8" w14:textId="77777777" w:rsidR="00815E91" w:rsidRPr="009F314E" w:rsidRDefault="00815E91" w:rsidP="003923EE">
            <w:pPr>
              <w:ind w:right="-108"/>
              <w:rPr>
                <w:sz w:val="22"/>
                <w:szCs w:val="22"/>
              </w:rPr>
            </w:pPr>
          </w:p>
          <w:p w14:paraId="34863B2E" w14:textId="77777777" w:rsidR="00815E91" w:rsidRPr="009F314E" w:rsidRDefault="00815E91" w:rsidP="003923EE">
            <w:pPr>
              <w:ind w:right="-108"/>
              <w:rPr>
                <w:sz w:val="22"/>
                <w:szCs w:val="22"/>
              </w:rPr>
            </w:pPr>
          </w:p>
          <w:p w14:paraId="1C991A72" w14:textId="77777777" w:rsidR="00815E91" w:rsidRPr="009F314E" w:rsidRDefault="00815E91" w:rsidP="003923EE">
            <w:pPr>
              <w:ind w:right="-108"/>
              <w:rPr>
                <w:sz w:val="22"/>
                <w:szCs w:val="22"/>
              </w:rPr>
            </w:pPr>
          </w:p>
          <w:p w14:paraId="38984CE0" w14:textId="77777777" w:rsidR="00815E91" w:rsidRPr="009F314E" w:rsidRDefault="00815E91" w:rsidP="003923EE">
            <w:pPr>
              <w:ind w:right="-108"/>
              <w:rPr>
                <w:sz w:val="22"/>
                <w:szCs w:val="22"/>
              </w:rPr>
            </w:pPr>
          </w:p>
          <w:p w14:paraId="45C9EF76" w14:textId="77777777" w:rsidR="00815E91" w:rsidRPr="009F314E" w:rsidRDefault="00815E91" w:rsidP="003923EE">
            <w:pPr>
              <w:ind w:right="-108"/>
              <w:rPr>
                <w:sz w:val="22"/>
                <w:szCs w:val="22"/>
              </w:rPr>
            </w:pPr>
          </w:p>
          <w:p w14:paraId="6EF463A5" w14:textId="77777777" w:rsidR="00815E91" w:rsidRPr="009F314E" w:rsidRDefault="00815E91" w:rsidP="003923EE">
            <w:pPr>
              <w:ind w:right="-108"/>
              <w:rPr>
                <w:sz w:val="22"/>
                <w:szCs w:val="22"/>
              </w:rPr>
            </w:pPr>
          </w:p>
          <w:p w14:paraId="309FB2B8" w14:textId="77777777" w:rsidR="00815E91" w:rsidRPr="009F314E" w:rsidRDefault="00815E91" w:rsidP="003923EE">
            <w:pPr>
              <w:ind w:right="-108"/>
              <w:rPr>
                <w:sz w:val="22"/>
                <w:szCs w:val="22"/>
              </w:rPr>
            </w:pPr>
          </w:p>
          <w:p w14:paraId="79980765" w14:textId="77777777" w:rsidR="00815E91" w:rsidRPr="009F314E" w:rsidRDefault="00815E91" w:rsidP="003923EE">
            <w:pPr>
              <w:ind w:right="-108"/>
              <w:rPr>
                <w:sz w:val="22"/>
                <w:szCs w:val="22"/>
              </w:rPr>
            </w:pPr>
          </w:p>
          <w:p w14:paraId="5860A3A1" w14:textId="77777777" w:rsidR="00815E91" w:rsidRPr="009F314E" w:rsidRDefault="00815E91" w:rsidP="003923EE">
            <w:pPr>
              <w:ind w:right="-108"/>
              <w:rPr>
                <w:sz w:val="22"/>
                <w:szCs w:val="22"/>
              </w:rPr>
            </w:pPr>
          </w:p>
          <w:p w14:paraId="0E722DBC" w14:textId="77777777" w:rsidR="00815E91" w:rsidRPr="009F314E" w:rsidRDefault="00815E91" w:rsidP="003923EE">
            <w:pPr>
              <w:ind w:right="-108"/>
              <w:rPr>
                <w:sz w:val="22"/>
                <w:szCs w:val="22"/>
              </w:rPr>
            </w:pPr>
          </w:p>
          <w:p w14:paraId="4D513B65" w14:textId="77777777" w:rsidR="00815E91" w:rsidRPr="009F314E" w:rsidRDefault="00815E91" w:rsidP="003923EE">
            <w:pPr>
              <w:ind w:right="-108"/>
              <w:rPr>
                <w:sz w:val="22"/>
                <w:szCs w:val="22"/>
              </w:rPr>
            </w:pPr>
          </w:p>
          <w:p w14:paraId="40607113" w14:textId="77777777" w:rsidR="00815E91" w:rsidRPr="009F314E" w:rsidRDefault="00815E91" w:rsidP="003923EE">
            <w:pPr>
              <w:ind w:right="-108"/>
              <w:rPr>
                <w:sz w:val="22"/>
                <w:szCs w:val="22"/>
              </w:rPr>
            </w:pPr>
          </w:p>
          <w:p w14:paraId="4EDEC882" w14:textId="77777777" w:rsidR="00815E91" w:rsidRDefault="00815E91" w:rsidP="003923EE">
            <w:pPr>
              <w:ind w:right="-108"/>
              <w:rPr>
                <w:sz w:val="22"/>
                <w:szCs w:val="22"/>
              </w:rPr>
            </w:pPr>
          </w:p>
          <w:p w14:paraId="53BEFE90" w14:textId="77777777" w:rsidR="00815E91" w:rsidRPr="009F314E" w:rsidRDefault="00815E91" w:rsidP="003923EE">
            <w:pPr>
              <w:ind w:right="-108"/>
              <w:rPr>
                <w:sz w:val="22"/>
                <w:szCs w:val="22"/>
              </w:rPr>
            </w:pPr>
          </w:p>
          <w:p w14:paraId="6308C89F" w14:textId="77777777" w:rsidR="00815E91" w:rsidRDefault="00815E91" w:rsidP="003923EE">
            <w:pPr>
              <w:ind w:right="-108"/>
              <w:rPr>
                <w:sz w:val="22"/>
                <w:szCs w:val="22"/>
              </w:rPr>
            </w:pPr>
          </w:p>
          <w:p w14:paraId="6138C442" w14:textId="77777777" w:rsidR="00815E91" w:rsidRPr="009F314E" w:rsidRDefault="00815E91" w:rsidP="003923EE">
            <w:pPr>
              <w:ind w:right="-108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0</w:t>
            </w:r>
            <w:r w:rsidRPr="009F314E">
              <w:rPr>
                <w:sz w:val="22"/>
                <w:szCs w:val="22"/>
              </w:rPr>
              <w:t>.1</w:t>
            </w:r>
            <w:r w:rsidRPr="009F314E">
              <w:rPr>
                <w:sz w:val="22"/>
                <w:szCs w:val="22"/>
                <w:lang w:val="en-US"/>
              </w:rPr>
              <w:t>*</w:t>
            </w:r>
            <w:r w:rsidRPr="009F314E">
              <w:rPr>
                <w:sz w:val="22"/>
                <w:szCs w:val="22"/>
              </w:rPr>
              <w:t>**</w:t>
            </w:r>
          </w:p>
          <w:p w14:paraId="59CE1209" w14:textId="77777777" w:rsidR="00815E91" w:rsidRPr="009F314E" w:rsidRDefault="00815E91" w:rsidP="003923EE">
            <w:pPr>
              <w:ind w:right="-108"/>
              <w:rPr>
                <w:sz w:val="22"/>
                <w:szCs w:val="22"/>
              </w:rPr>
            </w:pPr>
          </w:p>
          <w:p w14:paraId="5196B8FD" w14:textId="77777777" w:rsidR="00815E91" w:rsidRPr="009F314E" w:rsidRDefault="00815E91" w:rsidP="003923EE">
            <w:pPr>
              <w:ind w:right="-108"/>
              <w:rPr>
                <w:sz w:val="22"/>
                <w:szCs w:val="22"/>
              </w:rPr>
            </w:pPr>
          </w:p>
          <w:p w14:paraId="1E4393F6" w14:textId="77777777" w:rsidR="00815E91" w:rsidRPr="009F314E" w:rsidRDefault="00815E91" w:rsidP="003923EE">
            <w:pPr>
              <w:ind w:right="-108"/>
              <w:rPr>
                <w:sz w:val="22"/>
                <w:szCs w:val="22"/>
              </w:rPr>
            </w:pPr>
          </w:p>
          <w:p w14:paraId="218FF3E0" w14:textId="77777777" w:rsidR="00815E91" w:rsidRPr="009F314E" w:rsidRDefault="00815E91" w:rsidP="003923EE">
            <w:pPr>
              <w:ind w:right="-108"/>
              <w:rPr>
                <w:sz w:val="22"/>
                <w:szCs w:val="22"/>
              </w:rPr>
            </w:pPr>
          </w:p>
          <w:p w14:paraId="2A8B91FF" w14:textId="77777777" w:rsidR="00815E91" w:rsidRPr="009F314E" w:rsidRDefault="00815E91" w:rsidP="003923EE">
            <w:pPr>
              <w:ind w:right="-108"/>
              <w:rPr>
                <w:sz w:val="22"/>
                <w:szCs w:val="22"/>
              </w:rPr>
            </w:pPr>
          </w:p>
          <w:p w14:paraId="476CB143" w14:textId="77777777" w:rsidR="00815E91" w:rsidRPr="009F314E" w:rsidRDefault="00815E91" w:rsidP="003923EE">
            <w:pPr>
              <w:ind w:right="-108"/>
              <w:rPr>
                <w:sz w:val="22"/>
                <w:szCs w:val="22"/>
              </w:rPr>
            </w:pPr>
          </w:p>
          <w:p w14:paraId="2FD93813" w14:textId="77777777" w:rsidR="00815E91" w:rsidRPr="009F314E" w:rsidRDefault="00815E91" w:rsidP="003923EE">
            <w:pPr>
              <w:ind w:right="-108"/>
              <w:rPr>
                <w:sz w:val="22"/>
                <w:szCs w:val="22"/>
              </w:rPr>
            </w:pPr>
          </w:p>
          <w:p w14:paraId="3B48F77C" w14:textId="77777777" w:rsidR="00815E91" w:rsidRPr="009F314E" w:rsidRDefault="00815E91" w:rsidP="003923EE">
            <w:pPr>
              <w:ind w:right="-108"/>
              <w:rPr>
                <w:sz w:val="22"/>
                <w:szCs w:val="22"/>
              </w:rPr>
            </w:pPr>
          </w:p>
          <w:p w14:paraId="794B2DEE" w14:textId="77777777" w:rsidR="00815E91" w:rsidRPr="009F314E" w:rsidRDefault="00815E91" w:rsidP="003923EE">
            <w:pPr>
              <w:ind w:right="-108"/>
              <w:rPr>
                <w:sz w:val="22"/>
                <w:szCs w:val="22"/>
              </w:rPr>
            </w:pPr>
          </w:p>
          <w:p w14:paraId="542DF427" w14:textId="77777777" w:rsidR="00815E91" w:rsidRPr="009F314E" w:rsidRDefault="00815E91" w:rsidP="003923EE">
            <w:pPr>
              <w:ind w:right="-108"/>
              <w:rPr>
                <w:sz w:val="22"/>
                <w:szCs w:val="22"/>
              </w:rPr>
            </w:pPr>
          </w:p>
          <w:p w14:paraId="01FC5D34" w14:textId="77777777" w:rsidR="00815E91" w:rsidRPr="009F314E" w:rsidRDefault="00815E91" w:rsidP="003923EE">
            <w:pPr>
              <w:ind w:right="-108"/>
              <w:rPr>
                <w:sz w:val="22"/>
                <w:szCs w:val="22"/>
              </w:rPr>
            </w:pPr>
          </w:p>
          <w:p w14:paraId="49904FFC" w14:textId="77777777" w:rsidR="00815E91" w:rsidRPr="009F314E" w:rsidRDefault="00815E91" w:rsidP="003923EE">
            <w:pPr>
              <w:ind w:right="-108"/>
              <w:rPr>
                <w:sz w:val="22"/>
                <w:szCs w:val="22"/>
              </w:rPr>
            </w:pPr>
          </w:p>
          <w:p w14:paraId="405943F3" w14:textId="77777777" w:rsidR="00815E91" w:rsidRPr="009F314E" w:rsidRDefault="00815E91" w:rsidP="003923EE">
            <w:pPr>
              <w:ind w:right="-108"/>
              <w:rPr>
                <w:sz w:val="22"/>
                <w:szCs w:val="22"/>
              </w:rPr>
            </w:pPr>
          </w:p>
          <w:p w14:paraId="3B90A41C" w14:textId="77777777" w:rsidR="00815E91" w:rsidRPr="009F314E" w:rsidRDefault="00815E91" w:rsidP="003923EE">
            <w:pPr>
              <w:ind w:right="-108"/>
              <w:rPr>
                <w:sz w:val="22"/>
                <w:szCs w:val="22"/>
              </w:rPr>
            </w:pPr>
          </w:p>
          <w:p w14:paraId="36F4900D" w14:textId="77777777" w:rsidR="00815E91" w:rsidRPr="009F314E" w:rsidRDefault="00815E91" w:rsidP="003923EE">
            <w:pPr>
              <w:ind w:right="-108"/>
              <w:rPr>
                <w:sz w:val="22"/>
                <w:szCs w:val="22"/>
              </w:rPr>
            </w:pPr>
          </w:p>
          <w:p w14:paraId="5F47204E" w14:textId="77777777" w:rsidR="00815E91" w:rsidRPr="009F314E" w:rsidRDefault="00815E91" w:rsidP="003923EE">
            <w:pPr>
              <w:ind w:right="-108"/>
              <w:rPr>
                <w:sz w:val="22"/>
                <w:szCs w:val="22"/>
              </w:rPr>
            </w:pPr>
          </w:p>
          <w:p w14:paraId="46AF4B85" w14:textId="77777777" w:rsidR="00815E91" w:rsidRPr="009F314E" w:rsidRDefault="00815E91" w:rsidP="003923EE">
            <w:pPr>
              <w:ind w:right="-108"/>
              <w:rPr>
                <w:sz w:val="22"/>
                <w:szCs w:val="22"/>
              </w:rPr>
            </w:pPr>
          </w:p>
          <w:p w14:paraId="4DF0F878" w14:textId="77777777" w:rsidR="00815E91" w:rsidRPr="009F314E" w:rsidRDefault="00815E91" w:rsidP="003923EE">
            <w:pPr>
              <w:ind w:right="-108"/>
              <w:rPr>
                <w:sz w:val="22"/>
                <w:szCs w:val="22"/>
              </w:rPr>
            </w:pPr>
          </w:p>
          <w:p w14:paraId="669C9EEA" w14:textId="77777777" w:rsidR="00815E91" w:rsidRDefault="00815E91" w:rsidP="003923EE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DA5BB60" w14:textId="77777777" w:rsidR="00815E91" w:rsidRPr="009F314E" w:rsidRDefault="00815E91" w:rsidP="003923EE">
            <w:pPr>
              <w:ind w:right="-108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lastRenderedPageBreak/>
              <w:t xml:space="preserve">Упаковка и укупорочные средства. </w:t>
            </w:r>
          </w:p>
          <w:p w14:paraId="7A121CE0" w14:textId="77777777" w:rsidR="00815E91" w:rsidRPr="009F314E" w:rsidRDefault="00815E91" w:rsidP="003923EE">
            <w:pPr>
              <w:ind w:right="-108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Материалы и изделия, изготовленные из полимерных и других материалов, предназначенных для контакта с пищевыми продуктами и средами</w:t>
            </w:r>
          </w:p>
          <w:p w14:paraId="23EAB6C3" w14:textId="77777777" w:rsidR="00815E91" w:rsidRPr="009F314E" w:rsidRDefault="00815E91" w:rsidP="003923EE">
            <w:pPr>
              <w:ind w:right="-108"/>
              <w:rPr>
                <w:sz w:val="22"/>
                <w:szCs w:val="22"/>
              </w:rPr>
            </w:pPr>
          </w:p>
          <w:p w14:paraId="7E721434" w14:textId="77777777" w:rsidR="00815E91" w:rsidRPr="009F314E" w:rsidRDefault="00815E91" w:rsidP="003923EE">
            <w:pPr>
              <w:ind w:right="-108"/>
              <w:rPr>
                <w:sz w:val="22"/>
                <w:szCs w:val="22"/>
              </w:rPr>
            </w:pPr>
          </w:p>
          <w:p w14:paraId="797E0606" w14:textId="77777777" w:rsidR="00815E91" w:rsidRPr="009F314E" w:rsidRDefault="00815E91" w:rsidP="003923EE">
            <w:pPr>
              <w:ind w:right="-108"/>
              <w:rPr>
                <w:sz w:val="22"/>
                <w:szCs w:val="22"/>
              </w:rPr>
            </w:pPr>
          </w:p>
          <w:p w14:paraId="72BA0D30" w14:textId="77777777" w:rsidR="00815E91" w:rsidRPr="009F314E" w:rsidRDefault="00815E91" w:rsidP="003923EE">
            <w:pPr>
              <w:ind w:right="-108"/>
              <w:rPr>
                <w:sz w:val="22"/>
                <w:szCs w:val="22"/>
              </w:rPr>
            </w:pPr>
          </w:p>
          <w:p w14:paraId="6698D1C3" w14:textId="77777777" w:rsidR="00815E91" w:rsidRPr="009F314E" w:rsidRDefault="00815E91" w:rsidP="003923EE">
            <w:pPr>
              <w:ind w:right="-108"/>
              <w:rPr>
                <w:sz w:val="22"/>
                <w:szCs w:val="22"/>
              </w:rPr>
            </w:pPr>
          </w:p>
          <w:p w14:paraId="0FB41244" w14:textId="77777777" w:rsidR="00815E91" w:rsidRPr="009F314E" w:rsidRDefault="00815E91" w:rsidP="003923EE">
            <w:pPr>
              <w:ind w:right="-108"/>
              <w:rPr>
                <w:sz w:val="22"/>
                <w:szCs w:val="22"/>
              </w:rPr>
            </w:pPr>
          </w:p>
          <w:p w14:paraId="5AC8DC49" w14:textId="77777777" w:rsidR="00815E91" w:rsidRPr="009F314E" w:rsidRDefault="00815E91" w:rsidP="003923EE">
            <w:pPr>
              <w:ind w:right="-108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 xml:space="preserve">Упаковка и укупорочные средства. </w:t>
            </w:r>
          </w:p>
          <w:p w14:paraId="66B7B143" w14:textId="77777777" w:rsidR="00815E91" w:rsidRPr="009F314E" w:rsidRDefault="00815E91" w:rsidP="003923EE">
            <w:pPr>
              <w:ind w:right="-108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 xml:space="preserve">Материалы и изделия, изготовленные из полимерных и других материалов, </w:t>
            </w:r>
            <w:r w:rsidRPr="009F314E">
              <w:rPr>
                <w:sz w:val="22"/>
                <w:szCs w:val="22"/>
              </w:rPr>
              <w:lastRenderedPageBreak/>
              <w:t>предназначенных для контакта с пищевыми продуктами и средами</w:t>
            </w:r>
          </w:p>
          <w:p w14:paraId="301841E4" w14:textId="77777777" w:rsidR="00815E91" w:rsidRPr="009F314E" w:rsidRDefault="00815E91" w:rsidP="003923EE">
            <w:pPr>
              <w:ind w:right="-108"/>
              <w:rPr>
                <w:sz w:val="22"/>
                <w:szCs w:val="22"/>
              </w:rPr>
            </w:pPr>
          </w:p>
          <w:p w14:paraId="2DA4868B" w14:textId="77777777" w:rsidR="00815E91" w:rsidRPr="009F314E" w:rsidRDefault="00815E91" w:rsidP="003923EE">
            <w:pPr>
              <w:ind w:right="-108"/>
              <w:rPr>
                <w:sz w:val="22"/>
                <w:szCs w:val="22"/>
              </w:rPr>
            </w:pPr>
          </w:p>
          <w:p w14:paraId="1BCA5D9D" w14:textId="77777777" w:rsidR="00815E91" w:rsidRPr="009F314E" w:rsidRDefault="00815E91" w:rsidP="003923EE">
            <w:pPr>
              <w:ind w:right="-108"/>
              <w:rPr>
                <w:sz w:val="22"/>
                <w:szCs w:val="22"/>
              </w:rPr>
            </w:pPr>
          </w:p>
          <w:p w14:paraId="3D75FEB7" w14:textId="77777777" w:rsidR="00815E91" w:rsidRPr="009F314E" w:rsidRDefault="00815E91" w:rsidP="003923EE">
            <w:pPr>
              <w:ind w:right="-108"/>
              <w:rPr>
                <w:sz w:val="22"/>
                <w:szCs w:val="22"/>
              </w:rPr>
            </w:pPr>
          </w:p>
          <w:p w14:paraId="72B99289" w14:textId="77777777" w:rsidR="00815E91" w:rsidRPr="009F314E" w:rsidRDefault="00815E91" w:rsidP="003923EE">
            <w:pPr>
              <w:ind w:right="-108"/>
              <w:rPr>
                <w:sz w:val="22"/>
                <w:szCs w:val="22"/>
              </w:rPr>
            </w:pPr>
          </w:p>
          <w:p w14:paraId="54378CBA" w14:textId="77777777" w:rsidR="00815E91" w:rsidRPr="009F314E" w:rsidRDefault="00815E91" w:rsidP="003923EE">
            <w:pPr>
              <w:ind w:right="-108"/>
              <w:rPr>
                <w:sz w:val="22"/>
                <w:szCs w:val="22"/>
              </w:rPr>
            </w:pPr>
          </w:p>
          <w:p w14:paraId="721E9841" w14:textId="77777777" w:rsidR="00815E91" w:rsidRPr="009F314E" w:rsidRDefault="00815E91" w:rsidP="003923EE">
            <w:pPr>
              <w:ind w:right="-108"/>
              <w:rPr>
                <w:sz w:val="22"/>
                <w:szCs w:val="22"/>
              </w:rPr>
            </w:pPr>
          </w:p>
          <w:p w14:paraId="1AC3E9E8" w14:textId="77777777" w:rsidR="00815E91" w:rsidRPr="009F314E" w:rsidRDefault="00815E91" w:rsidP="003923EE">
            <w:pPr>
              <w:ind w:right="-108"/>
              <w:rPr>
                <w:sz w:val="22"/>
                <w:szCs w:val="22"/>
              </w:rPr>
            </w:pPr>
          </w:p>
          <w:p w14:paraId="21896A40" w14:textId="77777777" w:rsidR="00815E91" w:rsidRPr="009F314E" w:rsidRDefault="00815E91" w:rsidP="003923EE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D44C457" w14:textId="77777777" w:rsidR="00815E91" w:rsidRPr="003923EE" w:rsidRDefault="00815E91" w:rsidP="003923EE">
            <w:pPr>
              <w:rPr>
                <w:sz w:val="22"/>
                <w:szCs w:val="22"/>
              </w:rPr>
            </w:pPr>
            <w:r w:rsidRPr="003923EE">
              <w:rPr>
                <w:sz w:val="22"/>
                <w:szCs w:val="22"/>
              </w:rPr>
              <w:lastRenderedPageBreak/>
              <w:t>17.22/01.086</w:t>
            </w:r>
          </w:p>
          <w:p w14:paraId="622D0FF3" w14:textId="77777777" w:rsidR="00815E91" w:rsidRPr="003923EE" w:rsidRDefault="00815E91" w:rsidP="003923EE">
            <w:pPr>
              <w:rPr>
                <w:sz w:val="22"/>
                <w:szCs w:val="22"/>
              </w:rPr>
            </w:pPr>
          </w:p>
          <w:p w14:paraId="75C9CF04" w14:textId="77777777" w:rsidR="00815E91" w:rsidRPr="003923EE" w:rsidRDefault="00815E91" w:rsidP="003923EE">
            <w:pPr>
              <w:rPr>
                <w:sz w:val="22"/>
                <w:szCs w:val="22"/>
              </w:rPr>
            </w:pPr>
          </w:p>
          <w:p w14:paraId="5A17C250" w14:textId="77777777" w:rsidR="00815E91" w:rsidRPr="003923EE" w:rsidRDefault="00815E91" w:rsidP="003923EE">
            <w:pPr>
              <w:rPr>
                <w:sz w:val="22"/>
                <w:szCs w:val="22"/>
              </w:rPr>
            </w:pPr>
          </w:p>
          <w:p w14:paraId="5C866CA0" w14:textId="77777777" w:rsidR="00815E91" w:rsidRPr="003923EE" w:rsidRDefault="00815E91" w:rsidP="003923EE">
            <w:pPr>
              <w:rPr>
                <w:sz w:val="22"/>
                <w:szCs w:val="22"/>
              </w:rPr>
            </w:pPr>
          </w:p>
          <w:p w14:paraId="2C020FBE" w14:textId="77777777" w:rsidR="00815E91" w:rsidRPr="003923EE" w:rsidRDefault="00815E91" w:rsidP="003923EE">
            <w:pPr>
              <w:rPr>
                <w:sz w:val="22"/>
                <w:szCs w:val="22"/>
              </w:rPr>
            </w:pPr>
          </w:p>
          <w:p w14:paraId="6622A8CA" w14:textId="77777777" w:rsidR="00815E91" w:rsidRPr="003923EE" w:rsidRDefault="00815E91" w:rsidP="003923EE">
            <w:pPr>
              <w:rPr>
                <w:sz w:val="22"/>
                <w:szCs w:val="22"/>
              </w:rPr>
            </w:pPr>
          </w:p>
          <w:p w14:paraId="5AB23322" w14:textId="77777777" w:rsidR="00815E91" w:rsidRPr="003923EE" w:rsidRDefault="00815E91" w:rsidP="003923EE">
            <w:pPr>
              <w:rPr>
                <w:sz w:val="22"/>
                <w:szCs w:val="22"/>
              </w:rPr>
            </w:pPr>
          </w:p>
          <w:p w14:paraId="016092D2" w14:textId="77777777" w:rsidR="00815E91" w:rsidRPr="003923EE" w:rsidRDefault="00815E91" w:rsidP="003923EE">
            <w:pPr>
              <w:rPr>
                <w:sz w:val="22"/>
                <w:szCs w:val="22"/>
              </w:rPr>
            </w:pPr>
          </w:p>
          <w:p w14:paraId="70ED323E" w14:textId="77777777" w:rsidR="00815E91" w:rsidRPr="003923EE" w:rsidRDefault="00815E91" w:rsidP="003923EE">
            <w:pPr>
              <w:rPr>
                <w:sz w:val="22"/>
                <w:szCs w:val="22"/>
              </w:rPr>
            </w:pPr>
          </w:p>
          <w:p w14:paraId="56AD57F4" w14:textId="77777777" w:rsidR="00815E91" w:rsidRPr="003923EE" w:rsidRDefault="00815E91" w:rsidP="003923EE">
            <w:pPr>
              <w:rPr>
                <w:sz w:val="22"/>
                <w:szCs w:val="22"/>
              </w:rPr>
            </w:pPr>
          </w:p>
          <w:p w14:paraId="53141284" w14:textId="77777777" w:rsidR="00815E91" w:rsidRPr="003923EE" w:rsidRDefault="00815E91" w:rsidP="003923EE">
            <w:pPr>
              <w:rPr>
                <w:sz w:val="22"/>
                <w:szCs w:val="22"/>
              </w:rPr>
            </w:pPr>
          </w:p>
          <w:p w14:paraId="44173ADA" w14:textId="77777777" w:rsidR="00815E91" w:rsidRPr="003923EE" w:rsidRDefault="00815E91" w:rsidP="003923EE">
            <w:pPr>
              <w:rPr>
                <w:sz w:val="22"/>
                <w:szCs w:val="22"/>
              </w:rPr>
            </w:pPr>
          </w:p>
          <w:p w14:paraId="4A39A26C" w14:textId="77777777" w:rsidR="00815E91" w:rsidRPr="003923EE" w:rsidRDefault="00815E91" w:rsidP="003923EE">
            <w:pPr>
              <w:rPr>
                <w:sz w:val="22"/>
                <w:szCs w:val="22"/>
              </w:rPr>
            </w:pPr>
          </w:p>
          <w:p w14:paraId="2506D599" w14:textId="77777777" w:rsidR="00815E91" w:rsidRPr="003923EE" w:rsidRDefault="00815E91" w:rsidP="003923EE">
            <w:pPr>
              <w:rPr>
                <w:sz w:val="22"/>
                <w:szCs w:val="22"/>
              </w:rPr>
            </w:pPr>
          </w:p>
          <w:p w14:paraId="63F4C10A" w14:textId="77777777" w:rsidR="00815E91" w:rsidRDefault="00815E91" w:rsidP="003923EE">
            <w:pPr>
              <w:rPr>
                <w:sz w:val="22"/>
                <w:szCs w:val="22"/>
              </w:rPr>
            </w:pPr>
          </w:p>
          <w:p w14:paraId="123D1C23" w14:textId="77777777" w:rsidR="00815E91" w:rsidRPr="003923EE" w:rsidRDefault="00815E91" w:rsidP="003923EE">
            <w:pPr>
              <w:rPr>
                <w:sz w:val="22"/>
                <w:szCs w:val="22"/>
              </w:rPr>
            </w:pPr>
            <w:r w:rsidRPr="003923EE">
              <w:rPr>
                <w:sz w:val="22"/>
                <w:szCs w:val="22"/>
              </w:rPr>
              <w:t>17.22/01.086</w:t>
            </w:r>
          </w:p>
          <w:p w14:paraId="4D6D1E1D" w14:textId="77777777" w:rsidR="00815E91" w:rsidRPr="003923EE" w:rsidRDefault="00815E91" w:rsidP="003923EE">
            <w:pPr>
              <w:rPr>
                <w:sz w:val="22"/>
                <w:szCs w:val="22"/>
              </w:rPr>
            </w:pPr>
          </w:p>
          <w:p w14:paraId="6E292F99" w14:textId="77777777" w:rsidR="00815E91" w:rsidRPr="003923EE" w:rsidRDefault="00815E91" w:rsidP="003923EE">
            <w:pPr>
              <w:rPr>
                <w:sz w:val="22"/>
                <w:szCs w:val="22"/>
              </w:rPr>
            </w:pPr>
          </w:p>
          <w:p w14:paraId="3D140475" w14:textId="77777777" w:rsidR="00815E91" w:rsidRPr="003923EE" w:rsidRDefault="00815E91" w:rsidP="003923EE">
            <w:pPr>
              <w:rPr>
                <w:sz w:val="22"/>
                <w:szCs w:val="22"/>
              </w:rPr>
            </w:pPr>
          </w:p>
          <w:p w14:paraId="43FBCA5B" w14:textId="77777777" w:rsidR="00815E91" w:rsidRPr="003923EE" w:rsidRDefault="00815E91" w:rsidP="003923EE">
            <w:pPr>
              <w:rPr>
                <w:sz w:val="22"/>
                <w:szCs w:val="22"/>
              </w:rPr>
            </w:pPr>
          </w:p>
          <w:p w14:paraId="2D8ED456" w14:textId="77777777" w:rsidR="00815E91" w:rsidRPr="003923EE" w:rsidRDefault="00815E91" w:rsidP="003923EE">
            <w:pPr>
              <w:rPr>
                <w:sz w:val="22"/>
                <w:szCs w:val="22"/>
              </w:rPr>
            </w:pPr>
          </w:p>
          <w:p w14:paraId="5B74A176" w14:textId="77777777" w:rsidR="00815E91" w:rsidRPr="003923EE" w:rsidRDefault="00815E91" w:rsidP="003923EE">
            <w:pPr>
              <w:rPr>
                <w:sz w:val="22"/>
                <w:szCs w:val="22"/>
              </w:rPr>
            </w:pPr>
          </w:p>
          <w:p w14:paraId="24630AE1" w14:textId="77777777" w:rsidR="00815E91" w:rsidRPr="003923EE" w:rsidRDefault="00815E91" w:rsidP="003923EE">
            <w:pPr>
              <w:rPr>
                <w:sz w:val="22"/>
                <w:szCs w:val="22"/>
              </w:rPr>
            </w:pPr>
          </w:p>
          <w:p w14:paraId="06A51982" w14:textId="77777777" w:rsidR="00815E91" w:rsidRPr="003923EE" w:rsidRDefault="00815E91" w:rsidP="003923EE">
            <w:pPr>
              <w:rPr>
                <w:sz w:val="22"/>
                <w:szCs w:val="22"/>
              </w:rPr>
            </w:pPr>
          </w:p>
          <w:p w14:paraId="06D03372" w14:textId="77777777" w:rsidR="00815E91" w:rsidRPr="003923EE" w:rsidRDefault="00815E91" w:rsidP="003923EE">
            <w:pPr>
              <w:rPr>
                <w:sz w:val="22"/>
                <w:szCs w:val="22"/>
              </w:rPr>
            </w:pPr>
          </w:p>
          <w:p w14:paraId="7C525E1F" w14:textId="77777777" w:rsidR="00815E91" w:rsidRPr="003923EE" w:rsidRDefault="00815E91" w:rsidP="003923EE">
            <w:pPr>
              <w:rPr>
                <w:sz w:val="22"/>
                <w:szCs w:val="22"/>
              </w:rPr>
            </w:pPr>
          </w:p>
          <w:p w14:paraId="7EF1D6ED" w14:textId="77777777" w:rsidR="00815E91" w:rsidRPr="003923EE" w:rsidRDefault="00815E91" w:rsidP="003923EE">
            <w:pPr>
              <w:rPr>
                <w:sz w:val="22"/>
                <w:szCs w:val="22"/>
              </w:rPr>
            </w:pPr>
          </w:p>
          <w:p w14:paraId="1ECF321E" w14:textId="77777777" w:rsidR="00815E91" w:rsidRPr="003923EE" w:rsidRDefault="00815E91" w:rsidP="003923EE">
            <w:pPr>
              <w:rPr>
                <w:sz w:val="22"/>
                <w:szCs w:val="22"/>
              </w:rPr>
            </w:pPr>
          </w:p>
          <w:p w14:paraId="0DC271A8" w14:textId="77777777" w:rsidR="00815E91" w:rsidRPr="003923EE" w:rsidRDefault="00815E91" w:rsidP="003923EE">
            <w:pPr>
              <w:rPr>
                <w:sz w:val="22"/>
                <w:szCs w:val="22"/>
              </w:rPr>
            </w:pPr>
          </w:p>
          <w:p w14:paraId="778EFBD1" w14:textId="77777777" w:rsidR="00815E91" w:rsidRPr="003923EE" w:rsidRDefault="00815E91" w:rsidP="003923EE">
            <w:pPr>
              <w:rPr>
                <w:sz w:val="22"/>
                <w:szCs w:val="22"/>
              </w:rPr>
            </w:pPr>
          </w:p>
          <w:p w14:paraId="435F6D33" w14:textId="77777777" w:rsidR="00815E91" w:rsidRPr="003923EE" w:rsidRDefault="00815E91" w:rsidP="003923EE">
            <w:pPr>
              <w:rPr>
                <w:sz w:val="22"/>
                <w:szCs w:val="22"/>
              </w:rPr>
            </w:pPr>
          </w:p>
          <w:p w14:paraId="3EED0323" w14:textId="77777777" w:rsidR="00815E91" w:rsidRPr="003923EE" w:rsidRDefault="00815E91" w:rsidP="003923EE">
            <w:pPr>
              <w:rPr>
                <w:sz w:val="22"/>
                <w:szCs w:val="22"/>
              </w:rPr>
            </w:pPr>
          </w:p>
          <w:p w14:paraId="259E25BD" w14:textId="77777777" w:rsidR="00815E91" w:rsidRPr="003923EE" w:rsidRDefault="00815E91" w:rsidP="003923EE">
            <w:pPr>
              <w:rPr>
                <w:sz w:val="22"/>
                <w:szCs w:val="22"/>
              </w:rPr>
            </w:pPr>
          </w:p>
          <w:p w14:paraId="3F1A9D33" w14:textId="77777777" w:rsidR="00815E91" w:rsidRPr="003923EE" w:rsidRDefault="00815E91" w:rsidP="003923EE">
            <w:pPr>
              <w:rPr>
                <w:sz w:val="22"/>
                <w:szCs w:val="22"/>
              </w:rPr>
            </w:pPr>
          </w:p>
          <w:p w14:paraId="7B0D89B0" w14:textId="77777777" w:rsidR="00815E91" w:rsidRPr="003923EE" w:rsidRDefault="00815E91" w:rsidP="003923EE">
            <w:pPr>
              <w:rPr>
                <w:sz w:val="22"/>
                <w:szCs w:val="22"/>
              </w:rPr>
            </w:pPr>
          </w:p>
          <w:p w14:paraId="2FBDDAAA" w14:textId="77777777" w:rsidR="00815E91" w:rsidRPr="003923EE" w:rsidRDefault="00815E91" w:rsidP="003923EE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1680ECF" w14:textId="77777777" w:rsidR="00815E91" w:rsidRPr="009F314E" w:rsidRDefault="00815E91" w:rsidP="003923EE">
            <w:pPr>
              <w:ind w:left="57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lastRenderedPageBreak/>
              <w:t xml:space="preserve">Отбор образцов </w:t>
            </w:r>
          </w:p>
          <w:p w14:paraId="200D0E5E" w14:textId="77777777" w:rsidR="00815E91" w:rsidRPr="009F314E" w:rsidRDefault="00815E91" w:rsidP="003923EE">
            <w:pPr>
              <w:ind w:left="57"/>
              <w:rPr>
                <w:sz w:val="22"/>
                <w:szCs w:val="22"/>
              </w:rPr>
            </w:pPr>
          </w:p>
          <w:p w14:paraId="2FECE698" w14:textId="77777777" w:rsidR="00815E91" w:rsidRPr="009F314E" w:rsidRDefault="00815E91" w:rsidP="003923EE">
            <w:pPr>
              <w:ind w:left="57"/>
              <w:rPr>
                <w:sz w:val="22"/>
                <w:szCs w:val="22"/>
              </w:rPr>
            </w:pPr>
          </w:p>
          <w:p w14:paraId="2E5722C5" w14:textId="77777777" w:rsidR="00815E91" w:rsidRPr="009F314E" w:rsidRDefault="00815E91" w:rsidP="003923EE">
            <w:pPr>
              <w:ind w:left="57"/>
              <w:rPr>
                <w:sz w:val="22"/>
                <w:szCs w:val="22"/>
              </w:rPr>
            </w:pPr>
          </w:p>
          <w:p w14:paraId="5FDDB954" w14:textId="77777777" w:rsidR="00815E91" w:rsidRPr="009F314E" w:rsidRDefault="00815E91" w:rsidP="003923EE">
            <w:pPr>
              <w:ind w:left="57"/>
              <w:rPr>
                <w:sz w:val="22"/>
                <w:szCs w:val="22"/>
              </w:rPr>
            </w:pPr>
          </w:p>
          <w:p w14:paraId="581BBC95" w14:textId="77777777" w:rsidR="00815E91" w:rsidRPr="009F314E" w:rsidRDefault="00815E91" w:rsidP="003923EE">
            <w:pPr>
              <w:ind w:left="57"/>
              <w:rPr>
                <w:sz w:val="22"/>
                <w:szCs w:val="22"/>
              </w:rPr>
            </w:pPr>
          </w:p>
          <w:p w14:paraId="3B1E7DA4" w14:textId="77777777" w:rsidR="00815E91" w:rsidRPr="009F314E" w:rsidRDefault="00815E91" w:rsidP="003923EE">
            <w:pPr>
              <w:ind w:left="57"/>
              <w:rPr>
                <w:sz w:val="22"/>
                <w:szCs w:val="22"/>
              </w:rPr>
            </w:pPr>
          </w:p>
          <w:p w14:paraId="1BC6CA6E" w14:textId="77777777" w:rsidR="00815E91" w:rsidRPr="009F314E" w:rsidRDefault="00815E91" w:rsidP="003923EE">
            <w:pPr>
              <w:ind w:left="57"/>
              <w:rPr>
                <w:sz w:val="22"/>
                <w:szCs w:val="22"/>
              </w:rPr>
            </w:pPr>
          </w:p>
          <w:p w14:paraId="3450AD3C" w14:textId="77777777" w:rsidR="00815E91" w:rsidRPr="009F314E" w:rsidRDefault="00815E91" w:rsidP="003923EE">
            <w:pPr>
              <w:ind w:left="57"/>
              <w:rPr>
                <w:sz w:val="22"/>
                <w:szCs w:val="22"/>
              </w:rPr>
            </w:pPr>
          </w:p>
          <w:p w14:paraId="1612B762" w14:textId="77777777" w:rsidR="00815E91" w:rsidRPr="009F314E" w:rsidRDefault="00815E91" w:rsidP="003923EE">
            <w:pPr>
              <w:ind w:left="57"/>
              <w:rPr>
                <w:sz w:val="22"/>
                <w:szCs w:val="22"/>
              </w:rPr>
            </w:pPr>
          </w:p>
          <w:p w14:paraId="6711E33F" w14:textId="77777777" w:rsidR="00815E91" w:rsidRPr="009F314E" w:rsidRDefault="00815E91" w:rsidP="003923EE">
            <w:pPr>
              <w:ind w:left="57"/>
              <w:rPr>
                <w:sz w:val="22"/>
                <w:szCs w:val="22"/>
              </w:rPr>
            </w:pPr>
          </w:p>
          <w:p w14:paraId="3447CE04" w14:textId="77777777" w:rsidR="00815E91" w:rsidRPr="009F314E" w:rsidRDefault="00815E91" w:rsidP="003923EE">
            <w:pPr>
              <w:ind w:left="57"/>
              <w:rPr>
                <w:sz w:val="22"/>
                <w:szCs w:val="22"/>
              </w:rPr>
            </w:pPr>
          </w:p>
          <w:p w14:paraId="41B73908" w14:textId="77777777" w:rsidR="00815E91" w:rsidRPr="009F314E" w:rsidRDefault="00815E91" w:rsidP="003923EE">
            <w:pPr>
              <w:ind w:left="57"/>
              <w:rPr>
                <w:sz w:val="22"/>
                <w:szCs w:val="22"/>
              </w:rPr>
            </w:pPr>
          </w:p>
          <w:p w14:paraId="2D13CFFC" w14:textId="77777777" w:rsidR="00815E91" w:rsidRPr="009F314E" w:rsidRDefault="00815E91" w:rsidP="003923EE">
            <w:pPr>
              <w:ind w:left="57"/>
              <w:rPr>
                <w:sz w:val="22"/>
                <w:szCs w:val="22"/>
              </w:rPr>
            </w:pPr>
          </w:p>
          <w:p w14:paraId="6C1EB57C" w14:textId="77777777" w:rsidR="00815E91" w:rsidRDefault="00815E91" w:rsidP="003923EE">
            <w:pPr>
              <w:ind w:left="57"/>
              <w:rPr>
                <w:sz w:val="22"/>
                <w:szCs w:val="22"/>
              </w:rPr>
            </w:pPr>
          </w:p>
          <w:p w14:paraId="66B5DFF7" w14:textId="77777777" w:rsidR="00815E91" w:rsidRDefault="00815E91" w:rsidP="003923EE">
            <w:pPr>
              <w:ind w:left="57"/>
              <w:rPr>
                <w:sz w:val="22"/>
                <w:szCs w:val="22"/>
              </w:rPr>
            </w:pPr>
          </w:p>
          <w:p w14:paraId="3DFDC2EE" w14:textId="77777777" w:rsidR="00815E91" w:rsidRPr="009F314E" w:rsidRDefault="00815E91" w:rsidP="003923EE">
            <w:pPr>
              <w:ind w:left="57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 xml:space="preserve">Отбор образцов </w:t>
            </w:r>
          </w:p>
          <w:p w14:paraId="4B2C0CB0" w14:textId="77777777" w:rsidR="00815E91" w:rsidRPr="009F314E" w:rsidRDefault="00815E91" w:rsidP="003923EE">
            <w:pPr>
              <w:ind w:left="57"/>
              <w:rPr>
                <w:sz w:val="22"/>
                <w:szCs w:val="22"/>
              </w:rPr>
            </w:pPr>
          </w:p>
          <w:p w14:paraId="73EF88D0" w14:textId="77777777" w:rsidR="00815E91" w:rsidRPr="009F314E" w:rsidRDefault="00815E91" w:rsidP="003923EE">
            <w:pPr>
              <w:ind w:left="57"/>
              <w:rPr>
                <w:sz w:val="22"/>
                <w:szCs w:val="22"/>
              </w:rPr>
            </w:pPr>
          </w:p>
          <w:p w14:paraId="47607B57" w14:textId="77777777" w:rsidR="00815E91" w:rsidRPr="009F314E" w:rsidRDefault="00815E91" w:rsidP="003923EE">
            <w:pPr>
              <w:ind w:left="57"/>
              <w:rPr>
                <w:sz w:val="22"/>
                <w:szCs w:val="22"/>
              </w:rPr>
            </w:pPr>
          </w:p>
          <w:p w14:paraId="5B68821C" w14:textId="77777777" w:rsidR="00815E91" w:rsidRPr="009F314E" w:rsidRDefault="00815E91" w:rsidP="003923EE">
            <w:pPr>
              <w:ind w:left="57"/>
              <w:rPr>
                <w:sz w:val="22"/>
                <w:szCs w:val="22"/>
              </w:rPr>
            </w:pPr>
          </w:p>
          <w:p w14:paraId="53544D47" w14:textId="77777777" w:rsidR="00815E91" w:rsidRPr="009F314E" w:rsidRDefault="00815E91" w:rsidP="003923EE">
            <w:pPr>
              <w:ind w:left="57"/>
              <w:rPr>
                <w:sz w:val="22"/>
                <w:szCs w:val="22"/>
              </w:rPr>
            </w:pPr>
          </w:p>
          <w:p w14:paraId="64258637" w14:textId="77777777" w:rsidR="00815E91" w:rsidRPr="009F314E" w:rsidRDefault="00815E91" w:rsidP="003923EE">
            <w:pPr>
              <w:ind w:left="57"/>
              <w:rPr>
                <w:sz w:val="22"/>
                <w:szCs w:val="22"/>
              </w:rPr>
            </w:pPr>
          </w:p>
          <w:p w14:paraId="0E9ADBA1" w14:textId="77777777" w:rsidR="00815E91" w:rsidRPr="009F314E" w:rsidRDefault="00815E91" w:rsidP="003923EE">
            <w:pPr>
              <w:ind w:left="57"/>
              <w:rPr>
                <w:sz w:val="22"/>
                <w:szCs w:val="22"/>
              </w:rPr>
            </w:pPr>
          </w:p>
          <w:p w14:paraId="65E85553" w14:textId="77777777" w:rsidR="00815E91" w:rsidRPr="009F314E" w:rsidRDefault="00815E91" w:rsidP="003923EE">
            <w:pPr>
              <w:ind w:left="57"/>
              <w:rPr>
                <w:sz w:val="22"/>
                <w:szCs w:val="22"/>
              </w:rPr>
            </w:pPr>
          </w:p>
          <w:p w14:paraId="1D1E46F1" w14:textId="77777777" w:rsidR="00815E91" w:rsidRPr="009F314E" w:rsidRDefault="00815E91" w:rsidP="003923EE">
            <w:pPr>
              <w:ind w:left="57"/>
              <w:rPr>
                <w:sz w:val="22"/>
                <w:szCs w:val="22"/>
              </w:rPr>
            </w:pPr>
          </w:p>
          <w:p w14:paraId="2D9453B5" w14:textId="77777777" w:rsidR="00815E91" w:rsidRPr="009F314E" w:rsidRDefault="00815E91" w:rsidP="003923EE">
            <w:pPr>
              <w:ind w:left="57"/>
              <w:rPr>
                <w:sz w:val="22"/>
                <w:szCs w:val="22"/>
              </w:rPr>
            </w:pPr>
          </w:p>
          <w:p w14:paraId="2E5C1D86" w14:textId="77777777" w:rsidR="00815E91" w:rsidRPr="009F314E" w:rsidRDefault="00815E91" w:rsidP="003923EE">
            <w:pPr>
              <w:ind w:left="57"/>
              <w:rPr>
                <w:sz w:val="22"/>
                <w:szCs w:val="22"/>
              </w:rPr>
            </w:pPr>
          </w:p>
          <w:p w14:paraId="1EE55E32" w14:textId="77777777" w:rsidR="00815E91" w:rsidRPr="009F314E" w:rsidRDefault="00815E91" w:rsidP="003923EE">
            <w:pPr>
              <w:ind w:left="57"/>
              <w:rPr>
                <w:sz w:val="22"/>
                <w:szCs w:val="22"/>
              </w:rPr>
            </w:pPr>
          </w:p>
          <w:p w14:paraId="605B66B3" w14:textId="77777777" w:rsidR="00815E91" w:rsidRPr="009F314E" w:rsidRDefault="00815E91" w:rsidP="003923EE">
            <w:pPr>
              <w:ind w:left="57"/>
              <w:rPr>
                <w:sz w:val="22"/>
                <w:szCs w:val="22"/>
              </w:rPr>
            </w:pPr>
          </w:p>
          <w:p w14:paraId="2D7FC642" w14:textId="77777777" w:rsidR="00815E91" w:rsidRPr="009F314E" w:rsidRDefault="00815E91" w:rsidP="003923EE">
            <w:pPr>
              <w:ind w:left="57"/>
              <w:rPr>
                <w:sz w:val="22"/>
                <w:szCs w:val="22"/>
              </w:rPr>
            </w:pPr>
          </w:p>
          <w:p w14:paraId="19E594AA" w14:textId="77777777" w:rsidR="00815E91" w:rsidRPr="009F314E" w:rsidRDefault="00815E91" w:rsidP="003923EE">
            <w:pPr>
              <w:ind w:left="57"/>
              <w:rPr>
                <w:sz w:val="22"/>
                <w:szCs w:val="22"/>
              </w:rPr>
            </w:pPr>
          </w:p>
          <w:p w14:paraId="17850A90" w14:textId="77777777" w:rsidR="00815E91" w:rsidRPr="009F314E" w:rsidRDefault="00815E91" w:rsidP="003923EE">
            <w:pPr>
              <w:ind w:left="57"/>
              <w:rPr>
                <w:sz w:val="22"/>
                <w:szCs w:val="22"/>
              </w:rPr>
            </w:pPr>
          </w:p>
          <w:p w14:paraId="65F2F0C1" w14:textId="77777777" w:rsidR="00815E91" w:rsidRPr="009F314E" w:rsidRDefault="00815E91" w:rsidP="003923EE">
            <w:pPr>
              <w:ind w:left="57"/>
              <w:rPr>
                <w:sz w:val="22"/>
                <w:szCs w:val="22"/>
              </w:rPr>
            </w:pPr>
          </w:p>
          <w:p w14:paraId="21610B50" w14:textId="77777777" w:rsidR="00815E91" w:rsidRPr="009F314E" w:rsidRDefault="00815E91" w:rsidP="003923EE">
            <w:pPr>
              <w:ind w:left="57"/>
              <w:rPr>
                <w:sz w:val="22"/>
                <w:szCs w:val="22"/>
              </w:rPr>
            </w:pPr>
          </w:p>
          <w:p w14:paraId="22FBCB57" w14:textId="77777777" w:rsidR="00815E91" w:rsidRPr="009F314E" w:rsidRDefault="00815E91" w:rsidP="003923EE">
            <w:pPr>
              <w:ind w:left="57"/>
              <w:rPr>
                <w:sz w:val="22"/>
                <w:szCs w:val="22"/>
              </w:rPr>
            </w:pPr>
          </w:p>
          <w:p w14:paraId="217A7531" w14:textId="77777777" w:rsidR="00815E91" w:rsidRPr="009F314E" w:rsidRDefault="00815E91" w:rsidP="003923EE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0B482D3" w14:textId="77777777" w:rsidR="00815E91" w:rsidRPr="00FC035B" w:rsidRDefault="00815E91" w:rsidP="003923EE">
            <w:pPr>
              <w:tabs>
                <w:tab w:val="left" w:pos="284"/>
              </w:tabs>
              <w:spacing w:line="228" w:lineRule="auto"/>
              <w:ind w:right="-109"/>
              <w:rPr>
                <w:sz w:val="22"/>
                <w:szCs w:val="22"/>
              </w:rPr>
            </w:pPr>
            <w:r w:rsidRPr="00FC035B">
              <w:rPr>
                <w:sz w:val="22"/>
                <w:szCs w:val="22"/>
              </w:rPr>
              <w:lastRenderedPageBreak/>
              <w:t xml:space="preserve"> ГОСТ 745-2003</w:t>
            </w:r>
          </w:p>
          <w:p w14:paraId="180BB7AA" w14:textId="77777777" w:rsidR="00815E91" w:rsidRPr="00FC035B" w:rsidRDefault="00815E91" w:rsidP="003923EE">
            <w:pPr>
              <w:tabs>
                <w:tab w:val="left" w:pos="284"/>
              </w:tabs>
              <w:spacing w:line="228" w:lineRule="auto"/>
              <w:ind w:right="-109"/>
              <w:rPr>
                <w:sz w:val="22"/>
                <w:szCs w:val="22"/>
              </w:rPr>
            </w:pPr>
            <w:r w:rsidRPr="00FC035B">
              <w:rPr>
                <w:sz w:val="22"/>
                <w:szCs w:val="22"/>
              </w:rPr>
              <w:t xml:space="preserve"> ГОСТ 3356-95</w:t>
            </w:r>
          </w:p>
          <w:p w14:paraId="1491B486" w14:textId="77777777" w:rsidR="00815E91" w:rsidRPr="00FC035B" w:rsidRDefault="00815E91" w:rsidP="003923EE">
            <w:pPr>
              <w:tabs>
                <w:tab w:val="left" w:pos="284"/>
              </w:tabs>
              <w:spacing w:line="228" w:lineRule="auto"/>
              <w:ind w:right="-109"/>
              <w:rPr>
                <w:sz w:val="22"/>
                <w:szCs w:val="22"/>
              </w:rPr>
            </w:pPr>
            <w:r w:rsidRPr="00FC035B">
              <w:rPr>
                <w:sz w:val="22"/>
                <w:szCs w:val="22"/>
              </w:rPr>
              <w:t xml:space="preserve"> ГОСТ 5717.1-2003 </w:t>
            </w:r>
          </w:p>
          <w:p w14:paraId="34C74243" w14:textId="77777777" w:rsidR="00815E91" w:rsidRPr="00FC035B" w:rsidRDefault="00815E91" w:rsidP="003923EE">
            <w:pPr>
              <w:tabs>
                <w:tab w:val="left" w:pos="284"/>
              </w:tabs>
              <w:spacing w:line="228" w:lineRule="auto"/>
              <w:ind w:right="-109"/>
              <w:rPr>
                <w:sz w:val="22"/>
                <w:szCs w:val="22"/>
              </w:rPr>
            </w:pPr>
            <w:r w:rsidRPr="00FC035B">
              <w:rPr>
                <w:sz w:val="22"/>
                <w:szCs w:val="22"/>
              </w:rPr>
              <w:t xml:space="preserve"> ГОСТ 7247-2006 </w:t>
            </w:r>
          </w:p>
          <w:p w14:paraId="5B45C60D" w14:textId="77777777" w:rsidR="00815E91" w:rsidRPr="00FC035B" w:rsidRDefault="00815E91" w:rsidP="003923EE">
            <w:pPr>
              <w:tabs>
                <w:tab w:val="left" w:pos="284"/>
              </w:tabs>
              <w:spacing w:line="228" w:lineRule="auto"/>
              <w:ind w:right="-109"/>
              <w:rPr>
                <w:sz w:val="22"/>
                <w:szCs w:val="22"/>
              </w:rPr>
            </w:pPr>
            <w:r w:rsidRPr="00FC035B">
              <w:rPr>
                <w:sz w:val="22"/>
                <w:szCs w:val="22"/>
              </w:rPr>
              <w:t xml:space="preserve"> ГОСТ 8047 -2001</w:t>
            </w:r>
          </w:p>
          <w:p w14:paraId="1ECBC607" w14:textId="77777777" w:rsidR="00815E91" w:rsidRPr="00FC035B" w:rsidRDefault="00815E91" w:rsidP="003923EE">
            <w:pPr>
              <w:tabs>
                <w:tab w:val="left" w:pos="284"/>
              </w:tabs>
              <w:spacing w:line="228" w:lineRule="auto"/>
              <w:ind w:right="-109"/>
              <w:rPr>
                <w:sz w:val="22"/>
                <w:szCs w:val="22"/>
              </w:rPr>
            </w:pPr>
            <w:r w:rsidRPr="00FC035B">
              <w:rPr>
                <w:sz w:val="22"/>
                <w:szCs w:val="22"/>
              </w:rPr>
              <w:t xml:space="preserve"> ГОСТ 8273-75  </w:t>
            </w:r>
          </w:p>
          <w:p w14:paraId="0A78C433" w14:textId="77777777" w:rsidR="00815E91" w:rsidRPr="00FC035B" w:rsidRDefault="00815E91" w:rsidP="003923EE">
            <w:pPr>
              <w:tabs>
                <w:tab w:val="left" w:pos="284"/>
              </w:tabs>
              <w:spacing w:line="228" w:lineRule="auto"/>
              <w:ind w:right="-109"/>
              <w:rPr>
                <w:sz w:val="22"/>
                <w:szCs w:val="22"/>
              </w:rPr>
            </w:pPr>
            <w:r w:rsidRPr="00FC035B">
              <w:rPr>
                <w:sz w:val="22"/>
                <w:szCs w:val="22"/>
              </w:rPr>
              <w:t xml:space="preserve"> ГОСТ 9569-2006 </w:t>
            </w:r>
          </w:p>
          <w:p w14:paraId="560BA135" w14:textId="77777777" w:rsidR="00815E91" w:rsidRPr="00FC035B" w:rsidRDefault="00815E91" w:rsidP="003923EE">
            <w:pPr>
              <w:tabs>
                <w:tab w:val="left" w:pos="284"/>
              </w:tabs>
              <w:spacing w:line="228" w:lineRule="auto"/>
              <w:ind w:right="-109"/>
              <w:rPr>
                <w:sz w:val="22"/>
                <w:szCs w:val="22"/>
              </w:rPr>
            </w:pPr>
            <w:r w:rsidRPr="00FC035B">
              <w:rPr>
                <w:sz w:val="22"/>
                <w:szCs w:val="22"/>
              </w:rPr>
              <w:t xml:space="preserve"> ГОСТ 10117.1-2001</w:t>
            </w:r>
          </w:p>
          <w:p w14:paraId="17344F70" w14:textId="77777777" w:rsidR="00815E91" w:rsidRPr="00FC035B" w:rsidRDefault="00815E91" w:rsidP="003923EE">
            <w:pPr>
              <w:tabs>
                <w:tab w:val="left" w:pos="284"/>
              </w:tabs>
              <w:spacing w:line="228" w:lineRule="auto"/>
              <w:ind w:right="-109"/>
              <w:rPr>
                <w:sz w:val="22"/>
                <w:szCs w:val="22"/>
              </w:rPr>
            </w:pPr>
            <w:r w:rsidRPr="00FC035B">
              <w:rPr>
                <w:sz w:val="22"/>
                <w:szCs w:val="22"/>
              </w:rPr>
              <w:t xml:space="preserve"> ГОСТ 12290-89  </w:t>
            </w:r>
          </w:p>
          <w:p w14:paraId="4CD845B7" w14:textId="77777777" w:rsidR="00815E91" w:rsidRPr="00FC035B" w:rsidRDefault="00815E91" w:rsidP="003923EE">
            <w:pPr>
              <w:tabs>
                <w:tab w:val="left" w:pos="284"/>
              </w:tabs>
              <w:spacing w:line="228" w:lineRule="auto"/>
              <w:ind w:right="-109"/>
              <w:rPr>
                <w:sz w:val="22"/>
                <w:szCs w:val="22"/>
              </w:rPr>
            </w:pPr>
            <w:r w:rsidRPr="00FC035B">
              <w:rPr>
                <w:sz w:val="22"/>
                <w:szCs w:val="22"/>
              </w:rPr>
              <w:t xml:space="preserve"> ГОСТ 12301-2006 </w:t>
            </w:r>
          </w:p>
          <w:p w14:paraId="1FF76901" w14:textId="77777777" w:rsidR="00815E91" w:rsidRPr="00FC035B" w:rsidRDefault="00815E91" w:rsidP="003923EE">
            <w:pPr>
              <w:tabs>
                <w:tab w:val="left" w:pos="284"/>
              </w:tabs>
              <w:spacing w:line="228" w:lineRule="auto"/>
              <w:ind w:right="-109"/>
              <w:rPr>
                <w:sz w:val="22"/>
                <w:szCs w:val="22"/>
              </w:rPr>
            </w:pPr>
            <w:r w:rsidRPr="00FC035B">
              <w:rPr>
                <w:sz w:val="22"/>
                <w:szCs w:val="22"/>
              </w:rPr>
              <w:t xml:space="preserve"> ГОСТ 17151-81 </w:t>
            </w:r>
          </w:p>
          <w:p w14:paraId="718417F0" w14:textId="77777777" w:rsidR="00815E91" w:rsidRPr="00FC035B" w:rsidRDefault="00815E91" w:rsidP="003923EE">
            <w:pPr>
              <w:tabs>
                <w:tab w:val="left" w:pos="284"/>
              </w:tabs>
              <w:spacing w:line="228" w:lineRule="auto"/>
              <w:ind w:right="-109"/>
              <w:rPr>
                <w:sz w:val="22"/>
                <w:szCs w:val="22"/>
              </w:rPr>
            </w:pPr>
            <w:r w:rsidRPr="00FC035B">
              <w:rPr>
                <w:sz w:val="22"/>
                <w:szCs w:val="22"/>
              </w:rPr>
              <w:t xml:space="preserve"> ГОСТ 18297-96</w:t>
            </w:r>
          </w:p>
          <w:p w14:paraId="73974473" w14:textId="77777777" w:rsidR="00815E91" w:rsidRPr="00FC035B" w:rsidRDefault="00815E91" w:rsidP="003923EE">
            <w:pPr>
              <w:tabs>
                <w:tab w:val="left" w:pos="284"/>
              </w:tabs>
              <w:spacing w:line="228" w:lineRule="auto"/>
              <w:ind w:right="-109"/>
              <w:rPr>
                <w:sz w:val="22"/>
                <w:szCs w:val="22"/>
              </w:rPr>
            </w:pPr>
            <w:r w:rsidRPr="00FC035B">
              <w:rPr>
                <w:sz w:val="22"/>
                <w:szCs w:val="22"/>
              </w:rPr>
              <w:t xml:space="preserve"> ГОСТ 23695-94 </w:t>
            </w:r>
          </w:p>
          <w:p w14:paraId="0D29F022" w14:textId="77777777" w:rsidR="00815E91" w:rsidRPr="00FC035B" w:rsidRDefault="00815E91" w:rsidP="003923EE">
            <w:pPr>
              <w:tabs>
                <w:tab w:val="left" w:pos="284"/>
              </w:tabs>
              <w:spacing w:line="228" w:lineRule="auto"/>
              <w:ind w:right="-109"/>
              <w:rPr>
                <w:sz w:val="22"/>
                <w:szCs w:val="22"/>
              </w:rPr>
            </w:pPr>
            <w:r w:rsidRPr="00FC035B">
              <w:rPr>
                <w:sz w:val="22"/>
                <w:szCs w:val="22"/>
              </w:rPr>
              <w:t xml:space="preserve"> ГОСТ 24303-80 </w:t>
            </w:r>
          </w:p>
          <w:p w14:paraId="1CEE01AD" w14:textId="77777777" w:rsidR="00815E91" w:rsidRPr="00FC035B" w:rsidRDefault="00815E91" w:rsidP="003923EE">
            <w:pPr>
              <w:tabs>
                <w:tab w:val="left" w:pos="284"/>
              </w:tabs>
              <w:spacing w:line="228" w:lineRule="auto"/>
              <w:ind w:right="-109"/>
              <w:rPr>
                <w:sz w:val="22"/>
                <w:szCs w:val="22"/>
              </w:rPr>
            </w:pPr>
            <w:r w:rsidRPr="00FC035B">
              <w:rPr>
                <w:sz w:val="22"/>
                <w:szCs w:val="22"/>
              </w:rPr>
              <w:t xml:space="preserve"> ГОСТ 24320 -80 </w:t>
            </w:r>
          </w:p>
          <w:p w14:paraId="71C2FB99" w14:textId="77777777" w:rsidR="00815E91" w:rsidRPr="00FC035B" w:rsidRDefault="00815E91" w:rsidP="003923EE">
            <w:pPr>
              <w:tabs>
                <w:tab w:val="left" w:pos="284"/>
              </w:tabs>
              <w:spacing w:line="228" w:lineRule="auto"/>
              <w:ind w:right="-109"/>
              <w:rPr>
                <w:sz w:val="22"/>
                <w:szCs w:val="22"/>
              </w:rPr>
            </w:pPr>
            <w:r w:rsidRPr="00FC035B">
              <w:rPr>
                <w:sz w:val="22"/>
                <w:szCs w:val="22"/>
              </w:rPr>
              <w:t xml:space="preserve"> ГОСТ 24788-2001 </w:t>
            </w:r>
          </w:p>
          <w:p w14:paraId="603B0DCC" w14:textId="77777777" w:rsidR="00815E91" w:rsidRPr="00FC035B" w:rsidRDefault="00815E91" w:rsidP="003923EE">
            <w:pPr>
              <w:tabs>
                <w:tab w:val="left" w:pos="284"/>
              </w:tabs>
              <w:spacing w:line="228" w:lineRule="auto"/>
              <w:ind w:right="-109"/>
              <w:rPr>
                <w:sz w:val="22"/>
                <w:szCs w:val="22"/>
              </w:rPr>
            </w:pPr>
            <w:r w:rsidRPr="00FC035B">
              <w:rPr>
                <w:sz w:val="22"/>
                <w:szCs w:val="22"/>
              </w:rPr>
              <w:t xml:space="preserve"> ГОСТ 27002-86 </w:t>
            </w:r>
          </w:p>
          <w:p w14:paraId="548D36A1" w14:textId="77777777" w:rsidR="00815E91" w:rsidRPr="00FC035B" w:rsidRDefault="00815E91" w:rsidP="003923EE">
            <w:pPr>
              <w:tabs>
                <w:tab w:val="left" w:pos="284"/>
              </w:tabs>
              <w:spacing w:line="228" w:lineRule="auto"/>
              <w:ind w:right="-109"/>
              <w:rPr>
                <w:sz w:val="22"/>
                <w:szCs w:val="22"/>
              </w:rPr>
            </w:pPr>
            <w:r w:rsidRPr="00FC035B">
              <w:rPr>
                <w:sz w:val="22"/>
                <w:szCs w:val="22"/>
              </w:rPr>
              <w:t xml:space="preserve"> ГОСТ 28390-89 </w:t>
            </w:r>
          </w:p>
          <w:p w14:paraId="4875B16E" w14:textId="77777777" w:rsidR="00815E91" w:rsidRPr="00FC035B" w:rsidRDefault="00815E91" w:rsidP="003923EE">
            <w:pPr>
              <w:tabs>
                <w:tab w:val="left" w:pos="284"/>
              </w:tabs>
              <w:spacing w:line="228" w:lineRule="auto"/>
              <w:ind w:right="-109"/>
              <w:rPr>
                <w:sz w:val="22"/>
                <w:szCs w:val="22"/>
              </w:rPr>
            </w:pPr>
            <w:r w:rsidRPr="00FC035B">
              <w:rPr>
                <w:sz w:val="22"/>
                <w:szCs w:val="22"/>
              </w:rPr>
              <w:t xml:space="preserve"> ГОСТ 28391-89</w:t>
            </w:r>
          </w:p>
          <w:p w14:paraId="662494DC" w14:textId="77777777" w:rsidR="00815E91" w:rsidRPr="00FC035B" w:rsidRDefault="00815E91" w:rsidP="003923EE">
            <w:pPr>
              <w:tabs>
                <w:tab w:val="left" w:pos="284"/>
              </w:tabs>
              <w:spacing w:line="228" w:lineRule="auto"/>
              <w:ind w:right="-109"/>
              <w:rPr>
                <w:sz w:val="22"/>
                <w:szCs w:val="22"/>
              </w:rPr>
            </w:pPr>
            <w:r w:rsidRPr="00FC035B">
              <w:rPr>
                <w:sz w:val="22"/>
                <w:szCs w:val="22"/>
              </w:rPr>
              <w:t xml:space="preserve"> ГОСТ 28973-91 </w:t>
            </w:r>
          </w:p>
          <w:p w14:paraId="246FBC33" w14:textId="77777777" w:rsidR="00815E91" w:rsidRPr="00FC035B" w:rsidRDefault="00815E91" w:rsidP="003923EE">
            <w:pPr>
              <w:tabs>
                <w:tab w:val="left" w:pos="284"/>
              </w:tabs>
              <w:spacing w:line="228" w:lineRule="auto"/>
              <w:ind w:right="-109"/>
              <w:rPr>
                <w:sz w:val="22"/>
                <w:szCs w:val="22"/>
              </w:rPr>
            </w:pPr>
            <w:r w:rsidRPr="00FC035B">
              <w:rPr>
                <w:sz w:val="22"/>
                <w:szCs w:val="22"/>
              </w:rPr>
              <w:t xml:space="preserve">  ГОСТ 30765-2001 </w:t>
            </w:r>
          </w:p>
          <w:p w14:paraId="6D93C92A" w14:textId="77777777" w:rsidR="00815E91" w:rsidRPr="00FC035B" w:rsidRDefault="00815E91" w:rsidP="003923EE">
            <w:pPr>
              <w:tabs>
                <w:tab w:val="left" w:pos="284"/>
              </w:tabs>
              <w:spacing w:line="228" w:lineRule="auto"/>
              <w:ind w:right="-108"/>
              <w:rPr>
                <w:sz w:val="22"/>
                <w:szCs w:val="22"/>
              </w:rPr>
            </w:pPr>
            <w:r w:rsidRPr="00FC035B">
              <w:rPr>
                <w:sz w:val="22"/>
                <w:szCs w:val="22"/>
              </w:rPr>
              <w:t xml:space="preserve"> СТБ 98-2008 </w:t>
            </w:r>
          </w:p>
          <w:p w14:paraId="59994BE3" w14:textId="77777777" w:rsidR="00815E91" w:rsidRPr="00FC035B" w:rsidRDefault="00815E91" w:rsidP="003923EE">
            <w:pPr>
              <w:tabs>
                <w:tab w:val="left" w:pos="284"/>
              </w:tabs>
              <w:spacing w:line="228" w:lineRule="auto"/>
              <w:ind w:right="-108"/>
              <w:rPr>
                <w:sz w:val="22"/>
                <w:szCs w:val="22"/>
              </w:rPr>
            </w:pPr>
            <w:r w:rsidRPr="00FC035B">
              <w:rPr>
                <w:sz w:val="22"/>
                <w:szCs w:val="22"/>
              </w:rPr>
              <w:t xml:space="preserve"> СТБ 432-2000 </w:t>
            </w:r>
          </w:p>
          <w:p w14:paraId="69013893" w14:textId="77777777" w:rsidR="00815E91" w:rsidRPr="00FC035B" w:rsidRDefault="00815E91" w:rsidP="003923EE">
            <w:pPr>
              <w:tabs>
                <w:tab w:val="left" w:pos="284"/>
              </w:tabs>
              <w:spacing w:line="228" w:lineRule="auto"/>
              <w:ind w:right="-108"/>
              <w:rPr>
                <w:sz w:val="22"/>
                <w:szCs w:val="22"/>
              </w:rPr>
            </w:pPr>
            <w:r w:rsidRPr="00FC035B">
              <w:rPr>
                <w:sz w:val="22"/>
                <w:szCs w:val="22"/>
              </w:rPr>
              <w:lastRenderedPageBreak/>
              <w:t xml:space="preserve"> СТБ 841-2003 </w:t>
            </w:r>
          </w:p>
          <w:p w14:paraId="6EE45BEE" w14:textId="77777777" w:rsidR="00815E91" w:rsidRPr="00FC035B" w:rsidRDefault="00815E91" w:rsidP="003923EE">
            <w:pPr>
              <w:tabs>
                <w:tab w:val="left" w:pos="284"/>
              </w:tabs>
              <w:spacing w:line="228" w:lineRule="auto"/>
              <w:ind w:right="-108"/>
              <w:rPr>
                <w:sz w:val="22"/>
                <w:szCs w:val="22"/>
              </w:rPr>
            </w:pPr>
            <w:r w:rsidRPr="00FC035B">
              <w:rPr>
                <w:sz w:val="22"/>
                <w:szCs w:val="22"/>
              </w:rPr>
              <w:t xml:space="preserve"> СТБ 1517-2004 </w:t>
            </w:r>
          </w:p>
          <w:p w14:paraId="49A7B551" w14:textId="77777777" w:rsidR="00815E91" w:rsidRPr="00FC035B" w:rsidRDefault="00815E91" w:rsidP="003923EE">
            <w:pPr>
              <w:tabs>
                <w:tab w:val="left" w:pos="284"/>
              </w:tabs>
              <w:spacing w:line="228" w:lineRule="auto"/>
              <w:ind w:right="-108"/>
              <w:rPr>
                <w:sz w:val="22"/>
                <w:szCs w:val="22"/>
              </w:rPr>
            </w:pPr>
            <w:r w:rsidRPr="00FC035B">
              <w:rPr>
                <w:sz w:val="22"/>
                <w:szCs w:val="22"/>
              </w:rPr>
              <w:t xml:space="preserve"> СТБ 469-99 </w:t>
            </w:r>
          </w:p>
          <w:p w14:paraId="41E3C801" w14:textId="77777777" w:rsidR="00815E91" w:rsidRPr="00FC035B" w:rsidRDefault="00815E91" w:rsidP="003923EE">
            <w:pPr>
              <w:tabs>
                <w:tab w:val="left" w:pos="284"/>
              </w:tabs>
              <w:spacing w:line="228" w:lineRule="auto"/>
              <w:ind w:right="-108"/>
              <w:rPr>
                <w:sz w:val="22"/>
                <w:szCs w:val="22"/>
              </w:rPr>
            </w:pPr>
            <w:r w:rsidRPr="00FC035B">
              <w:rPr>
                <w:sz w:val="22"/>
                <w:szCs w:val="22"/>
              </w:rPr>
              <w:t xml:space="preserve"> СТБ ГОСТ Р 51687-2003</w:t>
            </w:r>
          </w:p>
          <w:p w14:paraId="5A7CB790" w14:textId="77777777" w:rsidR="00815E91" w:rsidRPr="00FC035B" w:rsidRDefault="00815E91" w:rsidP="003923EE">
            <w:pPr>
              <w:tabs>
                <w:tab w:val="left" w:pos="284"/>
              </w:tabs>
              <w:spacing w:line="228" w:lineRule="auto"/>
              <w:ind w:right="-108"/>
              <w:rPr>
                <w:sz w:val="22"/>
                <w:szCs w:val="22"/>
              </w:rPr>
            </w:pPr>
            <w:r w:rsidRPr="00FC035B">
              <w:rPr>
                <w:sz w:val="22"/>
                <w:szCs w:val="22"/>
              </w:rPr>
              <w:t xml:space="preserve"> ГОСТ 5981-2011</w:t>
            </w:r>
          </w:p>
          <w:p w14:paraId="7D9AEA0C" w14:textId="77777777" w:rsidR="00815E91" w:rsidRPr="00FC035B" w:rsidRDefault="00815E91" w:rsidP="003923EE">
            <w:pPr>
              <w:tabs>
                <w:tab w:val="left" w:pos="284"/>
              </w:tabs>
              <w:spacing w:line="228" w:lineRule="auto"/>
              <w:ind w:right="-108"/>
              <w:rPr>
                <w:sz w:val="22"/>
                <w:szCs w:val="22"/>
              </w:rPr>
            </w:pPr>
            <w:r w:rsidRPr="00FC035B">
              <w:rPr>
                <w:sz w:val="22"/>
                <w:szCs w:val="22"/>
              </w:rPr>
              <w:t xml:space="preserve"> Инструкция </w:t>
            </w:r>
          </w:p>
          <w:p w14:paraId="3B11CD4A" w14:textId="77777777" w:rsidR="00815E91" w:rsidRPr="00FC035B" w:rsidRDefault="00815E91" w:rsidP="003923EE">
            <w:pPr>
              <w:tabs>
                <w:tab w:val="left" w:pos="284"/>
              </w:tabs>
              <w:spacing w:line="228" w:lineRule="auto"/>
              <w:ind w:right="-108"/>
              <w:rPr>
                <w:sz w:val="22"/>
                <w:szCs w:val="22"/>
              </w:rPr>
            </w:pPr>
            <w:r w:rsidRPr="00FC035B">
              <w:rPr>
                <w:sz w:val="22"/>
                <w:szCs w:val="22"/>
              </w:rPr>
              <w:t xml:space="preserve"> 2.3.3.10-15-89-</w:t>
            </w:r>
            <w:proofErr w:type="gramStart"/>
            <w:r w:rsidRPr="00FC035B">
              <w:rPr>
                <w:sz w:val="22"/>
                <w:szCs w:val="22"/>
              </w:rPr>
              <w:t>2005,  утв.</w:t>
            </w:r>
            <w:proofErr w:type="gramEnd"/>
            <w:r w:rsidRPr="00FC035B">
              <w:rPr>
                <w:sz w:val="22"/>
                <w:szCs w:val="22"/>
              </w:rPr>
              <w:t xml:space="preserve"> постановлением   ГГСВ РБ от 26.12.2005 </w:t>
            </w:r>
          </w:p>
          <w:p w14:paraId="34FD5E55" w14:textId="77777777" w:rsidR="00815E91" w:rsidRPr="00FC035B" w:rsidRDefault="00815E91" w:rsidP="003923EE">
            <w:pPr>
              <w:tabs>
                <w:tab w:val="left" w:pos="284"/>
              </w:tabs>
              <w:spacing w:line="228" w:lineRule="auto"/>
              <w:ind w:right="-108"/>
              <w:rPr>
                <w:sz w:val="22"/>
                <w:szCs w:val="22"/>
              </w:rPr>
            </w:pPr>
            <w:r w:rsidRPr="00FC035B">
              <w:rPr>
                <w:sz w:val="22"/>
                <w:szCs w:val="22"/>
              </w:rPr>
              <w:t xml:space="preserve"> № 251 </w:t>
            </w:r>
          </w:p>
          <w:p w14:paraId="7718C389" w14:textId="77777777" w:rsidR="00815E91" w:rsidRPr="00FC035B" w:rsidRDefault="00815E91" w:rsidP="003923EE">
            <w:pPr>
              <w:tabs>
                <w:tab w:val="left" w:pos="284"/>
              </w:tabs>
              <w:spacing w:line="228" w:lineRule="auto"/>
              <w:ind w:right="-108"/>
              <w:rPr>
                <w:sz w:val="22"/>
                <w:szCs w:val="22"/>
              </w:rPr>
            </w:pPr>
            <w:r w:rsidRPr="00FC035B">
              <w:rPr>
                <w:sz w:val="22"/>
                <w:szCs w:val="22"/>
              </w:rPr>
              <w:t xml:space="preserve"> Инструкция </w:t>
            </w:r>
          </w:p>
          <w:p w14:paraId="0C1244C0" w14:textId="77777777" w:rsidR="00815E91" w:rsidRPr="00FC035B" w:rsidRDefault="00815E91" w:rsidP="003923EE">
            <w:pPr>
              <w:tabs>
                <w:tab w:val="left" w:pos="284"/>
              </w:tabs>
              <w:spacing w:line="228" w:lineRule="auto"/>
              <w:ind w:right="-108"/>
              <w:rPr>
                <w:sz w:val="22"/>
                <w:szCs w:val="22"/>
              </w:rPr>
            </w:pPr>
            <w:r w:rsidRPr="00FC035B">
              <w:rPr>
                <w:sz w:val="22"/>
                <w:szCs w:val="22"/>
              </w:rPr>
              <w:t xml:space="preserve"> 4.1.10-15-92- 2005, утв. </w:t>
            </w:r>
            <w:proofErr w:type="gramStart"/>
            <w:r w:rsidRPr="00FC035B">
              <w:rPr>
                <w:sz w:val="22"/>
                <w:szCs w:val="22"/>
              </w:rPr>
              <w:t>постановлением  ГГСВ</w:t>
            </w:r>
            <w:proofErr w:type="gramEnd"/>
            <w:r w:rsidRPr="00FC035B">
              <w:rPr>
                <w:sz w:val="22"/>
                <w:szCs w:val="22"/>
              </w:rPr>
              <w:t xml:space="preserve"> </w:t>
            </w:r>
          </w:p>
          <w:p w14:paraId="33E43578" w14:textId="77777777" w:rsidR="00815E91" w:rsidRPr="00FC035B" w:rsidRDefault="00815E91" w:rsidP="003923EE">
            <w:pPr>
              <w:tabs>
                <w:tab w:val="left" w:pos="284"/>
              </w:tabs>
              <w:spacing w:line="228" w:lineRule="auto"/>
              <w:ind w:right="-108"/>
              <w:rPr>
                <w:sz w:val="22"/>
                <w:szCs w:val="22"/>
              </w:rPr>
            </w:pPr>
            <w:proofErr w:type="gramStart"/>
            <w:r w:rsidRPr="00FC035B">
              <w:rPr>
                <w:sz w:val="22"/>
                <w:szCs w:val="22"/>
              </w:rPr>
              <w:t>РБ  26.12.2005</w:t>
            </w:r>
            <w:proofErr w:type="gramEnd"/>
            <w:r w:rsidRPr="00FC035B">
              <w:rPr>
                <w:sz w:val="22"/>
                <w:szCs w:val="22"/>
              </w:rPr>
              <w:t xml:space="preserve">  № 258</w:t>
            </w:r>
          </w:p>
          <w:p w14:paraId="54E40D84" w14:textId="77777777" w:rsidR="00815E91" w:rsidRPr="00FC035B" w:rsidRDefault="00815E91" w:rsidP="003923EE">
            <w:pPr>
              <w:tabs>
                <w:tab w:val="left" w:pos="284"/>
              </w:tabs>
              <w:spacing w:line="228" w:lineRule="auto"/>
              <w:ind w:right="-109"/>
              <w:rPr>
                <w:sz w:val="22"/>
                <w:szCs w:val="22"/>
              </w:rPr>
            </w:pPr>
            <w:r w:rsidRPr="00FC035B">
              <w:rPr>
                <w:sz w:val="22"/>
                <w:szCs w:val="22"/>
              </w:rPr>
              <w:t>Инструкция 4.1.10-14-101-2005, утв. ГГСВ РБ   28.12.2005 № 277 (гл.4;5)</w:t>
            </w:r>
          </w:p>
          <w:p w14:paraId="71EE8C93" w14:textId="4BE76163" w:rsidR="00815E91" w:rsidRPr="00FC035B" w:rsidRDefault="00815E91" w:rsidP="003923EE">
            <w:pPr>
              <w:tabs>
                <w:tab w:val="left" w:pos="284"/>
              </w:tabs>
              <w:spacing w:line="228" w:lineRule="auto"/>
              <w:ind w:left="2"/>
              <w:rPr>
                <w:sz w:val="22"/>
                <w:szCs w:val="22"/>
              </w:rPr>
            </w:pPr>
            <w:r w:rsidRPr="00FC035B">
              <w:rPr>
                <w:sz w:val="22"/>
                <w:szCs w:val="22"/>
              </w:rPr>
              <w:t xml:space="preserve">ТНПА и другая документация  </w:t>
            </w:r>
          </w:p>
        </w:tc>
        <w:tc>
          <w:tcPr>
            <w:tcW w:w="25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68FE40B" w14:textId="77777777" w:rsidR="00815E91" w:rsidRPr="00FC035B" w:rsidRDefault="00815E91" w:rsidP="003923EE">
            <w:pPr>
              <w:tabs>
                <w:tab w:val="left" w:pos="284"/>
              </w:tabs>
              <w:rPr>
                <w:sz w:val="22"/>
                <w:szCs w:val="22"/>
              </w:rPr>
            </w:pPr>
            <w:r w:rsidRPr="00FC035B">
              <w:rPr>
                <w:sz w:val="22"/>
                <w:szCs w:val="22"/>
              </w:rPr>
              <w:lastRenderedPageBreak/>
              <w:t>ГОСТ 745-2003 п.6, п.7</w:t>
            </w:r>
          </w:p>
          <w:p w14:paraId="592C1BA3" w14:textId="77777777" w:rsidR="00815E91" w:rsidRPr="00FC035B" w:rsidRDefault="00815E91" w:rsidP="003923EE">
            <w:pPr>
              <w:tabs>
                <w:tab w:val="left" w:pos="284"/>
              </w:tabs>
              <w:rPr>
                <w:sz w:val="22"/>
                <w:szCs w:val="22"/>
              </w:rPr>
            </w:pPr>
            <w:r w:rsidRPr="00FC035B">
              <w:rPr>
                <w:sz w:val="22"/>
                <w:szCs w:val="22"/>
              </w:rPr>
              <w:t>ГОСТ 3356-95п.6.3</w:t>
            </w:r>
          </w:p>
          <w:p w14:paraId="0C2D2B69" w14:textId="77777777" w:rsidR="00815E91" w:rsidRPr="00FC035B" w:rsidRDefault="00815E91" w:rsidP="003923EE">
            <w:pPr>
              <w:tabs>
                <w:tab w:val="left" w:pos="284"/>
              </w:tabs>
              <w:spacing w:line="276" w:lineRule="auto"/>
              <w:ind w:left="-57" w:right="-109"/>
              <w:rPr>
                <w:sz w:val="22"/>
                <w:szCs w:val="22"/>
              </w:rPr>
            </w:pPr>
            <w:r w:rsidRPr="00FC035B">
              <w:rPr>
                <w:sz w:val="22"/>
                <w:szCs w:val="22"/>
              </w:rPr>
              <w:t xml:space="preserve"> ГОСТ 8047 -2001</w:t>
            </w:r>
          </w:p>
          <w:p w14:paraId="3BE723E7" w14:textId="77777777" w:rsidR="00815E91" w:rsidRPr="00FC035B" w:rsidRDefault="00815E91" w:rsidP="003923EE">
            <w:pPr>
              <w:tabs>
                <w:tab w:val="left" w:pos="284"/>
              </w:tabs>
              <w:ind w:left="-57" w:right="-109"/>
              <w:rPr>
                <w:sz w:val="22"/>
                <w:szCs w:val="22"/>
              </w:rPr>
            </w:pPr>
            <w:r w:rsidRPr="00FC035B">
              <w:rPr>
                <w:sz w:val="22"/>
                <w:szCs w:val="22"/>
              </w:rPr>
              <w:t xml:space="preserve"> ГОСТ 5717.1-2003</w:t>
            </w:r>
          </w:p>
          <w:p w14:paraId="2D5916B5" w14:textId="77777777" w:rsidR="00815E91" w:rsidRPr="00FC035B" w:rsidRDefault="00815E91" w:rsidP="003923EE">
            <w:pPr>
              <w:tabs>
                <w:tab w:val="left" w:pos="284"/>
              </w:tabs>
              <w:ind w:left="-57" w:right="-109"/>
              <w:rPr>
                <w:sz w:val="22"/>
                <w:szCs w:val="22"/>
              </w:rPr>
            </w:pPr>
            <w:r w:rsidRPr="00FC035B">
              <w:rPr>
                <w:sz w:val="22"/>
                <w:szCs w:val="22"/>
              </w:rPr>
              <w:t xml:space="preserve"> п. 5.</w:t>
            </w:r>
          </w:p>
          <w:p w14:paraId="4DC8E3A9" w14:textId="77777777" w:rsidR="00815E91" w:rsidRPr="00FC035B" w:rsidRDefault="00815E91" w:rsidP="003923EE">
            <w:pPr>
              <w:tabs>
                <w:tab w:val="left" w:pos="284"/>
              </w:tabs>
              <w:ind w:left="-57" w:right="-109"/>
              <w:rPr>
                <w:sz w:val="22"/>
                <w:szCs w:val="22"/>
              </w:rPr>
            </w:pPr>
            <w:r w:rsidRPr="00FC035B">
              <w:rPr>
                <w:sz w:val="22"/>
                <w:szCs w:val="22"/>
              </w:rPr>
              <w:t xml:space="preserve"> ГОСТ 7247-2006 </w:t>
            </w:r>
          </w:p>
          <w:p w14:paraId="2ED2B64B" w14:textId="77777777" w:rsidR="00815E91" w:rsidRPr="00FC035B" w:rsidRDefault="00815E91" w:rsidP="003923EE">
            <w:pPr>
              <w:tabs>
                <w:tab w:val="left" w:pos="284"/>
              </w:tabs>
              <w:ind w:left="-57" w:right="-109"/>
              <w:rPr>
                <w:sz w:val="22"/>
                <w:szCs w:val="22"/>
              </w:rPr>
            </w:pPr>
            <w:r w:rsidRPr="00FC035B">
              <w:rPr>
                <w:sz w:val="22"/>
                <w:szCs w:val="22"/>
              </w:rPr>
              <w:t xml:space="preserve"> п.8.8, 8.9</w:t>
            </w:r>
          </w:p>
          <w:p w14:paraId="64A8244D" w14:textId="77777777" w:rsidR="00815E91" w:rsidRPr="00FC035B" w:rsidRDefault="00815E91" w:rsidP="003923EE">
            <w:pPr>
              <w:tabs>
                <w:tab w:val="left" w:pos="284"/>
              </w:tabs>
              <w:ind w:left="-57" w:right="-109"/>
              <w:rPr>
                <w:sz w:val="22"/>
                <w:szCs w:val="22"/>
              </w:rPr>
            </w:pPr>
            <w:r w:rsidRPr="00FC035B">
              <w:rPr>
                <w:sz w:val="22"/>
                <w:szCs w:val="22"/>
              </w:rPr>
              <w:t xml:space="preserve"> ГОСТ 7730-89 п.2</w:t>
            </w:r>
          </w:p>
          <w:p w14:paraId="21857BA3" w14:textId="77777777" w:rsidR="00815E91" w:rsidRPr="00FC035B" w:rsidRDefault="00815E91" w:rsidP="003923EE">
            <w:pPr>
              <w:tabs>
                <w:tab w:val="left" w:pos="284"/>
              </w:tabs>
              <w:ind w:left="-57" w:right="-109"/>
              <w:rPr>
                <w:sz w:val="22"/>
                <w:szCs w:val="22"/>
              </w:rPr>
            </w:pPr>
            <w:r w:rsidRPr="00FC035B">
              <w:rPr>
                <w:sz w:val="22"/>
                <w:szCs w:val="22"/>
              </w:rPr>
              <w:t xml:space="preserve"> ГОСТ 10117.1-2001</w:t>
            </w:r>
          </w:p>
          <w:p w14:paraId="18E4D1A4" w14:textId="77777777" w:rsidR="00815E91" w:rsidRPr="00FC035B" w:rsidRDefault="00815E91" w:rsidP="003923EE">
            <w:pPr>
              <w:tabs>
                <w:tab w:val="left" w:pos="284"/>
              </w:tabs>
              <w:ind w:left="-57" w:right="-109"/>
              <w:rPr>
                <w:sz w:val="22"/>
                <w:szCs w:val="22"/>
              </w:rPr>
            </w:pPr>
            <w:r w:rsidRPr="00FC035B">
              <w:rPr>
                <w:sz w:val="22"/>
                <w:szCs w:val="22"/>
              </w:rPr>
              <w:t xml:space="preserve"> п.2</w:t>
            </w:r>
          </w:p>
          <w:p w14:paraId="1D4B479D" w14:textId="77777777" w:rsidR="00815E91" w:rsidRPr="00FC035B" w:rsidRDefault="00815E91" w:rsidP="003923EE">
            <w:pPr>
              <w:tabs>
                <w:tab w:val="left" w:pos="284"/>
              </w:tabs>
              <w:ind w:left="-57" w:right="-109"/>
              <w:rPr>
                <w:sz w:val="22"/>
                <w:szCs w:val="22"/>
              </w:rPr>
            </w:pPr>
            <w:r w:rsidRPr="00FC035B">
              <w:rPr>
                <w:sz w:val="22"/>
                <w:szCs w:val="22"/>
              </w:rPr>
              <w:t xml:space="preserve"> ГОСТ 10354-82 п.4</w:t>
            </w:r>
          </w:p>
          <w:p w14:paraId="6C070D00" w14:textId="77777777" w:rsidR="00815E91" w:rsidRPr="00FC035B" w:rsidRDefault="00815E91" w:rsidP="003923EE">
            <w:pPr>
              <w:tabs>
                <w:tab w:val="left" w:pos="284"/>
              </w:tabs>
              <w:ind w:left="-57" w:right="-109"/>
              <w:rPr>
                <w:sz w:val="22"/>
                <w:szCs w:val="22"/>
              </w:rPr>
            </w:pPr>
            <w:r w:rsidRPr="00FC035B">
              <w:rPr>
                <w:sz w:val="22"/>
                <w:szCs w:val="22"/>
              </w:rPr>
              <w:t xml:space="preserve"> ГОСТ 12301-2006 </w:t>
            </w:r>
          </w:p>
          <w:p w14:paraId="658AB754" w14:textId="77777777" w:rsidR="00815E91" w:rsidRPr="00FC035B" w:rsidRDefault="00815E91" w:rsidP="003923EE">
            <w:pPr>
              <w:tabs>
                <w:tab w:val="left" w:pos="284"/>
              </w:tabs>
              <w:ind w:left="-57" w:right="-109"/>
              <w:rPr>
                <w:sz w:val="22"/>
                <w:szCs w:val="22"/>
              </w:rPr>
            </w:pPr>
            <w:r w:rsidRPr="00FC035B">
              <w:rPr>
                <w:sz w:val="22"/>
                <w:szCs w:val="22"/>
              </w:rPr>
              <w:t xml:space="preserve"> п.6</w:t>
            </w:r>
          </w:p>
          <w:p w14:paraId="15A7F4F3" w14:textId="77777777" w:rsidR="00815E91" w:rsidRPr="00FC035B" w:rsidRDefault="00815E91" w:rsidP="003923EE">
            <w:pPr>
              <w:tabs>
                <w:tab w:val="left" w:pos="284"/>
              </w:tabs>
              <w:ind w:left="-57" w:right="-109"/>
              <w:rPr>
                <w:sz w:val="22"/>
                <w:szCs w:val="22"/>
              </w:rPr>
            </w:pPr>
            <w:r w:rsidRPr="00FC035B">
              <w:rPr>
                <w:sz w:val="22"/>
                <w:szCs w:val="22"/>
              </w:rPr>
              <w:t xml:space="preserve"> ГОСТ 12302-2013 </w:t>
            </w:r>
          </w:p>
          <w:p w14:paraId="676CC32D" w14:textId="77777777" w:rsidR="00815E91" w:rsidRPr="00FC035B" w:rsidRDefault="00815E91" w:rsidP="003923EE">
            <w:pPr>
              <w:tabs>
                <w:tab w:val="left" w:pos="284"/>
              </w:tabs>
              <w:ind w:left="-57" w:right="-109"/>
              <w:rPr>
                <w:sz w:val="22"/>
                <w:szCs w:val="22"/>
              </w:rPr>
            </w:pPr>
            <w:r w:rsidRPr="00FC035B">
              <w:rPr>
                <w:sz w:val="22"/>
                <w:szCs w:val="22"/>
              </w:rPr>
              <w:t xml:space="preserve"> п.8</w:t>
            </w:r>
          </w:p>
          <w:p w14:paraId="52887854" w14:textId="77777777" w:rsidR="00815E91" w:rsidRPr="00FC035B" w:rsidRDefault="00815E91" w:rsidP="003923EE">
            <w:pPr>
              <w:shd w:val="clear" w:color="auto" w:fill="FFFFFF"/>
              <w:tabs>
                <w:tab w:val="left" w:pos="284"/>
              </w:tabs>
              <w:ind w:left="-57" w:right="-109"/>
              <w:rPr>
                <w:sz w:val="22"/>
                <w:szCs w:val="22"/>
              </w:rPr>
            </w:pPr>
            <w:r w:rsidRPr="00FC035B">
              <w:rPr>
                <w:sz w:val="22"/>
                <w:szCs w:val="22"/>
              </w:rPr>
              <w:t xml:space="preserve"> ГОСТ 17151-81 п.5</w:t>
            </w:r>
          </w:p>
          <w:p w14:paraId="587D0655" w14:textId="77777777" w:rsidR="00815E91" w:rsidRPr="00FC035B" w:rsidRDefault="00815E91" w:rsidP="003923EE">
            <w:pPr>
              <w:tabs>
                <w:tab w:val="left" w:pos="284"/>
              </w:tabs>
              <w:ind w:left="-57" w:right="-109"/>
              <w:rPr>
                <w:sz w:val="22"/>
                <w:szCs w:val="22"/>
              </w:rPr>
            </w:pPr>
            <w:r w:rsidRPr="00FC035B">
              <w:rPr>
                <w:sz w:val="22"/>
                <w:szCs w:val="22"/>
              </w:rPr>
              <w:t xml:space="preserve"> ГОСТ 18321-73 </w:t>
            </w:r>
          </w:p>
          <w:p w14:paraId="4F68C039" w14:textId="77777777" w:rsidR="00815E91" w:rsidRPr="00FC035B" w:rsidRDefault="00815E91" w:rsidP="003923EE">
            <w:pPr>
              <w:tabs>
                <w:tab w:val="left" w:pos="284"/>
              </w:tabs>
              <w:ind w:left="-57" w:right="-109"/>
              <w:rPr>
                <w:sz w:val="22"/>
                <w:szCs w:val="22"/>
              </w:rPr>
            </w:pPr>
            <w:r w:rsidRPr="00FC035B">
              <w:rPr>
                <w:sz w:val="22"/>
                <w:szCs w:val="22"/>
              </w:rPr>
              <w:t xml:space="preserve"> ГОСТ 23695-94 п.5 </w:t>
            </w:r>
          </w:p>
          <w:p w14:paraId="00A32048" w14:textId="77777777" w:rsidR="00815E91" w:rsidRPr="00FC035B" w:rsidRDefault="00815E91" w:rsidP="003923EE">
            <w:pPr>
              <w:shd w:val="clear" w:color="auto" w:fill="FFFFFF"/>
              <w:tabs>
                <w:tab w:val="left" w:pos="284"/>
              </w:tabs>
              <w:ind w:left="-57" w:right="-109"/>
              <w:rPr>
                <w:sz w:val="22"/>
                <w:szCs w:val="22"/>
              </w:rPr>
            </w:pPr>
            <w:r w:rsidRPr="00FC035B">
              <w:rPr>
                <w:sz w:val="22"/>
                <w:szCs w:val="22"/>
              </w:rPr>
              <w:t xml:space="preserve"> ГОСТ 24303-80 п.4</w:t>
            </w:r>
          </w:p>
          <w:p w14:paraId="0D1A07E8" w14:textId="77777777" w:rsidR="00815E91" w:rsidRPr="00FC035B" w:rsidRDefault="00815E91" w:rsidP="003923EE">
            <w:pPr>
              <w:shd w:val="clear" w:color="auto" w:fill="FFFFFF"/>
              <w:tabs>
                <w:tab w:val="left" w:pos="284"/>
              </w:tabs>
              <w:ind w:left="-57" w:right="-109"/>
              <w:rPr>
                <w:sz w:val="22"/>
                <w:szCs w:val="22"/>
                <w:highlight w:val="yellow"/>
              </w:rPr>
            </w:pPr>
            <w:r w:rsidRPr="00FC035B">
              <w:rPr>
                <w:sz w:val="22"/>
                <w:szCs w:val="22"/>
              </w:rPr>
              <w:t xml:space="preserve"> ГОСТ 24788-2001</w:t>
            </w:r>
            <w:r w:rsidRPr="00FC035B">
              <w:rPr>
                <w:sz w:val="22"/>
                <w:szCs w:val="22"/>
                <w:highlight w:val="yellow"/>
              </w:rPr>
              <w:t xml:space="preserve"> </w:t>
            </w:r>
          </w:p>
          <w:p w14:paraId="3AAE0708" w14:textId="77777777" w:rsidR="00815E91" w:rsidRPr="00FC035B" w:rsidRDefault="00815E91" w:rsidP="003923EE">
            <w:pPr>
              <w:shd w:val="clear" w:color="auto" w:fill="FFFFFF"/>
              <w:tabs>
                <w:tab w:val="left" w:pos="284"/>
              </w:tabs>
              <w:ind w:left="-57" w:right="-109"/>
              <w:rPr>
                <w:sz w:val="22"/>
                <w:szCs w:val="22"/>
              </w:rPr>
            </w:pPr>
            <w:r w:rsidRPr="00FC035B">
              <w:rPr>
                <w:sz w:val="22"/>
                <w:szCs w:val="22"/>
              </w:rPr>
              <w:t xml:space="preserve"> п.6</w:t>
            </w:r>
          </w:p>
          <w:p w14:paraId="41508247" w14:textId="77777777" w:rsidR="00815E91" w:rsidRPr="00FC035B" w:rsidRDefault="00815E91" w:rsidP="003923EE">
            <w:pPr>
              <w:tabs>
                <w:tab w:val="left" w:pos="284"/>
              </w:tabs>
              <w:ind w:left="-57" w:right="-109"/>
              <w:rPr>
                <w:sz w:val="22"/>
                <w:szCs w:val="22"/>
                <w:highlight w:val="yellow"/>
              </w:rPr>
            </w:pPr>
            <w:r w:rsidRPr="00FC035B">
              <w:rPr>
                <w:sz w:val="22"/>
                <w:szCs w:val="22"/>
              </w:rPr>
              <w:lastRenderedPageBreak/>
              <w:t xml:space="preserve"> ГОСТ 24861-2005</w:t>
            </w:r>
            <w:r w:rsidRPr="00FC035B">
              <w:rPr>
                <w:sz w:val="22"/>
                <w:szCs w:val="22"/>
                <w:highlight w:val="yellow"/>
              </w:rPr>
              <w:t xml:space="preserve"> </w:t>
            </w:r>
          </w:p>
          <w:p w14:paraId="48A2C126" w14:textId="77777777" w:rsidR="00815E91" w:rsidRPr="00FC035B" w:rsidRDefault="00815E91" w:rsidP="003923EE">
            <w:pPr>
              <w:tabs>
                <w:tab w:val="left" w:pos="284"/>
              </w:tabs>
              <w:ind w:left="-57" w:right="-109"/>
              <w:rPr>
                <w:sz w:val="22"/>
                <w:szCs w:val="22"/>
              </w:rPr>
            </w:pPr>
            <w:r w:rsidRPr="00FC035B">
              <w:rPr>
                <w:sz w:val="22"/>
                <w:szCs w:val="22"/>
              </w:rPr>
              <w:t xml:space="preserve"> п.6.2</w:t>
            </w:r>
          </w:p>
          <w:p w14:paraId="26D8A31A" w14:textId="77777777" w:rsidR="00815E91" w:rsidRPr="00FC035B" w:rsidRDefault="00815E91" w:rsidP="003923EE">
            <w:pPr>
              <w:tabs>
                <w:tab w:val="left" w:pos="284"/>
              </w:tabs>
              <w:ind w:left="-57" w:right="-109"/>
              <w:rPr>
                <w:sz w:val="22"/>
                <w:szCs w:val="22"/>
              </w:rPr>
            </w:pPr>
            <w:r w:rsidRPr="00FC035B">
              <w:rPr>
                <w:sz w:val="22"/>
                <w:szCs w:val="22"/>
              </w:rPr>
              <w:t xml:space="preserve"> ГОСТ 25250-88 п.2</w:t>
            </w:r>
          </w:p>
          <w:p w14:paraId="5FF5DD2F" w14:textId="77777777" w:rsidR="00815E91" w:rsidRPr="00FC035B" w:rsidRDefault="00815E91" w:rsidP="003923EE">
            <w:pPr>
              <w:tabs>
                <w:tab w:val="left" w:pos="284"/>
              </w:tabs>
              <w:ind w:left="-57" w:right="-109"/>
              <w:rPr>
                <w:sz w:val="22"/>
                <w:szCs w:val="22"/>
              </w:rPr>
            </w:pPr>
            <w:r w:rsidRPr="00FC035B">
              <w:rPr>
                <w:sz w:val="22"/>
                <w:szCs w:val="22"/>
              </w:rPr>
              <w:t xml:space="preserve"> ГОСТ 25951-83 п.4</w:t>
            </w:r>
          </w:p>
          <w:p w14:paraId="76332B83" w14:textId="77777777" w:rsidR="00815E91" w:rsidRPr="00FC035B" w:rsidRDefault="00815E91" w:rsidP="003923EE">
            <w:pPr>
              <w:shd w:val="clear" w:color="auto" w:fill="FFFFFF"/>
              <w:tabs>
                <w:tab w:val="left" w:pos="284"/>
              </w:tabs>
              <w:ind w:left="-57" w:right="-109"/>
              <w:rPr>
                <w:sz w:val="22"/>
                <w:szCs w:val="22"/>
              </w:rPr>
            </w:pPr>
            <w:r w:rsidRPr="00FC035B">
              <w:rPr>
                <w:sz w:val="22"/>
                <w:szCs w:val="22"/>
              </w:rPr>
              <w:t xml:space="preserve"> ГОСТ 27002-86 п.4</w:t>
            </w:r>
          </w:p>
          <w:p w14:paraId="24193FD2" w14:textId="77777777" w:rsidR="00815E91" w:rsidRPr="00FC035B" w:rsidRDefault="00815E91" w:rsidP="003923EE">
            <w:pPr>
              <w:shd w:val="clear" w:color="auto" w:fill="FFFFFF"/>
              <w:tabs>
                <w:tab w:val="left" w:pos="284"/>
              </w:tabs>
              <w:ind w:left="-57" w:right="-109"/>
              <w:rPr>
                <w:sz w:val="22"/>
                <w:szCs w:val="22"/>
                <w:highlight w:val="yellow"/>
              </w:rPr>
            </w:pPr>
            <w:r w:rsidRPr="00FC035B">
              <w:rPr>
                <w:sz w:val="22"/>
                <w:szCs w:val="22"/>
              </w:rPr>
              <w:t xml:space="preserve"> ГОСТ 30765-2001</w:t>
            </w:r>
            <w:r w:rsidRPr="00FC035B">
              <w:rPr>
                <w:sz w:val="22"/>
                <w:szCs w:val="22"/>
                <w:highlight w:val="yellow"/>
              </w:rPr>
              <w:t xml:space="preserve"> </w:t>
            </w:r>
          </w:p>
          <w:p w14:paraId="77B21F3F" w14:textId="77777777" w:rsidR="00815E91" w:rsidRPr="00FC035B" w:rsidRDefault="00815E91" w:rsidP="003923EE">
            <w:pPr>
              <w:shd w:val="clear" w:color="auto" w:fill="FFFFFF"/>
              <w:tabs>
                <w:tab w:val="left" w:pos="284"/>
              </w:tabs>
              <w:ind w:left="77" w:right="-109"/>
              <w:rPr>
                <w:sz w:val="22"/>
                <w:szCs w:val="22"/>
              </w:rPr>
            </w:pPr>
            <w:r w:rsidRPr="00FC035B">
              <w:rPr>
                <w:sz w:val="22"/>
                <w:szCs w:val="22"/>
              </w:rPr>
              <w:t xml:space="preserve"> п.7</w:t>
            </w:r>
          </w:p>
          <w:p w14:paraId="0765AA6D" w14:textId="77777777" w:rsidR="00815E91" w:rsidRPr="00FC035B" w:rsidRDefault="00815E91" w:rsidP="003923EE">
            <w:pPr>
              <w:shd w:val="clear" w:color="auto" w:fill="FFFFFF"/>
              <w:tabs>
                <w:tab w:val="left" w:pos="284"/>
              </w:tabs>
              <w:ind w:left="-57" w:right="-109"/>
              <w:rPr>
                <w:sz w:val="22"/>
                <w:szCs w:val="22"/>
              </w:rPr>
            </w:pPr>
            <w:r w:rsidRPr="00FC035B">
              <w:rPr>
                <w:sz w:val="22"/>
                <w:szCs w:val="22"/>
              </w:rPr>
              <w:t xml:space="preserve"> СТБ 98-2008 п.5</w:t>
            </w:r>
          </w:p>
          <w:p w14:paraId="6247D8DC" w14:textId="77777777" w:rsidR="00815E91" w:rsidRPr="00FC035B" w:rsidRDefault="00815E91" w:rsidP="003923EE">
            <w:pPr>
              <w:shd w:val="clear" w:color="auto" w:fill="FFFFFF"/>
              <w:tabs>
                <w:tab w:val="left" w:pos="284"/>
              </w:tabs>
              <w:ind w:left="-57" w:right="-109"/>
              <w:rPr>
                <w:sz w:val="22"/>
                <w:szCs w:val="22"/>
              </w:rPr>
            </w:pPr>
            <w:r w:rsidRPr="00FC035B">
              <w:rPr>
                <w:sz w:val="22"/>
                <w:szCs w:val="22"/>
              </w:rPr>
              <w:t xml:space="preserve"> СТБ 300-2007 п.7</w:t>
            </w:r>
          </w:p>
          <w:p w14:paraId="795751C6" w14:textId="77777777" w:rsidR="00815E91" w:rsidRPr="00FC035B" w:rsidRDefault="00815E91" w:rsidP="003923EE">
            <w:pPr>
              <w:shd w:val="clear" w:color="auto" w:fill="FFFFFF"/>
              <w:tabs>
                <w:tab w:val="left" w:pos="284"/>
              </w:tabs>
              <w:ind w:left="-57" w:right="-109"/>
              <w:rPr>
                <w:sz w:val="22"/>
                <w:szCs w:val="22"/>
              </w:rPr>
            </w:pPr>
            <w:r w:rsidRPr="00FC035B">
              <w:rPr>
                <w:sz w:val="22"/>
                <w:szCs w:val="22"/>
              </w:rPr>
              <w:t xml:space="preserve"> СТБ 432-2000 п.7</w:t>
            </w:r>
          </w:p>
          <w:p w14:paraId="25E921AD" w14:textId="77777777" w:rsidR="00815E91" w:rsidRPr="00FC035B" w:rsidRDefault="00815E91" w:rsidP="003923EE">
            <w:pPr>
              <w:tabs>
                <w:tab w:val="left" w:pos="284"/>
              </w:tabs>
              <w:ind w:left="-57" w:right="-109"/>
              <w:rPr>
                <w:sz w:val="22"/>
                <w:szCs w:val="22"/>
              </w:rPr>
            </w:pPr>
            <w:r w:rsidRPr="00FC035B">
              <w:rPr>
                <w:sz w:val="22"/>
                <w:szCs w:val="22"/>
              </w:rPr>
              <w:t xml:space="preserve"> СТБ 841-2003 п.6</w:t>
            </w:r>
          </w:p>
          <w:p w14:paraId="7BBDB05A" w14:textId="77777777" w:rsidR="00815E91" w:rsidRPr="00FC035B" w:rsidRDefault="00815E91" w:rsidP="003923EE">
            <w:pPr>
              <w:tabs>
                <w:tab w:val="left" w:pos="284"/>
              </w:tabs>
              <w:ind w:left="-57" w:right="-109"/>
              <w:rPr>
                <w:sz w:val="22"/>
                <w:szCs w:val="22"/>
              </w:rPr>
            </w:pPr>
            <w:r w:rsidRPr="00FC035B">
              <w:rPr>
                <w:sz w:val="22"/>
                <w:szCs w:val="22"/>
              </w:rPr>
              <w:t xml:space="preserve"> СТБ 1517-2004 п.8</w:t>
            </w:r>
          </w:p>
          <w:p w14:paraId="372369FA" w14:textId="77777777" w:rsidR="00815E91" w:rsidRPr="00FC035B" w:rsidRDefault="00815E91" w:rsidP="003923EE">
            <w:pPr>
              <w:shd w:val="clear" w:color="auto" w:fill="FFFFFF"/>
              <w:tabs>
                <w:tab w:val="left" w:pos="284"/>
              </w:tabs>
              <w:ind w:left="-57" w:right="-109"/>
              <w:rPr>
                <w:sz w:val="22"/>
                <w:szCs w:val="22"/>
              </w:rPr>
            </w:pPr>
            <w:r w:rsidRPr="00FC035B">
              <w:rPr>
                <w:sz w:val="22"/>
                <w:szCs w:val="22"/>
              </w:rPr>
              <w:t xml:space="preserve"> СТБ 469-99 п.6</w:t>
            </w:r>
          </w:p>
          <w:p w14:paraId="64A56A45" w14:textId="77777777" w:rsidR="00815E91" w:rsidRPr="00FC035B" w:rsidRDefault="00815E91" w:rsidP="003923EE">
            <w:pPr>
              <w:shd w:val="clear" w:color="auto" w:fill="FFFFFF"/>
              <w:tabs>
                <w:tab w:val="left" w:pos="284"/>
              </w:tabs>
              <w:ind w:left="-57" w:right="-109"/>
              <w:rPr>
                <w:sz w:val="22"/>
                <w:szCs w:val="22"/>
              </w:rPr>
            </w:pPr>
            <w:r w:rsidRPr="00FC035B">
              <w:rPr>
                <w:sz w:val="22"/>
                <w:szCs w:val="22"/>
              </w:rPr>
              <w:t xml:space="preserve"> СТБ ГОСТ Р </w:t>
            </w:r>
          </w:p>
          <w:p w14:paraId="38EAB9BA" w14:textId="77777777" w:rsidR="00815E91" w:rsidRPr="00FC035B" w:rsidRDefault="00815E91" w:rsidP="003923EE">
            <w:pPr>
              <w:shd w:val="clear" w:color="auto" w:fill="FFFFFF"/>
              <w:tabs>
                <w:tab w:val="left" w:pos="284"/>
              </w:tabs>
              <w:ind w:left="-57" w:right="-109"/>
              <w:rPr>
                <w:sz w:val="22"/>
                <w:szCs w:val="22"/>
              </w:rPr>
            </w:pPr>
            <w:r w:rsidRPr="00FC035B">
              <w:rPr>
                <w:sz w:val="22"/>
                <w:szCs w:val="22"/>
              </w:rPr>
              <w:t xml:space="preserve"> 51687-2003 п.6</w:t>
            </w:r>
          </w:p>
          <w:p w14:paraId="1FE3D430" w14:textId="77777777" w:rsidR="00815E91" w:rsidRPr="00FC035B" w:rsidRDefault="00815E91" w:rsidP="003923EE">
            <w:pPr>
              <w:shd w:val="clear" w:color="auto" w:fill="FFFFFF"/>
              <w:tabs>
                <w:tab w:val="left" w:pos="284"/>
              </w:tabs>
              <w:ind w:left="-57" w:right="-109"/>
              <w:rPr>
                <w:sz w:val="22"/>
                <w:szCs w:val="22"/>
              </w:rPr>
            </w:pPr>
            <w:r w:rsidRPr="00FC035B">
              <w:rPr>
                <w:sz w:val="22"/>
                <w:szCs w:val="22"/>
              </w:rPr>
              <w:t xml:space="preserve"> Инструкция </w:t>
            </w:r>
          </w:p>
          <w:p w14:paraId="6793D0F2" w14:textId="024FF116" w:rsidR="00815E91" w:rsidRPr="00FC035B" w:rsidRDefault="00815E91" w:rsidP="003923EE">
            <w:pPr>
              <w:tabs>
                <w:tab w:val="left" w:pos="284"/>
              </w:tabs>
              <w:spacing w:line="276" w:lineRule="auto"/>
              <w:ind w:left="81"/>
              <w:rPr>
                <w:sz w:val="22"/>
                <w:szCs w:val="22"/>
              </w:rPr>
            </w:pPr>
            <w:r w:rsidRPr="00FC035B">
              <w:rPr>
                <w:sz w:val="22"/>
                <w:szCs w:val="22"/>
              </w:rPr>
              <w:t xml:space="preserve"> 2.3.3.10-15-89-</w:t>
            </w:r>
            <w:proofErr w:type="gramStart"/>
            <w:r w:rsidRPr="00FC035B">
              <w:rPr>
                <w:sz w:val="22"/>
                <w:szCs w:val="22"/>
              </w:rPr>
              <w:t xml:space="preserve">2005,  </w:t>
            </w:r>
            <w:proofErr w:type="spellStart"/>
            <w:r w:rsidRPr="00FC035B">
              <w:rPr>
                <w:sz w:val="22"/>
                <w:szCs w:val="22"/>
              </w:rPr>
              <w:t>утв</w:t>
            </w:r>
            <w:proofErr w:type="spellEnd"/>
            <w:r w:rsidRPr="00FC035B">
              <w:rPr>
                <w:sz w:val="22"/>
                <w:szCs w:val="22"/>
              </w:rPr>
              <w:t xml:space="preserve"> .постановлением</w:t>
            </w:r>
            <w:proofErr w:type="gramEnd"/>
            <w:r w:rsidRPr="00FC035B">
              <w:rPr>
                <w:sz w:val="22"/>
                <w:szCs w:val="22"/>
              </w:rPr>
              <w:t xml:space="preserve">   ГГСВ РБ </w:t>
            </w:r>
            <w:proofErr w:type="gramStart"/>
            <w:r w:rsidRPr="00FC035B">
              <w:rPr>
                <w:sz w:val="22"/>
                <w:szCs w:val="22"/>
              </w:rPr>
              <w:t>от  26.12.2005</w:t>
            </w:r>
            <w:proofErr w:type="gramEnd"/>
            <w:r w:rsidRPr="00FC035B">
              <w:rPr>
                <w:sz w:val="22"/>
                <w:szCs w:val="22"/>
              </w:rPr>
              <w:t xml:space="preserve"> № 251п.8</w:t>
            </w:r>
          </w:p>
        </w:tc>
        <w:tc>
          <w:tcPr>
            <w:tcW w:w="1985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CC3C355" w14:textId="77777777" w:rsidR="00815E91" w:rsidRPr="00E64F75" w:rsidRDefault="00815E91" w:rsidP="003923EE">
            <w:pPr>
              <w:spacing w:line="228" w:lineRule="auto"/>
              <w:jc w:val="both"/>
              <w:rPr>
                <w:sz w:val="22"/>
                <w:szCs w:val="22"/>
              </w:rPr>
            </w:pPr>
          </w:p>
        </w:tc>
      </w:tr>
      <w:tr w:rsidR="00C83162" w:rsidRPr="00E64F75" w14:paraId="3C025BE7" w14:textId="77777777" w:rsidTr="00BF0E00">
        <w:trPr>
          <w:gridAfter w:val="1"/>
          <w:wAfter w:w="16" w:type="dxa"/>
          <w:trHeight w:val="269"/>
        </w:trPr>
        <w:tc>
          <w:tcPr>
            <w:tcW w:w="1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A57488" w14:textId="77777777" w:rsidR="00C83162" w:rsidRPr="009F314E" w:rsidRDefault="00C83162" w:rsidP="00C83162">
            <w:pPr>
              <w:ind w:right="-108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1</w:t>
            </w:r>
            <w:r w:rsidRPr="009F314E">
              <w:rPr>
                <w:sz w:val="22"/>
                <w:szCs w:val="22"/>
              </w:rPr>
              <w:t>.1</w:t>
            </w:r>
            <w:r w:rsidRPr="009F314E">
              <w:rPr>
                <w:sz w:val="22"/>
                <w:szCs w:val="22"/>
                <w:lang w:val="en-US"/>
              </w:rPr>
              <w:t>*</w:t>
            </w:r>
            <w:r w:rsidRPr="009F314E">
              <w:rPr>
                <w:sz w:val="22"/>
                <w:szCs w:val="22"/>
              </w:rPr>
              <w:t>**</w:t>
            </w:r>
          </w:p>
          <w:p w14:paraId="28C760C5" w14:textId="77777777" w:rsidR="00C83162" w:rsidRDefault="00C83162" w:rsidP="00C83162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3D83119" w14:textId="3774336A" w:rsidR="00C83162" w:rsidRPr="009F314E" w:rsidRDefault="00C83162" w:rsidP="00C83162">
            <w:pPr>
              <w:ind w:right="-108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Издательская (книжная и журнальная) продукция для детей и взрослых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7E04328" w14:textId="7FE53136" w:rsidR="00C83162" w:rsidRPr="009531BA" w:rsidRDefault="00C83162" w:rsidP="00C83162">
            <w:pPr>
              <w:ind w:right="-108"/>
              <w:rPr>
                <w:sz w:val="22"/>
                <w:szCs w:val="22"/>
              </w:rPr>
            </w:pPr>
            <w:r w:rsidRPr="009531BA">
              <w:rPr>
                <w:sz w:val="22"/>
                <w:szCs w:val="22"/>
              </w:rPr>
              <w:t>18.12/42.000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69DDE4E" w14:textId="77777777" w:rsidR="00C83162" w:rsidRPr="009F314E" w:rsidRDefault="00C83162" w:rsidP="00C83162">
            <w:pPr>
              <w:ind w:left="57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 xml:space="preserve">Отбор образцов </w:t>
            </w:r>
          </w:p>
          <w:p w14:paraId="117D1C6B" w14:textId="77777777" w:rsidR="00C83162" w:rsidRPr="009F314E" w:rsidRDefault="00C83162" w:rsidP="00C83162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1660936" w14:textId="77777777" w:rsidR="00C83162" w:rsidRPr="00C83162" w:rsidRDefault="00C83162" w:rsidP="00C83162">
            <w:pPr>
              <w:tabs>
                <w:tab w:val="left" w:pos="284"/>
              </w:tabs>
              <w:spacing w:line="18" w:lineRule="atLeast"/>
              <w:ind w:left="-57" w:right="-38"/>
              <w:rPr>
                <w:sz w:val="22"/>
                <w:szCs w:val="22"/>
              </w:rPr>
            </w:pPr>
            <w:r w:rsidRPr="00C83162">
              <w:rPr>
                <w:sz w:val="22"/>
                <w:szCs w:val="22"/>
              </w:rPr>
              <w:t xml:space="preserve"> СТБ 7.204-2006</w:t>
            </w:r>
          </w:p>
          <w:p w14:paraId="027C4346" w14:textId="77777777" w:rsidR="00C83162" w:rsidRPr="00C83162" w:rsidRDefault="00C83162" w:rsidP="00C83162">
            <w:pPr>
              <w:tabs>
                <w:tab w:val="left" w:pos="284"/>
              </w:tabs>
              <w:spacing w:line="18" w:lineRule="atLeast"/>
              <w:ind w:left="-57" w:right="-38"/>
              <w:rPr>
                <w:sz w:val="22"/>
                <w:szCs w:val="22"/>
              </w:rPr>
            </w:pPr>
            <w:r w:rsidRPr="00C83162">
              <w:rPr>
                <w:sz w:val="22"/>
                <w:szCs w:val="22"/>
              </w:rPr>
              <w:t xml:space="preserve"> СТБ 7.206-2006</w:t>
            </w:r>
          </w:p>
          <w:p w14:paraId="742D820F" w14:textId="77777777" w:rsidR="00C83162" w:rsidRPr="00C83162" w:rsidRDefault="00C83162" w:rsidP="00C83162">
            <w:pPr>
              <w:tabs>
                <w:tab w:val="left" w:pos="284"/>
              </w:tabs>
              <w:spacing w:line="18" w:lineRule="atLeast"/>
              <w:ind w:left="-57" w:right="-38"/>
              <w:rPr>
                <w:sz w:val="22"/>
                <w:szCs w:val="22"/>
              </w:rPr>
            </w:pPr>
            <w:r w:rsidRPr="00C83162">
              <w:rPr>
                <w:sz w:val="22"/>
                <w:szCs w:val="22"/>
              </w:rPr>
              <w:t xml:space="preserve"> СТБ 1021-2014</w:t>
            </w:r>
          </w:p>
          <w:p w14:paraId="10E36B0C" w14:textId="77777777" w:rsidR="00C83162" w:rsidRPr="00C83162" w:rsidRDefault="00C83162" w:rsidP="00C83162">
            <w:pPr>
              <w:tabs>
                <w:tab w:val="left" w:pos="284"/>
              </w:tabs>
              <w:spacing w:line="18" w:lineRule="atLeast"/>
              <w:ind w:left="-57" w:right="-38"/>
              <w:rPr>
                <w:sz w:val="22"/>
                <w:szCs w:val="22"/>
              </w:rPr>
            </w:pPr>
            <w:r w:rsidRPr="00C83162">
              <w:rPr>
                <w:sz w:val="22"/>
                <w:szCs w:val="22"/>
              </w:rPr>
              <w:t xml:space="preserve"> СТБ 1198-99</w:t>
            </w:r>
          </w:p>
          <w:p w14:paraId="7F8E5DA2" w14:textId="77777777" w:rsidR="00C83162" w:rsidRPr="00C83162" w:rsidRDefault="00C83162" w:rsidP="00C83162">
            <w:pPr>
              <w:tabs>
                <w:tab w:val="left" w:pos="-188"/>
              </w:tabs>
              <w:spacing w:line="18" w:lineRule="atLeast"/>
              <w:ind w:right="-38"/>
              <w:jc w:val="both"/>
              <w:rPr>
                <w:sz w:val="22"/>
                <w:szCs w:val="22"/>
              </w:rPr>
            </w:pPr>
            <w:r w:rsidRPr="00C83162">
              <w:rPr>
                <w:sz w:val="22"/>
                <w:szCs w:val="22"/>
              </w:rPr>
              <w:t xml:space="preserve">СанПиН 1.1.10-38-2002 </w:t>
            </w:r>
          </w:p>
          <w:p w14:paraId="07B7E1E8" w14:textId="13AB0B7C" w:rsidR="00C83162" w:rsidRPr="00C83162" w:rsidRDefault="00C83162" w:rsidP="00C83162">
            <w:pPr>
              <w:tabs>
                <w:tab w:val="left" w:pos="284"/>
              </w:tabs>
              <w:spacing w:line="228" w:lineRule="auto"/>
              <w:ind w:left="2"/>
              <w:rPr>
                <w:sz w:val="22"/>
                <w:szCs w:val="22"/>
              </w:rPr>
            </w:pPr>
            <w:r w:rsidRPr="00C83162">
              <w:rPr>
                <w:sz w:val="22"/>
                <w:szCs w:val="22"/>
              </w:rPr>
              <w:t xml:space="preserve"> ТНПА и другая доку   </w:t>
            </w:r>
            <w:proofErr w:type="spellStart"/>
            <w:r w:rsidRPr="00C83162">
              <w:rPr>
                <w:sz w:val="22"/>
                <w:szCs w:val="22"/>
              </w:rPr>
              <w:t>ментация</w:t>
            </w:r>
            <w:proofErr w:type="spellEnd"/>
            <w:r w:rsidRPr="00C83162">
              <w:rPr>
                <w:sz w:val="22"/>
                <w:szCs w:val="22"/>
              </w:rPr>
              <w:t xml:space="preserve"> </w:t>
            </w:r>
          </w:p>
        </w:tc>
        <w:tc>
          <w:tcPr>
            <w:tcW w:w="25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3E462CC" w14:textId="77777777" w:rsidR="00C83162" w:rsidRPr="00C83162" w:rsidRDefault="00C83162" w:rsidP="00C83162">
            <w:pPr>
              <w:tabs>
                <w:tab w:val="left" w:pos="284"/>
              </w:tabs>
              <w:ind w:left="-57" w:right="-108"/>
              <w:rPr>
                <w:sz w:val="22"/>
                <w:szCs w:val="22"/>
              </w:rPr>
            </w:pPr>
            <w:r w:rsidRPr="00C83162">
              <w:rPr>
                <w:sz w:val="22"/>
                <w:szCs w:val="22"/>
              </w:rPr>
              <w:t xml:space="preserve"> ГОСТ 18321-73 </w:t>
            </w:r>
          </w:p>
          <w:p w14:paraId="0BAF0248" w14:textId="77777777" w:rsidR="00C83162" w:rsidRPr="00C83162" w:rsidRDefault="00C83162" w:rsidP="00C83162">
            <w:pPr>
              <w:tabs>
                <w:tab w:val="left" w:pos="284"/>
              </w:tabs>
              <w:ind w:left="-57" w:right="-108"/>
              <w:rPr>
                <w:sz w:val="22"/>
                <w:szCs w:val="22"/>
              </w:rPr>
            </w:pPr>
            <w:r w:rsidRPr="00C83162">
              <w:rPr>
                <w:sz w:val="22"/>
                <w:szCs w:val="22"/>
              </w:rPr>
              <w:t xml:space="preserve"> СТБ 7.204-2006 п.5</w:t>
            </w:r>
          </w:p>
          <w:p w14:paraId="53F73349" w14:textId="77777777" w:rsidR="00C83162" w:rsidRPr="00C83162" w:rsidRDefault="00C83162" w:rsidP="00C83162">
            <w:pPr>
              <w:tabs>
                <w:tab w:val="left" w:pos="284"/>
              </w:tabs>
              <w:ind w:left="-57" w:right="-108"/>
              <w:rPr>
                <w:sz w:val="22"/>
                <w:szCs w:val="22"/>
              </w:rPr>
            </w:pPr>
            <w:r w:rsidRPr="00C83162">
              <w:rPr>
                <w:sz w:val="22"/>
                <w:szCs w:val="22"/>
              </w:rPr>
              <w:t xml:space="preserve"> СТБ 7.206-2006 п.6</w:t>
            </w:r>
          </w:p>
          <w:p w14:paraId="4D775B06" w14:textId="77777777" w:rsidR="00C83162" w:rsidRPr="00C83162" w:rsidRDefault="00C83162" w:rsidP="00C83162">
            <w:pPr>
              <w:tabs>
                <w:tab w:val="left" w:pos="284"/>
              </w:tabs>
              <w:ind w:left="-57" w:right="-108"/>
              <w:rPr>
                <w:sz w:val="22"/>
                <w:szCs w:val="22"/>
              </w:rPr>
            </w:pPr>
            <w:r w:rsidRPr="00C83162">
              <w:rPr>
                <w:sz w:val="22"/>
                <w:szCs w:val="22"/>
              </w:rPr>
              <w:t xml:space="preserve"> СТБ 1021-2014 п.6</w:t>
            </w:r>
          </w:p>
          <w:p w14:paraId="76EBD768" w14:textId="77777777" w:rsidR="00C83162" w:rsidRPr="00C83162" w:rsidRDefault="00C83162" w:rsidP="00C83162">
            <w:pPr>
              <w:tabs>
                <w:tab w:val="left" w:pos="284"/>
              </w:tabs>
              <w:ind w:left="-57" w:right="-108"/>
              <w:rPr>
                <w:sz w:val="22"/>
                <w:szCs w:val="22"/>
              </w:rPr>
            </w:pPr>
            <w:r w:rsidRPr="00C83162">
              <w:rPr>
                <w:sz w:val="22"/>
                <w:szCs w:val="22"/>
              </w:rPr>
              <w:t xml:space="preserve"> СТБ 1198-99 п.7</w:t>
            </w:r>
          </w:p>
          <w:p w14:paraId="34623B20" w14:textId="50B3B601" w:rsidR="00C83162" w:rsidRPr="00C83162" w:rsidRDefault="00C83162" w:rsidP="00C83162">
            <w:pPr>
              <w:tabs>
                <w:tab w:val="left" w:pos="284"/>
              </w:tabs>
              <w:spacing w:line="276" w:lineRule="auto"/>
              <w:ind w:left="81"/>
              <w:rPr>
                <w:sz w:val="22"/>
                <w:szCs w:val="22"/>
              </w:rPr>
            </w:pPr>
            <w:r w:rsidRPr="00C83162">
              <w:rPr>
                <w:sz w:val="22"/>
                <w:szCs w:val="22"/>
              </w:rPr>
              <w:t>СанПиН 1.1.10-38-2002 п. 44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BABDBF" w14:textId="77777777" w:rsidR="00815E91" w:rsidRDefault="00815E91" w:rsidP="00815E91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Отдел гигиены</w:t>
            </w:r>
          </w:p>
          <w:p w14:paraId="300E4AC3" w14:textId="77777777" w:rsidR="00815E91" w:rsidRDefault="00815E91" w:rsidP="00815E91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(ул.Октябрьская,33,</w:t>
            </w:r>
          </w:p>
          <w:p w14:paraId="37831D28" w14:textId="2F56F6C7" w:rsidR="00C83162" w:rsidRPr="00E64F75" w:rsidRDefault="00815E91" w:rsidP="00815E91">
            <w:pPr>
              <w:spacing w:line="228" w:lineRule="auto"/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г.Рогачёв</w:t>
            </w:r>
            <w:proofErr w:type="spellEnd"/>
            <w:r>
              <w:rPr>
                <w:sz w:val="22"/>
                <w:szCs w:val="22"/>
              </w:rPr>
              <w:t>, Гомельская область)</w:t>
            </w:r>
          </w:p>
        </w:tc>
      </w:tr>
      <w:tr w:rsidR="00C83162" w:rsidRPr="00E64F75" w14:paraId="31054C04" w14:textId="77777777" w:rsidTr="00BF0E00">
        <w:trPr>
          <w:gridAfter w:val="1"/>
          <w:wAfter w:w="16" w:type="dxa"/>
          <w:trHeight w:val="269"/>
        </w:trPr>
        <w:tc>
          <w:tcPr>
            <w:tcW w:w="1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5A1CB5" w14:textId="77777777" w:rsidR="00C83162" w:rsidRPr="009F314E" w:rsidRDefault="00C83162" w:rsidP="00C83162">
            <w:pPr>
              <w:ind w:right="-108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2</w:t>
            </w:r>
            <w:r w:rsidRPr="009F314E">
              <w:rPr>
                <w:sz w:val="22"/>
                <w:szCs w:val="22"/>
              </w:rPr>
              <w:t>.1***</w:t>
            </w:r>
          </w:p>
          <w:p w14:paraId="310C0526" w14:textId="77777777" w:rsidR="00C83162" w:rsidRPr="009F314E" w:rsidRDefault="00C83162" w:rsidP="00C83162">
            <w:pPr>
              <w:ind w:right="-108"/>
              <w:rPr>
                <w:sz w:val="22"/>
                <w:szCs w:val="22"/>
              </w:rPr>
            </w:pPr>
          </w:p>
          <w:p w14:paraId="352E61E4" w14:textId="77777777" w:rsidR="00C83162" w:rsidRPr="009F314E" w:rsidRDefault="00C83162" w:rsidP="00C83162">
            <w:pPr>
              <w:ind w:right="-108"/>
              <w:rPr>
                <w:sz w:val="22"/>
                <w:szCs w:val="22"/>
              </w:rPr>
            </w:pPr>
          </w:p>
          <w:p w14:paraId="4F6E2E8F" w14:textId="77777777" w:rsidR="00C83162" w:rsidRPr="009F314E" w:rsidRDefault="00C83162" w:rsidP="00C83162">
            <w:pPr>
              <w:ind w:right="-108"/>
              <w:rPr>
                <w:sz w:val="22"/>
                <w:szCs w:val="22"/>
              </w:rPr>
            </w:pPr>
          </w:p>
          <w:p w14:paraId="50FD0FC5" w14:textId="77777777" w:rsidR="00C83162" w:rsidRPr="009F314E" w:rsidRDefault="00C83162" w:rsidP="00C83162">
            <w:pPr>
              <w:ind w:right="-108"/>
              <w:rPr>
                <w:sz w:val="22"/>
                <w:szCs w:val="22"/>
              </w:rPr>
            </w:pPr>
          </w:p>
          <w:p w14:paraId="1752E105" w14:textId="77777777" w:rsidR="00C83162" w:rsidRPr="009F314E" w:rsidRDefault="00C83162" w:rsidP="00C83162">
            <w:pPr>
              <w:ind w:right="-108"/>
              <w:rPr>
                <w:sz w:val="22"/>
                <w:szCs w:val="22"/>
              </w:rPr>
            </w:pPr>
          </w:p>
          <w:p w14:paraId="618F383C" w14:textId="77777777" w:rsidR="00C83162" w:rsidRPr="009F314E" w:rsidRDefault="00C83162" w:rsidP="00C83162">
            <w:pPr>
              <w:ind w:right="-108"/>
              <w:rPr>
                <w:sz w:val="22"/>
                <w:szCs w:val="22"/>
              </w:rPr>
            </w:pPr>
          </w:p>
          <w:p w14:paraId="4E6D3135" w14:textId="77777777" w:rsidR="00C83162" w:rsidRPr="009F314E" w:rsidRDefault="00C83162" w:rsidP="00C83162">
            <w:pPr>
              <w:ind w:right="-108"/>
              <w:rPr>
                <w:sz w:val="22"/>
                <w:szCs w:val="22"/>
              </w:rPr>
            </w:pPr>
          </w:p>
          <w:p w14:paraId="4E05AF2C" w14:textId="77777777" w:rsidR="00C83162" w:rsidRPr="009F314E" w:rsidRDefault="00C83162" w:rsidP="00C83162">
            <w:pPr>
              <w:ind w:right="-108"/>
              <w:rPr>
                <w:sz w:val="22"/>
                <w:szCs w:val="22"/>
              </w:rPr>
            </w:pPr>
          </w:p>
          <w:p w14:paraId="4B1DFA8F" w14:textId="77777777" w:rsidR="00C83162" w:rsidRPr="009F314E" w:rsidRDefault="00C83162" w:rsidP="00C83162">
            <w:pPr>
              <w:ind w:right="-108"/>
              <w:rPr>
                <w:sz w:val="22"/>
                <w:szCs w:val="22"/>
              </w:rPr>
            </w:pPr>
          </w:p>
          <w:p w14:paraId="5822160A" w14:textId="77777777" w:rsidR="00C83162" w:rsidRPr="009F314E" w:rsidRDefault="00C83162" w:rsidP="00C83162">
            <w:pPr>
              <w:ind w:right="-108"/>
              <w:rPr>
                <w:sz w:val="22"/>
                <w:szCs w:val="22"/>
              </w:rPr>
            </w:pPr>
          </w:p>
          <w:p w14:paraId="2EB47286" w14:textId="77777777" w:rsidR="00C83162" w:rsidRPr="009F314E" w:rsidRDefault="00C83162" w:rsidP="00C83162">
            <w:pPr>
              <w:ind w:right="-108"/>
              <w:rPr>
                <w:sz w:val="22"/>
                <w:szCs w:val="22"/>
              </w:rPr>
            </w:pPr>
          </w:p>
          <w:p w14:paraId="5B9A3FF1" w14:textId="77777777" w:rsidR="00C83162" w:rsidRPr="009F314E" w:rsidRDefault="00C83162" w:rsidP="00C83162">
            <w:pPr>
              <w:ind w:right="-108"/>
              <w:rPr>
                <w:sz w:val="22"/>
                <w:szCs w:val="22"/>
              </w:rPr>
            </w:pPr>
          </w:p>
          <w:p w14:paraId="4793E268" w14:textId="77777777" w:rsidR="00C83162" w:rsidRPr="009F314E" w:rsidRDefault="00C83162" w:rsidP="00C83162">
            <w:pPr>
              <w:ind w:right="-108"/>
              <w:rPr>
                <w:sz w:val="22"/>
                <w:szCs w:val="22"/>
              </w:rPr>
            </w:pPr>
          </w:p>
          <w:p w14:paraId="0F61922A" w14:textId="77777777" w:rsidR="00C83162" w:rsidRPr="009F314E" w:rsidRDefault="00C83162" w:rsidP="00C83162">
            <w:pPr>
              <w:ind w:right="-108"/>
              <w:rPr>
                <w:sz w:val="22"/>
                <w:szCs w:val="22"/>
              </w:rPr>
            </w:pPr>
          </w:p>
          <w:p w14:paraId="2D311BB1" w14:textId="77777777" w:rsidR="00C83162" w:rsidRPr="009F314E" w:rsidRDefault="00C83162" w:rsidP="00C83162">
            <w:pPr>
              <w:ind w:right="-108"/>
              <w:rPr>
                <w:sz w:val="22"/>
                <w:szCs w:val="22"/>
              </w:rPr>
            </w:pPr>
          </w:p>
          <w:p w14:paraId="50002540" w14:textId="77777777" w:rsidR="00C83162" w:rsidRPr="009F314E" w:rsidRDefault="00C83162" w:rsidP="00C83162">
            <w:pPr>
              <w:ind w:right="-108"/>
              <w:rPr>
                <w:sz w:val="22"/>
                <w:szCs w:val="22"/>
              </w:rPr>
            </w:pPr>
          </w:p>
          <w:p w14:paraId="30A1DAD2" w14:textId="77777777" w:rsidR="00C83162" w:rsidRPr="009F314E" w:rsidRDefault="00C83162" w:rsidP="00C83162">
            <w:pPr>
              <w:ind w:right="-108"/>
              <w:rPr>
                <w:sz w:val="22"/>
                <w:szCs w:val="22"/>
              </w:rPr>
            </w:pPr>
          </w:p>
          <w:p w14:paraId="4C548A92" w14:textId="77777777" w:rsidR="00C83162" w:rsidRPr="009F314E" w:rsidRDefault="00C83162" w:rsidP="00C83162">
            <w:pPr>
              <w:ind w:right="-108"/>
              <w:rPr>
                <w:sz w:val="22"/>
                <w:szCs w:val="22"/>
              </w:rPr>
            </w:pPr>
          </w:p>
          <w:p w14:paraId="6254EC89" w14:textId="77777777" w:rsidR="00C83162" w:rsidRPr="009F314E" w:rsidRDefault="00C83162" w:rsidP="00C83162">
            <w:pPr>
              <w:ind w:right="-108"/>
              <w:rPr>
                <w:sz w:val="22"/>
                <w:szCs w:val="22"/>
              </w:rPr>
            </w:pPr>
          </w:p>
          <w:p w14:paraId="6F033A61" w14:textId="77777777" w:rsidR="00C83162" w:rsidRPr="009F314E" w:rsidRDefault="00C83162" w:rsidP="00C83162">
            <w:pPr>
              <w:ind w:right="-108"/>
              <w:rPr>
                <w:sz w:val="22"/>
                <w:szCs w:val="22"/>
              </w:rPr>
            </w:pPr>
          </w:p>
          <w:p w14:paraId="69E389AE" w14:textId="77777777" w:rsidR="00C83162" w:rsidRPr="009F314E" w:rsidRDefault="00C83162" w:rsidP="00C83162">
            <w:pPr>
              <w:ind w:right="-108"/>
              <w:rPr>
                <w:sz w:val="22"/>
                <w:szCs w:val="22"/>
              </w:rPr>
            </w:pPr>
          </w:p>
          <w:p w14:paraId="28C4F723" w14:textId="77777777" w:rsidR="00C83162" w:rsidRDefault="00C83162" w:rsidP="00C83162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925CE86" w14:textId="77777777" w:rsidR="00C83162" w:rsidRPr="009F314E" w:rsidRDefault="00C83162" w:rsidP="00C83162">
            <w:pPr>
              <w:ind w:right="-108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lastRenderedPageBreak/>
              <w:t>Продукция, предназначенная для детей и подростков</w:t>
            </w:r>
          </w:p>
          <w:p w14:paraId="1A70BD41" w14:textId="77777777" w:rsidR="00C83162" w:rsidRPr="009F314E" w:rsidRDefault="00C83162" w:rsidP="00C83162">
            <w:pPr>
              <w:ind w:right="-108"/>
              <w:rPr>
                <w:sz w:val="22"/>
                <w:szCs w:val="22"/>
              </w:rPr>
            </w:pPr>
          </w:p>
          <w:p w14:paraId="72192088" w14:textId="77777777" w:rsidR="00C83162" w:rsidRPr="009F314E" w:rsidRDefault="00C83162" w:rsidP="00C83162">
            <w:pPr>
              <w:ind w:right="-108"/>
              <w:rPr>
                <w:sz w:val="22"/>
                <w:szCs w:val="22"/>
              </w:rPr>
            </w:pPr>
          </w:p>
          <w:p w14:paraId="4901EAE8" w14:textId="77777777" w:rsidR="00C83162" w:rsidRPr="009F314E" w:rsidRDefault="00C83162" w:rsidP="00C83162">
            <w:pPr>
              <w:ind w:right="-108"/>
              <w:rPr>
                <w:sz w:val="22"/>
                <w:szCs w:val="22"/>
              </w:rPr>
            </w:pPr>
          </w:p>
          <w:p w14:paraId="699D9687" w14:textId="77777777" w:rsidR="00C83162" w:rsidRPr="009F314E" w:rsidRDefault="00C83162" w:rsidP="00C83162">
            <w:pPr>
              <w:ind w:right="-108"/>
              <w:rPr>
                <w:sz w:val="22"/>
                <w:szCs w:val="22"/>
              </w:rPr>
            </w:pPr>
          </w:p>
          <w:p w14:paraId="5DA4A77C" w14:textId="77777777" w:rsidR="00C83162" w:rsidRPr="009F314E" w:rsidRDefault="00C83162" w:rsidP="00C83162">
            <w:pPr>
              <w:ind w:right="-108"/>
              <w:rPr>
                <w:sz w:val="22"/>
                <w:szCs w:val="22"/>
              </w:rPr>
            </w:pPr>
          </w:p>
          <w:p w14:paraId="10BA3636" w14:textId="77777777" w:rsidR="00C83162" w:rsidRPr="009F314E" w:rsidRDefault="00C83162" w:rsidP="00C83162">
            <w:pPr>
              <w:ind w:right="-108"/>
              <w:rPr>
                <w:sz w:val="22"/>
                <w:szCs w:val="22"/>
              </w:rPr>
            </w:pPr>
          </w:p>
          <w:p w14:paraId="52BE7A40" w14:textId="77777777" w:rsidR="00C83162" w:rsidRPr="009F314E" w:rsidRDefault="00C83162" w:rsidP="00C83162">
            <w:pPr>
              <w:ind w:right="-108"/>
              <w:rPr>
                <w:sz w:val="22"/>
                <w:szCs w:val="22"/>
              </w:rPr>
            </w:pPr>
          </w:p>
          <w:p w14:paraId="7064D1C6" w14:textId="77777777" w:rsidR="00C83162" w:rsidRPr="009F314E" w:rsidRDefault="00C83162" w:rsidP="00C83162">
            <w:pPr>
              <w:ind w:right="-108"/>
              <w:rPr>
                <w:sz w:val="22"/>
                <w:szCs w:val="22"/>
              </w:rPr>
            </w:pPr>
          </w:p>
          <w:p w14:paraId="66D081AD" w14:textId="77777777" w:rsidR="00C83162" w:rsidRPr="009F314E" w:rsidRDefault="00C83162" w:rsidP="00C83162">
            <w:pPr>
              <w:ind w:right="-108"/>
              <w:rPr>
                <w:sz w:val="22"/>
                <w:szCs w:val="22"/>
              </w:rPr>
            </w:pPr>
          </w:p>
          <w:p w14:paraId="680BC7A6" w14:textId="77777777" w:rsidR="00C83162" w:rsidRPr="009F314E" w:rsidRDefault="00C83162" w:rsidP="00C83162">
            <w:pPr>
              <w:ind w:right="-108"/>
              <w:rPr>
                <w:sz w:val="22"/>
                <w:szCs w:val="22"/>
              </w:rPr>
            </w:pPr>
          </w:p>
          <w:p w14:paraId="26F72A89" w14:textId="77777777" w:rsidR="00C83162" w:rsidRPr="009F314E" w:rsidRDefault="00C83162" w:rsidP="00C83162">
            <w:pPr>
              <w:ind w:right="-108"/>
              <w:rPr>
                <w:sz w:val="22"/>
                <w:szCs w:val="22"/>
              </w:rPr>
            </w:pPr>
          </w:p>
          <w:p w14:paraId="73278D94" w14:textId="77777777" w:rsidR="00C83162" w:rsidRPr="009F314E" w:rsidRDefault="00C83162" w:rsidP="00C83162">
            <w:pPr>
              <w:ind w:right="-108"/>
              <w:rPr>
                <w:sz w:val="22"/>
                <w:szCs w:val="22"/>
              </w:rPr>
            </w:pPr>
          </w:p>
          <w:p w14:paraId="4F6F4F5D" w14:textId="77777777" w:rsidR="00C83162" w:rsidRPr="009F314E" w:rsidRDefault="00C83162" w:rsidP="00C83162">
            <w:pPr>
              <w:ind w:right="-108"/>
              <w:rPr>
                <w:sz w:val="22"/>
                <w:szCs w:val="22"/>
              </w:rPr>
            </w:pPr>
          </w:p>
          <w:p w14:paraId="7C449280" w14:textId="77777777" w:rsidR="00C83162" w:rsidRPr="009F314E" w:rsidRDefault="00C83162" w:rsidP="00C83162">
            <w:pPr>
              <w:ind w:right="-108"/>
              <w:rPr>
                <w:sz w:val="22"/>
                <w:szCs w:val="22"/>
              </w:rPr>
            </w:pPr>
          </w:p>
          <w:p w14:paraId="6DB53208" w14:textId="77777777" w:rsidR="00C83162" w:rsidRPr="009F314E" w:rsidRDefault="00C83162" w:rsidP="00C83162">
            <w:pPr>
              <w:ind w:right="-108"/>
              <w:rPr>
                <w:sz w:val="22"/>
                <w:szCs w:val="22"/>
              </w:rPr>
            </w:pPr>
          </w:p>
          <w:p w14:paraId="5B4D4EB9" w14:textId="77777777" w:rsidR="00C83162" w:rsidRPr="009F314E" w:rsidRDefault="00C83162" w:rsidP="00C83162">
            <w:pPr>
              <w:ind w:right="-108"/>
              <w:rPr>
                <w:sz w:val="22"/>
                <w:szCs w:val="22"/>
              </w:rPr>
            </w:pPr>
          </w:p>
          <w:p w14:paraId="3FD1E5C0" w14:textId="77777777" w:rsidR="00C83162" w:rsidRPr="009F314E" w:rsidRDefault="00C83162" w:rsidP="00C83162">
            <w:pPr>
              <w:ind w:right="-108"/>
              <w:rPr>
                <w:sz w:val="22"/>
                <w:szCs w:val="22"/>
              </w:rPr>
            </w:pPr>
          </w:p>
          <w:p w14:paraId="7267C8B8" w14:textId="77777777" w:rsidR="00C83162" w:rsidRPr="009F314E" w:rsidRDefault="00C83162" w:rsidP="00C83162">
            <w:pPr>
              <w:ind w:right="-108"/>
              <w:rPr>
                <w:sz w:val="22"/>
                <w:szCs w:val="22"/>
              </w:rPr>
            </w:pPr>
          </w:p>
          <w:p w14:paraId="128C301C" w14:textId="77777777" w:rsidR="00C83162" w:rsidRPr="009F314E" w:rsidRDefault="00C83162" w:rsidP="00C83162">
            <w:pPr>
              <w:ind w:right="-108"/>
              <w:rPr>
                <w:sz w:val="22"/>
                <w:szCs w:val="22"/>
              </w:rPr>
            </w:pPr>
          </w:p>
          <w:p w14:paraId="271E5FFD" w14:textId="77777777" w:rsidR="00C83162" w:rsidRPr="009F314E" w:rsidRDefault="00C83162" w:rsidP="00C83162">
            <w:pPr>
              <w:ind w:right="-108"/>
              <w:rPr>
                <w:sz w:val="22"/>
                <w:szCs w:val="22"/>
              </w:rPr>
            </w:pPr>
          </w:p>
          <w:p w14:paraId="2749D115" w14:textId="77777777" w:rsidR="00C83162" w:rsidRPr="009F314E" w:rsidRDefault="00C83162" w:rsidP="00C83162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554121" w14:textId="77777777" w:rsidR="00C83162" w:rsidRPr="009531BA" w:rsidRDefault="00C83162" w:rsidP="00C83162">
            <w:pPr>
              <w:ind w:right="-108"/>
              <w:rPr>
                <w:sz w:val="22"/>
                <w:szCs w:val="22"/>
              </w:rPr>
            </w:pPr>
            <w:r w:rsidRPr="009531BA">
              <w:rPr>
                <w:sz w:val="22"/>
                <w:szCs w:val="22"/>
              </w:rPr>
              <w:lastRenderedPageBreak/>
              <w:t>32.99/42.000</w:t>
            </w:r>
          </w:p>
          <w:p w14:paraId="08B06F20" w14:textId="77777777" w:rsidR="00C83162" w:rsidRPr="009531BA" w:rsidRDefault="00C83162" w:rsidP="00C83162">
            <w:pPr>
              <w:rPr>
                <w:sz w:val="22"/>
                <w:szCs w:val="22"/>
              </w:rPr>
            </w:pPr>
          </w:p>
          <w:p w14:paraId="73A3D3D2" w14:textId="77777777" w:rsidR="00C83162" w:rsidRPr="009531BA" w:rsidRDefault="00C83162" w:rsidP="00C83162">
            <w:pPr>
              <w:rPr>
                <w:sz w:val="22"/>
                <w:szCs w:val="22"/>
              </w:rPr>
            </w:pPr>
          </w:p>
          <w:p w14:paraId="6F021E24" w14:textId="77777777" w:rsidR="00C83162" w:rsidRPr="009531BA" w:rsidRDefault="00C83162" w:rsidP="00C83162">
            <w:pPr>
              <w:rPr>
                <w:sz w:val="22"/>
                <w:szCs w:val="22"/>
              </w:rPr>
            </w:pPr>
          </w:p>
          <w:p w14:paraId="3F4B38D9" w14:textId="77777777" w:rsidR="00C83162" w:rsidRPr="009531BA" w:rsidRDefault="00C83162" w:rsidP="00C83162">
            <w:pPr>
              <w:rPr>
                <w:sz w:val="22"/>
                <w:szCs w:val="22"/>
              </w:rPr>
            </w:pPr>
          </w:p>
          <w:p w14:paraId="43D0BAB8" w14:textId="77777777" w:rsidR="00C83162" w:rsidRPr="009531BA" w:rsidRDefault="00C83162" w:rsidP="00C83162">
            <w:pPr>
              <w:rPr>
                <w:sz w:val="22"/>
                <w:szCs w:val="22"/>
              </w:rPr>
            </w:pPr>
          </w:p>
          <w:p w14:paraId="3997EF2C" w14:textId="77777777" w:rsidR="00C83162" w:rsidRPr="009531BA" w:rsidRDefault="00C83162" w:rsidP="00C83162">
            <w:pPr>
              <w:rPr>
                <w:sz w:val="22"/>
                <w:szCs w:val="22"/>
              </w:rPr>
            </w:pPr>
          </w:p>
          <w:p w14:paraId="14BF4C05" w14:textId="77777777" w:rsidR="00C83162" w:rsidRPr="009531BA" w:rsidRDefault="00C83162" w:rsidP="00C83162">
            <w:pPr>
              <w:rPr>
                <w:sz w:val="22"/>
                <w:szCs w:val="22"/>
              </w:rPr>
            </w:pPr>
          </w:p>
          <w:p w14:paraId="09D417EA" w14:textId="77777777" w:rsidR="00C83162" w:rsidRPr="009531BA" w:rsidRDefault="00C83162" w:rsidP="00C83162">
            <w:pPr>
              <w:rPr>
                <w:sz w:val="22"/>
                <w:szCs w:val="22"/>
              </w:rPr>
            </w:pPr>
          </w:p>
          <w:p w14:paraId="28A6130C" w14:textId="77777777" w:rsidR="00C83162" w:rsidRPr="009531BA" w:rsidRDefault="00C83162" w:rsidP="00C83162">
            <w:pPr>
              <w:rPr>
                <w:sz w:val="22"/>
                <w:szCs w:val="22"/>
              </w:rPr>
            </w:pPr>
          </w:p>
          <w:p w14:paraId="06357F31" w14:textId="77777777" w:rsidR="00C83162" w:rsidRPr="009531BA" w:rsidRDefault="00C83162" w:rsidP="00C83162">
            <w:pPr>
              <w:rPr>
                <w:sz w:val="22"/>
                <w:szCs w:val="22"/>
              </w:rPr>
            </w:pPr>
          </w:p>
          <w:p w14:paraId="4D5D2762" w14:textId="77777777" w:rsidR="00C83162" w:rsidRPr="009531BA" w:rsidRDefault="00C83162" w:rsidP="00C83162">
            <w:pPr>
              <w:rPr>
                <w:sz w:val="22"/>
                <w:szCs w:val="22"/>
              </w:rPr>
            </w:pPr>
          </w:p>
          <w:p w14:paraId="09BCB75E" w14:textId="77777777" w:rsidR="00C83162" w:rsidRPr="009531BA" w:rsidRDefault="00C83162" w:rsidP="00C83162">
            <w:pPr>
              <w:rPr>
                <w:sz w:val="22"/>
                <w:szCs w:val="22"/>
              </w:rPr>
            </w:pPr>
          </w:p>
          <w:p w14:paraId="27D33FAE" w14:textId="77777777" w:rsidR="00C83162" w:rsidRPr="009531BA" w:rsidRDefault="00C83162" w:rsidP="00C83162">
            <w:pPr>
              <w:rPr>
                <w:sz w:val="22"/>
                <w:szCs w:val="22"/>
              </w:rPr>
            </w:pPr>
          </w:p>
          <w:p w14:paraId="6E3EC854" w14:textId="77777777" w:rsidR="00C83162" w:rsidRPr="009531BA" w:rsidRDefault="00C83162" w:rsidP="00C83162">
            <w:pPr>
              <w:rPr>
                <w:sz w:val="22"/>
                <w:szCs w:val="22"/>
              </w:rPr>
            </w:pPr>
          </w:p>
          <w:p w14:paraId="799841B6" w14:textId="77777777" w:rsidR="00C83162" w:rsidRPr="009531BA" w:rsidRDefault="00C83162" w:rsidP="00C83162">
            <w:pPr>
              <w:rPr>
                <w:sz w:val="22"/>
                <w:szCs w:val="22"/>
              </w:rPr>
            </w:pPr>
          </w:p>
          <w:p w14:paraId="611DE56A" w14:textId="77777777" w:rsidR="00C83162" w:rsidRPr="009531BA" w:rsidRDefault="00C83162" w:rsidP="00C83162">
            <w:pPr>
              <w:rPr>
                <w:sz w:val="22"/>
                <w:szCs w:val="22"/>
              </w:rPr>
            </w:pPr>
          </w:p>
          <w:p w14:paraId="52F70EEA" w14:textId="77777777" w:rsidR="00C83162" w:rsidRPr="009531BA" w:rsidRDefault="00C83162" w:rsidP="00C83162">
            <w:pPr>
              <w:rPr>
                <w:sz w:val="22"/>
                <w:szCs w:val="22"/>
              </w:rPr>
            </w:pPr>
          </w:p>
          <w:p w14:paraId="6B040710" w14:textId="77777777" w:rsidR="00C83162" w:rsidRPr="009531BA" w:rsidRDefault="00C83162" w:rsidP="00C83162">
            <w:pPr>
              <w:rPr>
                <w:sz w:val="22"/>
                <w:szCs w:val="22"/>
              </w:rPr>
            </w:pPr>
          </w:p>
          <w:p w14:paraId="148FEBC6" w14:textId="77777777" w:rsidR="00C83162" w:rsidRPr="009531BA" w:rsidRDefault="00C83162" w:rsidP="00C83162">
            <w:pPr>
              <w:rPr>
                <w:sz w:val="22"/>
                <w:szCs w:val="22"/>
              </w:rPr>
            </w:pPr>
          </w:p>
          <w:p w14:paraId="7054C140" w14:textId="77777777" w:rsidR="00C83162" w:rsidRPr="009531BA" w:rsidRDefault="00C83162" w:rsidP="00C83162">
            <w:pPr>
              <w:rPr>
                <w:sz w:val="22"/>
                <w:szCs w:val="22"/>
              </w:rPr>
            </w:pPr>
          </w:p>
          <w:p w14:paraId="7E86A889" w14:textId="77777777" w:rsidR="00C83162" w:rsidRPr="009531BA" w:rsidRDefault="00C83162" w:rsidP="00C83162">
            <w:pPr>
              <w:rPr>
                <w:sz w:val="22"/>
                <w:szCs w:val="22"/>
              </w:rPr>
            </w:pPr>
          </w:p>
          <w:p w14:paraId="0EFC8C61" w14:textId="77777777" w:rsidR="00C83162" w:rsidRPr="009531BA" w:rsidRDefault="00C83162" w:rsidP="00C83162">
            <w:pPr>
              <w:rPr>
                <w:sz w:val="22"/>
                <w:szCs w:val="22"/>
              </w:rPr>
            </w:pPr>
          </w:p>
          <w:p w14:paraId="55E6E486" w14:textId="77777777" w:rsidR="00C83162" w:rsidRPr="009531BA" w:rsidRDefault="00C83162" w:rsidP="00C83162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A21B6A" w14:textId="77777777" w:rsidR="00C83162" w:rsidRPr="009F314E" w:rsidRDefault="00C83162" w:rsidP="00C83162">
            <w:pPr>
              <w:ind w:left="57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lastRenderedPageBreak/>
              <w:t xml:space="preserve">Отбор образцов </w:t>
            </w:r>
          </w:p>
          <w:p w14:paraId="2B027180" w14:textId="77777777" w:rsidR="00C83162" w:rsidRPr="009F314E" w:rsidRDefault="00C83162" w:rsidP="00C83162">
            <w:pPr>
              <w:ind w:left="57"/>
              <w:rPr>
                <w:sz w:val="22"/>
                <w:szCs w:val="22"/>
              </w:rPr>
            </w:pPr>
          </w:p>
          <w:p w14:paraId="17C8F3A0" w14:textId="77777777" w:rsidR="00C83162" w:rsidRPr="009F314E" w:rsidRDefault="00C83162" w:rsidP="00C83162">
            <w:pPr>
              <w:ind w:left="57"/>
              <w:rPr>
                <w:sz w:val="22"/>
                <w:szCs w:val="22"/>
              </w:rPr>
            </w:pPr>
          </w:p>
          <w:p w14:paraId="1336F67A" w14:textId="77777777" w:rsidR="00C83162" w:rsidRPr="009F314E" w:rsidRDefault="00C83162" w:rsidP="00C83162">
            <w:pPr>
              <w:ind w:left="57"/>
              <w:rPr>
                <w:sz w:val="22"/>
                <w:szCs w:val="22"/>
              </w:rPr>
            </w:pPr>
          </w:p>
          <w:p w14:paraId="3E9A6662" w14:textId="77777777" w:rsidR="00C83162" w:rsidRPr="009F314E" w:rsidRDefault="00C83162" w:rsidP="00C83162">
            <w:pPr>
              <w:ind w:left="57"/>
              <w:rPr>
                <w:sz w:val="22"/>
                <w:szCs w:val="22"/>
              </w:rPr>
            </w:pPr>
          </w:p>
          <w:p w14:paraId="4456A30E" w14:textId="77777777" w:rsidR="00C83162" w:rsidRPr="009F314E" w:rsidRDefault="00C83162" w:rsidP="00C83162">
            <w:pPr>
              <w:ind w:left="57"/>
              <w:rPr>
                <w:sz w:val="22"/>
                <w:szCs w:val="22"/>
              </w:rPr>
            </w:pPr>
          </w:p>
          <w:p w14:paraId="4ABA27AD" w14:textId="77777777" w:rsidR="00C83162" w:rsidRPr="009F314E" w:rsidRDefault="00C83162" w:rsidP="00C83162">
            <w:pPr>
              <w:ind w:left="57"/>
              <w:rPr>
                <w:sz w:val="22"/>
                <w:szCs w:val="22"/>
              </w:rPr>
            </w:pPr>
          </w:p>
          <w:p w14:paraId="6290FEA6" w14:textId="77777777" w:rsidR="00C83162" w:rsidRPr="009F314E" w:rsidRDefault="00C83162" w:rsidP="00C83162">
            <w:pPr>
              <w:ind w:left="57"/>
              <w:rPr>
                <w:sz w:val="22"/>
                <w:szCs w:val="22"/>
              </w:rPr>
            </w:pPr>
          </w:p>
          <w:p w14:paraId="6F86083C" w14:textId="77777777" w:rsidR="00C83162" w:rsidRPr="009F314E" w:rsidRDefault="00C83162" w:rsidP="00C83162">
            <w:pPr>
              <w:ind w:left="57"/>
              <w:rPr>
                <w:sz w:val="22"/>
                <w:szCs w:val="22"/>
              </w:rPr>
            </w:pPr>
          </w:p>
          <w:p w14:paraId="03F6CF26" w14:textId="77777777" w:rsidR="00C83162" w:rsidRPr="009F314E" w:rsidRDefault="00C83162" w:rsidP="00C83162">
            <w:pPr>
              <w:ind w:left="57"/>
              <w:rPr>
                <w:sz w:val="22"/>
                <w:szCs w:val="22"/>
              </w:rPr>
            </w:pPr>
          </w:p>
          <w:p w14:paraId="2E75A744" w14:textId="77777777" w:rsidR="00C83162" w:rsidRPr="009F314E" w:rsidRDefault="00C83162" w:rsidP="00C83162">
            <w:pPr>
              <w:ind w:left="57"/>
              <w:rPr>
                <w:sz w:val="22"/>
                <w:szCs w:val="22"/>
              </w:rPr>
            </w:pPr>
          </w:p>
          <w:p w14:paraId="729EB9F6" w14:textId="77777777" w:rsidR="00C83162" w:rsidRPr="009F314E" w:rsidRDefault="00C83162" w:rsidP="00C83162">
            <w:pPr>
              <w:ind w:left="57"/>
              <w:rPr>
                <w:sz w:val="22"/>
                <w:szCs w:val="22"/>
              </w:rPr>
            </w:pPr>
          </w:p>
          <w:p w14:paraId="4E50FF8A" w14:textId="77777777" w:rsidR="00C83162" w:rsidRPr="009F314E" w:rsidRDefault="00C83162" w:rsidP="00C83162">
            <w:pPr>
              <w:ind w:left="57"/>
              <w:rPr>
                <w:sz w:val="22"/>
                <w:szCs w:val="22"/>
              </w:rPr>
            </w:pPr>
          </w:p>
          <w:p w14:paraId="14681DA3" w14:textId="77777777" w:rsidR="00C83162" w:rsidRPr="009F314E" w:rsidRDefault="00C83162" w:rsidP="00C83162">
            <w:pPr>
              <w:ind w:left="57"/>
              <w:rPr>
                <w:sz w:val="22"/>
                <w:szCs w:val="22"/>
              </w:rPr>
            </w:pPr>
          </w:p>
          <w:p w14:paraId="7945BB25" w14:textId="77777777" w:rsidR="00C83162" w:rsidRPr="009F314E" w:rsidRDefault="00C83162" w:rsidP="00C83162">
            <w:pPr>
              <w:ind w:left="57"/>
              <w:rPr>
                <w:sz w:val="22"/>
                <w:szCs w:val="22"/>
              </w:rPr>
            </w:pPr>
          </w:p>
          <w:p w14:paraId="03297ED8" w14:textId="77777777" w:rsidR="00C83162" w:rsidRPr="009F314E" w:rsidRDefault="00C83162" w:rsidP="00C83162">
            <w:pPr>
              <w:ind w:left="57"/>
              <w:rPr>
                <w:sz w:val="22"/>
                <w:szCs w:val="22"/>
              </w:rPr>
            </w:pPr>
          </w:p>
          <w:p w14:paraId="69F3D672" w14:textId="77777777" w:rsidR="00C83162" w:rsidRPr="009F314E" w:rsidRDefault="00C83162" w:rsidP="00C83162">
            <w:pPr>
              <w:ind w:left="57"/>
              <w:rPr>
                <w:sz w:val="22"/>
                <w:szCs w:val="22"/>
              </w:rPr>
            </w:pPr>
          </w:p>
          <w:p w14:paraId="4A76B32D" w14:textId="77777777" w:rsidR="00C83162" w:rsidRPr="009F314E" w:rsidRDefault="00C83162" w:rsidP="00C83162">
            <w:pPr>
              <w:ind w:left="57"/>
              <w:rPr>
                <w:sz w:val="22"/>
                <w:szCs w:val="22"/>
              </w:rPr>
            </w:pPr>
          </w:p>
          <w:p w14:paraId="46C49512" w14:textId="77777777" w:rsidR="00C83162" w:rsidRPr="009F314E" w:rsidRDefault="00C83162" w:rsidP="00C83162">
            <w:pPr>
              <w:ind w:left="57"/>
              <w:rPr>
                <w:sz w:val="22"/>
                <w:szCs w:val="22"/>
              </w:rPr>
            </w:pPr>
          </w:p>
          <w:p w14:paraId="7E97B791" w14:textId="77777777" w:rsidR="00C83162" w:rsidRPr="009F314E" w:rsidRDefault="00C83162" w:rsidP="00C83162">
            <w:pPr>
              <w:ind w:left="57"/>
              <w:rPr>
                <w:sz w:val="22"/>
                <w:szCs w:val="22"/>
              </w:rPr>
            </w:pPr>
          </w:p>
          <w:p w14:paraId="1D6A2253" w14:textId="77777777" w:rsidR="00C83162" w:rsidRPr="009F314E" w:rsidRDefault="00C83162" w:rsidP="00C83162">
            <w:pPr>
              <w:ind w:left="57"/>
              <w:rPr>
                <w:sz w:val="22"/>
                <w:szCs w:val="22"/>
              </w:rPr>
            </w:pPr>
          </w:p>
          <w:p w14:paraId="0BB38C51" w14:textId="77777777" w:rsidR="00C83162" w:rsidRPr="009F314E" w:rsidRDefault="00C83162" w:rsidP="00C83162">
            <w:pPr>
              <w:ind w:left="57"/>
              <w:rPr>
                <w:sz w:val="22"/>
                <w:szCs w:val="22"/>
              </w:rPr>
            </w:pPr>
          </w:p>
          <w:p w14:paraId="021AC1D1" w14:textId="77777777" w:rsidR="00C83162" w:rsidRPr="009F314E" w:rsidRDefault="00C83162" w:rsidP="00C83162">
            <w:pPr>
              <w:ind w:left="57"/>
              <w:rPr>
                <w:sz w:val="22"/>
                <w:szCs w:val="22"/>
              </w:rPr>
            </w:pPr>
          </w:p>
          <w:p w14:paraId="15D9D6FA" w14:textId="77777777" w:rsidR="00C83162" w:rsidRPr="009F314E" w:rsidRDefault="00C83162" w:rsidP="00C83162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78A1FDA" w14:textId="77777777" w:rsidR="00C83162" w:rsidRPr="00C83162" w:rsidRDefault="00C83162" w:rsidP="00C83162">
            <w:pPr>
              <w:tabs>
                <w:tab w:val="left" w:pos="284"/>
              </w:tabs>
              <w:spacing w:line="18" w:lineRule="atLeast"/>
              <w:ind w:left="-57" w:right="-38"/>
              <w:jc w:val="both"/>
              <w:rPr>
                <w:sz w:val="22"/>
                <w:szCs w:val="22"/>
              </w:rPr>
            </w:pPr>
            <w:r w:rsidRPr="00C83162">
              <w:rPr>
                <w:sz w:val="22"/>
                <w:szCs w:val="22"/>
              </w:rPr>
              <w:lastRenderedPageBreak/>
              <w:t xml:space="preserve"> ГОСТ 3251-91</w:t>
            </w:r>
          </w:p>
          <w:p w14:paraId="68F4DF7D" w14:textId="77777777" w:rsidR="00C83162" w:rsidRPr="00C83162" w:rsidRDefault="00C83162" w:rsidP="00C83162">
            <w:pPr>
              <w:tabs>
                <w:tab w:val="left" w:pos="284"/>
              </w:tabs>
              <w:spacing w:line="18" w:lineRule="atLeast"/>
              <w:ind w:left="-57" w:right="-38"/>
              <w:jc w:val="both"/>
              <w:rPr>
                <w:sz w:val="22"/>
                <w:szCs w:val="22"/>
              </w:rPr>
            </w:pPr>
            <w:r w:rsidRPr="00C83162">
              <w:rPr>
                <w:sz w:val="22"/>
                <w:szCs w:val="22"/>
              </w:rPr>
              <w:t xml:space="preserve"> ГОСТ 3302-95</w:t>
            </w:r>
          </w:p>
          <w:p w14:paraId="152EA178" w14:textId="77777777" w:rsidR="00C83162" w:rsidRPr="00C83162" w:rsidRDefault="00C83162" w:rsidP="00C83162">
            <w:pPr>
              <w:tabs>
                <w:tab w:val="left" w:pos="284"/>
              </w:tabs>
              <w:spacing w:line="18" w:lineRule="atLeast"/>
              <w:ind w:left="-57" w:right="-38"/>
              <w:jc w:val="both"/>
              <w:rPr>
                <w:sz w:val="22"/>
                <w:szCs w:val="22"/>
              </w:rPr>
            </w:pPr>
            <w:r w:rsidRPr="00C83162">
              <w:rPr>
                <w:sz w:val="22"/>
                <w:szCs w:val="22"/>
              </w:rPr>
              <w:t xml:space="preserve"> ГОСТ 3303-94</w:t>
            </w:r>
          </w:p>
          <w:p w14:paraId="38F53104" w14:textId="77777777" w:rsidR="00C83162" w:rsidRPr="00C83162" w:rsidRDefault="00C83162" w:rsidP="00C83162">
            <w:pPr>
              <w:tabs>
                <w:tab w:val="left" w:pos="284"/>
              </w:tabs>
              <w:spacing w:line="18" w:lineRule="atLeast"/>
              <w:ind w:left="-57" w:right="-38"/>
              <w:jc w:val="both"/>
              <w:rPr>
                <w:sz w:val="22"/>
                <w:szCs w:val="22"/>
              </w:rPr>
            </w:pPr>
            <w:r w:rsidRPr="00C83162">
              <w:rPr>
                <w:sz w:val="22"/>
                <w:szCs w:val="22"/>
              </w:rPr>
              <w:t xml:space="preserve"> ГОСТ 9173-86</w:t>
            </w:r>
          </w:p>
          <w:p w14:paraId="316637AD" w14:textId="77777777" w:rsidR="00C83162" w:rsidRPr="00C83162" w:rsidRDefault="00C83162" w:rsidP="00C83162">
            <w:pPr>
              <w:tabs>
                <w:tab w:val="left" w:pos="284"/>
              </w:tabs>
              <w:spacing w:line="18" w:lineRule="atLeast"/>
              <w:ind w:left="-57" w:right="-38"/>
              <w:jc w:val="both"/>
              <w:rPr>
                <w:sz w:val="22"/>
                <w:szCs w:val="22"/>
              </w:rPr>
            </w:pPr>
            <w:r w:rsidRPr="00C83162">
              <w:rPr>
                <w:sz w:val="22"/>
                <w:szCs w:val="22"/>
              </w:rPr>
              <w:t xml:space="preserve"> ГОСТ 9289-78</w:t>
            </w:r>
          </w:p>
          <w:p w14:paraId="3972BDCB" w14:textId="77777777" w:rsidR="00C83162" w:rsidRPr="00C83162" w:rsidRDefault="00C83162" w:rsidP="00C83162">
            <w:pPr>
              <w:tabs>
                <w:tab w:val="left" w:pos="284"/>
              </w:tabs>
              <w:spacing w:line="18" w:lineRule="atLeast"/>
              <w:ind w:left="-57" w:right="-38"/>
              <w:jc w:val="both"/>
              <w:rPr>
                <w:sz w:val="22"/>
                <w:szCs w:val="22"/>
              </w:rPr>
            </w:pPr>
            <w:r w:rsidRPr="00C83162">
              <w:rPr>
                <w:sz w:val="22"/>
                <w:szCs w:val="22"/>
              </w:rPr>
              <w:t xml:space="preserve"> ГОСТ 19245-93</w:t>
            </w:r>
          </w:p>
          <w:p w14:paraId="01E7D557" w14:textId="77777777" w:rsidR="00C83162" w:rsidRPr="00C83162" w:rsidRDefault="00C83162" w:rsidP="00C83162">
            <w:pPr>
              <w:tabs>
                <w:tab w:val="left" w:pos="284"/>
              </w:tabs>
              <w:spacing w:line="18" w:lineRule="atLeast"/>
              <w:ind w:left="-57" w:right="-38"/>
              <w:jc w:val="both"/>
              <w:rPr>
                <w:sz w:val="22"/>
                <w:szCs w:val="22"/>
              </w:rPr>
            </w:pPr>
            <w:r w:rsidRPr="00C83162">
              <w:rPr>
                <w:sz w:val="22"/>
                <w:szCs w:val="22"/>
              </w:rPr>
              <w:lastRenderedPageBreak/>
              <w:t xml:space="preserve"> ГОСТ 23948-80</w:t>
            </w:r>
          </w:p>
          <w:p w14:paraId="35F00DBF" w14:textId="77777777" w:rsidR="00C83162" w:rsidRPr="00C83162" w:rsidRDefault="00C83162" w:rsidP="00C83162">
            <w:pPr>
              <w:tabs>
                <w:tab w:val="left" w:pos="284"/>
              </w:tabs>
              <w:spacing w:line="18" w:lineRule="atLeast"/>
              <w:ind w:left="-57" w:right="-38"/>
              <w:jc w:val="both"/>
              <w:rPr>
                <w:sz w:val="22"/>
                <w:szCs w:val="22"/>
              </w:rPr>
            </w:pPr>
            <w:r w:rsidRPr="00C83162">
              <w:rPr>
                <w:sz w:val="22"/>
                <w:szCs w:val="22"/>
              </w:rPr>
              <w:t xml:space="preserve">   ГОСТ 28846-90</w:t>
            </w:r>
          </w:p>
          <w:p w14:paraId="554C397F" w14:textId="77777777" w:rsidR="00C83162" w:rsidRPr="00C83162" w:rsidRDefault="00C83162" w:rsidP="00C83162">
            <w:pPr>
              <w:tabs>
                <w:tab w:val="left" w:pos="284"/>
              </w:tabs>
              <w:spacing w:line="18" w:lineRule="atLeast"/>
              <w:ind w:left="-57" w:right="-38"/>
              <w:jc w:val="both"/>
              <w:rPr>
                <w:sz w:val="22"/>
                <w:szCs w:val="22"/>
              </w:rPr>
            </w:pPr>
            <w:r w:rsidRPr="00C83162">
              <w:rPr>
                <w:sz w:val="22"/>
                <w:szCs w:val="22"/>
              </w:rPr>
              <w:t xml:space="preserve">  СТБ 1015-97</w:t>
            </w:r>
          </w:p>
          <w:p w14:paraId="68469733" w14:textId="77777777" w:rsidR="00C83162" w:rsidRPr="00C83162" w:rsidRDefault="00C83162" w:rsidP="00C83162">
            <w:pPr>
              <w:tabs>
                <w:tab w:val="left" w:pos="284"/>
              </w:tabs>
              <w:spacing w:line="18" w:lineRule="atLeast"/>
              <w:ind w:left="-57" w:right="-38"/>
              <w:rPr>
                <w:sz w:val="22"/>
                <w:szCs w:val="22"/>
              </w:rPr>
            </w:pPr>
            <w:r w:rsidRPr="00C83162">
              <w:rPr>
                <w:sz w:val="22"/>
                <w:szCs w:val="22"/>
              </w:rPr>
              <w:t xml:space="preserve"> СТБ 1021-2014 </w:t>
            </w:r>
          </w:p>
          <w:p w14:paraId="7723661A" w14:textId="77777777" w:rsidR="00C83162" w:rsidRPr="00C83162" w:rsidRDefault="00C83162" w:rsidP="00C83162">
            <w:pPr>
              <w:tabs>
                <w:tab w:val="left" w:pos="284"/>
              </w:tabs>
              <w:spacing w:line="18" w:lineRule="atLeast"/>
              <w:ind w:left="-57" w:right="-38"/>
              <w:rPr>
                <w:sz w:val="22"/>
                <w:szCs w:val="22"/>
              </w:rPr>
            </w:pPr>
            <w:r w:rsidRPr="00C83162">
              <w:rPr>
                <w:sz w:val="22"/>
                <w:szCs w:val="22"/>
              </w:rPr>
              <w:t xml:space="preserve"> СТБ 1198-99</w:t>
            </w:r>
          </w:p>
          <w:p w14:paraId="2410E6D6" w14:textId="77777777" w:rsidR="00C83162" w:rsidRPr="00C83162" w:rsidRDefault="00C83162" w:rsidP="00C83162">
            <w:pPr>
              <w:tabs>
                <w:tab w:val="left" w:pos="284"/>
              </w:tabs>
              <w:spacing w:line="18" w:lineRule="atLeast"/>
              <w:ind w:left="-57" w:right="-38"/>
              <w:rPr>
                <w:sz w:val="22"/>
                <w:szCs w:val="22"/>
              </w:rPr>
            </w:pPr>
            <w:r w:rsidRPr="00C83162">
              <w:rPr>
                <w:sz w:val="22"/>
                <w:szCs w:val="22"/>
              </w:rPr>
              <w:t xml:space="preserve"> СТБ 1301-2002</w:t>
            </w:r>
          </w:p>
          <w:p w14:paraId="37746F18" w14:textId="77777777" w:rsidR="00C83162" w:rsidRPr="00C83162" w:rsidRDefault="00C83162" w:rsidP="00C83162">
            <w:pPr>
              <w:tabs>
                <w:tab w:val="left" w:pos="284"/>
              </w:tabs>
              <w:spacing w:line="18" w:lineRule="atLeast"/>
              <w:ind w:right="-38" w:firstLine="21"/>
              <w:rPr>
                <w:sz w:val="22"/>
                <w:szCs w:val="22"/>
              </w:rPr>
            </w:pPr>
            <w:r w:rsidRPr="00C83162">
              <w:rPr>
                <w:sz w:val="22"/>
                <w:szCs w:val="22"/>
              </w:rPr>
              <w:t>СТБ 1678-2006</w:t>
            </w:r>
          </w:p>
          <w:p w14:paraId="08D6ACE9" w14:textId="77777777" w:rsidR="00C83162" w:rsidRPr="00C83162" w:rsidRDefault="00C83162" w:rsidP="00C83162">
            <w:pPr>
              <w:tabs>
                <w:tab w:val="left" w:pos="284"/>
              </w:tabs>
              <w:spacing w:line="18" w:lineRule="atLeast"/>
              <w:ind w:right="-38" w:firstLine="21"/>
              <w:rPr>
                <w:sz w:val="22"/>
                <w:szCs w:val="22"/>
              </w:rPr>
            </w:pPr>
            <w:r w:rsidRPr="00C83162">
              <w:rPr>
                <w:sz w:val="22"/>
                <w:szCs w:val="22"/>
              </w:rPr>
              <w:t xml:space="preserve">Инструкция 2.3.3.10.15-64-2005, утв. ГГСВ РБ </w:t>
            </w:r>
            <w:proofErr w:type="gramStart"/>
            <w:r w:rsidRPr="00C83162">
              <w:rPr>
                <w:sz w:val="22"/>
                <w:szCs w:val="22"/>
              </w:rPr>
              <w:t>21.11.2005  №</w:t>
            </w:r>
            <w:proofErr w:type="gramEnd"/>
            <w:r w:rsidRPr="00C83162">
              <w:rPr>
                <w:sz w:val="22"/>
                <w:szCs w:val="22"/>
              </w:rPr>
              <w:t xml:space="preserve"> 184</w:t>
            </w:r>
          </w:p>
          <w:p w14:paraId="2EB41B2C" w14:textId="77777777" w:rsidR="00C83162" w:rsidRPr="00C83162" w:rsidRDefault="00C83162" w:rsidP="00C83162">
            <w:pPr>
              <w:tabs>
                <w:tab w:val="left" w:pos="284"/>
              </w:tabs>
              <w:spacing w:line="18" w:lineRule="atLeast"/>
              <w:ind w:right="-38" w:firstLine="21"/>
              <w:jc w:val="both"/>
              <w:rPr>
                <w:sz w:val="22"/>
                <w:szCs w:val="22"/>
              </w:rPr>
            </w:pPr>
            <w:r w:rsidRPr="00C83162">
              <w:rPr>
                <w:sz w:val="22"/>
                <w:szCs w:val="22"/>
              </w:rPr>
              <w:t xml:space="preserve">Методические указания по санитарно-химическому исследованию детских латексных сосок и баллончиков сосок-пустышек от 19.10.90 </w:t>
            </w:r>
          </w:p>
          <w:p w14:paraId="6118F6AE" w14:textId="4E83271F" w:rsidR="00C83162" w:rsidRPr="00C83162" w:rsidRDefault="00C83162" w:rsidP="00C83162">
            <w:pPr>
              <w:tabs>
                <w:tab w:val="left" w:pos="284"/>
              </w:tabs>
              <w:spacing w:line="228" w:lineRule="auto"/>
              <w:ind w:left="2"/>
              <w:rPr>
                <w:sz w:val="22"/>
                <w:szCs w:val="22"/>
              </w:rPr>
            </w:pPr>
            <w:r w:rsidRPr="00C83162">
              <w:rPr>
                <w:sz w:val="22"/>
                <w:szCs w:val="22"/>
              </w:rPr>
              <w:t xml:space="preserve">ТНПА и другая документация  </w:t>
            </w:r>
          </w:p>
        </w:tc>
        <w:tc>
          <w:tcPr>
            <w:tcW w:w="25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880BCB0" w14:textId="77777777" w:rsidR="00C83162" w:rsidRPr="00C83162" w:rsidRDefault="00C83162" w:rsidP="00C83162">
            <w:pPr>
              <w:tabs>
                <w:tab w:val="left" w:pos="284"/>
              </w:tabs>
              <w:ind w:left="-57"/>
              <w:rPr>
                <w:sz w:val="22"/>
                <w:szCs w:val="22"/>
              </w:rPr>
            </w:pPr>
            <w:r w:rsidRPr="00C83162">
              <w:rPr>
                <w:sz w:val="22"/>
                <w:szCs w:val="22"/>
              </w:rPr>
              <w:lastRenderedPageBreak/>
              <w:t xml:space="preserve"> ГОСТ 938.0-75 п.2</w:t>
            </w:r>
          </w:p>
          <w:p w14:paraId="1DD3590C" w14:textId="77777777" w:rsidR="00C83162" w:rsidRPr="00C83162" w:rsidRDefault="00C83162" w:rsidP="00C83162">
            <w:pPr>
              <w:tabs>
                <w:tab w:val="left" w:pos="284"/>
              </w:tabs>
              <w:ind w:left="-57"/>
              <w:rPr>
                <w:sz w:val="22"/>
                <w:szCs w:val="22"/>
              </w:rPr>
            </w:pPr>
            <w:r w:rsidRPr="00C83162">
              <w:rPr>
                <w:sz w:val="22"/>
                <w:szCs w:val="22"/>
              </w:rPr>
              <w:t xml:space="preserve"> ГОСТ 3251-91 п.2</w:t>
            </w:r>
          </w:p>
          <w:p w14:paraId="500BE22C" w14:textId="77777777" w:rsidR="00C83162" w:rsidRPr="00C83162" w:rsidRDefault="00C83162" w:rsidP="00C83162">
            <w:pPr>
              <w:tabs>
                <w:tab w:val="left" w:pos="284"/>
              </w:tabs>
              <w:ind w:left="-57"/>
              <w:rPr>
                <w:sz w:val="22"/>
                <w:szCs w:val="22"/>
              </w:rPr>
            </w:pPr>
            <w:r w:rsidRPr="00C83162">
              <w:rPr>
                <w:sz w:val="22"/>
                <w:szCs w:val="22"/>
              </w:rPr>
              <w:t xml:space="preserve"> ГОСТ 3302-95 п.6</w:t>
            </w:r>
          </w:p>
          <w:p w14:paraId="72F09064" w14:textId="77777777" w:rsidR="00C83162" w:rsidRPr="00C83162" w:rsidRDefault="00C83162" w:rsidP="00C83162">
            <w:pPr>
              <w:tabs>
                <w:tab w:val="left" w:pos="284"/>
              </w:tabs>
              <w:ind w:left="-57"/>
              <w:rPr>
                <w:sz w:val="22"/>
                <w:szCs w:val="22"/>
              </w:rPr>
            </w:pPr>
            <w:r w:rsidRPr="00C83162">
              <w:rPr>
                <w:sz w:val="22"/>
                <w:szCs w:val="22"/>
              </w:rPr>
              <w:t xml:space="preserve"> ГОСТ 3303-94 п.6</w:t>
            </w:r>
          </w:p>
          <w:p w14:paraId="11E04770" w14:textId="77777777" w:rsidR="00C83162" w:rsidRPr="00C83162" w:rsidRDefault="00C83162" w:rsidP="00C83162">
            <w:pPr>
              <w:tabs>
                <w:tab w:val="left" w:pos="284"/>
              </w:tabs>
              <w:ind w:left="-57"/>
              <w:rPr>
                <w:sz w:val="22"/>
                <w:szCs w:val="22"/>
              </w:rPr>
            </w:pPr>
            <w:r w:rsidRPr="00C83162">
              <w:rPr>
                <w:sz w:val="22"/>
                <w:szCs w:val="22"/>
              </w:rPr>
              <w:t xml:space="preserve"> ГОСТ 8844-75 п.2</w:t>
            </w:r>
          </w:p>
          <w:p w14:paraId="642157F2" w14:textId="77777777" w:rsidR="00C83162" w:rsidRPr="00C83162" w:rsidRDefault="00C83162" w:rsidP="00C83162">
            <w:pPr>
              <w:tabs>
                <w:tab w:val="left" w:pos="284"/>
              </w:tabs>
              <w:ind w:left="-57"/>
              <w:rPr>
                <w:sz w:val="22"/>
                <w:szCs w:val="22"/>
              </w:rPr>
            </w:pPr>
            <w:r w:rsidRPr="00C83162">
              <w:rPr>
                <w:sz w:val="22"/>
                <w:szCs w:val="22"/>
              </w:rPr>
              <w:t xml:space="preserve"> ГОСТ 9173-86 п.6</w:t>
            </w:r>
          </w:p>
          <w:p w14:paraId="6E37CAF5" w14:textId="77777777" w:rsidR="00C83162" w:rsidRPr="00C83162" w:rsidRDefault="00C83162" w:rsidP="00C83162">
            <w:pPr>
              <w:tabs>
                <w:tab w:val="left" w:pos="284"/>
              </w:tabs>
              <w:ind w:left="-57"/>
              <w:rPr>
                <w:sz w:val="22"/>
                <w:szCs w:val="22"/>
              </w:rPr>
            </w:pPr>
            <w:r w:rsidRPr="00C83162">
              <w:rPr>
                <w:sz w:val="22"/>
                <w:szCs w:val="22"/>
              </w:rPr>
              <w:lastRenderedPageBreak/>
              <w:t xml:space="preserve"> ГОСТ 9289-78 п.6</w:t>
            </w:r>
          </w:p>
          <w:p w14:paraId="6D72165B" w14:textId="77777777" w:rsidR="00C83162" w:rsidRPr="00C83162" w:rsidRDefault="00C83162" w:rsidP="00C83162">
            <w:pPr>
              <w:tabs>
                <w:tab w:val="left" w:pos="284"/>
              </w:tabs>
              <w:ind w:left="-57"/>
              <w:rPr>
                <w:sz w:val="22"/>
                <w:szCs w:val="22"/>
              </w:rPr>
            </w:pPr>
            <w:r w:rsidRPr="00C83162">
              <w:rPr>
                <w:sz w:val="22"/>
                <w:szCs w:val="22"/>
              </w:rPr>
              <w:t xml:space="preserve"> ГОСТ 13587-77 п.2</w:t>
            </w:r>
          </w:p>
          <w:p w14:paraId="4CD09CEA" w14:textId="77777777" w:rsidR="00C83162" w:rsidRPr="00C83162" w:rsidRDefault="00C83162" w:rsidP="00C83162">
            <w:pPr>
              <w:tabs>
                <w:tab w:val="left" w:pos="284"/>
              </w:tabs>
              <w:ind w:left="-57"/>
              <w:rPr>
                <w:sz w:val="22"/>
                <w:szCs w:val="22"/>
              </w:rPr>
            </w:pPr>
            <w:r w:rsidRPr="00C83162">
              <w:rPr>
                <w:sz w:val="22"/>
                <w:szCs w:val="22"/>
              </w:rPr>
              <w:t xml:space="preserve"> ГОСТ 18321-73 </w:t>
            </w:r>
          </w:p>
          <w:p w14:paraId="7A20A096" w14:textId="77777777" w:rsidR="00C83162" w:rsidRPr="00C83162" w:rsidRDefault="00C83162" w:rsidP="00C83162">
            <w:pPr>
              <w:tabs>
                <w:tab w:val="left" w:pos="284"/>
              </w:tabs>
              <w:ind w:left="-57"/>
              <w:rPr>
                <w:sz w:val="22"/>
                <w:szCs w:val="22"/>
              </w:rPr>
            </w:pPr>
            <w:r w:rsidRPr="00C83162">
              <w:rPr>
                <w:sz w:val="22"/>
                <w:szCs w:val="22"/>
              </w:rPr>
              <w:t xml:space="preserve"> ГОСТ 19245-93 п.4</w:t>
            </w:r>
          </w:p>
          <w:p w14:paraId="50BD83B1" w14:textId="77777777" w:rsidR="00C83162" w:rsidRPr="00C83162" w:rsidRDefault="00C83162" w:rsidP="00C83162">
            <w:pPr>
              <w:tabs>
                <w:tab w:val="left" w:pos="284"/>
              </w:tabs>
              <w:ind w:left="-57"/>
              <w:rPr>
                <w:sz w:val="22"/>
                <w:szCs w:val="22"/>
              </w:rPr>
            </w:pPr>
            <w:r w:rsidRPr="00C83162">
              <w:rPr>
                <w:sz w:val="22"/>
                <w:szCs w:val="22"/>
              </w:rPr>
              <w:t xml:space="preserve"> ГОСТ 20566-75</w:t>
            </w:r>
          </w:p>
          <w:p w14:paraId="1171F80B" w14:textId="77777777" w:rsidR="00C83162" w:rsidRPr="00C83162" w:rsidRDefault="00C83162" w:rsidP="00C83162">
            <w:pPr>
              <w:tabs>
                <w:tab w:val="left" w:pos="284"/>
              </w:tabs>
              <w:ind w:firstLine="12"/>
              <w:rPr>
                <w:sz w:val="22"/>
                <w:szCs w:val="22"/>
              </w:rPr>
            </w:pPr>
            <w:r w:rsidRPr="00C83162">
              <w:rPr>
                <w:sz w:val="22"/>
                <w:szCs w:val="22"/>
              </w:rPr>
              <w:t xml:space="preserve"> ГОСТ 31904-</w:t>
            </w:r>
            <w:proofErr w:type="gramStart"/>
            <w:r w:rsidRPr="00C83162">
              <w:rPr>
                <w:sz w:val="22"/>
                <w:szCs w:val="22"/>
              </w:rPr>
              <w:t>2012  п.</w:t>
            </w:r>
            <w:proofErr w:type="gramEnd"/>
            <w:r w:rsidRPr="00C83162">
              <w:rPr>
                <w:sz w:val="22"/>
                <w:szCs w:val="22"/>
              </w:rPr>
              <w:t xml:space="preserve"> 4, п.5</w:t>
            </w:r>
          </w:p>
          <w:p w14:paraId="5C457032" w14:textId="77777777" w:rsidR="00C83162" w:rsidRPr="00C83162" w:rsidRDefault="00C83162" w:rsidP="00C83162">
            <w:pPr>
              <w:tabs>
                <w:tab w:val="left" w:pos="284"/>
              </w:tabs>
              <w:ind w:firstLine="12"/>
              <w:rPr>
                <w:sz w:val="22"/>
                <w:szCs w:val="22"/>
              </w:rPr>
            </w:pPr>
            <w:r w:rsidRPr="00C83162">
              <w:rPr>
                <w:sz w:val="22"/>
                <w:szCs w:val="22"/>
              </w:rPr>
              <w:t xml:space="preserve">ГОСТ 28846-90   </w:t>
            </w:r>
          </w:p>
          <w:p w14:paraId="6EEE22D3" w14:textId="77777777" w:rsidR="00C83162" w:rsidRPr="00C83162" w:rsidRDefault="00C83162" w:rsidP="00C83162">
            <w:pPr>
              <w:tabs>
                <w:tab w:val="left" w:pos="284"/>
              </w:tabs>
              <w:ind w:firstLine="12"/>
              <w:rPr>
                <w:sz w:val="22"/>
                <w:szCs w:val="22"/>
              </w:rPr>
            </w:pPr>
            <w:r w:rsidRPr="00C83162">
              <w:rPr>
                <w:sz w:val="22"/>
                <w:szCs w:val="22"/>
              </w:rPr>
              <w:t xml:space="preserve"> (р.3)</w:t>
            </w:r>
          </w:p>
          <w:p w14:paraId="40BAF1BD" w14:textId="77777777" w:rsidR="00C83162" w:rsidRPr="00C83162" w:rsidRDefault="00C83162" w:rsidP="00C83162">
            <w:pPr>
              <w:tabs>
                <w:tab w:val="left" w:pos="284"/>
              </w:tabs>
              <w:ind w:firstLine="12"/>
              <w:rPr>
                <w:sz w:val="22"/>
                <w:szCs w:val="22"/>
              </w:rPr>
            </w:pPr>
            <w:r w:rsidRPr="00C83162">
              <w:rPr>
                <w:sz w:val="22"/>
                <w:szCs w:val="22"/>
              </w:rPr>
              <w:t xml:space="preserve"> СТБ 1015-97 п.5</w:t>
            </w:r>
          </w:p>
          <w:p w14:paraId="5ED8A784" w14:textId="77777777" w:rsidR="00C83162" w:rsidRPr="00C83162" w:rsidRDefault="00C83162" w:rsidP="00C83162">
            <w:pPr>
              <w:tabs>
                <w:tab w:val="left" w:pos="284"/>
              </w:tabs>
              <w:ind w:firstLine="12"/>
              <w:rPr>
                <w:sz w:val="22"/>
                <w:szCs w:val="22"/>
              </w:rPr>
            </w:pPr>
            <w:r w:rsidRPr="00C83162">
              <w:rPr>
                <w:sz w:val="22"/>
                <w:szCs w:val="22"/>
              </w:rPr>
              <w:t xml:space="preserve"> СТБ 1678-2006 </w:t>
            </w:r>
          </w:p>
          <w:p w14:paraId="389F5436" w14:textId="77777777" w:rsidR="00C83162" w:rsidRPr="00C83162" w:rsidRDefault="00C83162" w:rsidP="00C83162">
            <w:pPr>
              <w:tabs>
                <w:tab w:val="left" w:pos="284"/>
              </w:tabs>
              <w:ind w:firstLine="12"/>
              <w:rPr>
                <w:sz w:val="22"/>
                <w:szCs w:val="22"/>
              </w:rPr>
            </w:pPr>
            <w:r w:rsidRPr="00C83162">
              <w:rPr>
                <w:sz w:val="22"/>
                <w:szCs w:val="22"/>
              </w:rPr>
              <w:t xml:space="preserve">  п.7.1</w:t>
            </w:r>
          </w:p>
          <w:p w14:paraId="536E6C9D" w14:textId="77777777" w:rsidR="00C83162" w:rsidRPr="00C83162" w:rsidRDefault="00C83162" w:rsidP="00C83162">
            <w:pPr>
              <w:tabs>
                <w:tab w:val="left" w:pos="284"/>
              </w:tabs>
              <w:ind w:firstLine="12"/>
              <w:jc w:val="both"/>
              <w:rPr>
                <w:sz w:val="22"/>
                <w:szCs w:val="22"/>
              </w:rPr>
            </w:pPr>
            <w:r w:rsidRPr="00C83162">
              <w:rPr>
                <w:sz w:val="22"/>
                <w:szCs w:val="22"/>
              </w:rPr>
              <w:t xml:space="preserve">  Инструкция   2.3.3.10.15-64- </w:t>
            </w:r>
          </w:p>
          <w:p w14:paraId="4E49AA70" w14:textId="77777777" w:rsidR="00C83162" w:rsidRPr="00C83162" w:rsidRDefault="00C83162" w:rsidP="00C83162">
            <w:pPr>
              <w:tabs>
                <w:tab w:val="left" w:pos="284"/>
              </w:tabs>
              <w:ind w:firstLine="12"/>
              <w:jc w:val="both"/>
              <w:rPr>
                <w:sz w:val="22"/>
                <w:szCs w:val="22"/>
              </w:rPr>
            </w:pPr>
            <w:r w:rsidRPr="00C83162">
              <w:rPr>
                <w:sz w:val="22"/>
                <w:szCs w:val="22"/>
              </w:rPr>
              <w:t xml:space="preserve"> 2005, утв. ГГСВ  </w:t>
            </w:r>
          </w:p>
          <w:p w14:paraId="7B1C57A3" w14:textId="77777777" w:rsidR="00C83162" w:rsidRPr="00C83162" w:rsidRDefault="00C83162" w:rsidP="00C83162">
            <w:pPr>
              <w:tabs>
                <w:tab w:val="left" w:pos="284"/>
              </w:tabs>
              <w:ind w:firstLine="12"/>
              <w:jc w:val="both"/>
              <w:rPr>
                <w:sz w:val="22"/>
                <w:szCs w:val="22"/>
              </w:rPr>
            </w:pPr>
            <w:r w:rsidRPr="00C83162">
              <w:rPr>
                <w:sz w:val="22"/>
                <w:szCs w:val="22"/>
              </w:rPr>
              <w:t xml:space="preserve"> РБ 21.11.2005  </w:t>
            </w:r>
          </w:p>
          <w:p w14:paraId="095AF6F6" w14:textId="77777777" w:rsidR="00C83162" w:rsidRPr="00C83162" w:rsidRDefault="00C83162" w:rsidP="00C83162">
            <w:pPr>
              <w:tabs>
                <w:tab w:val="left" w:pos="284"/>
              </w:tabs>
              <w:ind w:firstLine="12"/>
              <w:jc w:val="both"/>
              <w:rPr>
                <w:sz w:val="22"/>
                <w:szCs w:val="22"/>
              </w:rPr>
            </w:pPr>
            <w:r w:rsidRPr="00C83162">
              <w:rPr>
                <w:sz w:val="22"/>
                <w:szCs w:val="22"/>
              </w:rPr>
              <w:t xml:space="preserve"> № 184 п.9, п.11</w:t>
            </w:r>
          </w:p>
          <w:p w14:paraId="01C100D4" w14:textId="77777777" w:rsidR="00C83162" w:rsidRPr="00C83162" w:rsidRDefault="00C83162" w:rsidP="00C83162">
            <w:pPr>
              <w:tabs>
                <w:tab w:val="left" w:pos="284"/>
              </w:tabs>
              <w:ind w:firstLine="12"/>
              <w:jc w:val="both"/>
              <w:rPr>
                <w:sz w:val="22"/>
                <w:szCs w:val="22"/>
              </w:rPr>
            </w:pPr>
            <w:r w:rsidRPr="00C83162">
              <w:rPr>
                <w:sz w:val="22"/>
                <w:szCs w:val="22"/>
              </w:rPr>
              <w:t xml:space="preserve"> </w:t>
            </w:r>
            <w:proofErr w:type="gramStart"/>
            <w:r w:rsidRPr="00C83162">
              <w:rPr>
                <w:sz w:val="22"/>
                <w:szCs w:val="22"/>
              </w:rPr>
              <w:t>Методические  указания</w:t>
            </w:r>
            <w:proofErr w:type="gramEnd"/>
            <w:r w:rsidRPr="00C83162">
              <w:rPr>
                <w:sz w:val="22"/>
                <w:szCs w:val="22"/>
              </w:rPr>
              <w:t xml:space="preserve"> по санитарно- </w:t>
            </w:r>
            <w:proofErr w:type="gramStart"/>
            <w:r w:rsidRPr="00C83162">
              <w:rPr>
                <w:sz w:val="22"/>
                <w:szCs w:val="22"/>
              </w:rPr>
              <w:t>химическому  исследованию</w:t>
            </w:r>
            <w:proofErr w:type="gramEnd"/>
            <w:r w:rsidRPr="00C83162">
              <w:rPr>
                <w:sz w:val="22"/>
                <w:szCs w:val="22"/>
              </w:rPr>
              <w:t xml:space="preserve">  детских латексных сосок и баллончиков сосок-пустышек от 19.10.1990 п.2.6</w:t>
            </w:r>
          </w:p>
          <w:p w14:paraId="15BC6474" w14:textId="6449871A" w:rsidR="00C83162" w:rsidRPr="00C83162" w:rsidRDefault="00C83162" w:rsidP="00C83162">
            <w:pPr>
              <w:tabs>
                <w:tab w:val="left" w:pos="284"/>
              </w:tabs>
              <w:spacing w:line="276" w:lineRule="auto"/>
              <w:ind w:left="81"/>
              <w:rPr>
                <w:sz w:val="22"/>
                <w:szCs w:val="22"/>
              </w:rPr>
            </w:pPr>
            <w:r w:rsidRPr="00C83162">
              <w:rPr>
                <w:sz w:val="22"/>
                <w:szCs w:val="22"/>
              </w:rPr>
              <w:t xml:space="preserve"> Инструкция по </w:t>
            </w:r>
            <w:proofErr w:type="gramStart"/>
            <w:r w:rsidRPr="00C83162">
              <w:rPr>
                <w:sz w:val="22"/>
                <w:szCs w:val="22"/>
              </w:rPr>
              <w:t>применению  №</w:t>
            </w:r>
            <w:proofErr w:type="gramEnd"/>
            <w:r w:rsidRPr="00C83162">
              <w:rPr>
                <w:sz w:val="22"/>
                <w:szCs w:val="22"/>
              </w:rPr>
              <w:t xml:space="preserve">091-0610, утв. ГГСВ РБ 08.06.2010 </w:t>
            </w:r>
            <w:proofErr w:type="spellStart"/>
            <w:r w:rsidRPr="00C83162">
              <w:rPr>
                <w:sz w:val="22"/>
                <w:szCs w:val="22"/>
              </w:rPr>
              <w:t>п.п</w:t>
            </w:r>
            <w:proofErr w:type="spellEnd"/>
            <w:r w:rsidRPr="00C83162">
              <w:rPr>
                <w:sz w:val="22"/>
                <w:szCs w:val="22"/>
              </w:rPr>
              <w:t>. 3.1, 4.1, 5.1, 6.1, 7.1, 8.1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460543" w14:textId="77777777" w:rsidR="00815E91" w:rsidRDefault="00815E91" w:rsidP="00815E91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Отдел гигиены</w:t>
            </w:r>
          </w:p>
          <w:p w14:paraId="3744B46E" w14:textId="77777777" w:rsidR="00815E91" w:rsidRDefault="00815E91" w:rsidP="00815E91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(ул.Октябрьская,33,</w:t>
            </w:r>
          </w:p>
          <w:p w14:paraId="7766778D" w14:textId="61CAB8AD" w:rsidR="00C83162" w:rsidRPr="00E64F75" w:rsidRDefault="00815E91" w:rsidP="00815E91">
            <w:pPr>
              <w:spacing w:line="228" w:lineRule="auto"/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г.Рогачёв</w:t>
            </w:r>
            <w:proofErr w:type="spellEnd"/>
            <w:r>
              <w:rPr>
                <w:sz w:val="22"/>
                <w:szCs w:val="22"/>
              </w:rPr>
              <w:t>, Гомельская область)</w:t>
            </w:r>
          </w:p>
        </w:tc>
      </w:tr>
    </w:tbl>
    <w:p w14:paraId="2BD1BD86" w14:textId="77777777" w:rsidR="006B114A" w:rsidRDefault="006B114A"/>
    <w:p w14:paraId="0E86FAED" w14:textId="77777777" w:rsidR="000349A2" w:rsidRDefault="000349A2"/>
    <w:p w14:paraId="3979B146" w14:textId="77777777" w:rsidR="000349A2" w:rsidRDefault="000349A2"/>
    <w:p w14:paraId="6D00276A" w14:textId="77777777" w:rsidR="000349A2" w:rsidRDefault="000349A2"/>
    <w:p w14:paraId="05DFF61D" w14:textId="77777777" w:rsidR="000349A2" w:rsidRDefault="000349A2"/>
    <w:p w14:paraId="781ADFA5" w14:textId="77777777" w:rsidR="000349A2" w:rsidRDefault="000349A2"/>
    <w:p w14:paraId="1697C0C2" w14:textId="77777777" w:rsidR="000349A2" w:rsidRDefault="000349A2"/>
    <w:p w14:paraId="3BE20052" w14:textId="77777777" w:rsidR="005D1CF1" w:rsidRDefault="005D1CF1"/>
    <w:p w14:paraId="68330F3F" w14:textId="77777777" w:rsidR="005D1CF1" w:rsidRDefault="005D1CF1"/>
    <w:p w14:paraId="09DCCC57" w14:textId="77777777" w:rsidR="005D1CF1" w:rsidRDefault="005D1CF1"/>
    <w:p w14:paraId="7697E105" w14:textId="77777777" w:rsidR="005D1CF1" w:rsidRDefault="005D1CF1"/>
    <w:p w14:paraId="364A67BB" w14:textId="77777777" w:rsidR="000349A2" w:rsidRDefault="000349A2"/>
    <w:tbl>
      <w:tblPr>
        <w:tblpPr w:leftFromText="180" w:rightFromText="180" w:vertAnchor="text" w:tblpX="353" w:tblpY="1"/>
        <w:tblOverlap w:val="never"/>
        <w:tblW w:w="14467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43"/>
        <w:gridCol w:w="1984"/>
        <w:gridCol w:w="1418"/>
        <w:gridCol w:w="2835"/>
        <w:gridCol w:w="2409"/>
        <w:gridCol w:w="2552"/>
        <w:gridCol w:w="2126"/>
      </w:tblGrid>
      <w:tr w:rsidR="00815E91" w:rsidRPr="009F314E" w14:paraId="122E187A" w14:textId="77777777" w:rsidTr="00815E91">
        <w:trPr>
          <w:trHeight w:val="269"/>
        </w:trPr>
        <w:tc>
          <w:tcPr>
            <w:tcW w:w="1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F6CF83" w14:textId="77777777" w:rsidR="00815E91" w:rsidRPr="009F314E" w:rsidRDefault="00815E91" w:rsidP="0036328D">
            <w:pPr>
              <w:ind w:right="-108"/>
              <w:rPr>
                <w:sz w:val="22"/>
                <w:szCs w:val="22"/>
                <w:lang w:val="en-US"/>
              </w:rPr>
            </w:pPr>
            <w:r w:rsidRPr="009F314E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3</w:t>
            </w:r>
            <w:r w:rsidRPr="009F314E">
              <w:rPr>
                <w:sz w:val="22"/>
                <w:szCs w:val="22"/>
              </w:rPr>
              <w:t>.1</w:t>
            </w:r>
            <w:r w:rsidRPr="009F314E">
              <w:rPr>
                <w:sz w:val="22"/>
                <w:szCs w:val="22"/>
                <w:lang w:val="en-US"/>
              </w:rPr>
              <w:t>*</w:t>
            </w:r>
            <w:r w:rsidRPr="009F314E">
              <w:rPr>
                <w:sz w:val="22"/>
                <w:szCs w:val="22"/>
              </w:rPr>
              <w:t>**</w:t>
            </w:r>
          </w:p>
          <w:p w14:paraId="2E83928F" w14:textId="77777777" w:rsidR="00815E91" w:rsidRPr="009F314E" w:rsidRDefault="00815E91" w:rsidP="0036328D">
            <w:pPr>
              <w:ind w:right="-108"/>
              <w:rPr>
                <w:sz w:val="22"/>
                <w:szCs w:val="22"/>
                <w:lang w:val="en-US"/>
              </w:rPr>
            </w:pPr>
          </w:p>
          <w:p w14:paraId="089A33BF" w14:textId="77777777" w:rsidR="00815E91" w:rsidRPr="009F314E" w:rsidRDefault="00815E91" w:rsidP="0036328D">
            <w:pPr>
              <w:ind w:right="-108"/>
              <w:rPr>
                <w:sz w:val="22"/>
                <w:szCs w:val="22"/>
                <w:lang w:val="en-US"/>
              </w:rPr>
            </w:pPr>
          </w:p>
          <w:p w14:paraId="1EBFD7EB" w14:textId="77777777" w:rsidR="00815E91" w:rsidRPr="009F314E" w:rsidRDefault="00815E91" w:rsidP="0036328D">
            <w:pPr>
              <w:ind w:right="-108"/>
              <w:rPr>
                <w:sz w:val="22"/>
                <w:szCs w:val="22"/>
                <w:lang w:val="en-US"/>
              </w:rPr>
            </w:pPr>
          </w:p>
          <w:p w14:paraId="40CB0852" w14:textId="77777777" w:rsidR="00815E91" w:rsidRPr="009F314E" w:rsidRDefault="00815E91" w:rsidP="0036328D">
            <w:pPr>
              <w:ind w:right="-108"/>
              <w:rPr>
                <w:sz w:val="22"/>
                <w:szCs w:val="22"/>
                <w:lang w:val="en-US"/>
              </w:rPr>
            </w:pPr>
          </w:p>
          <w:p w14:paraId="480B033C" w14:textId="77777777" w:rsidR="00815E91" w:rsidRPr="009F314E" w:rsidRDefault="00815E91" w:rsidP="0036328D">
            <w:pPr>
              <w:ind w:right="-108"/>
              <w:rPr>
                <w:sz w:val="22"/>
                <w:szCs w:val="22"/>
                <w:lang w:val="en-US"/>
              </w:rPr>
            </w:pPr>
          </w:p>
          <w:p w14:paraId="6987FFA4" w14:textId="77777777" w:rsidR="00815E91" w:rsidRPr="009F314E" w:rsidRDefault="00815E91" w:rsidP="0036328D">
            <w:pPr>
              <w:ind w:right="-108"/>
              <w:rPr>
                <w:sz w:val="22"/>
                <w:szCs w:val="22"/>
                <w:lang w:val="en-US"/>
              </w:rPr>
            </w:pPr>
          </w:p>
          <w:p w14:paraId="21673788" w14:textId="77777777" w:rsidR="00815E91" w:rsidRPr="009F314E" w:rsidRDefault="00815E91" w:rsidP="0036328D">
            <w:pPr>
              <w:ind w:right="-108"/>
              <w:rPr>
                <w:sz w:val="22"/>
                <w:szCs w:val="22"/>
                <w:lang w:val="en-US"/>
              </w:rPr>
            </w:pPr>
          </w:p>
          <w:p w14:paraId="0FCA270A" w14:textId="77777777" w:rsidR="00815E91" w:rsidRPr="009F314E" w:rsidRDefault="00815E91" w:rsidP="0036328D">
            <w:pPr>
              <w:ind w:right="-108"/>
              <w:rPr>
                <w:sz w:val="22"/>
                <w:szCs w:val="22"/>
                <w:lang w:val="en-US"/>
              </w:rPr>
            </w:pPr>
          </w:p>
          <w:p w14:paraId="59485ACF" w14:textId="77777777" w:rsidR="00815E91" w:rsidRPr="009F314E" w:rsidRDefault="00815E91" w:rsidP="0036328D">
            <w:pPr>
              <w:ind w:right="-108"/>
              <w:rPr>
                <w:sz w:val="22"/>
                <w:szCs w:val="22"/>
                <w:lang w:val="en-US"/>
              </w:rPr>
            </w:pPr>
          </w:p>
          <w:p w14:paraId="6F7B38F8" w14:textId="77777777" w:rsidR="00815E91" w:rsidRPr="009F314E" w:rsidRDefault="00815E91" w:rsidP="0036328D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5456CDD" w14:textId="47D0AF89" w:rsidR="00815E91" w:rsidRPr="009F314E" w:rsidRDefault="00815E91" w:rsidP="0036328D">
            <w:pPr>
              <w:ind w:right="-108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Игры и игрушки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BEAE9AC" w14:textId="77777777" w:rsidR="00815E91" w:rsidRPr="009531BA" w:rsidRDefault="00815E91" w:rsidP="0036328D">
            <w:pPr>
              <w:ind w:right="-108"/>
              <w:rPr>
                <w:sz w:val="22"/>
                <w:szCs w:val="22"/>
              </w:rPr>
            </w:pPr>
            <w:r w:rsidRPr="009531BA">
              <w:rPr>
                <w:sz w:val="22"/>
                <w:szCs w:val="22"/>
              </w:rPr>
              <w:t>32.40/42.000</w:t>
            </w:r>
          </w:p>
          <w:p w14:paraId="336E5458" w14:textId="77777777" w:rsidR="00815E91" w:rsidRPr="009531BA" w:rsidRDefault="00815E91" w:rsidP="0036328D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E132939" w14:textId="77777777" w:rsidR="00815E91" w:rsidRPr="009F314E" w:rsidRDefault="00815E91" w:rsidP="0036328D">
            <w:pPr>
              <w:ind w:left="57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 xml:space="preserve">Отбор образцов </w:t>
            </w:r>
          </w:p>
          <w:p w14:paraId="2AA689B0" w14:textId="77777777" w:rsidR="00815E91" w:rsidRPr="009F314E" w:rsidRDefault="00815E91" w:rsidP="0036328D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0216352" w14:textId="77777777" w:rsidR="00815E91" w:rsidRPr="009F314E" w:rsidRDefault="00815E91" w:rsidP="0036328D">
            <w:pPr>
              <w:tabs>
                <w:tab w:val="left" w:pos="284"/>
              </w:tabs>
              <w:ind w:left="-57" w:right="-38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 xml:space="preserve"> ГОСТ 25779-90</w:t>
            </w:r>
          </w:p>
          <w:p w14:paraId="4BEC251E" w14:textId="77777777" w:rsidR="00815E91" w:rsidRPr="009F314E" w:rsidRDefault="00815E91" w:rsidP="0036328D">
            <w:pPr>
              <w:tabs>
                <w:tab w:val="left" w:pos="284"/>
              </w:tabs>
              <w:ind w:left="-57" w:right="-38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 xml:space="preserve"> СТБ 951-94 </w:t>
            </w:r>
          </w:p>
          <w:p w14:paraId="3D58D221" w14:textId="77777777" w:rsidR="00815E91" w:rsidRPr="009F314E" w:rsidRDefault="00815E91" w:rsidP="0036328D">
            <w:pPr>
              <w:tabs>
                <w:tab w:val="left" w:pos="284"/>
              </w:tabs>
              <w:ind w:left="-57" w:right="-38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 xml:space="preserve"> СТБ 952-94</w:t>
            </w:r>
          </w:p>
          <w:p w14:paraId="13821ADA" w14:textId="77777777" w:rsidR="00815E91" w:rsidRPr="009F314E" w:rsidRDefault="00815E91" w:rsidP="0036328D">
            <w:pPr>
              <w:tabs>
                <w:tab w:val="left" w:pos="284"/>
              </w:tabs>
              <w:ind w:left="-57" w:right="-38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 xml:space="preserve"> СТБ 1087-97</w:t>
            </w:r>
          </w:p>
          <w:p w14:paraId="51FCF6FC" w14:textId="014CCF07" w:rsidR="00815E91" w:rsidRPr="009F314E" w:rsidRDefault="00815E91" w:rsidP="0036328D">
            <w:pPr>
              <w:tabs>
                <w:tab w:val="left" w:pos="284"/>
              </w:tabs>
              <w:ind w:left="-57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 xml:space="preserve">Инструкция по </w:t>
            </w:r>
            <w:proofErr w:type="gramStart"/>
            <w:r w:rsidRPr="009F314E">
              <w:rPr>
                <w:sz w:val="22"/>
                <w:szCs w:val="22"/>
              </w:rPr>
              <w:t>применению  №</w:t>
            </w:r>
            <w:proofErr w:type="gramEnd"/>
            <w:r w:rsidRPr="009F314E">
              <w:rPr>
                <w:sz w:val="22"/>
                <w:szCs w:val="22"/>
              </w:rPr>
              <w:t xml:space="preserve"> 091-0610, утв. ГГСВ РБ 08.06.2010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AAEEB00" w14:textId="77777777" w:rsidR="00815E91" w:rsidRPr="009F314E" w:rsidRDefault="00815E91" w:rsidP="0036328D">
            <w:pPr>
              <w:tabs>
                <w:tab w:val="left" w:pos="284"/>
              </w:tabs>
              <w:ind w:left="-57" w:right="-108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 xml:space="preserve"> ГОСТ 18321-73 </w:t>
            </w:r>
          </w:p>
          <w:p w14:paraId="237A4654" w14:textId="77777777" w:rsidR="00815E91" w:rsidRPr="009F314E" w:rsidRDefault="00815E91" w:rsidP="0036328D">
            <w:pPr>
              <w:tabs>
                <w:tab w:val="left" w:pos="284"/>
              </w:tabs>
              <w:ind w:left="-57" w:right="-108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34446-2018</w:t>
            </w:r>
          </w:p>
          <w:p w14:paraId="24E8D61D" w14:textId="77777777" w:rsidR="00815E91" w:rsidRPr="009F314E" w:rsidRDefault="00815E91" w:rsidP="0036328D">
            <w:pPr>
              <w:tabs>
                <w:tab w:val="left" w:pos="284"/>
              </w:tabs>
              <w:ind w:right="-108" w:firstLine="45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 xml:space="preserve"> ГОСТ 25779-90 </w:t>
            </w:r>
          </w:p>
          <w:p w14:paraId="136AE8F6" w14:textId="77777777" w:rsidR="00815E91" w:rsidRPr="009F314E" w:rsidRDefault="00815E91" w:rsidP="0036328D">
            <w:pPr>
              <w:tabs>
                <w:tab w:val="left" w:pos="284"/>
              </w:tabs>
              <w:ind w:right="-108" w:firstLine="45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 xml:space="preserve"> СТБ 951-94 </w:t>
            </w:r>
          </w:p>
          <w:p w14:paraId="0777D15B" w14:textId="77777777" w:rsidR="00815E91" w:rsidRPr="009F314E" w:rsidRDefault="00815E91" w:rsidP="0036328D">
            <w:pPr>
              <w:tabs>
                <w:tab w:val="left" w:pos="284"/>
              </w:tabs>
              <w:ind w:right="-108" w:firstLine="45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 xml:space="preserve"> СТБ 952-94 </w:t>
            </w:r>
          </w:p>
          <w:p w14:paraId="1AA73513" w14:textId="77777777" w:rsidR="00815E91" w:rsidRPr="009F314E" w:rsidRDefault="00815E91" w:rsidP="0036328D">
            <w:pPr>
              <w:tabs>
                <w:tab w:val="left" w:pos="284"/>
              </w:tabs>
              <w:ind w:right="-108" w:firstLine="45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 xml:space="preserve"> СТБ 1087-97 п.5</w:t>
            </w:r>
          </w:p>
          <w:p w14:paraId="709BF769" w14:textId="1BABE967" w:rsidR="00815E91" w:rsidRPr="00A57890" w:rsidRDefault="00815E91" w:rsidP="0036328D">
            <w:pPr>
              <w:tabs>
                <w:tab w:val="left" w:pos="284"/>
              </w:tabs>
              <w:ind w:left="-57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 xml:space="preserve">Инструкция по </w:t>
            </w:r>
            <w:proofErr w:type="gramStart"/>
            <w:r w:rsidRPr="009F314E">
              <w:rPr>
                <w:sz w:val="22"/>
                <w:szCs w:val="22"/>
              </w:rPr>
              <w:t>применению  №</w:t>
            </w:r>
            <w:proofErr w:type="gramEnd"/>
            <w:r w:rsidRPr="009F314E">
              <w:rPr>
                <w:sz w:val="22"/>
                <w:szCs w:val="22"/>
              </w:rPr>
              <w:t xml:space="preserve"> 091-0610, утв. ГГСВ РБ 08.06.2010 </w:t>
            </w:r>
            <w:proofErr w:type="spellStart"/>
            <w:r w:rsidRPr="009F314E">
              <w:rPr>
                <w:sz w:val="22"/>
                <w:szCs w:val="22"/>
              </w:rPr>
              <w:t>п.п</w:t>
            </w:r>
            <w:proofErr w:type="spellEnd"/>
            <w:r w:rsidRPr="009F314E">
              <w:rPr>
                <w:sz w:val="22"/>
                <w:szCs w:val="22"/>
              </w:rPr>
              <w:t>. 3.1, 4.1, 5.1, 6.1, 7.1, 8.1</w:t>
            </w:r>
          </w:p>
        </w:tc>
        <w:tc>
          <w:tcPr>
            <w:tcW w:w="212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391BA116" w14:textId="77777777" w:rsidR="00815E91" w:rsidRDefault="00815E91" w:rsidP="00815E91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Отдел гигиены</w:t>
            </w:r>
          </w:p>
          <w:p w14:paraId="73FF9378" w14:textId="77777777" w:rsidR="00815E91" w:rsidRDefault="00815E91" w:rsidP="00815E91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(ул.Октябрьская,33,</w:t>
            </w:r>
          </w:p>
          <w:p w14:paraId="2A6F7D7E" w14:textId="2EC95190" w:rsidR="00815E91" w:rsidRPr="009F314E" w:rsidRDefault="00815E91" w:rsidP="00815E91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г.Рогачёв</w:t>
            </w:r>
            <w:proofErr w:type="spellEnd"/>
            <w:r>
              <w:rPr>
                <w:sz w:val="22"/>
                <w:szCs w:val="22"/>
              </w:rPr>
              <w:t>, Гомельская область)</w:t>
            </w:r>
          </w:p>
        </w:tc>
      </w:tr>
      <w:tr w:rsidR="00815E91" w:rsidRPr="009F314E" w14:paraId="69B53011" w14:textId="77777777" w:rsidTr="00815E91">
        <w:trPr>
          <w:trHeight w:val="269"/>
        </w:trPr>
        <w:tc>
          <w:tcPr>
            <w:tcW w:w="1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C2B1A3" w14:textId="2D25E38B" w:rsidR="00815E91" w:rsidRPr="009F314E" w:rsidRDefault="00815E91" w:rsidP="0036328D">
            <w:pPr>
              <w:ind w:right="-108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4</w:t>
            </w:r>
            <w:r w:rsidRPr="009F314E">
              <w:rPr>
                <w:sz w:val="22"/>
                <w:szCs w:val="22"/>
              </w:rPr>
              <w:t>.1</w:t>
            </w:r>
            <w:r w:rsidRPr="009F314E">
              <w:rPr>
                <w:sz w:val="22"/>
                <w:szCs w:val="22"/>
                <w:lang w:val="en-US"/>
              </w:rPr>
              <w:t>*</w:t>
            </w:r>
            <w:r w:rsidRPr="009F314E">
              <w:rPr>
                <w:sz w:val="22"/>
                <w:szCs w:val="22"/>
              </w:rPr>
              <w:t>**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8259CF9" w14:textId="21971E25" w:rsidR="00815E91" w:rsidRPr="009F314E" w:rsidRDefault="00815E91" w:rsidP="0036328D">
            <w:pPr>
              <w:ind w:right="-108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Продукция легкой промышленности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D6C3254" w14:textId="77777777" w:rsidR="00815E91" w:rsidRPr="009531BA" w:rsidRDefault="00815E91" w:rsidP="0036328D">
            <w:pPr>
              <w:ind w:right="-108"/>
              <w:rPr>
                <w:sz w:val="22"/>
                <w:szCs w:val="22"/>
              </w:rPr>
            </w:pPr>
            <w:r w:rsidRPr="009531BA">
              <w:rPr>
                <w:sz w:val="22"/>
                <w:szCs w:val="22"/>
              </w:rPr>
              <w:t>13.99/42.000</w:t>
            </w:r>
          </w:p>
          <w:p w14:paraId="4603BF5E" w14:textId="7AD3A5E4" w:rsidR="00815E91" w:rsidRPr="009531BA" w:rsidRDefault="00815E91" w:rsidP="0036328D">
            <w:pPr>
              <w:ind w:right="-108"/>
              <w:rPr>
                <w:sz w:val="22"/>
                <w:szCs w:val="22"/>
              </w:rPr>
            </w:pPr>
            <w:r w:rsidRPr="009531BA">
              <w:rPr>
                <w:sz w:val="22"/>
                <w:szCs w:val="22"/>
              </w:rPr>
              <w:t>14.19/42.000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49012D1" w14:textId="77777777" w:rsidR="00815E91" w:rsidRPr="009F314E" w:rsidRDefault="00815E91" w:rsidP="0036328D">
            <w:pPr>
              <w:ind w:left="57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 xml:space="preserve">Отбор образцов </w:t>
            </w:r>
          </w:p>
          <w:p w14:paraId="18D15ADC" w14:textId="77777777" w:rsidR="00815E91" w:rsidRPr="009F314E" w:rsidRDefault="00815E91" w:rsidP="0036328D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62EA07C" w14:textId="77777777" w:rsidR="00815E91" w:rsidRPr="009F314E" w:rsidRDefault="00815E91" w:rsidP="0036328D">
            <w:pPr>
              <w:tabs>
                <w:tab w:val="left" w:pos="284"/>
              </w:tabs>
              <w:ind w:left="-57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 xml:space="preserve">ГОСТ 938.0-75 </w:t>
            </w:r>
          </w:p>
          <w:p w14:paraId="05CF969B" w14:textId="77777777" w:rsidR="00815E91" w:rsidRPr="009F314E" w:rsidRDefault="00815E91" w:rsidP="0036328D">
            <w:pPr>
              <w:tabs>
                <w:tab w:val="left" w:pos="284"/>
              </w:tabs>
              <w:ind w:left="-57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 xml:space="preserve"> ГОСТ 8844-75</w:t>
            </w:r>
            <w:r w:rsidRPr="009F314E">
              <w:rPr>
                <w:sz w:val="22"/>
                <w:szCs w:val="22"/>
                <w:highlight w:val="yellow"/>
              </w:rPr>
              <w:t xml:space="preserve"> </w:t>
            </w:r>
            <w:r w:rsidRPr="009F314E">
              <w:rPr>
                <w:sz w:val="22"/>
                <w:szCs w:val="22"/>
              </w:rPr>
              <w:t xml:space="preserve">  </w:t>
            </w:r>
          </w:p>
          <w:p w14:paraId="07D17ED2" w14:textId="77777777" w:rsidR="00815E91" w:rsidRPr="009F314E" w:rsidRDefault="00815E91" w:rsidP="0036328D">
            <w:pPr>
              <w:tabs>
                <w:tab w:val="left" w:pos="284"/>
              </w:tabs>
              <w:ind w:left="-57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 xml:space="preserve"> ГОСТ 9173-86 </w:t>
            </w:r>
          </w:p>
          <w:p w14:paraId="0AFAEED9" w14:textId="77777777" w:rsidR="00815E91" w:rsidRPr="009F314E" w:rsidRDefault="00815E91" w:rsidP="0036328D">
            <w:pPr>
              <w:tabs>
                <w:tab w:val="left" w:pos="284"/>
              </w:tabs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 xml:space="preserve">ГОСТ 9289-78 </w:t>
            </w:r>
          </w:p>
          <w:p w14:paraId="57A9A2EB" w14:textId="77777777" w:rsidR="00815E91" w:rsidRPr="009F314E" w:rsidRDefault="00815E91" w:rsidP="0036328D">
            <w:pPr>
              <w:tabs>
                <w:tab w:val="left" w:pos="284"/>
              </w:tabs>
              <w:ind w:left="-57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 xml:space="preserve"> ГОСТ 18321-73 </w:t>
            </w:r>
          </w:p>
          <w:p w14:paraId="21DBF208" w14:textId="77777777" w:rsidR="00815E91" w:rsidRPr="009F314E" w:rsidRDefault="00815E91" w:rsidP="0036328D">
            <w:pPr>
              <w:tabs>
                <w:tab w:val="left" w:pos="284"/>
              </w:tabs>
              <w:ind w:left="-57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 xml:space="preserve"> ГОСТ 20566-75 </w:t>
            </w:r>
          </w:p>
          <w:p w14:paraId="0DE0DC86" w14:textId="77777777" w:rsidR="00815E91" w:rsidRPr="009F314E" w:rsidRDefault="00815E91" w:rsidP="0036328D">
            <w:pPr>
              <w:tabs>
                <w:tab w:val="left" w:pos="284"/>
              </w:tabs>
              <w:ind w:left="-57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 xml:space="preserve"> ГОСТ 23948-80 </w:t>
            </w:r>
          </w:p>
          <w:p w14:paraId="0678BC54" w14:textId="77777777" w:rsidR="00815E91" w:rsidRPr="009F314E" w:rsidRDefault="00815E91" w:rsidP="0036328D">
            <w:pPr>
              <w:tabs>
                <w:tab w:val="left" w:pos="284"/>
              </w:tabs>
              <w:ind w:left="-57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 xml:space="preserve"> ГОСТ 26666.0-85</w:t>
            </w:r>
          </w:p>
          <w:p w14:paraId="60DD861B" w14:textId="77777777" w:rsidR="00815E91" w:rsidRPr="009F314E" w:rsidRDefault="00815E91" w:rsidP="0036328D">
            <w:pPr>
              <w:tabs>
                <w:tab w:val="left" w:pos="284"/>
              </w:tabs>
              <w:ind w:left="-57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 xml:space="preserve"> ГОСТ 28846-90 п.3</w:t>
            </w:r>
          </w:p>
          <w:p w14:paraId="32975801" w14:textId="2D6E9E5D" w:rsidR="00815E91" w:rsidRPr="009F314E" w:rsidRDefault="00815E91" w:rsidP="0036328D">
            <w:pPr>
              <w:tabs>
                <w:tab w:val="left" w:pos="284"/>
              </w:tabs>
              <w:ind w:left="-57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 xml:space="preserve"> СТБ 1432-2003 п.8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7BE267D" w14:textId="77777777" w:rsidR="00815E91" w:rsidRPr="009B28E0" w:rsidRDefault="00815E91" w:rsidP="0036328D">
            <w:pPr>
              <w:tabs>
                <w:tab w:val="left" w:pos="284"/>
              </w:tabs>
              <w:ind w:left="-57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 xml:space="preserve"> </w:t>
            </w:r>
            <w:r w:rsidRPr="009B28E0">
              <w:rPr>
                <w:sz w:val="22"/>
                <w:szCs w:val="22"/>
              </w:rPr>
              <w:t>ГОСТ 938.0-75 п.2</w:t>
            </w:r>
          </w:p>
          <w:p w14:paraId="24D72E94" w14:textId="77777777" w:rsidR="00815E91" w:rsidRPr="009B28E0" w:rsidRDefault="00815E91" w:rsidP="0036328D">
            <w:pPr>
              <w:tabs>
                <w:tab w:val="left" w:pos="284"/>
              </w:tabs>
              <w:ind w:left="-57"/>
              <w:rPr>
                <w:sz w:val="22"/>
                <w:szCs w:val="22"/>
              </w:rPr>
            </w:pPr>
            <w:r w:rsidRPr="009B28E0">
              <w:rPr>
                <w:sz w:val="22"/>
                <w:szCs w:val="22"/>
              </w:rPr>
              <w:t xml:space="preserve"> ГОСТ 8844-75</w:t>
            </w:r>
            <w:r w:rsidRPr="009B28E0">
              <w:rPr>
                <w:sz w:val="22"/>
                <w:szCs w:val="22"/>
                <w:highlight w:val="yellow"/>
              </w:rPr>
              <w:t xml:space="preserve"> </w:t>
            </w:r>
            <w:r w:rsidRPr="009B28E0">
              <w:rPr>
                <w:sz w:val="22"/>
                <w:szCs w:val="22"/>
              </w:rPr>
              <w:t xml:space="preserve">  </w:t>
            </w:r>
          </w:p>
          <w:p w14:paraId="6E229AD6" w14:textId="77777777" w:rsidR="00815E91" w:rsidRPr="009B28E0" w:rsidRDefault="00815E91" w:rsidP="0036328D">
            <w:pPr>
              <w:tabs>
                <w:tab w:val="left" w:pos="284"/>
              </w:tabs>
              <w:ind w:left="-57"/>
              <w:rPr>
                <w:sz w:val="22"/>
                <w:szCs w:val="22"/>
              </w:rPr>
            </w:pPr>
            <w:r w:rsidRPr="009B28E0">
              <w:rPr>
                <w:sz w:val="22"/>
                <w:szCs w:val="22"/>
              </w:rPr>
              <w:t xml:space="preserve"> ГОСТ 9173-86 п.6, п.7</w:t>
            </w:r>
          </w:p>
          <w:p w14:paraId="409AF0FD" w14:textId="77777777" w:rsidR="00815E91" w:rsidRPr="009B28E0" w:rsidRDefault="00815E91" w:rsidP="0036328D">
            <w:pPr>
              <w:tabs>
                <w:tab w:val="left" w:pos="284"/>
              </w:tabs>
              <w:jc w:val="both"/>
              <w:rPr>
                <w:sz w:val="22"/>
                <w:szCs w:val="22"/>
              </w:rPr>
            </w:pPr>
            <w:r w:rsidRPr="009B28E0">
              <w:rPr>
                <w:sz w:val="22"/>
                <w:szCs w:val="22"/>
              </w:rPr>
              <w:t xml:space="preserve"> ГОСТ 9289-78 </w:t>
            </w:r>
          </w:p>
          <w:p w14:paraId="131BED75" w14:textId="77777777" w:rsidR="00815E91" w:rsidRPr="009B28E0" w:rsidRDefault="00815E91" w:rsidP="0036328D">
            <w:pPr>
              <w:tabs>
                <w:tab w:val="left" w:pos="284"/>
              </w:tabs>
              <w:jc w:val="both"/>
              <w:rPr>
                <w:sz w:val="22"/>
                <w:szCs w:val="22"/>
              </w:rPr>
            </w:pPr>
            <w:r w:rsidRPr="009B28E0">
              <w:rPr>
                <w:sz w:val="22"/>
                <w:szCs w:val="22"/>
              </w:rPr>
              <w:t>п. 4.2., п.6</w:t>
            </w:r>
          </w:p>
          <w:p w14:paraId="31716949" w14:textId="77777777" w:rsidR="00815E91" w:rsidRPr="009B28E0" w:rsidRDefault="00815E91" w:rsidP="0036328D">
            <w:pPr>
              <w:tabs>
                <w:tab w:val="left" w:pos="284"/>
              </w:tabs>
              <w:ind w:left="-57"/>
              <w:rPr>
                <w:sz w:val="22"/>
                <w:szCs w:val="22"/>
              </w:rPr>
            </w:pPr>
            <w:r w:rsidRPr="009B28E0">
              <w:rPr>
                <w:sz w:val="22"/>
                <w:szCs w:val="22"/>
              </w:rPr>
              <w:t xml:space="preserve"> ГОСТ 18321-73 </w:t>
            </w:r>
          </w:p>
          <w:p w14:paraId="66E0EFCE" w14:textId="77777777" w:rsidR="00815E91" w:rsidRPr="009B28E0" w:rsidRDefault="00815E91" w:rsidP="0036328D">
            <w:pPr>
              <w:tabs>
                <w:tab w:val="left" w:pos="284"/>
              </w:tabs>
              <w:ind w:left="-57"/>
              <w:rPr>
                <w:sz w:val="22"/>
                <w:szCs w:val="22"/>
              </w:rPr>
            </w:pPr>
            <w:r w:rsidRPr="009B28E0">
              <w:rPr>
                <w:sz w:val="22"/>
                <w:szCs w:val="22"/>
              </w:rPr>
              <w:t xml:space="preserve"> ГОСТ 20566-75 </w:t>
            </w:r>
          </w:p>
          <w:p w14:paraId="5E5CAD51" w14:textId="77777777" w:rsidR="00815E91" w:rsidRPr="009B28E0" w:rsidRDefault="00815E91" w:rsidP="0036328D">
            <w:pPr>
              <w:tabs>
                <w:tab w:val="left" w:pos="284"/>
              </w:tabs>
              <w:ind w:left="-57"/>
              <w:rPr>
                <w:sz w:val="22"/>
                <w:szCs w:val="22"/>
              </w:rPr>
            </w:pPr>
            <w:r w:rsidRPr="009B28E0">
              <w:rPr>
                <w:sz w:val="22"/>
                <w:szCs w:val="22"/>
              </w:rPr>
              <w:t xml:space="preserve"> ГОСТ 23948-80 </w:t>
            </w:r>
          </w:p>
          <w:p w14:paraId="2471E374" w14:textId="77777777" w:rsidR="00815E91" w:rsidRPr="009B28E0" w:rsidRDefault="00815E91" w:rsidP="0036328D">
            <w:pPr>
              <w:tabs>
                <w:tab w:val="left" w:pos="284"/>
              </w:tabs>
              <w:ind w:left="-57"/>
              <w:rPr>
                <w:sz w:val="22"/>
                <w:szCs w:val="22"/>
              </w:rPr>
            </w:pPr>
            <w:r w:rsidRPr="009B28E0">
              <w:rPr>
                <w:sz w:val="22"/>
                <w:szCs w:val="22"/>
              </w:rPr>
              <w:t xml:space="preserve"> п.4.2, п.6</w:t>
            </w:r>
          </w:p>
          <w:p w14:paraId="402FA99D" w14:textId="77777777" w:rsidR="00815E91" w:rsidRPr="009B28E0" w:rsidRDefault="00815E91" w:rsidP="0036328D">
            <w:pPr>
              <w:tabs>
                <w:tab w:val="left" w:pos="284"/>
              </w:tabs>
              <w:ind w:left="-57"/>
              <w:rPr>
                <w:sz w:val="22"/>
                <w:szCs w:val="22"/>
              </w:rPr>
            </w:pPr>
            <w:r w:rsidRPr="009B28E0">
              <w:rPr>
                <w:sz w:val="22"/>
                <w:szCs w:val="22"/>
              </w:rPr>
              <w:t xml:space="preserve"> ГОСТ 26666.0-85</w:t>
            </w:r>
          </w:p>
          <w:p w14:paraId="7F8AC905" w14:textId="77777777" w:rsidR="00815E91" w:rsidRPr="009B28E0" w:rsidRDefault="00815E91" w:rsidP="0036328D">
            <w:pPr>
              <w:tabs>
                <w:tab w:val="left" w:pos="284"/>
              </w:tabs>
              <w:ind w:left="-57"/>
              <w:rPr>
                <w:sz w:val="22"/>
                <w:szCs w:val="22"/>
              </w:rPr>
            </w:pPr>
            <w:r w:rsidRPr="009B28E0">
              <w:rPr>
                <w:sz w:val="22"/>
                <w:szCs w:val="22"/>
              </w:rPr>
              <w:t>ГОСТ 28846-90 п.3</w:t>
            </w:r>
          </w:p>
          <w:p w14:paraId="7317ED09" w14:textId="0A4EAE9E" w:rsidR="00815E91" w:rsidRPr="00A57890" w:rsidRDefault="00815E91" w:rsidP="0036328D">
            <w:pPr>
              <w:tabs>
                <w:tab w:val="left" w:pos="284"/>
              </w:tabs>
              <w:ind w:left="-57"/>
              <w:rPr>
                <w:sz w:val="22"/>
                <w:szCs w:val="22"/>
              </w:rPr>
            </w:pPr>
            <w:r w:rsidRPr="009B28E0">
              <w:rPr>
                <w:sz w:val="22"/>
                <w:szCs w:val="22"/>
              </w:rPr>
              <w:t xml:space="preserve"> СТБ 1432-2003 п.8</w:t>
            </w:r>
          </w:p>
        </w:tc>
        <w:tc>
          <w:tcPr>
            <w:tcW w:w="212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77ED67D4" w14:textId="77777777" w:rsidR="00815E91" w:rsidRPr="009F314E" w:rsidRDefault="00815E91" w:rsidP="0036328D">
            <w:pPr>
              <w:rPr>
                <w:sz w:val="22"/>
                <w:szCs w:val="22"/>
              </w:rPr>
            </w:pPr>
          </w:p>
        </w:tc>
      </w:tr>
      <w:tr w:rsidR="00815E91" w:rsidRPr="009F314E" w14:paraId="0234DFC0" w14:textId="77777777" w:rsidTr="00815E91">
        <w:trPr>
          <w:trHeight w:val="269"/>
        </w:trPr>
        <w:tc>
          <w:tcPr>
            <w:tcW w:w="1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CE52AD" w14:textId="42077D69" w:rsidR="00815E91" w:rsidRDefault="00815E91" w:rsidP="0036328D">
            <w:pPr>
              <w:ind w:right="-108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5</w:t>
            </w:r>
            <w:r w:rsidRPr="009F314E">
              <w:rPr>
                <w:sz w:val="22"/>
                <w:szCs w:val="22"/>
                <w:lang w:val="en-US"/>
              </w:rPr>
              <w:t>.1*</w:t>
            </w:r>
            <w:r w:rsidRPr="009F314E">
              <w:rPr>
                <w:sz w:val="22"/>
                <w:szCs w:val="22"/>
              </w:rPr>
              <w:t>**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946A9B6" w14:textId="34630641" w:rsidR="00815E91" w:rsidRPr="009F314E" w:rsidRDefault="00815E91" w:rsidP="0036328D">
            <w:pPr>
              <w:ind w:right="-108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Средства индивидуальной защиты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5F3AEAC" w14:textId="77777777" w:rsidR="00815E91" w:rsidRPr="009531BA" w:rsidRDefault="00815E91" w:rsidP="0036328D">
            <w:pPr>
              <w:ind w:right="-108"/>
              <w:rPr>
                <w:sz w:val="22"/>
                <w:szCs w:val="22"/>
              </w:rPr>
            </w:pPr>
            <w:r w:rsidRPr="009531BA">
              <w:rPr>
                <w:sz w:val="22"/>
                <w:szCs w:val="22"/>
              </w:rPr>
              <w:t>13.96/42.000</w:t>
            </w:r>
          </w:p>
          <w:p w14:paraId="06E9967E" w14:textId="0080EC22" w:rsidR="00815E91" w:rsidRPr="009531BA" w:rsidRDefault="00815E91" w:rsidP="0036328D">
            <w:pPr>
              <w:jc w:val="both"/>
              <w:rPr>
                <w:sz w:val="22"/>
                <w:szCs w:val="22"/>
              </w:rPr>
            </w:pPr>
            <w:r w:rsidRPr="009531BA">
              <w:rPr>
                <w:sz w:val="22"/>
                <w:szCs w:val="22"/>
              </w:rPr>
              <w:t>22.19/42.000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CEF7A30" w14:textId="77777777" w:rsidR="00815E91" w:rsidRPr="009F314E" w:rsidRDefault="00815E91" w:rsidP="0036328D">
            <w:pPr>
              <w:ind w:right="-108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 xml:space="preserve">Отбор образцов </w:t>
            </w:r>
          </w:p>
          <w:p w14:paraId="4A3F1E6A" w14:textId="77777777" w:rsidR="00815E91" w:rsidRPr="009F314E" w:rsidRDefault="00815E91" w:rsidP="0036328D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A2F793A" w14:textId="77777777" w:rsidR="00815E91" w:rsidRPr="009F314E" w:rsidRDefault="00815E91" w:rsidP="0036328D">
            <w:pPr>
              <w:tabs>
                <w:tab w:val="left" w:pos="284"/>
              </w:tabs>
              <w:ind w:left="-57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 xml:space="preserve"> ГОСТ 9289-78  </w:t>
            </w:r>
          </w:p>
          <w:p w14:paraId="4A4A79C4" w14:textId="77777777" w:rsidR="00815E91" w:rsidRPr="009F314E" w:rsidRDefault="00815E91" w:rsidP="0036328D">
            <w:pPr>
              <w:tabs>
                <w:tab w:val="left" w:pos="284"/>
              </w:tabs>
              <w:ind w:left="-57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 xml:space="preserve"> ГОСТ 18231-73 </w:t>
            </w:r>
          </w:p>
          <w:p w14:paraId="262E29EC" w14:textId="77777777" w:rsidR="00815E91" w:rsidRPr="009F314E" w:rsidRDefault="00815E91" w:rsidP="0036328D">
            <w:pPr>
              <w:tabs>
                <w:tab w:val="left" w:pos="284"/>
              </w:tabs>
              <w:ind w:left="-57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 xml:space="preserve"> ГОСТ 20566-75 </w:t>
            </w:r>
          </w:p>
          <w:p w14:paraId="540B14C8" w14:textId="77777777" w:rsidR="00815E91" w:rsidRPr="009F314E" w:rsidRDefault="00815E91" w:rsidP="0036328D">
            <w:pPr>
              <w:tabs>
                <w:tab w:val="left" w:pos="284"/>
              </w:tabs>
              <w:ind w:left="-57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 xml:space="preserve"> ГОСТ 29104.0-91  </w:t>
            </w:r>
          </w:p>
          <w:p w14:paraId="48291286" w14:textId="77777777" w:rsidR="00815E91" w:rsidRPr="009F314E" w:rsidRDefault="00815E91" w:rsidP="0036328D">
            <w:pPr>
              <w:tabs>
                <w:tab w:val="left" w:pos="284"/>
              </w:tabs>
              <w:ind w:left="-57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 xml:space="preserve"> ГОСТ 29188.0- 2014 </w:t>
            </w:r>
          </w:p>
          <w:p w14:paraId="727E9CA6" w14:textId="6AB87EA9" w:rsidR="00815E91" w:rsidRPr="009F314E" w:rsidRDefault="00815E91" w:rsidP="0036328D">
            <w:pPr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lastRenderedPageBreak/>
              <w:t xml:space="preserve">ГОСТ 9173-86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2E00D62" w14:textId="77777777" w:rsidR="00815E91" w:rsidRPr="00A57890" w:rsidRDefault="00815E91" w:rsidP="0036328D">
            <w:pPr>
              <w:tabs>
                <w:tab w:val="left" w:pos="284"/>
              </w:tabs>
              <w:ind w:left="-57"/>
              <w:rPr>
                <w:sz w:val="22"/>
                <w:szCs w:val="22"/>
              </w:rPr>
            </w:pPr>
            <w:r w:rsidRPr="00A57890">
              <w:rPr>
                <w:sz w:val="22"/>
                <w:szCs w:val="22"/>
              </w:rPr>
              <w:lastRenderedPageBreak/>
              <w:t xml:space="preserve">ГОСТ 9289-78 п.4.2, п.6 </w:t>
            </w:r>
          </w:p>
          <w:p w14:paraId="286E4956" w14:textId="77777777" w:rsidR="00815E91" w:rsidRPr="00A57890" w:rsidRDefault="00815E91" w:rsidP="0036328D">
            <w:pPr>
              <w:tabs>
                <w:tab w:val="left" w:pos="284"/>
              </w:tabs>
              <w:ind w:left="-57"/>
              <w:rPr>
                <w:sz w:val="22"/>
                <w:szCs w:val="22"/>
              </w:rPr>
            </w:pPr>
            <w:r w:rsidRPr="00A57890">
              <w:rPr>
                <w:sz w:val="22"/>
                <w:szCs w:val="22"/>
              </w:rPr>
              <w:t xml:space="preserve"> ГОСТ 18231-73 </w:t>
            </w:r>
          </w:p>
          <w:p w14:paraId="2A002ED4" w14:textId="77777777" w:rsidR="00815E91" w:rsidRPr="00A57890" w:rsidRDefault="00815E91" w:rsidP="0036328D">
            <w:pPr>
              <w:tabs>
                <w:tab w:val="left" w:pos="284"/>
              </w:tabs>
              <w:ind w:left="-57"/>
              <w:rPr>
                <w:sz w:val="22"/>
                <w:szCs w:val="22"/>
              </w:rPr>
            </w:pPr>
            <w:r w:rsidRPr="00A57890">
              <w:rPr>
                <w:sz w:val="22"/>
                <w:szCs w:val="22"/>
              </w:rPr>
              <w:t xml:space="preserve"> ГОСТ 20566-75 п.7</w:t>
            </w:r>
          </w:p>
          <w:p w14:paraId="4CE15874" w14:textId="77777777" w:rsidR="00815E91" w:rsidRDefault="00815E91" w:rsidP="0036328D">
            <w:pPr>
              <w:rPr>
                <w:sz w:val="22"/>
                <w:szCs w:val="22"/>
              </w:rPr>
            </w:pPr>
            <w:r w:rsidRPr="00A57890">
              <w:rPr>
                <w:sz w:val="22"/>
                <w:szCs w:val="22"/>
              </w:rPr>
              <w:lastRenderedPageBreak/>
              <w:t xml:space="preserve"> ГОСТ 29104.0-</w:t>
            </w:r>
            <w:proofErr w:type="gramStart"/>
            <w:r w:rsidRPr="00A57890">
              <w:rPr>
                <w:sz w:val="22"/>
                <w:szCs w:val="22"/>
              </w:rPr>
              <w:t>91  п.</w:t>
            </w:r>
            <w:proofErr w:type="gramEnd"/>
            <w:r w:rsidRPr="00A57890">
              <w:rPr>
                <w:sz w:val="22"/>
                <w:szCs w:val="22"/>
              </w:rPr>
              <w:t>2ГОСТ 29188.0- 2014 п.3ГОСТ 9173-86 п. 6, п.7</w:t>
            </w:r>
          </w:p>
          <w:p w14:paraId="7C0B3DA5" w14:textId="77777777" w:rsidR="004B7919" w:rsidRDefault="004B7919" w:rsidP="0036328D">
            <w:pPr>
              <w:rPr>
                <w:sz w:val="22"/>
                <w:szCs w:val="22"/>
              </w:rPr>
            </w:pPr>
          </w:p>
          <w:p w14:paraId="7E4C8BD4" w14:textId="64113289" w:rsidR="004B7919" w:rsidRPr="009F314E" w:rsidRDefault="004B7919" w:rsidP="0036328D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99D4A36" w14:textId="77777777" w:rsidR="00815E91" w:rsidRPr="009F314E" w:rsidRDefault="00815E91" w:rsidP="0036328D">
            <w:pPr>
              <w:rPr>
                <w:sz w:val="22"/>
                <w:szCs w:val="22"/>
              </w:rPr>
            </w:pPr>
          </w:p>
        </w:tc>
      </w:tr>
      <w:tr w:rsidR="004B7919" w:rsidRPr="009F314E" w14:paraId="741E43DB" w14:textId="77777777" w:rsidTr="00720950">
        <w:trPr>
          <w:trHeight w:val="269"/>
        </w:trPr>
        <w:tc>
          <w:tcPr>
            <w:tcW w:w="1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32A078" w14:textId="77777777" w:rsidR="004B7919" w:rsidRPr="009F314E" w:rsidRDefault="004B7919" w:rsidP="0036328D">
            <w:pPr>
              <w:ind w:right="-108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6</w:t>
            </w:r>
            <w:r w:rsidRPr="009F314E">
              <w:rPr>
                <w:sz w:val="22"/>
                <w:szCs w:val="22"/>
              </w:rPr>
              <w:t>.1</w:t>
            </w:r>
          </w:p>
          <w:p w14:paraId="3A003251" w14:textId="3742E327" w:rsidR="004B7919" w:rsidRPr="009F314E" w:rsidRDefault="004B7919" w:rsidP="0036328D">
            <w:pPr>
              <w:ind w:right="-108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**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4971A9A" w14:textId="1C11148E" w:rsidR="004B7919" w:rsidRPr="009F314E" w:rsidRDefault="004B7919" w:rsidP="0036328D">
            <w:pPr>
              <w:ind w:right="-108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 xml:space="preserve">Объекты окружающей среды, оборудование, гражданские промышленные объекты, территория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3E4633C" w14:textId="564E46B4" w:rsidR="004B7919" w:rsidRPr="009531BA" w:rsidRDefault="004B7919" w:rsidP="0036328D">
            <w:pPr>
              <w:ind w:right="-108"/>
              <w:rPr>
                <w:sz w:val="22"/>
                <w:szCs w:val="22"/>
              </w:rPr>
            </w:pPr>
            <w:r w:rsidRPr="009531BA">
              <w:rPr>
                <w:sz w:val="22"/>
                <w:szCs w:val="22"/>
                <w:lang w:val="en-US"/>
              </w:rPr>
              <w:t xml:space="preserve">100.13/04.056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3FB4D4C" w14:textId="77777777" w:rsidR="004B7919" w:rsidRPr="009F314E" w:rsidRDefault="004B7919" w:rsidP="0036328D">
            <w:pPr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 xml:space="preserve">Мощность эквивалентной дозы </w:t>
            </w:r>
          </w:p>
          <w:p w14:paraId="0BBFADBF" w14:textId="2AD11149" w:rsidR="004B7919" w:rsidRPr="009F314E" w:rsidRDefault="004B7919" w:rsidP="0036328D">
            <w:pPr>
              <w:ind w:right="-108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гамма-излучения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190EB99" w14:textId="77777777" w:rsidR="004B7919" w:rsidRPr="00522080" w:rsidRDefault="004B7919" w:rsidP="0036328D">
            <w:pPr>
              <w:rPr>
                <w:sz w:val="22"/>
                <w:szCs w:val="22"/>
              </w:rPr>
            </w:pPr>
            <w:r w:rsidRPr="00522080">
              <w:rPr>
                <w:sz w:val="22"/>
                <w:szCs w:val="22"/>
              </w:rPr>
              <w:t xml:space="preserve">Республиканские контрольные уровни радиоактивного загрязнения поверхностей зданий, сооружений, конструкций, стройматериалов, </w:t>
            </w:r>
            <w:proofErr w:type="gramStart"/>
            <w:r w:rsidRPr="00522080">
              <w:rPr>
                <w:sz w:val="22"/>
                <w:szCs w:val="22"/>
              </w:rPr>
              <w:t>оборудования  (</w:t>
            </w:r>
            <w:proofErr w:type="gramEnd"/>
            <w:r w:rsidRPr="00522080">
              <w:rPr>
                <w:sz w:val="22"/>
                <w:szCs w:val="22"/>
              </w:rPr>
              <w:t>РКУРЗ-2004), утв. Комитетом по проблемам последствий катастрофы на Чернобыльской АЭС 25.11.2004</w:t>
            </w:r>
          </w:p>
          <w:p w14:paraId="1FAB0A66" w14:textId="77777777" w:rsidR="004B7919" w:rsidRPr="00522080" w:rsidRDefault="004B7919" w:rsidP="0036328D">
            <w:pPr>
              <w:rPr>
                <w:sz w:val="22"/>
                <w:szCs w:val="22"/>
              </w:rPr>
            </w:pPr>
            <w:r w:rsidRPr="00522080">
              <w:rPr>
                <w:sz w:val="22"/>
                <w:szCs w:val="22"/>
              </w:rPr>
              <w:t xml:space="preserve">Контрольные уровни </w:t>
            </w:r>
          </w:p>
          <w:p w14:paraId="53792DA9" w14:textId="7FBABF45" w:rsidR="004B7919" w:rsidRPr="009F314E" w:rsidRDefault="004B7919" w:rsidP="0036328D">
            <w:pPr>
              <w:tabs>
                <w:tab w:val="left" w:pos="284"/>
              </w:tabs>
              <w:ind w:left="-57"/>
              <w:rPr>
                <w:sz w:val="22"/>
                <w:szCs w:val="22"/>
              </w:rPr>
            </w:pPr>
            <w:r w:rsidRPr="00522080">
              <w:rPr>
                <w:sz w:val="22"/>
                <w:szCs w:val="22"/>
              </w:rPr>
              <w:t>радиоактивного загрязнения для принятия решения о проведении дезактивационных работ, утв. Комитетом по проблемам последствий катастрофы на Чернобыльской АЭС при Совете Министров РБ 02.08.2004СанПиНи ГН утв.28.12.2012 №213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A48C090" w14:textId="77777777" w:rsidR="004B7919" w:rsidRPr="00A57890" w:rsidRDefault="004B7919" w:rsidP="0036328D">
            <w:pPr>
              <w:spacing w:line="216" w:lineRule="auto"/>
              <w:rPr>
                <w:sz w:val="22"/>
                <w:szCs w:val="22"/>
              </w:rPr>
            </w:pPr>
            <w:r w:rsidRPr="00A57890">
              <w:rPr>
                <w:sz w:val="22"/>
                <w:szCs w:val="22"/>
              </w:rPr>
              <w:t>МВИ.ГМ.1906-2020</w:t>
            </w:r>
          </w:p>
          <w:p w14:paraId="14102FF4" w14:textId="77777777" w:rsidR="004B7919" w:rsidRPr="00A57890" w:rsidRDefault="004B7919" w:rsidP="0036328D">
            <w:pPr>
              <w:spacing w:line="216" w:lineRule="auto"/>
              <w:rPr>
                <w:sz w:val="22"/>
                <w:szCs w:val="22"/>
              </w:rPr>
            </w:pPr>
            <w:r w:rsidRPr="00A57890">
              <w:rPr>
                <w:sz w:val="22"/>
                <w:szCs w:val="22"/>
              </w:rPr>
              <w:t>ТКП 113-2007 (02300)</w:t>
            </w:r>
          </w:p>
          <w:p w14:paraId="4C0C5CBC" w14:textId="77777777" w:rsidR="004B7919" w:rsidRPr="00A57890" w:rsidRDefault="004B7919" w:rsidP="0036328D">
            <w:pPr>
              <w:spacing w:line="216" w:lineRule="auto"/>
              <w:rPr>
                <w:sz w:val="22"/>
                <w:szCs w:val="22"/>
              </w:rPr>
            </w:pPr>
          </w:p>
          <w:p w14:paraId="6AD98BDA" w14:textId="77777777" w:rsidR="004B7919" w:rsidRPr="00A57890" w:rsidRDefault="004B7919" w:rsidP="0036328D">
            <w:pPr>
              <w:tabs>
                <w:tab w:val="left" w:pos="284"/>
              </w:tabs>
              <w:ind w:left="-57"/>
              <w:rPr>
                <w:sz w:val="22"/>
                <w:szCs w:val="22"/>
              </w:rPr>
            </w:pPr>
          </w:p>
        </w:tc>
        <w:tc>
          <w:tcPr>
            <w:tcW w:w="212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5648D0A3" w14:textId="77777777" w:rsidR="004B7919" w:rsidRDefault="004B7919" w:rsidP="004B7919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Лабораторный </w:t>
            </w:r>
          </w:p>
          <w:p w14:paraId="4278D40F" w14:textId="77777777" w:rsidR="004B7919" w:rsidRDefault="004B7919" w:rsidP="004B7919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отдел, группа санитарно-гигиенических исследований </w:t>
            </w:r>
          </w:p>
          <w:p w14:paraId="306C0AEF" w14:textId="77777777" w:rsidR="004B7919" w:rsidRDefault="004B7919" w:rsidP="004B7919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(ул.Октябрьская,33,</w:t>
            </w:r>
          </w:p>
          <w:p w14:paraId="36D713C5" w14:textId="3BEC313D" w:rsidR="004B7919" w:rsidRPr="009F314E" w:rsidRDefault="004B7919" w:rsidP="004B7919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г.Рогачёв</w:t>
            </w:r>
            <w:proofErr w:type="spellEnd"/>
            <w:r>
              <w:rPr>
                <w:sz w:val="22"/>
                <w:szCs w:val="22"/>
              </w:rPr>
              <w:t>, Гомельская область</w:t>
            </w:r>
          </w:p>
        </w:tc>
      </w:tr>
      <w:tr w:rsidR="004B7919" w:rsidRPr="009F314E" w14:paraId="74FC8704" w14:textId="2123BE21" w:rsidTr="00720950">
        <w:trPr>
          <w:trHeight w:val="269"/>
        </w:trPr>
        <w:tc>
          <w:tcPr>
            <w:tcW w:w="1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10F0D3" w14:textId="59DDD7AC" w:rsidR="004B7919" w:rsidRPr="009F314E" w:rsidRDefault="004B7919" w:rsidP="0036328D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</w:t>
            </w:r>
            <w:r w:rsidRPr="009F314E">
              <w:rPr>
                <w:sz w:val="22"/>
                <w:szCs w:val="22"/>
              </w:rPr>
              <w:t>.1</w:t>
            </w:r>
          </w:p>
          <w:p w14:paraId="0D549C9D" w14:textId="4FF3A74B" w:rsidR="004B7919" w:rsidRPr="009F314E" w:rsidRDefault="004B7919" w:rsidP="0036328D">
            <w:pPr>
              <w:ind w:right="-108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***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208E311" w14:textId="5165BD84" w:rsidR="004B7919" w:rsidRPr="009F314E" w:rsidRDefault="004B7919" w:rsidP="0036328D">
            <w:pPr>
              <w:ind w:right="-108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Металлы черные и цветные (металлолом)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9FBC736" w14:textId="7EF095F3" w:rsidR="004B7919" w:rsidRPr="00342929" w:rsidRDefault="004B7919" w:rsidP="0036328D">
            <w:pPr>
              <w:jc w:val="both"/>
              <w:rPr>
                <w:sz w:val="22"/>
                <w:szCs w:val="22"/>
              </w:rPr>
            </w:pPr>
            <w:r w:rsidRPr="00342929">
              <w:rPr>
                <w:sz w:val="22"/>
                <w:szCs w:val="22"/>
              </w:rPr>
              <w:t>24.10/04.056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10A8886" w14:textId="77777777" w:rsidR="004B7919" w:rsidRDefault="004B7919" w:rsidP="0036328D">
            <w:pPr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 xml:space="preserve">Мощность дозы гамма-излучения вблизи поверхности партии металлолома (за вычетом вклада естественного </w:t>
            </w:r>
            <w:r w:rsidRPr="009F314E">
              <w:rPr>
                <w:sz w:val="22"/>
                <w:szCs w:val="22"/>
              </w:rPr>
              <w:lastRenderedPageBreak/>
              <w:t>радиационного фона</w:t>
            </w:r>
            <w:proofErr w:type="gramStart"/>
            <w:r w:rsidRPr="009F314E">
              <w:rPr>
                <w:sz w:val="22"/>
                <w:szCs w:val="22"/>
              </w:rPr>
              <w:t>)</w:t>
            </w:r>
            <w:r>
              <w:rPr>
                <w:sz w:val="22"/>
                <w:szCs w:val="22"/>
              </w:rPr>
              <w:t>.</w:t>
            </w:r>
            <w:r w:rsidRPr="009F314E">
              <w:rPr>
                <w:sz w:val="22"/>
                <w:szCs w:val="22"/>
              </w:rPr>
              <w:t>Плотности</w:t>
            </w:r>
            <w:proofErr w:type="gramEnd"/>
            <w:r w:rsidRPr="009F314E">
              <w:rPr>
                <w:sz w:val="22"/>
                <w:szCs w:val="22"/>
              </w:rPr>
              <w:t xml:space="preserve"> потока</w:t>
            </w:r>
            <w:r>
              <w:rPr>
                <w:sz w:val="22"/>
                <w:szCs w:val="22"/>
              </w:rPr>
              <w:t xml:space="preserve"> </w:t>
            </w:r>
            <w:r w:rsidRPr="009F314E">
              <w:rPr>
                <w:sz w:val="22"/>
                <w:szCs w:val="22"/>
              </w:rPr>
              <w:t xml:space="preserve">альфа и бета частиц с поверхности металлолома </w:t>
            </w:r>
          </w:p>
          <w:p w14:paraId="5C243C98" w14:textId="77777777" w:rsidR="004B7919" w:rsidRDefault="004B7919" w:rsidP="0036328D">
            <w:pPr>
              <w:rPr>
                <w:sz w:val="22"/>
                <w:szCs w:val="22"/>
              </w:rPr>
            </w:pPr>
          </w:p>
          <w:p w14:paraId="75356ABB" w14:textId="77777777" w:rsidR="004B7919" w:rsidRDefault="004B7919" w:rsidP="0036328D">
            <w:pPr>
              <w:rPr>
                <w:sz w:val="22"/>
                <w:szCs w:val="22"/>
              </w:rPr>
            </w:pPr>
          </w:p>
          <w:p w14:paraId="3B1639C3" w14:textId="642810E7" w:rsidR="004B7919" w:rsidRPr="009F314E" w:rsidRDefault="004B7919" w:rsidP="0036328D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5F112F9" w14:textId="77777777" w:rsidR="004B7919" w:rsidRPr="009F314E" w:rsidRDefault="004B7919" w:rsidP="0036328D">
            <w:pPr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lastRenderedPageBreak/>
              <w:t xml:space="preserve">СанПиН </w:t>
            </w:r>
          </w:p>
          <w:p w14:paraId="5EB2C1D5" w14:textId="1C71AEE7" w:rsidR="004B7919" w:rsidRPr="009F314E" w:rsidRDefault="004B7919" w:rsidP="0036328D">
            <w:pPr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2.6.1.8-2-2003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04FA298" w14:textId="77777777" w:rsidR="004B7919" w:rsidRPr="009F314E" w:rsidRDefault="004B7919" w:rsidP="0036328D">
            <w:pPr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 xml:space="preserve">МВИ МН </w:t>
            </w:r>
          </w:p>
          <w:p w14:paraId="0AC2F9F9" w14:textId="1A1D706C" w:rsidR="004B7919" w:rsidRPr="009F314E" w:rsidRDefault="004B7919" w:rsidP="0036328D">
            <w:pPr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4194 -2011</w:t>
            </w:r>
          </w:p>
        </w:tc>
        <w:tc>
          <w:tcPr>
            <w:tcW w:w="2126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341AEFC" w14:textId="77777777" w:rsidR="004B7919" w:rsidRPr="009F314E" w:rsidRDefault="004B7919" w:rsidP="0036328D">
            <w:pPr>
              <w:rPr>
                <w:sz w:val="22"/>
                <w:szCs w:val="22"/>
              </w:rPr>
            </w:pPr>
          </w:p>
        </w:tc>
      </w:tr>
      <w:tr w:rsidR="004B7919" w:rsidRPr="009F314E" w14:paraId="5439A831" w14:textId="39E2DFD3" w:rsidTr="00720950">
        <w:trPr>
          <w:trHeight w:val="269"/>
        </w:trPr>
        <w:tc>
          <w:tcPr>
            <w:tcW w:w="1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2AFE93" w14:textId="734FD16B" w:rsidR="004B7919" w:rsidRPr="009F314E" w:rsidRDefault="004B7919" w:rsidP="003632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</w:t>
            </w:r>
            <w:r w:rsidRPr="009F314E">
              <w:rPr>
                <w:sz w:val="22"/>
                <w:szCs w:val="22"/>
              </w:rPr>
              <w:t>.1***</w:t>
            </w:r>
          </w:p>
          <w:p w14:paraId="69C6B2CB" w14:textId="77777777" w:rsidR="004B7919" w:rsidRPr="009F314E" w:rsidRDefault="004B7919" w:rsidP="0036328D">
            <w:pPr>
              <w:ind w:right="101"/>
              <w:jc w:val="both"/>
              <w:rPr>
                <w:sz w:val="22"/>
                <w:szCs w:val="22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14:paraId="06C6065E" w14:textId="5416B998" w:rsidR="004B7919" w:rsidRPr="009F314E" w:rsidRDefault="004B7919" w:rsidP="0036328D">
            <w:pPr>
              <w:ind w:right="-108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 xml:space="preserve">Дикорастущие ягоды и </w:t>
            </w:r>
            <w:proofErr w:type="gramStart"/>
            <w:r w:rsidRPr="009F314E">
              <w:rPr>
                <w:sz w:val="22"/>
                <w:szCs w:val="22"/>
              </w:rPr>
              <w:t>грибы,  продукция</w:t>
            </w:r>
            <w:proofErr w:type="gramEnd"/>
            <w:r w:rsidRPr="009F314E">
              <w:rPr>
                <w:sz w:val="22"/>
                <w:szCs w:val="22"/>
              </w:rPr>
              <w:t xml:space="preserve"> лесного назначения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D2078E1" w14:textId="6C6E4C0F" w:rsidR="004B7919" w:rsidRPr="00342929" w:rsidRDefault="004B7919" w:rsidP="0036328D">
            <w:pPr>
              <w:rPr>
                <w:sz w:val="22"/>
                <w:szCs w:val="22"/>
              </w:rPr>
            </w:pPr>
            <w:r w:rsidRPr="00342929">
              <w:rPr>
                <w:sz w:val="22"/>
                <w:szCs w:val="22"/>
              </w:rPr>
              <w:t>01.25/42.000</w:t>
            </w:r>
          </w:p>
          <w:p w14:paraId="75EEF7D9" w14:textId="66F3668A" w:rsidR="004B7919" w:rsidRPr="00342929" w:rsidRDefault="004B7919" w:rsidP="0036328D">
            <w:pPr>
              <w:rPr>
                <w:sz w:val="22"/>
                <w:szCs w:val="22"/>
              </w:rPr>
            </w:pPr>
            <w:r w:rsidRPr="00342929">
              <w:rPr>
                <w:sz w:val="22"/>
                <w:szCs w:val="22"/>
              </w:rPr>
              <w:t>02.30/42.000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B4933E8" w14:textId="77777777" w:rsidR="004B7919" w:rsidRPr="009F314E" w:rsidRDefault="004B7919" w:rsidP="0036328D">
            <w:pPr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 xml:space="preserve">Отбор проб </w:t>
            </w:r>
          </w:p>
          <w:p w14:paraId="6BA72668" w14:textId="77777777" w:rsidR="004B7919" w:rsidRPr="009F314E" w:rsidRDefault="004B7919" w:rsidP="0036328D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6795740" w14:textId="5DE42856" w:rsidR="004B7919" w:rsidRPr="009F314E" w:rsidRDefault="004B7919" w:rsidP="0036328D">
            <w:pPr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 xml:space="preserve">ТКП 251-2010 (02080)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814E247" w14:textId="14EC47C8" w:rsidR="004B7919" w:rsidRPr="009F314E" w:rsidRDefault="004B7919" w:rsidP="0036328D">
            <w:pPr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 xml:space="preserve">ТКП 251-2010 (02080) </w:t>
            </w:r>
          </w:p>
        </w:tc>
        <w:tc>
          <w:tcPr>
            <w:tcW w:w="212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4A0525FF" w14:textId="77777777" w:rsidR="004B7919" w:rsidRDefault="004B7919" w:rsidP="004B7919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Лабораторный </w:t>
            </w:r>
          </w:p>
          <w:p w14:paraId="428F714B" w14:textId="77777777" w:rsidR="004B7919" w:rsidRDefault="004B7919" w:rsidP="004B7919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отдел, группа санитарно-гигиенических исследований </w:t>
            </w:r>
          </w:p>
          <w:p w14:paraId="13FA29EF" w14:textId="77777777" w:rsidR="004B7919" w:rsidRDefault="004B7919" w:rsidP="004B7919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(ул.Октябрьская,33,</w:t>
            </w:r>
          </w:p>
          <w:p w14:paraId="4FB1793E" w14:textId="7F276793" w:rsidR="004B7919" w:rsidRPr="009F314E" w:rsidRDefault="004B7919" w:rsidP="004B7919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г.Рогачёв</w:t>
            </w:r>
            <w:proofErr w:type="spellEnd"/>
            <w:r>
              <w:rPr>
                <w:sz w:val="22"/>
                <w:szCs w:val="22"/>
              </w:rPr>
              <w:t>, Гомельская область</w:t>
            </w:r>
          </w:p>
        </w:tc>
      </w:tr>
      <w:tr w:rsidR="004B7919" w:rsidRPr="009F314E" w14:paraId="47C6DF2B" w14:textId="66852653" w:rsidTr="00720950">
        <w:trPr>
          <w:trHeight w:val="269"/>
        </w:trPr>
        <w:tc>
          <w:tcPr>
            <w:tcW w:w="1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C5A87C" w14:textId="1A39CD38" w:rsidR="004B7919" w:rsidRDefault="004B7919" w:rsidP="003632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</w:t>
            </w:r>
            <w:r w:rsidRPr="009F314E">
              <w:rPr>
                <w:sz w:val="22"/>
                <w:szCs w:val="22"/>
              </w:rPr>
              <w:t>.2</w:t>
            </w:r>
          </w:p>
          <w:p w14:paraId="70DE6BB9" w14:textId="10DD6F79" w:rsidR="004B7919" w:rsidRPr="009F314E" w:rsidRDefault="004B7919" w:rsidP="003632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FD78A53" w14:textId="390A4987" w:rsidR="004B7919" w:rsidRPr="009F314E" w:rsidRDefault="004B7919" w:rsidP="0036328D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E68CBB1" w14:textId="77777777" w:rsidR="004B7919" w:rsidRPr="00342929" w:rsidRDefault="004B7919" w:rsidP="0036328D">
            <w:pPr>
              <w:rPr>
                <w:sz w:val="22"/>
                <w:szCs w:val="22"/>
              </w:rPr>
            </w:pPr>
            <w:r w:rsidRPr="00342929">
              <w:rPr>
                <w:sz w:val="22"/>
                <w:szCs w:val="22"/>
              </w:rPr>
              <w:t>02.30/04.125</w:t>
            </w:r>
          </w:p>
          <w:p w14:paraId="2AE25E35" w14:textId="755B2308" w:rsidR="004B7919" w:rsidRPr="00342929" w:rsidRDefault="004B7919" w:rsidP="0036328D">
            <w:pPr>
              <w:rPr>
                <w:sz w:val="22"/>
                <w:szCs w:val="22"/>
              </w:rPr>
            </w:pPr>
            <w:r w:rsidRPr="00342929">
              <w:rPr>
                <w:sz w:val="22"/>
                <w:szCs w:val="22"/>
              </w:rPr>
              <w:t>01.25/04.125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944D8BE" w14:textId="33D7D4CE" w:rsidR="004B7919" w:rsidRPr="009F314E" w:rsidRDefault="004B7919" w:rsidP="0036328D">
            <w:pPr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Удельная активность</w:t>
            </w:r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 xml:space="preserve">радионуклида </w:t>
            </w:r>
            <w:r w:rsidRPr="009F314E">
              <w:rPr>
                <w:sz w:val="22"/>
                <w:szCs w:val="22"/>
              </w:rPr>
              <w:t xml:space="preserve"> цези</w:t>
            </w:r>
            <w:r>
              <w:rPr>
                <w:sz w:val="22"/>
                <w:szCs w:val="22"/>
              </w:rPr>
              <w:t>й</w:t>
            </w:r>
            <w:proofErr w:type="gramEnd"/>
            <w:r w:rsidRPr="009F314E">
              <w:rPr>
                <w:sz w:val="22"/>
                <w:szCs w:val="22"/>
              </w:rPr>
              <w:t>-137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F589956" w14:textId="77777777" w:rsidR="004B7919" w:rsidRPr="009F314E" w:rsidRDefault="004B7919" w:rsidP="0036328D">
            <w:pPr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ГН 10-117-99 (РДУ-99)</w:t>
            </w:r>
          </w:p>
          <w:p w14:paraId="618593FE" w14:textId="5D451F88" w:rsidR="004B7919" w:rsidRPr="009F314E" w:rsidRDefault="004B7919" w:rsidP="0036328D">
            <w:pPr>
              <w:suppressAutoHyphens/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 xml:space="preserve">Республиканские допустимые уровни содержания цезия-137 и стронция-90 в сельскохозяйственном сырье и кормах, утв. </w:t>
            </w:r>
            <w:proofErr w:type="spellStart"/>
            <w:proofErr w:type="gramStart"/>
            <w:r w:rsidRPr="009F314E">
              <w:rPr>
                <w:sz w:val="22"/>
                <w:szCs w:val="22"/>
              </w:rPr>
              <w:t>Минсельхозпро</w:t>
            </w:r>
            <w:proofErr w:type="spellEnd"/>
            <w:r>
              <w:rPr>
                <w:sz w:val="22"/>
                <w:szCs w:val="22"/>
              </w:rPr>
              <w:t>-</w:t>
            </w:r>
            <w:r w:rsidRPr="009F314E">
              <w:rPr>
                <w:sz w:val="22"/>
                <w:szCs w:val="22"/>
              </w:rPr>
              <w:t>дом</w:t>
            </w:r>
            <w:proofErr w:type="gramEnd"/>
            <w:r w:rsidRPr="009F314E">
              <w:rPr>
                <w:sz w:val="22"/>
                <w:szCs w:val="22"/>
              </w:rPr>
              <w:t xml:space="preserve"> РБ 03.08.1999</w:t>
            </w:r>
          </w:p>
          <w:p w14:paraId="713BC16B" w14:textId="5C8B6917" w:rsidR="004B7919" w:rsidRPr="009F314E" w:rsidRDefault="004B7919" w:rsidP="0036328D">
            <w:pPr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ГН, утв. постановлением Совмина от 25.01.2021 №37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7C102A8" w14:textId="77777777" w:rsidR="004B7919" w:rsidRPr="009F314E" w:rsidRDefault="004B7919" w:rsidP="0036328D">
            <w:pPr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МВИ. МН 1181-2011</w:t>
            </w:r>
          </w:p>
          <w:p w14:paraId="1C782241" w14:textId="77777777" w:rsidR="004B7919" w:rsidRPr="009F314E" w:rsidRDefault="004B7919" w:rsidP="0036328D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1D1C2016" w14:textId="77777777" w:rsidR="004B7919" w:rsidRPr="009F314E" w:rsidRDefault="004B7919" w:rsidP="0036328D">
            <w:pPr>
              <w:rPr>
                <w:sz w:val="22"/>
                <w:szCs w:val="22"/>
              </w:rPr>
            </w:pPr>
          </w:p>
        </w:tc>
      </w:tr>
      <w:tr w:rsidR="004B7919" w:rsidRPr="009F314E" w14:paraId="1714E226" w14:textId="5B07AEFA" w:rsidTr="00720950">
        <w:trPr>
          <w:trHeight w:val="269"/>
        </w:trPr>
        <w:tc>
          <w:tcPr>
            <w:tcW w:w="1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44650D" w14:textId="23364EC8" w:rsidR="004B7919" w:rsidRPr="009F314E" w:rsidRDefault="004B7919" w:rsidP="003632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</w:t>
            </w:r>
            <w:r w:rsidRPr="009F314E">
              <w:rPr>
                <w:sz w:val="22"/>
                <w:szCs w:val="22"/>
              </w:rPr>
              <w:t>.1*</w:t>
            </w:r>
          </w:p>
          <w:p w14:paraId="0AE58EF3" w14:textId="77777777" w:rsidR="004B7919" w:rsidRPr="009F314E" w:rsidRDefault="004B7919" w:rsidP="0036328D">
            <w:pPr>
              <w:rPr>
                <w:sz w:val="22"/>
                <w:szCs w:val="22"/>
              </w:rPr>
            </w:pPr>
          </w:p>
          <w:p w14:paraId="23A9B10F" w14:textId="77777777" w:rsidR="004B7919" w:rsidRPr="009F314E" w:rsidRDefault="004B7919" w:rsidP="0036328D">
            <w:pPr>
              <w:rPr>
                <w:sz w:val="22"/>
                <w:szCs w:val="22"/>
              </w:rPr>
            </w:pPr>
          </w:p>
          <w:p w14:paraId="3FFA4971" w14:textId="77777777" w:rsidR="004B7919" w:rsidRPr="009F314E" w:rsidRDefault="004B7919" w:rsidP="0036328D">
            <w:pPr>
              <w:rPr>
                <w:sz w:val="22"/>
                <w:szCs w:val="22"/>
              </w:rPr>
            </w:pPr>
          </w:p>
          <w:p w14:paraId="4375B8B7" w14:textId="17348BDF" w:rsidR="004B7919" w:rsidRPr="009F314E" w:rsidRDefault="004B7919" w:rsidP="0036328D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63C1555" w14:textId="55E6A91A" w:rsidR="004B7919" w:rsidRPr="009F314E" w:rsidRDefault="004B7919" w:rsidP="0036328D">
            <w:pPr>
              <w:ind w:right="-108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Лекарственно-техническое сырье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A0B10FC" w14:textId="50EE0F29" w:rsidR="004B7919" w:rsidRPr="004F5DD3" w:rsidRDefault="004B7919" w:rsidP="0036328D">
            <w:pPr>
              <w:rPr>
                <w:color w:val="EE0000"/>
                <w:sz w:val="22"/>
                <w:szCs w:val="22"/>
              </w:rPr>
            </w:pPr>
            <w:r w:rsidRPr="004F5DD3">
              <w:rPr>
                <w:sz w:val="22"/>
                <w:szCs w:val="22"/>
              </w:rPr>
              <w:t>01.28/04.125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5974261" w14:textId="0B7AEF37" w:rsidR="004B7919" w:rsidRPr="009F314E" w:rsidRDefault="004B7919" w:rsidP="003632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9F314E">
              <w:rPr>
                <w:sz w:val="22"/>
                <w:szCs w:val="22"/>
              </w:rPr>
              <w:t xml:space="preserve"> Удельная активность</w:t>
            </w:r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 xml:space="preserve">радионуклида </w:t>
            </w:r>
            <w:r w:rsidRPr="009F314E">
              <w:rPr>
                <w:sz w:val="22"/>
                <w:szCs w:val="22"/>
              </w:rPr>
              <w:t xml:space="preserve"> цези</w:t>
            </w:r>
            <w:r>
              <w:rPr>
                <w:sz w:val="22"/>
                <w:szCs w:val="22"/>
              </w:rPr>
              <w:t>й</w:t>
            </w:r>
            <w:proofErr w:type="gramEnd"/>
            <w:r w:rsidRPr="009F314E">
              <w:rPr>
                <w:sz w:val="22"/>
                <w:szCs w:val="22"/>
              </w:rPr>
              <w:t>-137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788AFDD" w14:textId="77777777" w:rsidR="004B7919" w:rsidRPr="009F314E" w:rsidRDefault="004B7919" w:rsidP="0036328D">
            <w:pPr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ГН 2.6.1.8-10-</w:t>
            </w:r>
            <w:proofErr w:type="gramStart"/>
            <w:r w:rsidRPr="009F314E">
              <w:rPr>
                <w:sz w:val="22"/>
                <w:szCs w:val="22"/>
              </w:rPr>
              <w:t>2004  (</w:t>
            </w:r>
            <w:proofErr w:type="gramEnd"/>
            <w:r w:rsidRPr="009F314E">
              <w:rPr>
                <w:sz w:val="22"/>
                <w:szCs w:val="22"/>
              </w:rPr>
              <w:t>РДУ/ЛТС-2004)</w:t>
            </w:r>
          </w:p>
          <w:p w14:paraId="06DA4AE0" w14:textId="2D282B58" w:rsidR="004B7919" w:rsidRPr="009F314E" w:rsidRDefault="004B7919" w:rsidP="0036328D">
            <w:pPr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ГН, утв. постановлением Совмина от 25.01.2021 №37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2CF5164" w14:textId="77777777" w:rsidR="004B7919" w:rsidRPr="009F314E" w:rsidRDefault="004B7919" w:rsidP="0036328D">
            <w:pPr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МВИ МН 1181-2011</w:t>
            </w:r>
          </w:p>
          <w:p w14:paraId="7F77195C" w14:textId="77777777" w:rsidR="004B7919" w:rsidRPr="009F314E" w:rsidRDefault="004B7919" w:rsidP="0036328D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0D0957F" w14:textId="77777777" w:rsidR="004B7919" w:rsidRPr="009F314E" w:rsidRDefault="004B7919" w:rsidP="0036328D">
            <w:pPr>
              <w:rPr>
                <w:sz w:val="22"/>
                <w:szCs w:val="22"/>
              </w:rPr>
            </w:pPr>
          </w:p>
        </w:tc>
      </w:tr>
      <w:tr w:rsidR="0036328D" w:rsidRPr="009F314E" w14:paraId="78799953" w14:textId="6D03F975" w:rsidTr="00A57890">
        <w:trPr>
          <w:trHeight w:val="269"/>
        </w:trPr>
        <w:tc>
          <w:tcPr>
            <w:tcW w:w="1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B9C048" w14:textId="431C2CEE" w:rsidR="0036328D" w:rsidRPr="009F314E" w:rsidRDefault="0036328D" w:rsidP="0036328D">
            <w:pPr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0</w:t>
            </w:r>
            <w:r w:rsidRPr="009F314E">
              <w:rPr>
                <w:sz w:val="22"/>
                <w:szCs w:val="22"/>
              </w:rPr>
              <w:t>.1</w:t>
            </w:r>
            <w:r w:rsidRPr="009F314E">
              <w:rPr>
                <w:sz w:val="22"/>
                <w:szCs w:val="22"/>
                <w:lang w:val="en-US"/>
              </w:rPr>
              <w:t>*</w:t>
            </w:r>
            <w:r w:rsidRPr="009F314E">
              <w:rPr>
                <w:sz w:val="22"/>
                <w:szCs w:val="22"/>
              </w:rPr>
              <w:t>**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31288A3" w14:textId="3EBF61DF" w:rsidR="0036328D" w:rsidRPr="009F314E" w:rsidRDefault="0036328D" w:rsidP="0036328D">
            <w:pPr>
              <w:ind w:right="-108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Табачные изделия: сигареты, папиросы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10A012" w14:textId="13134DDE" w:rsidR="0036328D" w:rsidRPr="00342929" w:rsidRDefault="0036328D" w:rsidP="0036328D">
            <w:pPr>
              <w:rPr>
                <w:sz w:val="22"/>
                <w:szCs w:val="22"/>
              </w:rPr>
            </w:pPr>
            <w:r w:rsidRPr="00342929">
              <w:rPr>
                <w:sz w:val="22"/>
                <w:szCs w:val="22"/>
              </w:rPr>
              <w:t>12.00/42.000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DD9979F" w14:textId="527569BA" w:rsidR="0036328D" w:rsidRPr="009F314E" w:rsidRDefault="0036328D" w:rsidP="0036328D">
            <w:pPr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Отбор проб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D65D74A" w14:textId="77777777" w:rsidR="0036328D" w:rsidRPr="009F314E" w:rsidRDefault="0036328D" w:rsidP="0036328D">
            <w:pPr>
              <w:ind w:left="57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 xml:space="preserve">ГОСТ 3935-2000 </w:t>
            </w:r>
          </w:p>
          <w:p w14:paraId="2F9A9ABC" w14:textId="4CA81F89" w:rsidR="0036328D" w:rsidRPr="009F314E" w:rsidRDefault="0036328D" w:rsidP="0036328D">
            <w:pPr>
              <w:ind w:left="57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31632-2016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F59932" w14:textId="77777777" w:rsidR="0036328D" w:rsidRPr="009F314E" w:rsidRDefault="0036328D" w:rsidP="0036328D">
            <w:pPr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ГОСТ 3935-2000 п.6.1</w:t>
            </w:r>
          </w:p>
          <w:p w14:paraId="592EEE52" w14:textId="289569E2" w:rsidR="0036328D" w:rsidRPr="009F314E" w:rsidRDefault="0036328D" w:rsidP="0036328D">
            <w:pPr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 xml:space="preserve">ГОСТ 31632-2016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EF7948" w14:textId="77777777" w:rsidR="004B7919" w:rsidRDefault="004B7919" w:rsidP="004B7919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Отдел гигиены</w:t>
            </w:r>
          </w:p>
          <w:p w14:paraId="110C9687" w14:textId="77777777" w:rsidR="004B7919" w:rsidRDefault="004B7919" w:rsidP="004B7919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(ул.Октябрьская,33,</w:t>
            </w:r>
          </w:p>
          <w:p w14:paraId="6FDA49B2" w14:textId="77777777" w:rsidR="0036328D" w:rsidRDefault="004B7919" w:rsidP="004B7919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г.Рогачёв</w:t>
            </w:r>
            <w:proofErr w:type="spellEnd"/>
            <w:r>
              <w:rPr>
                <w:sz w:val="22"/>
                <w:szCs w:val="22"/>
              </w:rPr>
              <w:t>, Гомельская область)</w:t>
            </w:r>
          </w:p>
          <w:p w14:paraId="244A19E4" w14:textId="77777777" w:rsidR="004B7919" w:rsidRDefault="004B7919" w:rsidP="004B7919">
            <w:pPr>
              <w:rPr>
                <w:sz w:val="22"/>
                <w:szCs w:val="22"/>
              </w:rPr>
            </w:pPr>
          </w:p>
          <w:p w14:paraId="49D00CC7" w14:textId="77777777" w:rsidR="004B7919" w:rsidRDefault="004B7919" w:rsidP="004B7919">
            <w:pPr>
              <w:rPr>
                <w:sz w:val="22"/>
                <w:szCs w:val="22"/>
              </w:rPr>
            </w:pPr>
          </w:p>
          <w:p w14:paraId="4D871D09" w14:textId="77777777" w:rsidR="004B7919" w:rsidRDefault="004B7919" w:rsidP="004B7919">
            <w:pPr>
              <w:rPr>
                <w:sz w:val="22"/>
                <w:szCs w:val="22"/>
              </w:rPr>
            </w:pPr>
          </w:p>
          <w:p w14:paraId="5371CDF1" w14:textId="77777777" w:rsidR="004B7919" w:rsidRDefault="004B7919" w:rsidP="004B7919">
            <w:pPr>
              <w:rPr>
                <w:sz w:val="22"/>
                <w:szCs w:val="22"/>
              </w:rPr>
            </w:pPr>
          </w:p>
          <w:p w14:paraId="4FF67110" w14:textId="77777777" w:rsidR="004B7919" w:rsidRDefault="004B7919" w:rsidP="004B7919">
            <w:pPr>
              <w:rPr>
                <w:sz w:val="22"/>
                <w:szCs w:val="22"/>
              </w:rPr>
            </w:pPr>
          </w:p>
          <w:p w14:paraId="3C5C5CD6" w14:textId="77777777" w:rsidR="004B7919" w:rsidRDefault="004B7919" w:rsidP="004B7919">
            <w:pPr>
              <w:rPr>
                <w:sz w:val="22"/>
                <w:szCs w:val="22"/>
              </w:rPr>
            </w:pPr>
          </w:p>
          <w:p w14:paraId="3E625868" w14:textId="77777777" w:rsidR="004B7919" w:rsidRDefault="004B7919" w:rsidP="004B7919">
            <w:pPr>
              <w:rPr>
                <w:sz w:val="22"/>
                <w:szCs w:val="22"/>
              </w:rPr>
            </w:pPr>
          </w:p>
          <w:p w14:paraId="5DE65F60" w14:textId="77777777" w:rsidR="004B7919" w:rsidRDefault="004B7919" w:rsidP="004B7919">
            <w:pPr>
              <w:rPr>
                <w:sz w:val="22"/>
                <w:szCs w:val="22"/>
              </w:rPr>
            </w:pPr>
          </w:p>
          <w:p w14:paraId="69E5DEA8" w14:textId="77777777" w:rsidR="004B7919" w:rsidRDefault="004B7919" w:rsidP="004B7919">
            <w:pPr>
              <w:rPr>
                <w:sz w:val="22"/>
                <w:szCs w:val="22"/>
              </w:rPr>
            </w:pPr>
          </w:p>
          <w:p w14:paraId="4C85F2EB" w14:textId="2AF76494" w:rsidR="004B7919" w:rsidRPr="009F314E" w:rsidRDefault="004B7919" w:rsidP="004B7919">
            <w:pPr>
              <w:rPr>
                <w:sz w:val="22"/>
                <w:szCs w:val="22"/>
              </w:rPr>
            </w:pPr>
          </w:p>
        </w:tc>
      </w:tr>
      <w:tr w:rsidR="00B82AFA" w:rsidRPr="009F314E" w14:paraId="25470C9D" w14:textId="77777777" w:rsidTr="00A57890">
        <w:trPr>
          <w:trHeight w:val="269"/>
        </w:trPr>
        <w:tc>
          <w:tcPr>
            <w:tcW w:w="1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F64289" w14:textId="6E87DD68" w:rsidR="00B82AFA" w:rsidRPr="009F314E" w:rsidRDefault="00B82AFA" w:rsidP="00B82AFA">
            <w:pPr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lastRenderedPageBreak/>
              <w:t>5</w:t>
            </w:r>
            <w:r>
              <w:rPr>
                <w:sz w:val="22"/>
                <w:szCs w:val="22"/>
              </w:rPr>
              <w:t>1</w:t>
            </w:r>
            <w:r w:rsidRPr="009F314E">
              <w:rPr>
                <w:sz w:val="22"/>
                <w:szCs w:val="22"/>
              </w:rPr>
              <w:t>.1*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D635C82" w14:textId="6D45D431" w:rsidR="00B82AFA" w:rsidRPr="009F314E" w:rsidRDefault="00B82AFA" w:rsidP="00B82AFA">
            <w:pPr>
              <w:ind w:right="-108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Мясо птицы и яйца.  Рыба и продукты ее переработки.</w:t>
            </w:r>
            <w:r>
              <w:rPr>
                <w:sz w:val="22"/>
                <w:szCs w:val="22"/>
              </w:rPr>
              <w:t xml:space="preserve"> </w:t>
            </w:r>
            <w:r w:rsidRPr="009F314E">
              <w:rPr>
                <w:sz w:val="22"/>
                <w:szCs w:val="22"/>
              </w:rPr>
              <w:t>Мясо, продукты из мяса и мяса птицы.</w:t>
            </w:r>
            <w:r>
              <w:rPr>
                <w:sz w:val="22"/>
                <w:szCs w:val="22"/>
              </w:rPr>
              <w:t xml:space="preserve"> </w:t>
            </w:r>
            <w:r w:rsidRPr="009F314E">
              <w:rPr>
                <w:sz w:val="22"/>
                <w:szCs w:val="22"/>
              </w:rPr>
              <w:t>Картофель, фрукты и овощи переработанные и консервированные Продукты молочные. Продукты мукомольно-крупяные.</w:t>
            </w:r>
            <w:r>
              <w:rPr>
                <w:sz w:val="22"/>
                <w:szCs w:val="22"/>
              </w:rPr>
              <w:t xml:space="preserve"> </w:t>
            </w:r>
            <w:r w:rsidRPr="009F314E">
              <w:rPr>
                <w:sz w:val="22"/>
                <w:szCs w:val="22"/>
              </w:rPr>
              <w:t>Изделия хлебобулочные и мучные кондитерские. Продуты пищевые прочие.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9BBFC6C" w14:textId="2BD45DF1" w:rsidR="00B82AFA" w:rsidRPr="004F5DD3" w:rsidRDefault="00B82AFA" w:rsidP="00B82AFA">
            <w:pPr>
              <w:jc w:val="both"/>
              <w:rPr>
                <w:sz w:val="22"/>
                <w:szCs w:val="22"/>
              </w:rPr>
            </w:pPr>
            <w:r w:rsidRPr="004F5DD3">
              <w:rPr>
                <w:sz w:val="22"/>
                <w:szCs w:val="22"/>
              </w:rPr>
              <w:t>01.47</w:t>
            </w:r>
            <w:r w:rsidR="004F5DD3">
              <w:rPr>
                <w:sz w:val="22"/>
                <w:szCs w:val="22"/>
              </w:rPr>
              <w:t>/</w:t>
            </w:r>
            <w:r w:rsidRPr="004F5DD3">
              <w:rPr>
                <w:sz w:val="22"/>
                <w:szCs w:val="22"/>
              </w:rPr>
              <w:t>10.11</w:t>
            </w:r>
          </w:p>
          <w:p w14:paraId="27B0538B" w14:textId="0D24A1BF" w:rsidR="00B82AFA" w:rsidRPr="004F5DD3" w:rsidRDefault="00B82AFA" w:rsidP="00B82AFA">
            <w:pPr>
              <w:jc w:val="both"/>
              <w:rPr>
                <w:sz w:val="22"/>
                <w:szCs w:val="22"/>
              </w:rPr>
            </w:pPr>
            <w:r w:rsidRPr="004F5DD3">
              <w:rPr>
                <w:sz w:val="22"/>
                <w:szCs w:val="22"/>
              </w:rPr>
              <w:t>10.12</w:t>
            </w:r>
            <w:r w:rsidR="004F5DD3">
              <w:rPr>
                <w:sz w:val="22"/>
                <w:szCs w:val="22"/>
              </w:rPr>
              <w:t>/</w:t>
            </w:r>
            <w:r w:rsidRPr="004F5DD3">
              <w:rPr>
                <w:sz w:val="22"/>
                <w:szCs w:val="22"/>
              </w:rPr>
              <w:t>10.20</w:t>
            </w:r>
          </w:p>
          <w:p w14:paraId="35A666AC" w14:textId="515DE2E5" w:rsidR="00B82AFA" w:rsidRPr="004F5DD3" w:rsidRDefault="00B82AFA" w:rsidP="00B82AFA">
            <w:pPr>
              <w:jc w:val="both"/>
              <w:rPr>
                <w:sz w:val="22"/>
                <w:szCs w:val="22"/>
              </w:rPr>
            </w:pPr>
            <w:r w:rsidRPr="004F5DD3">
              <w:rPr>
                <w:sz w:val="22"/>
                <w:szCs w:val="22"/>
              </w:rPr>
              <w:t>10.31</w:t>
            </w:r>
            <w:r w:rsidR="004F5DD3">
              <w:rPr>
                <w:sz w:val="22"/>
                <w:szCs w:val="22"/>
              </w:rPr>
              <w:t>/</w:t>
            </w:r>
            <w:r w:rsidRPr="004F5DD3">
              <w:rPr>
                <w:sz w:val="22"/>
                <w:szCs w:val="22"/>
              </w:rPr>
              <w:t>10.39</w:t>
            </w:r>
          </w:p>
          <w:p w14:paraId="43E179D6" w14:textId="19D6421C" w:rsidR="00B82AFA" w:rsidRPr="004F5DD3" w:rsidRDefault="00B82AFA" w:rsidP="00B82AFA">
            <w:pPr>
              <w:jc w:val="both"/>
              <w:rPr>
                <w:sz w:val="22"/>
                <w:szCs w:val="22"/>
              </w:rPr>
            </w:pPr>
            <w:r w:rsidRPr="004F5DD3">
              <w:rPr>
                <w:sz w:val="22"/>
                <w:szCs w:val="22"/>
              </w:rPr>
              <w:t>10.51</w:t>
            </w:r>
            <w:r w:rsidR="004F5DD3">
              <w:rPr>
                <w:sz w:val="22"/>
                <w:szCs w:val="22"/>
              </w:rPr>
              <w:t>/</w:t>
            </w:r>
            <w:r w:rsidRPr="004F5DD3">
              <w:rPr>
                <w:sz w:val="22"/>
                <w:szCs w:val="22"/>
              </w:rPr>
              <w:t>10.61</w:t>
            </w:r>
          </w:p>
          <w:p w14:paraId="301515E5" w14:textId="4BB2FA9F" w:rsidR="00B82AFA" w:rsidRPr="004F5DD3" w:rsidRDefault="00B82AFA" w:rsidP="00B82AFA">
            <w:pPr>
              <w:jc w:val="both"/>
              <w:rPr>
                <w:sz w:val="22"/>
                <w:szCs w:val="22"/>
              </w:rPr>
            </w:pPr>
            <w:r w:rsidRPr="004F5DD3">
              <w:rPr>
                <w:sz w:val="22"/>
                <w:szCs w:val="22"/>
              </w:rPr>
              <w:t>10.71</w:t>
            </w:r>
            <w:r w:rsidR="004F5DD3">
              <w:rPr>
                <w:sz w:val="22"/>
                <w:szCs w:val="22"/>
              </w:rPr>
              <w:t>/</w:t>
            </w:r>
            <w:r w:rsidRPr="004F5DD3">
              <w:rPr>
                <w:sz w:val="22"/>
                <w:szCs w:val="22"/>
              </w:rPr>
              <w:t>10.71</w:t>
            </w:r>
          </w:p>
          <w:p w14:paraId="77E0BFCA" w14:textId="33F5C36A" w:rsidR="00B82AFA" w:rsidRPr="00342929" w:rsidRDefault="00B82AFA" w:rsidP="00B82AFA">
            <w:pPr>
              <w:rPr>
                <w:sz w:val="22"/>
                <w:szCs w:val="22"/>
              </w:rPr>
            </w:pPr>
            <w:r w:rsidRPr="004F5DD3">
              <w:rPr>
                <w:sz w:val="22"/>
                <w:szCs w:val="22"/>
              </w:rPr>
              <w:t>10.89/01.086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42A9D0D" w14:textId="76568F73" w:rsidR="00B82AFA" w:rsidRPr="009F314E" w:rsidRDefault="00B82AFA" w:rsidP="00B82AFA">
            <w:pPr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Психрофильные (</w:t>
            </w:r>
            <w:proofErr w:type="spellStart"/>
            <w:r w:rsidRPr="009F314E">
              <w:rPr>
                <w:sz w:val="22"/>
                <w:szCs w:val="22"/>
              </w:rPr>
              <w:t>психротропные</w:t>
            </w:r>
            <w:proofErr w:type="spellEnd"/>
            <w:r w:rsidRPr="009F314E">
              <w:rPr>
                <w:sz w:val="22"/>
                <w:szCs w:val="22"/>
              </w:rPr>
              <w:t>) микроорганизмы:</w:t>
            </w:r>
            <w:r w:rsidRPr="009F314E">
              <w:rPr>
                <w:spacing w:val="2"/>
                <w:sz w:val="22"/>
                <w:szCs w:val="22"/>
                <w:shd w:val="clear" w:color="auto" w:fill="FFFFFF"/>
              </w:rPr>
              <w:t xml:space="preserve"> </w:t>
            </w:r>
            <w:r w:rsidRPr="009F314E">
              <w:rPr>
                <w:sz w:val="22"/>
                <w:szCs w:val="22"/>
              </w:rPr>
              <w:t>бактерии, дрожжи и плесени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1CA15BA" w14:textId="77777777" w:rsidR="00B82AFA" w:rsidRPr="004368F0" w:rsidRDefault="00B82AFA" w:rsidP="00B82AFA">
            <w:pPr>
              <w:rPr>
                <w:sz w:val="22"/>
                <w:szCs w:val="22"/>
              </w:rPr>
            </w:pPr>
            <w:r w:rsidRPr="004368F0">
              <w:rPr>
                <w:sz w:val="22"/>
                <w:szCs w:val="22"/>
              </w:rPr>
              <w:t xml:space="preserve">ГН, утв. Постановлением МЗ </w:t>
            </w:r>
            <w:proofErr w:type="gramStart"/>
            <w:r w:rsidRPr="004368F0">
              <w:rPr>
                <w:sz w:val="22"/>
                <w:szCs w:val="22"/>
              </w:rPr>
              <w:t>РБ  21.06.2013</w:t>
            </w:r>
            <w:proofErr w:type="gramEnd"/>
            <w:r w:rsidRPr="004368F0">
              <w:rPr>
                <w:sz w:val="22"/>
                <w:szCs w:val="22"/>
              </w:rPr>
              <w:t xml:space="preserve"> № 52</w:t>
            </w:r>
          </w:p>
          <w:p w14:paraId="70B07096" w14:textId="77777777" w:rsidR="00B82AFA" w:rsidRPr="004368F0" w:rsidRDefault="00B82AFA" w:rsidP="00B82AFA">
            <w:pPr>
              <w:rPr>
                <w:sz w:val="22"/>
                <w:szCs w:val="22"/>
              </w:rPr>
            </w:pPr>
            <w:proofErr w:type="spellStart"/>
            <w:r w:rsidRPr="004368F0">
              <w:rPr>
                <w:sz w:val="22"/>
                <w:szCs w:val="22"/>
              </w:rPr>
              <w:t>СанНП</w:t>
            </w:r>
            <w:proofErr w:type="spellEnd"/>
            <w:r w:rsidRPr="004368F0">
              <w:rPr>
                <w:sz w:val="22"/>
                <w:szCs w:val="22"/>
              </w:rPr>
              <w:t xml:space="preserve"> и ГН, утв. </w:t>
            </w:r>
            <w:proofErr w:type="gramStart"/>
            <w:r w:rsidRPr="004368F0">
              <w:rPr>
                <w:sz w:val="22"/>
                <w:szCs w:val="22"/>
              </w:rPr>
              <w:t>Постановлением  МЗ</w:t>
            </w:r>
            <w:proofErr w:type="gramEnd"/>
            <w:r w:rsidRPr="004368F0">
              <w:rPr>
                <w:sz w:val="22"/>
                <w:szCs w:val="22"/>
              </w:rPr>
              <w:t xml:space="preserve"> РБ 01.09.2010 №119, ГН, утв. постановлением Совмина от 25.01.2021 № 37 </w:t>
            </w:r>
          </w:p>
          <w:p w14:paraId="71D7A827" w14:textId="3BDC199D" w:rsidR="00B82AFA" w:rsidRPr="009F314E" w:rsidRDefault="00B82AFA" w:rsidP="00B82AFA">
            <w:pPr>
              <w:ind w:left="57"/>
              <w:rPr>
                <w:sz w:val="22"/>
                <w:szCs w:val="22"/>
              </w:rPr>
            </w:pPr>
            <w:r w:rsidRPr="004368F0">
              <w:rPr>
                <w:sz w:val="22"/>
                <w:szCs w:val="22"/>
              </w:rPr>
              <w:t>ТНПА и другая документация</w:t>
            </w:r>
            <w:r w:rsidRPr="00F97313">
              <w:t xml:space="preserve"> 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95AD55A" w14:textId="05CF5DE7" w:rsidR="00B82AFA" w:rsidRPr="009F314E" w:rsidRDefault="00B82AFA" w:rsidP="00B82AFA">
            <w:pPr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 xml:space="preserve">ГОСТ </w:t>
            </w:r>
            <w:r w:rsidRPr="009F314E">
              <w:rPr>
                <w:sz w:val="22"/>
                <w:szCs w:val="22"/>
                <w:lang w:val="en-US"/>
              </w:rPr>
              <w:t>ISO</w:t>
            </w:r>
            <w:r w:rsidRPr="009F314E">
              <w:rPr>
                <w:sz w:val="22"/>
                <w:szCs w:val="22"/>
              </w:rPr>
              <w:t xml:space="preserve"> 17410-2013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1BBE615" w14:textId="77777777" w:rsidR="004B7919" w:rsidRDefault="004B7919" w:rsidP="004B7919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Лабораторный </w:t>
            </w:r>
          </w:p>
          <w:p w14:paraId="5076BA93" w14:textId="77777777" w:rsidR="004B7919" w:rsidRDefault="004B7919" w:rsidP="004B7919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отдел, группа микробиологических исследований </w:t>
            </w:r>
          </w:p>
          <w:p w14:paraId="75E0787C" w14:textId="77777777" w:rsidR="004B7919" w:rsidRDefault="004B7919" w:rsidP="004B7919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(ул.Октябрьская,33,</w:t>
            </w:r>
          </w:p>
          <w:p w14:paraId="3F7B1A25" w14:textId="77777777" w:rsidR="004B7919" w:rsidRDefault="004B7919" w:rsidP="004B7919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г.Рогачёв</w:t>
            </w:r>
            <w:proofErr w:type="spellEnd"/>
            <w:r>
              <w:rPr>
                <w:sz w:val="22"/>
                <w:szCs w:val="22"/>
              </w:rPr>
              <w:t>, Гомельская область</w:t>
            </w:r>
          </w:p>
          <w:p w14:paraId="2CB7E132" w14:textId="77777777" w:rsidR="00B82AFA" w:rsidRPr="009F314E" w:rsidRDefault="00B82AFA" w:rsidP="00B82AFA">
            <w:pPr>
              <w:rPr>
                <w:sz w:val="22"/>
                <w:szCs w:val="22"/>
              </w:rPr>
            </w:pPr>
          </w:p>
        </w:tc>
      </w:tr>
      <w:tr w:rsidR="006E2853" w:rsidRPr="009F314E" w14:paraId="33F9E88E" w14:textId="2E88E4D4" w:rsidTr="00720950">
        <w:trPr>
          <w:trHeight w:val="269"/>
        </w:trPr>
        <w:tc>
          <w:tcPr>
            <w:tcW w:w="1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8AB1E5" w14:textId="644D4F84" w:rsidR="006E2853" w:rsidRPr="009F314E" w:rsidRDefault="006E2853" w:rsidP="004368F0">
            <w:pPr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2.1***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14:paraId="44D77E53" w14:textId="46047888" w:rsidR="006E2853" w:rsidRPr="009F314E" w:rsidRDefault="006E2853" w:rsidP="004368F0">
            <w:pPr>
              <w:spacing w:line="240" w:lineRule="exact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Инструменты маникюрных, педикюрных кабинетов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A1611B8" w14:textId="3490DBCA" w:rsidR="006E2853" w:rsidRPr="00D11829" w:rsidRDefault="006E2853" w:rsidP="004368F0">
            <w:pPr>
              <w:ind w:right="-111"/>
              <w:jc w:val="both"/>
              <w:rPr>
                <w:sz w:val="22"/>
                <w:szCs w:val="22"/>
              </w:rPr>
            </w:pPr>
            <w:r w:rsidRPr="00D11829">
              <w:rPr>
                <w:sz w:val="22"/>
                <w:szCs w:val="22"/>
              </w:rPr>
              <w:t>25.71/42.000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BB271F8" w14:textId="344C9AD1" w:rsidR="006E2853" w:rsidRPr="009F314E" w:rsidRDefault="006E2853" w:rsidP="004368F0">
            <w:pPr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Отбор проб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9DC13DF" w14:textId="77777777" w:rsidR="006E2853" w:rsidRPr="000E117E" w:rsidRDefault="006E2853" w:rsidP="004368F0">
            <w:pPr>
              <w:jc w:val="both"/>
              <w:rPr>
                <w:sz w:val="22"/>
                <w:szCs w:val="22"/>
              </w:rPr>
            </w:pPr>
            <w:proofErr w:type="spellStart"/>
            <w:r w:rsidRPr="000E117E">
              <w:rPr>
                <w:iCs/>
                <w:sz w:val="22"/>
                <w:szCs w:val="22"/>
              </w:rPr>
              <w:t>СанНиП</w:t>
            </w:r>
            <w:proofErr w:type="spellEnd"/>
            <w:r w:rsidRPr="000E117E">
              <w:rPr>
                <w:iCs/>
                <w:sz w:val="22"/>
                <w:szCs w:val="22"/>
              </w:rPr>
              <w:t>,</w:t>
            </w:r>
            <w:r w:rsidRPr="000E117E">
              <w:rPr>
                <w:sz w:val="22"/>
                <w:szCs w:val="22"/>
              </w:rPr>
              <w:t xml:space="preserve"> утв. постановлением М</w:t>
            </w:r>
            <w:r>
              <w:rPr>
                <w:sz w:val="22"/>
                <w:szCs w:val="22"/>
              </w:rPr>
              <w:t>инздрава</w:t>
            </w:r>
            <w:r w:rsidRPr="000E117E">
              <w:rPr>
                <w:sz w:val="22"/>
                <w:szCs w:val="22"/>
              </w:rPr>
              <w:t xml:space="preserve"> Республики Беларусь от 15.02. 2023 № 33</w:t>
            </w:r>
          </w:p>
          <w:p w14:paraId="67CB24C9" w14:textId="0AF34AF3" w:rsidR="006E2853" w:rsidRPr="00F97313" w:rsidRDefault="006E2853" w:rsidP="004368F0">
            <w:pPr>
              <w:jc w:val="both"/>
            </w:pPr>
            <w:r w:rsidRPr="000E117E">
              <w:rPr>
                <w:sz w:val="22"/>
                <w:szCs w:val="22"/>
              </w:rPr>
              <w:t>ТНПА и другая документация</w:t>
            </w:r>
            <w:r w:rsidRPr="00F97313">
              <w:t xml:space="preserve"> 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4F3039" w14:textId="328F0659" w:rsidR="006E2853" w:rsidRPr="009F314E" w:rsidRDefault="006E2853" w:rsidP="004368F0">
            <w:pPr>
              <w:rPr>
                <w:sz w:val="22"/>
                <w:szCs w:val="22"/>
              </w:rPr>
            </w:pPr>
            <w:r w:rsidRPr="009F314E">
              <w:rPr>
                <w:iCs/>
                <w:sz w:val="22"/>
                <w:szCs w:val="22"/>
              </w:rPr>
              <w:t>Инструкция 4.2.10-22-1-2006</w:t>
            </w:r>
            <w:r w:rsidRPr="009F314E">
              <w:rPr>
                <w:sz w:val="22"/>
                <w:szCs w:val="22"/>
              </w:rPr>
              <w:t>, утв. Постановление ГГСВ РБ 28.01.2006 № 7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9BCBBE" w14:textId="744A3F5B" w:rsidR="006E2853" w:rsidRDefault="006E2853" w:rsidP="004B7919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Отдел гигиены, отдел эпидемиологии</w:t>
            </w:r>
          </w:p>
          <w:p w14:paraId="1DE40367" w14:textId="77777777" w:rsidR="006E2853" w:rsidRDefault="006E2853" w:rsidP="004B7919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(ул.Октябрьская,33,</w:t>
            </w:r>
          </w:p>
          <w:p w14:paraId="54BF6D89" w14:textId="4F6355EB" w:rsidR="006E2853" w:rsidRPr="009F314E" w:rsidRDefault="006E2853" w:rsidP="004B7919">
            <w:pPr>
              <w:rPr>
                <w:iCs/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г.Рогачёв</w:t>
            </w:r>
            <w:proofErr w:type="spellEnd"/>
            <w:r>
              <w:rPr>
                <w:sz w:val="22"/>
                <w:szCs w:val="22"/>
              </w:rPr>
              <w:t>, Гомельская область)</w:t>
            </w:r>
          </w:p>
        </w:tc>
      </w:tr>
      <w:tr w:rsidR="006E2853" w:rsidRPr="009F314E" w14:paraId="7D535BE5" w14:textId="77777777" w:rsidTr="00720950">
        <w:trPr>
          <w:trHeight w:val="269"/>
        </w:trPr>
        <w:tc>
          <w:tcPr>
            <w:tcW w:w="1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E2DC21" w14:textId="377B2879" w:rsidR="006E2853" w:rsidRPr="009F314E" w:rsidRDefault="006E2853" w:rsidP="004368F0">
            <w:pPr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2</w:t>
            </w:r>
            <w:r w:rsidRPr="009F314E">
              <w:rPr>
                <w:sz w:val="22"/>
                <w:szCs w:val="22"/>
              </w:rPr>
              <w:t>.2*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923D32C" w14:textId="77777777" w:rsidR="006E2853" w:rsidRPr="009F314E" w:rsidRDefault="006E2853" w:rsidP="004368F0">
            <w:pPr>
              <w:spacing w:line="240" w:lineRule="exact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E69427B" w14:textId="19203ECA" w:rsidR="006E2853" w:rsidRPr="00D11829" w:rsidRDefault="006E2853" w:rsidP="004368F0">
            <w:pPr>
              <w:ind w:right="-111"/>
              <w:jc w:val="both"/>
              <w:rPr>
                <w:sz w:val="22"/>
                <w:szCs w:val="22"/>
              </w:rPr>
            </w:pPr>
            <w:r w:rsidRPr="00D11829">
              <w:rPr>
                <w:sz w:val="22"/>
                <w:szCs w:val="22"/>
              </w:rPr>
              <w:t>25.71/01.086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728607E" w14:textId="05159438" w:rsidR="006E2853" w:rsidRPr="009F314E" w:rsidRDefault="006E2853" w:rsidP="004368F0">
            <w:pPr>
              <w:jc w:val="both"/>
              <w:rPr>
                <w:sz w:val="22"/>
                <w:szCs w:val="22"/>
              </w:rPr>
            </w:pPr>
            <w:r w:rsidRPr="009F314E">
              <w:rPr>
                <w:sz w:val="22"/>
                <w:szCs w:val="22"/>
              </w:rPr>
              <w:t>Стерильность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30AACB2" w14:textId="27E3CABD" w:rsidR="006E2853" w:rsidRPr="00F97313" w:rsidRDefault="006E2853" w:rsidP="004368F0">
            <w:pPr>
              <w:jc w:val="both"/>
            </w:pPr>
            <w:proofErr w:type="spellStart"/>
            <w:r w:rsidRPr="009F314E">
              <w:rPr>
                <w:iCs/>
                <w:sz w:val="22"/>
                <w:szCs w:val="22"/>
              </w:rPr>
              <w:t>СанНиП</w:t>
            </w:r>
            <w:proofErr w:type="spellEnd"/>
            <w:r w:rsidRPr="009F314E">
              <w:rPr>
                <w:iCs/>
                <w:sz w:val="22"/>
                <w:szCs w:val="22"/>
              </w:rPr>
              <w:t>,</w:t>
            </w:r>
            <w:r w:rsidRPr="009F314E">
              <w:rPr>
                <w:sz w:val="22"/>
                <w:szCs w:val="22"/>
              </w:rPr>
              <w:t xml:space="preserve"> утв. постановлением </w:t>
            </w:r>
            <w:r>
              <w:rPr>
                <w:sz w:val="22"/>
                <w:szCs w:val="22"/>
              </w:rPr>
              <w:t xml:space="preserve"> </w:t>
            </w:r>
            <w:r w:rsidRPr="000E117E">
              <w:rPr>
                <w:sz w:val="22"/>
                <w:szCs w:val="22"/>
              </w:rPr>
              <w:t xml:space="preserve"> М</w:t>
            </w:r>
            <w:r>
              <w:rPr>
                <w:sz w:val="22"/>
                <w:szCs w:val="22"/>
              </w:rPr>
              <w:t>инздрава</w:t>
            </w:r>
            <w:r w:rsidRPr="000E117E">
              <w:rPr>
                <w:sz w:val="22"/>
                <w:szCs w:val="22"/>
              </w:rPr>
              <w:t xml:space="preserve"> Республики </w:t>
            </w:r>
            <w:proofErr w:type="gramStart"/>
            <w:r w:rsidRPr="000E117E">
              <w:rPr>
                <w:sz w:val="22"/>
                <w:szCs w:val="22"/>
              </w:rPr>
              <w:t xml:space="preserve">Беларусь </w:t>
            </w:r>
            <w:r w:rsidRPr="009F314E">
              <w:rPr>
                <w:sz w:val="22"/>
                <w:szCs w:val="22"/>
              </w:rPr>
              <w:t xml:space="preserve"> от</w:t>
            </w:r>
            <w:proofErr w:type="gramEnd"/>
            <w:r w:rsidRPr="009F314E">
              <w:rPr>
                <w:sz w:val="22"/>
                <w:szCs w:val="22"/>
              </w:rPr>
              <w:t xml:space="preserve"> 15.02. 2023 № 33,</w:t>
            </w:r>
            <w:r w:rsidRPr="009F314E">
              <w:rPr>
                <w:sz w:val="18"/>
                <w:szCs w:val="18"/>
              </w:rPr>
              <w:t xml:space="preserve"> </w:t>
            </w:r>
            <w:r w:rsidRPr="009F314E">
              <w:rPr>
                <w:sz w:val="22"/>
                <w:szCs w:val="22"/>
              </w:rPr>
              <w:t xml:space="preserve">ТНПА и другая документация 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900A39" w14:textId="68E57672" w:rsidR="006E2853" w:rsidRPr="009F314E" w:rsidRDefault="006E2853" w:rsidP="004368F0">
            <w:pPr>
              <w:rPr>
                <w:sz w:val="22"/>
                <w:szCs w:val="22"/>
              </w:rPr>
            </w:pPr>
            <w:r w:rsidRPr="009F314E">
              <w:rPr>
                <w:iCs/>
                <w:sz w:val="22"/>
                <w:szCs w:val="22"/>
              </w:rPr>
              <w:t>Инструкция 4.2.10-22-1-2006</w:t>
            </w:r>
            <w:r w:rsidRPr="009F314E">
              <w:rPr>
                <w:sz w:val="22"/>
                <w:szCs w:val="22"/>
              </w:rPr>
              <w:t>, утв. Постановление ГГСВ РБ 28.01.2006 № 7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0A6C2E6" w14:textId="77777777" w:rsidR="006E2853" w:rsidRDefault="006E2853" w:rsidP="004B7919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Лабораторный </w:t>
            </w:r>
          </w:p>
          <w:p w14:paraId="488FDA01" w14:textId="77777777" w:rsidR="006E2853" w:rsidRDefault="006E2853" w:rsidP="004B7919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отдел, группа микробиологических исследований </w:t>
            </w:r>
          </w:p>
          <w:p w14:paraId="51AB3A4B" w14:textId="77777777" w:rsidR="006E2853" w:rsidRDefault="006E2853" w:rsidP="004B7919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(ул.Октябрьская,33,</w:t>
            </w:r>
          </w:p>
          <w:p w14:paraId="30E83899" w14:textId="77777777" w:rsidR="006E2853" w:rsidRDefault="006E2853" w:rsidP="004B7919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lastRenderedPageBreak/>
              <w:t>г.Рогачёв</w:t>
            </w:r>
            <w:proofErr w:type="spellEnd"/>
            <w:r>
              <w:rPr>
                <w:sz w:val="22"/>
                <w:szCs w:val="22"/>
              </w:rPr>
              <w:t>, Гомельская область</w:t>
            </w:r>
          </w:p>
          <w:p w14:paraId="2FE4F337" w14:textId="77777777" w:rsidR="006E2853" w:rsidRPr="009F314E" w:rsidRDefault="006E2853" w:rsidP="004368F0">
            <w:pPr>
              <w:rPr>
                <w:iCs/>
                <w:sz w:val="22"/>
                <w:szCs w:val="22"/>
              </w:rPr>
            </w:pPr>
          </w:p>
        </w:tc>
      </w:tr>
    </w:tbl>
    <w:p w14:paraId="4238F1EE" w14:textId="77777777" w:rsidR="00D502D1" w:rsidRPr="009F314E" w:rsidRDefault="00D502D1" w:rsidP="0007670F">
      <w:pPr>
        <w:rPr>
          <w:sz w:val="28"/>
          <w:szCs w:val="28"/>
        </w:rPr>
      </w:pPr>
    </w:p>
    <w:sectPr w:rsidR="00D502D1" w:rsidRPr="009F314E" w:rsidSect="00D0765B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701" w:right="1134" w:bottom="567" w:left="1134" w:header="284" w:footer="41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70497B" w14:textId="77777777" w:rsidR="009A615D" w:rsidRDefault="009A615D" w:rsidP="0011070C">
      <w:r>
        <w:separator/>
      </w:r>
    </w:p>
  </w:endnote>
  <w:endnote w:type="continuationSeparator" w:id="0">
    <w:p w14:paraId="44DB2647" w14:textId="77777777" w:rsidR="009A615D" w:rsidRDefault="009A615D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591189" w:rsidRPr="007624CE" w14:paraId="77C7A3A4" w14:textId="77777777" w:rsidTr="00EA383C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29E7F7E6" w14:textId="77777777" w:rsidR="00591189" w:rsidRPr="00BF5CCF" w:rsidRDefault="00591189" w:rsidP="00591189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Calibri"/>
              <w:sz w:val="18"/>
              <w:szCs w:val="18"/>
            </w:rPr>
          </w:pPr>
          <w:r>
            <w:rPr>
              <w:rFonts w:eastAsia="ArialMT"/>
              <w:sz w:val="18"/>
              <w:szCs w:val="18"/>
            </w:rPr>
            <w:t xml:space="preserve">Часть № </w:t>
          </w:r>
          <w:r w:rsidRPr="00602CC3">
            <w:rPr>
              <w:rFonts w:eastAsia="ArialMT"/>
              <w:sz w:val="18"/>
              <w:szCs w:val="18"/>
            </w:rPr>
            <w:t>1</w:t>
          </w:r>
          <w:r>
            <w:rPr>
              <w:rFonts w:eastAsia="ArialMT"/>
              <w:sz w:val="18"/>
              <w:szCs w:val="18"/>
            </w:rPr>
            <w:t>. Дата принятия решения по аккредитации:24.12.2025</w:t>
          </w:r>
          <w:r w:rsidRPr="00BF5CCF">
            <w:rPr>
              <w:rFonts w:eastAsia="ArialMT"/>
              <w:sz w:val="18"/>
              <w:szCs w:val="18"/>
            </w:rPr>
            <w:tab/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431E0D71" w14:textId="77777777" w:rsidR="00591189" w:rsidRPr="00BF5CCF" w:rsidRDefault="00591189" w:rsidP="0059118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1335035885"/>
            <w:docPartObj>
              <w:docPartGallery w:val="Page Numbers (Bottom of Page)"/>
              <w:docPartUnique/>
            </w:docPartObj>
          </w:sdtPr>
          <w:sdtContent>
            <w:sdt>
              <w:sdtPr>
                <w:rPr>
                  <w:rFonts w:ascii="Times New Roman" w:hAnsi="Times New Roman"/>
                  <w:szCs w:val="18"/>
                </w:rPr>
                <w:id w:val="1536152996"/>
                <w:docPartObj>
                  <w:docPartGallery w:val="Page Numbers (Top of Page)"/>
                  <w:docPartUnique/>
                </w:docPartObj>
              </w:sdtPr>
              <w:sdtContent>
                <w:p w14:paraId="72F68E8D" w14:textId="77777777" w:rsidR="00591189" w:rsidRPr="00C52F3D" w:rsidRDefault="00591189" w:rsidP="00591189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78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40DDC47D" w14:textId="77777777" w:rsidR="00591189" w:rsidRPr="00306EC9" w:rsidRDefault="00591189" w:rsidP="00591189">
    <w:pPr>
      <w:pStyle w:val="a9"/>
      <w:ind w:firstLine="0"/>
      <w:rPr>
        <w:lang w:val="ru-RU"/>
      </w:rPr>
    </w:pPr>
  </w:p>
  <w:p w14:paraId="16C7B745" w14:textId="77777777" w:rsidR="00591189" w:rsidRPr="00F824EA" w:rsidRDefault="00591189" w:rsidP="00591189">
    <w:pPr>
      <w:pStyle w:val="a9"/>
    </w:pPr>
  </w:p>
  <w:p w14:paraId="0CE78D5F" w14:textId="77777777" w:rsidR="00720950" w:rsidRPr="00591189" w:rsidRDefault="00720950" w:rsidP="00591189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F824EA" w:rsidRPr="007624CE" w14:paraId="595DB276" w14:textId="77777777" w:rsidTr="00EA383C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2EE2BE27" w14:textId="596D5777" w:rsidR="00F824EA" w:rsidRPr="00BF5CCF" w:rsidRDefault="00F824EA" w:rsidP="00F824EA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Calibri"/>
              <w:sz w:val="18"/>
              <w:szCs w:val="18"/>
            </w:rPr>
          </w:pPr>
          <w:bookmarkStart w:id="2" w:name="_Hlk216168621"/>
          <w:r>
            <w:rPr>
              <w:rFonts w:eastAsia="ArialMT"/>
              <w:sz w:val="18"/>
              <w:szCs w:val="18"/>
            </w:rPr>
            <w:t xml:space="preserve">Часть № </w:t>
          </w:r>
          <w:r w:rsidRPr="00602CC3">
            <w:rPr>
              <w:rFonts w:eastAsia="ArialMT"/>
              <w:sz w:val="18"/>
              <w:szCs w:val="18"/>
            </w:rPr>
            <w:t>1</w:t>
          </w:r>
          <w:r>
            <w:rPr>
              <w:rFonts w:eastAsia="ArialMT"/>
              <w:sz w:val="18"/>
              <w:szCs w:val="18"/>
            </w:rPr>
            <w:t>. Дата принятия решения по аккредитации:</w:t>
          </w:r>
          <w:bookmarkEnd w:id="2"/>
          <w:r w:rsidR="00591189">
            <w:rPr>
              <w:rFonts w:eastAsia="ArialMT"/>
              <w:sz w:val="18"/>
              <w:szCs w:val="18"/>
            </w:rPr>
            <w:t>24.12.2025</w:t>
          </w:r>
          <w:r w:rsidRPr="00BF5CCF">
            <w:rPr>
              <w:rFonts w:eastAsia="ArialMT"/>
              <w:sz w:val="18"/>
              <w:szCs w:val="18"/>
            </w:rPr>
            <w:tab/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4BA5BD7A" w14:textId="77777777" w:rsidR="00F824EA" w:rsidRPr="00BF5CCF" w:rsidRDefault="00F824EA" w:rsidP="00F824EA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Content>
                <w:p w14:paraId="3062CCF5" w14:textId="77777777" w:rsidR="00F824EA" w:rsidRPr="00C52F3D" w:rsidRDefault="00F824EA" w:rsidP="00F824EA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7A944270" w14:textId="77777777" w:rsidR="00F824EA" w:rsidRPr="00306EC9" w:rsidRDefault="00F824EA" w:rsidP="00F824EA">
    <w:pPr>
      <w:pStyle w:val="a9"/>
      <w:ind w:firstLine="0"/>
      <w:rPr>
        <w:lang w:val="ru-RU"/>
      </w:rPr>
    </w:pPr>
  </w:p>
  <w:p w14:paraId="4AFA57E8" w14:textId="77777777" w:rsidR="00720950" w:rsidRPr="00F824EA" w:rsidRDefault="00720950" w:rsidP="00F824EA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B4A11D" w14:textId="77777777" w:rsidR="009A615D" w:rsidRDefault="009A615D" w:rsidP="0011070C">
      <w:r>
        <w:separator/>
      </w:r>
    </w:p>
  </w:footnote>
  <w:footnote w:type="continuationSeparator" w:id="0">
    <w:p w14:paraId="47A2162E" w14:textId="77777777" w:rsidR="009A615D" w:rsidRDefault="009A615D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87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2551"/>
    </w:tblGrid>
    <w:tr w:rsidR="005C3910" w:rsidRPr="005C3910" w14:paraId="2F74D19F" w14:textId="77777777">
      <w:trPr>
        <w:trHeight w:val="221"/>
      </w:trPr>
      <w:tc>
        <w:tcPr>
          <w:tcW w:w="1232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E2861" w14:textId="77777777" w:rsidR="005C3910" w:rsidRPr="005C3910" w:rsidRDefault="005C3910" w:rsidP="005C3910">
          <w:pPr>
            <w:widowControl w:val="0"/>
            <w:tabs>
              <w:tab w:val="center" w:pos="4153"/>
              <w:tab w:val="right" w:pos="8306"/>
            </w:tabs>
            <w:snapToGrid w:val="0"/>
            <w:spacing w:line="319" w:lineRule="auto"/>
            <w:ind w:right="-292" w:hanging="20"/>
            <w:rPr>
              <w:b/>
              <w:bCs/>
              <w:sz w:val="24"/>
              <w:szCs w:val="24"/>
              <w:lang w:val="x-none" w:eastAsia="x-none"/>
            </w:rPr>
          </w:pPr>
          <w:r w:rsidRPr="005C3910">
            <w:rPr>
              <w:b/>
              <w:bCs/>
              <w:sz w:val="24"/>
              <w:szCs w:val="24"/>
              <w:lang w:eastAsia="x-none"/>
            </w:rPr>
            <w:t xml:space="preserve">ОПИСАНИЕ ОБЛАСТИ АККРЕДИТАЦИИ </w:t>
          </w:r>
        </w:p>
      </w:tc>
      <w:tc>
        <w:tcPr>
          <w:tcW w:w="25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B6FEA1B" w14:textId="77777777" w:rsidR="005C3910" w:rsidRPr="005C3910" w:rsidRDefault="005C3910" w:rsidP="005C3910">
          <w:pPr>
            <w:widowControl w:val="0"/>
            <w:tabs>
              <w:tab w:val="center" w:pos="4153"/>
              <w:tab w:val="right" w:pos="8306"/>
            </w:tabs>
            <w:snapToGrid w:val="0"/>
            <w:spacing w:line="319" w:lineRule="auto"/>
            <w:ind w:hanging="20"/>
            <w:rPr>
              <w:b/>
              <w:bCs/>
              <w:sz w:val="24"/>
              <w:szCs w:val="24"/>
              <w:lang w:val="en-US" w:eastAsia="x-none"/>
            </w:rPr>
          </w:pPr>
          <w:r w:rsidRPr="005C3910">
            <w:rPr>
              <w:b/>
              <w:bCs/>
              <w:sz w:val="24"/>
              <w:szCs w:val="24"/>
              <w:lang w:val="x-none" w:eastAsia="x-none"/>
            </w:rPr>
            <w:t>BY/112 1.1338</w:t>
          </w:r>
        </w:p>
      </w:tc>
    </w:tr>
  </w:tbl>
  <w:p w14:paraId="64016AB7" w14:textId="77777777" w:rsidR="00720950" w:rsidRPr="005C3910" w:rsidRDefault="00720950" w:rsidP="005C3910">
    <w:pPr>
      <w:pStyle w:val="a7"/>
      <w:ind w:firstLine="0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87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2551"/>
    </w:tblGrid>
    <w:tr w:rsidR="00F824EA" w14:paraId="36094218" w14:textId="77777777" w:rsidTr="00EA383C">
      <w:trPr>
        <w:trHeight w:val="221"/>
      </w:trPr>
      <w:tc>
        <w:tcPr>
          <w:tcW w:w="12328" w:type="dxa"/>
          <w:vAlign w:val="center"/>
        </w:tcPr>
        <w:p w14:paraId="2F337D9C" w14:textId="262D470C" w:rsidR="00F824EA" w:rsidRPr="005C3910" w:rsidRDefault="00F824EA" w:rsidP="005C3910">
          <w:pPr>
            <w:pStyle w:val="a7"/>
            <w:pBdr>
              <w:bottom w:val="single" w:sz="4" w:space="1" w:color="auto"/>
            </w:pBdr>
            <w:ind w:right="0"/>
            <w:jc w:val="both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591189">
            <w:rPr>
              <w:rFonts w:ascii="Times New Roman" w:hAnsi="Times New Roman"/>
              <w:b/>
              <w:bCs/>
              <w:sz w:val="28"/>
              <w:szCs w:val="28"/>
            </w:rPr>
            <w:t xml:space="preserve">   </w:t>
          </w:r>
          <w:bookmarkStart w:id="1" w:name="_Hlk216168479"/>
          <w:r w:rsidRPr="005C3910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Государственное </w:t>
          </w:r>
          <w:proofErr w:type="gramStart"/>
          <w:r w:rsidRPr="005C3910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учреждение  "</w:t>
          </w:r>
          <w:proofErr w:type="spellStart"/>
          <w:proofErr w:type="gramEnd"/>
          <w:r w:rsidRPr="005C3910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Рогачёвский</w:t>
          </w:r>
          <w:proofErr w:type="spellEnd"/>
          <w:r w:rsidRPr="005C3910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 районный центр гигиены и эпидемиологии"</w:t>
          </w:r>
          <w:r w:rsidR="005C3910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,</w:t>
          </w:r>
        </w:p>
        <w:p w14:paraId="3C37A660" w14:textId="26072041" w:rsidR="00F824EA" w:rsidRPr="00F824EA" w:rsidRDefault="00F824EA" w:rsidP="005C3910">
          <w:pPr>
            <w:pStyle w:val="a7"/>
            <w:pBdr>
              <w:bottom w:val="single" w:sz="4" w:space="1" w:color="auto"/>
            </w:pBdr>
            <w:ind w:right="0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proofErr w:type="spellStart"/>
          <w:r w:rsidRPr="00591189"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  <w:t>лабораторный</w:t>
          </w:r>
          <w:proofErr w:type="spellEnd"/>
          <w:r w:rsidRPr="00591189"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  <w:t xml:space="preserve"> </w:t>
          </w:r>
          <w:proofErr w:type="spellStart"/>
          <w:r w:rsidRPr="00591189"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  <w:t>отдел</w:t>
          </w:r>
          <w:proofErr w:type="spellEnd"/>
          <w:r w:rsidR="00591189" w:rsidRPr="00591189"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  <w:t xml:space="preserve"> </w:t>
          </w:r>
        </w:p>
      </w:tc>
      <w:tc>
        <w:tcPr>
          <w:tcW w:w="2551" w:type="dxa"/>
          <w:vAlign w:val="center"/>
        </w:tcPr>
        <w:p w14:paraId="3DF68997" w14:textId="5FA8E757" w:rsidR="00F824EA" w:rsidRPr="00591189" w:rsidRDefault="00F824EA" w:rsidP="00F824EA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2317A4"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  <w:t>BY/112</w:t>
          </w:r>
          <w:r w:rsidR="00591189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 1.1338</w:t>
          </w:r>
        </w:p>
      </w:tc>
    </w:tr>
    <w:bookmarkEnd w:id="1"/>
  </w:tbl>
  <w:p w14:paraId="1C395D33" w14:textId="77777777" w:rsidR="00F824EA" w:rsidRPr="00306EC9" w:rsidRDefault="00F824EA" w:rsidP="00F824EA">
    <w:pPr>
      <w:pStyle w:val="a7"/>
      <w:tabs>
        <w:tab w:val="left" w:pos="11340"/>
      </w:tabs>
      <w:ind w:right="-31"/>
    </w:pPr>
  </w:p>
  <w:p w14:paraId="4CB6EAB7" w14:textId="77777777" w:rsidR="00720950" w:rsidRPr="00F824EA" w:rsidRDefault="00720950" w:rsidP="00F824EA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5E66E3"/>
    <w:multiLevelType w:val="hybridMultilevel"/>
    <w:tmpl w:val="DEE81D6A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1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2065178467">
    <w:abstractNumId w:val="7"/>
  </w:num>
  <w:num w:numId="2" w16cid:durableId="1610964324">
    <w:abstractNumId w:val="8"/>
  </w:num>
  <w:num w:numId="3" w16cid:durableId="553779410">
    <w:abstractNumId w:val="5"/>
  </w:num>
  <w:num w:numId="4" w16cid:durableId="781539628">
    <w:abstractNumId w:val="2"/>
  </w:num>
  <w:num w:numId="5" w16cid:durableId="1920826964">
    <w:abstractNumId w:val="12"/>
  </w:num>
  <w:num w:numId="6" w16cid:durableId="1386023296">
    <w:abstractNumId w:val="4"/>
  </w:num>
  <w:num w:numId="7" w16cid:durableId="381560781">
    <w:abstractNumId w:val="9"/>
  </w:num>
  <w:num w:numId="8" w16cid:durableId="1584875786">
    <w:abstractNumId w:val="6"/>
  </w:num>
  <w:num w:numId="9" w16cid:durableId="1447850670">
    <w:abstractNumId w:val="10"/>
  </w:num>
  <w:num w:numId="10" w16cid:durableId="1512451214">
    <w:abstractNumId w:val="3"/>
  </w:num>
  <w:num w:numId="11" w16cid:durableId="769549136">
    <w:abstractNumId w:val="1"/>
  </w:num>
  <w:num w:numId="12" w16cid:durableId="191112334">
    <w:abstractNumId w:val="11"/>
  </w:num>
  <w:num w:numId="13" w16cid:durableId="4383299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0007"/>
    <w:rsid w:val="00001560"/>
    <w:rsid w:val="00003B8A"/>
    <w:rsid w:val="000041F5"/>
    <w:rsid w:val="000048DA"/>
    <w:rsid w:val="00004AF1"/>
    <w:rsid w:val="0000554C"/>
    <w:rsid w:val="00005C90"/>
    <w:rsid w:val="00005E18"/>
    <w:rsid w:val="000124D5"/>
    <w:rsid w:val="00014E66"/>
    <w:rsid w:val="00020785"/>
    <w:rsid w:val="000211B8"/>
    <w:rsid w:val="0002272C"/>
    <w:rsid w:val="000229A3"/>
    <w:rsid w:val="00022A72"/>
    <w:rsid w:val="0002388D"/>
    <w:rsid w:val="00023E6E"/>
    <w:rsid w:val="00024237"/>
    <w:rsid w:val="00025C7D"/>
    <w:rsid w:val="00025D9B"/>
    <w:rsid w:val="00025E3E"/>
    <w:rsid w:val="00026EDD"/>
    <w:rsid w:val="00030948"/>
    <w:rsid w:val="000320EF"/>
    <w:rsid w:val="00032783"/>
    <w:rsid w:val="00033223"/>
    <w:rsid w:val="000349A2"/>
    <w:rsid w:val="000370BC"/>
    <w:rsid w:val="000373C1"/>
    <w:rsid w:val="00037C2F"/>
    <w:rsid w:val="000427D1"/>
    <w:rsid w:val="00042866"/>
    <w:rsid w:val="00043685"/>
    <w:rsid w:val="0004579A"/>
    <w:rsid w:val="00046DB2"/>
    <w:rsid w:val="0004702C"/>
    <w:rsid w:val="00047A73"/>
    <w:rsid w:val="0005249A"/>
    <w:rsid w:val="00052855"/>
    <w:rsid w:val="00052C86"/>
    <w:rsid w:val="00053AF3"/>
    <w:rsid w:val="000566BB"/>
    <w:rsid w:val="000643A6"/>
    <w:rsid w:val="000662D2"/>
    <w:rsid w:val="0007131C"/>
    <w:rsid w:val="000716F3"/>
    <w:rsid w:val="00071761"/>
    <w:rsid w:val="00071BB2"/>
    <w:rsid w:val="00071C8B"/>
    <w:rsid w:val="00071E2C"/>
    <w:rsid w:val="00074288"/>
    <w:rsid w:val="000750C1"/>
    <w:rsid w:val="0007670F"/>
    <w:rsid w:val="00077940"/>
    <w:rsid w:val="000822B5"/>
    <w:rsid w:val="00082C0E"/>
    <w:rsid w:val="00087D35"/>
    <w:rsid w:val="00087D38"/>
    <w:rsid w:val="00087E57"/>
    <w:rsid w:val="0009082F"/>
    <w:rsid w:val="0009146F"/>
    <w:rsid w:val="00092371"/>
    <w:rsid w:val="0009264B"/>
    <w:rsid w:val="00093398"/>
    <w:rsid w:val="0009410A"/>
    <w:rsid w:val="00094B66"/>
    <w:rsid w:val="00094F9E"/>
    <w:rsid w:val="00095FCA"/>
    <w:rsid w:val="000A0849"/>
    <w:rsid w:val="000A29DB"/>
    <w:rsid w:val="000A6CF1"/>
    <w:rsid w:val="000A7468"/>
    <w:rsid w:val="000A7A47"/>
    <w:rsid w:val="000B100C"/>
    <w:rsid w:val="000B1BA1"/>
    <w:rsid w:val="000B1C37"/>
    <w:rsid w:val="000B23F2"/>
    <w:rsid w:val="000B3A23"/>
    <w:rsid w:val="000B55F3"/>
    <w:rsid w:val="000B5E2F"/>
    <w:rsid w:val="000C22B8"/>
    <w:rsid w:val="000C332E"/>
    <w:rsid w:val="000C47C5"/>
    <w:rsid w:val="000C64FC"/>
    <w:rsid w:val="000C6C3E"/>
    <w:rsid w:val="000C75BE"/>
    <w:rsid w:val="000C7D87"/>
    <w:rsid w:val="000C7FBD"/>
    <w:rsid w:val="000D1708"/>
    <w:rsid w:val="000D2EA5"/>
    <w:rsid w:val="000D49BB"/>
    <w:rsid w:val="000D5799"/>
    <w:rsid w:val="000D796F"/>
    <w:rsid w:val="000D7DCE"/>
    <w:rsid w:val="000E117E"/>
    <w:rsid w:val="000E1ADC"/>
    <w:rsid w:val="000E2A8B"/>
    <w:rsid w:val="000E2AC4"/>
    <w:rsid w:val="000E411B"/>
    <w:rsid w:val="000E6F29"/>
    <w:rsid w:val="000F0E1C"/>
    <w:rsid w:val="000F1689"/>
    <w:rsid w:val="000F2252"/>
    <w:rsid w:val="000F35E8"/>
    <w:rsid w:val="000F474E"/>
    <w:rsid w:val="000F534B"/>
    <w:rsid w:val="000F62B6"/>
    <w:rsid w:val="00101C03"/>
    <w:rsid w:val="00101CF6"/>
    <w:rsid w:val="00101D83"/>
    <w:rsid w:val="00102DB7"/>
    <w:rsid w:val="00104476"/>
    <w:rsid w:val="00106236"/>
    <w:rsid w:val="001072DD"/>
    <w:rsid w:val="0011070C"/>
    <w:rsid w:val="001157ED"/>
    <w:rsid w:val="00116AD0"/>
    <w:rsid w:val="00117059"/>
    <w:rsid w:val="00117620"/>
    <w:rsid w:val="00120B88"/>
    <w:rsid w:val="00120BDA"/>
    <w:rsid w:val="001222FA"/>
    <w:rsid w:val="0012385A"/>
    <w:rsid w:val="00123AEE"/>
    <w:rsid w:val="00123B84"/>
    <w:rsid w:val="00123FCF"/>
    <w:rsid w:val="00125A11"/>
    <w:rsid w:val="001314CD"/>
    <w:rsid w:val="001322A8"/>
    <w:rsid w:val="001327DB"/>
    <w:rsid w:val="0013599A"/>
    <w:rsid w:val="0013696E"/>
    <w:rsid w:val="00137ED8"/>
    <w:rsid w:val="00140169"/>
    <w:rsid w:val="00140770"/>
    <w:rsid w:val="00141705"/>
    <w:rsid w:val="001452C6"/>
    <w:rsid w:val="001467FA"/>
    <w:rsid w:val="0014697D"/>
    <w:rsid w:val="001512FA"/>
    <w:rsid w:val="001529AC"/>
    <w:rsid w:val="00152B51"/>
    <w:rsid w:val="00153722"/>
    <w:rsid w:val="0015452C"/>
    <w:rsid w:val="00154FC4"/>
    <w:rsid w:val="001616AD"/>
    <w:rsid w:val="00164384"/>
    <w:rsid w:val="001660E5"/>
    <w:rsid w:val="001671AA"/>
    <w:rsid w:val="001672F0"/>
    <w:rsid w:val="00172C86"/>
    <w:rsid w:val="001747CA"/>
    <w:rsid w:val="00175312"/>
    <w:rsid w:val="00175584"/>
    <w:rsid w:val="00175B78"/>
    <w:rsid w:val="00180899"/>
    <w:rsid w:val="00182C44"/>
    <w:rsid w:val="00182ED3"/>
    <w:rsid w:val="00183916"/>
    <w:rsid w:val="001843A0"/>
    <w:rsid w:val="00186945"/>
    <w:rsid w:val="00187764"/>
    <w:rsid w:val="00187D3C"/>
    <w:rsid w:val="00191709"/>
    <w:rsid w:val="0019551F"/>
    <w:rsid w:val="001956F7"/>
    <w:rsid w:val="00195A33"/>
    <w:rsid w:val="00195B15"/>
    <w:rsid w:val="001976C8"/>
    <w:rsid w:val="001977E4"/>
    <w:rsid w:val="001A4BEA"/>
    <w:rsid w:val="001A4F8F"/>
    <w:rsid w:val="001A67CE"/>
    <w:rsid w:val="001B0561"/>
    <w:rsid w:val="001B0E4E"/>
    <w:rsid w:val="001B174D"/>
    <w:rsid w:val="001B1A6F"/>
    <w:rsid w:val="001B1A94"/>
    <w:rsid w:val="001B394F"/>
    <w:rsid w:val="001B5CC6"/>
    <w:rsid w:val="001B79A3"/>
    <w:rsid w:val="001C0A77"/>
    <w:rsid w:val="001C2073"/>
    <w:rsid w:val="001C2EB9"/>
    <w:rsid w:val="001C5037"/>
    <w:rsid w:val="001C751D"/>
    <w:rsid w:val="001D0537"/>
    <w:rsid w:val="001D0913"/>
    <w:rsid w:val="001D42F4"/>
    <w:rsid w:val="001D4325"/>
    <w:rsid w:val="001D66B1"/>
    <w:rsid w:val="001D6D78"/>
    <w:rsid w:val="001D6EB0"/>
    <w:rsid w:val="001D7192"/>
    <w:rsid w:val="001D7CF1"/>
    <w:rsid w:val="001E1860"/>
    <w:rsid w:val="001E202A"/>
    <w:rsid w:val="001E3D8F"/>
    <w:rsid w:val="001E3DC2"/>
    <w:rsid w:val="001E40DC"/>
    <w:rsid w:val="001E4E6B"/>
    <w:rsid w:val="001E4F10"/>
    <w:rsid w:val="001E6E80"/>
    <w:rsid w:val="001F017A"/>
    <w:rsid w:val="001F5BC4"/>
    <w:rsid w:val="001F6384"/>
    <w:rsid w:val="0020170E"/>
    <w:rsid w:val="00202470"/>
    <w:rsid w:val="00202C0D"/>
    <w:rsid w:val="00202E99"/>
    <w:rsid w:val="00203440"/>
    <w:rsid w:val="0020355B"/>
    <w:rsid w:val="00203C52"/>
    <w:rsid w:val="002054D9"/>
    <w:rsid w:val="002058E4"/>
    <w:rsid w:val="002064BF"/>
    <w:rsid w:val="0020668F"/>
    <w:rsid w:val="00207BA7"/>
    <w:rsid w:val="00210BB5"/>
    <w:rsid w:val="00210C1C"/>
    <w:rsid w:val="00213766"/>
    <w:rsid w:val="002143E7"/>
    <w:rsid w:val="00215E3B"/>
    <w:rsid w:val="0021676A"/>
    <w:rsid w:val="00216A40"/>
    <w:rsid w:val="00221096"/>
    <w:rsid w:val="0022196C"/>
    <w:rsid w:val="0022550A"/>
    <w:rsid w:val="00225907"/>
    <w:rsid w:val="00227F5A"/>
    <w:rsid w:val="00231ACD"/>
    <w:rsid w:val="00232DB1"/>
    <w:rsid w:val="00232F58"/>
    <w:rsid w:val="002341C9"/>
    <w:rsid w:val="00234CBD"/>
    <w:rsid w:val="00237A4B"/>
    <w:rsid w:val="002409A9"/>
    <w:rsid w:val="002427B2"/>
    <w:rsid w:val="00245D43"/>
    <w:rsid w:val="00251312"/>
    <w:rsid w:val="00251ACF"/>
    <w:rsid w:val="0025288D"/>
    <w:rsid w:val="0025335A"/>
    <w:rsid w:val="0025590D"/>
    <w:rsid w:val="0026019A"/>
    <w:rsid w:val="0026099C"/>
    <w:rsid w:val="00262DC3"/>
    <w:rsid w:val="002632A1"/>
    <w:rsid w:val="00265697"/>
    <w:rsid w:val="00270338"/>
    <w:rsid w:val="0027128E"/>
    <w:rsid w:val="002730E6"/>
    <w:rsid w:val="002746C0"/>
    <w:rsid w:val="00275F2A"/>
    <w:rsid w:val="002773D3"/>
    <w:rsid w:val="00280064"/>
    <w:rsid w:val="00280E8C"/>
    <w:rsid w:val="00281989"/>
    <w:rsid w:val="002825BE"/>
    <w:rsid w:val="0028297A"/>
    <w:rsid w:val="0028366A"/>
    <w:rsid w:val="00284432"/>
    <w:rsid w:val="002849B7"/>
    <w:rsid w:val="00284AED"/>
    <w:rsid w:val="0028565E"/>
    <w:rsid w:val="002877C8"/>
    <w:rsid w:val="002900DE"/>
    <w:rsid w:val="00290649"/>
    <w:rsid w:val="00290EAC"/>
    <w:rsid w:val="00291E32"/>
    <w:rsid w:val="00293C1A"/>
    <w:rsid w:val="002940C3"/>
    <w:rsid w:val="002952EB"/>
    <w:rsid w:val="002964FE"/>
    <w:rsid w:val="00296C27"/>
    <w:rsid w:val="00297371"/>
    <w:rsid w:val="002A00E7"/>
    <w:rsid w:val="002A1AEB"/>
    <w:rsid w:val="002A205A"/>
    <w:rsid w:val="002A2BC0"/>
    <w:rsid w:val="002A4D43"/>
    <w:rsid w:val="002A4D64"/>
    <w:rsid w:val="002A60C5"/>
    <w:rsid w:val="002A7690"/>
    <w:rsid w:val="002B014C"/>
    <w:rsid w:val="002B48B3"/>
    <w:rsid w:val="002B5109"/>
    <w:rsid w:val="002B6508"/>
    <w:rsid w:val="002B67DB"/>
    <w:rsid w:val="002B79FE"/>
    <w:rsid w:val="002C1D11"/>
    <w:rsid w:val="002C2B25"/>
    <w:rsid w:val="002C2CE4"/>
    <w:rsid w:val="002C2E16"/>
    <w:rsid w:val="002C45F2"/>
    <w:rsid w:val="002C4D4C"/>
    <w:rsid w:val="002C5F5A"/>
    <w:rsid w:val="002D13C1"/>
    <w:rsid w:val="002D17E8"/>
    <w:rsid w:val="002D28AD"/>
    <w:rsid w:val="002D3BF5"/>
    <w:rsid w:val="002D6CF6"/>
    <w:rsid w:val="002E4646"/>
    <w:rsid w:val="002E503D"/>
    <w:rsid w:val="002E54CC"/>
    <w:rsid w:val="002E5F63"/>
    <w:rsid w:val="002F0D32"/>
    <w:rsid w:val="002F11E2"/>
    <w:rsid w:val="002F1A8A"/>
    <w:rsid w:val="002F2B41"/>
    <w:rsid w:val="002F3190"/>
    <w:rsid w:val="002F3E87"/>
    <w:rsid w:val="002F464E"/>
    <w:rsid w:val="002F5415"/>
    <w:rsid w:val="002F6676"/>
    <w:rsid w:val="002F75C6"/>
    <w:rsid w:val="002F79FC"/>
    <w:rsid w:val="00304BD0"/>
    <w:rsid w:val="003054C2"/>
    <w:rsid w:val="00305E11"/>
    <w:rsid w:val="003072CC"/>
    <w:rsid w:val="00307B87"/>
    <w:rsid w:val="00310105"/>
    <w:rsid w:val="0031023B"/>
    <w:rsid w:val="00310D30"/>
    <w:rsid w:val="003116E3"/>
    <w:rsid w:val="00311A60"/>
    <w:rsid w:val="00312923"/>
    <w:rsid w:val="00314422"/>
    <w:rsid w:val="00314A47"/>
    <w:rsid w:val="00314AC3"/>
    <w:rsid w:val="00322291"/>
    <w:rsid w:val="00322A42"/>
    <w:rsid w:val="0032386F"/>
    <w:rsid w:val="00324051"/>
    <w:rsid w:val="0032541D"/>
    <w:rsid w:val="003255BB"/>
    <w:rsid w:val="0033052A"/>
    <w:rsid w:val="00331E97"/>
    <w:rsid w:val="00335340"/>
    <w:rsid w:val="0033550C"/>
    <w:rsid w:val="00335BB6"/>
    <w:rsid w:val="0033607C"/>
    <w:rsid w:val="003369F5"/>
    <w:rsid w:val="00336D3C"/>
    <w:rsid w:val="00337308"/>
    <w:rsid w:val="00337991"/>
    <w:rsid w:val="00340A98"/>
    <w:rsid w:val="00340AD2"/>
    <w:rsid w:val="00342929"/>
    <w:rsid w:val="00343A41"/>
    <w:rsid w:val="00343C9E"/>
    <w:rsid w:val="00345D33"/>
    <w:rsid w:val="0034617E"/>
    <w:rsid w:val="0035095E"/>
    <w:rsid w:val="0035428E"/>
    <w:rsid w:val="0036065F"/>
    <w:rsid w:val="00361513"/>
    <w:rsid w:val="0036328D"/>
    <w:rsid w:val="003653FC"/>
    <w:rsid w:val="00366643"/>
    <w:rsid w:val="00367A59"/>
    <w:rsid w:val="00367C71"/>
    <w:rsid w:val="003715FE"/>
    <w:rsid w:val="003717D2"/>
    <w:rsid w:val="003721BD"/>
    <w:rsid w:val="00374956"/>
    <w:rsid w:val="00377592"/>
    <w:rsid w:val="00377E0F"/>
    <w:rsid w:val="00380A05"/>
    <w:rsid w:val="00382153"/>
    <w:rsid w:val="00384635"/>
    <w:rsid w:val="00386BD0"/>
    <w:rsid w:val="0038715F"/>
    <w:rsid w:val="00390216"/>
    <w:rsid w:val="00391E5E"/>
    <w:rsid w:val="003923EE"/>
    <w:rsid w:val="00392715"/>
    <w:rsid w:val="0039316E"/>
    <w:rsid w:val="00393F2E"/>
    <w:rsid w:val="003A136A"/>
    <w:rsid w:val="003A264D"/>
    <w:rsid w:val="003A28BE"/>
    <w:rsid w:val="003A4D0C"/>
    <w:rsid w:val="003A5521"/>
    <w:rsid w:val="003A5A20"/>
    <w:rsid w:val="003A6437"/>
    <w:rsid w:val="003A7922"/>
    <w:rsid w:val="003B08E8"/>
    <w:rsid w:val="003B29F5"/>
    <w:rsid w:val="003B4E94"/>
    <w:rsid w:val="003B5148"/>
    <w:rsid w:val="003B57C8"/>
    <w:rsid w:val="003C01FD"/>
    <w:rsid w:val="003C130A"/>
    <w:rsid w:val="003C1611"/>
    <w:rsid w:val="003C1AAA"/>
    <w:rsid w:val="003C1FBB"/>
    <w:rsid w:val="003C2834"/>
    <w:rsid w:val="003C2E81"/>
    <w:rsid w:val="003C50CA"/>
    <w:rsid w:val="003D13B0"/>
    <w:rsid w:val="003D1415"/>
    <w:rsid w:val="003D290F"/>
    <w:rsid w:val="003D5D5C"/>
    <w:rsid w:val="003E26A2"/>
    <w:rsid w:val="003E53E2"/>
    <w:rsid w:val="003E54B5"/>
    <w:rsid w:val="003E5749"/>
    <w:rsid w:val="003F0976"/>
    <w:rsid w:val="003F2017"/>
    <w:rsid w:val="003F2F2B"/>
    <w:rsid w:val="003F4353"/>
    <w:rsid w:val="003F448B"/>
    <w:rsid w:val="003F5F73"/>
    <w:rsid w:val="003F6708"/>
    <w:rsid w:val="003F685C"/>
    <w:rsid w:val="003F761F"/>
    <w:rsid w:val="00400047"/>
    <w:rsid w:val="00401D49"/>
    <w:rsid w:val="00401F62"/>
    <w:rsid w:val="00402BB0"/>
    <w:rsid w:val="004030A9"/>
    <w:rsid w:val="00403DB4"/>
    <w:rsid w:val="00403DE4"/>
    <w:rsid w:val="0040594D"/>
    <w:rsid w:val="00405CA1"/>
    <w:rsid w:val="00406788"/>
    <w:rsid w:val="00407988"/>
    <w:rsid w:val="00407F54"/>
    <w:rsid w:val="00410274"/>
    <w:rsid w:val="00411D3F"/>
    <w:rsid w:val="004147FC"/>
    <w:rsid w:val="00416870"/>
    <w:rsid w:val="0042065F"/>
    <w:rsid w:val="0042153C"/>
    <w:rsid w:val="004219D6"/>
    <w:rsid w:val="00425D0D"/>
    <w:rsid w:val="004318CC"/>
    <w:rsid w:val="0043256B"/>
    <w:rsid w:val="004331CC"/>
    <w:rsid w:val="00433C51"/>
    <w:rsid w:val="004343AC"/>
    <w:rsid w:val="004350EB"/>
    <w:rsid w:val="004368F0"/>
    <w:rsid w:val="00436D0B"/>
    <w:rsid w:val="004375DE"/>
    <w:rsid w:val="00437E07"/>
    <w:rsid w:val="00441783"/>
    <w:rsid w:val="00441E46"/>
    <w:rsid w:val="00442AEE"/>
    <w:rsid w:val="0044580F"/>
    <w:rsid w:val="0044711E"/>
    <w:rsid w:val="004508AD"/>
    <w:rsid w:val="00451060"/>
    <w:rsid w:val="00451CA9"/>
    <w:rsid w:val="00453553"/>
    <w:rsid w:val="0045478F"/>
    <w:rsid w:val="00456625"/>
    <w:rsid w:val="00456D3A"/>
    <w:rsid w:val="00460ECA"/>
    <w:rsid w:val="00461CAF"/>
    <w:rsid w:val="004628BD"/>
    <w:rsid w:val="00464EB0"/>
    <w:rsid w:val="004701AB"/>
    <w:rsid w:val="00470549"/>
    <w:rsid w:val="0047210E"/>
    <w:rsid w:val="00472DB0"/>
    <w:rsid w:val="00475DAF"/>
    <w:rsid w:val="00480DB3"/>
    <w:rsid w:val="00481260"/>
    <w:rsid w:val="0048140F"/>
    <w:rsid w:val="00482109"/>
    <w:rsid w:val="00484469"/>
    <w:rsid w:val="0048753B"/>
    <w:rsid w:val="00487F3F"/>
    <w:rsid w:val="00490976"/>
    <w:rsid w:val="00491480"/>
    <w:rsid w:val="00491CC6"/>
    <w:rsid w:val="00491CDA"/>
    <w:rsid w:val="00493306"/>
    <w:rsid w:val="00493872"/>
    <w:rsid w:val="00497810"/>
    <w:rsid w:val="0049799E"/>
    <w:rsid w:val="004A0B59"/>
    <w:rsid w:val="004A0CA6"/>
    <w:rsid w:val="004A2635"/>
    <w:rsid w:val="004A42F2"/>
    <w:rsid w:val="004A55BE"/>
    <w:rsid w:val="004A5A55"/>
    <w:rsid w:val="004A5E40"/>
    <w:rsid w:val="004A5E4C"/>
    <w:rsid w:val="004A6092"/>
    <w:rsid w:val="004B0EE5"/>
    <w:rsid w:val="004B4D22"/>
    <w:rsid w:val="004B7919"/>
    <w:rsid w:val="004C0571"/>
    <w:rsid w:val="004C1D2E"/>
    <w:rsid w:val="004C3468"/>
    <w:rsid w:val="004C5781"/>
    <w:rsid w:val="004C5988"/>
    <w:rsid w:val="004D6376"/>
    <w:rsid w:val="004D6667"/>
    <w:rsid w:val="004E03BE"/>
    <w:rsid w:val="004E2F5E"/>
    <w:rsid w:val="004E5090"/>
    <w:rsid w:val="004F418B"/>
    <w:rsid w:val="004F5DD3"/>
    <w:rsid w:val="004F610A"/>
    <w:rsid w:val="004F736F"/>
    <w:rsid w:val="0050193E"/>
    <w:rsid w:val="005037F3"/>
    <w:rsid w:val="00503BD6"/>
    <w:rsid w:val="0050425C"/>
    <w:rsid w:val="00504EC4"/>
    <w:rsid w:val="00505771"/>
    <w:rsid w:val="00505819"/>
    <w:rsid w:val="0050585B"/>
    <w:rsid w:val="00507330"/>
    <w:rsid w:val="00507CCF"/>
    <w:rsid w:val="00507D8A"/>
    <w:rsid w:val="0051032D"/>
    <w:rsid w:val="00512BC2"/>
    <w:rsid w:val="00513FF5"/>
    <w:rsid w:val="00514E82"/>
    <w:rsid w:val="00515094"/>
    <w:rsid w:val="00520502"/>
    <w:rsid w:val="00521E1C"/>
    <w:rsid w:val="00522080"/>
    <w:rsid w:val="00524F78"/>
    <w:rsid w:val="00525916"/>
    <w:rsid w:val="00526EE5"/>
    <w:rsid w:val="00530F3D"/>
    <w:rsid w:val="0053338A"/>
    <w:rsid w:val="00534D04"/>
    <w:rsid w:val="00537258"/>
    <w:rsid w:val="00537604"/>
    <w:rsid w:val="0054039F"/>
    <w:rsid w:val="00541680"/>
    <w:rsid w:val="00542B7D"/>
    <w:rsid w:val="0054479D"/>
    <w:rsid w:val="00544F36"/>
    <w:rsid w:val="0054554F"/>
    <w:rsid w:val="00545703"/>
    <w:rsid w:val="00547530"/>
    <w:rsid w:val="005475C9"/>
    <w:rsid w:val="00550FAD"/>
    <w:rsid w:val="00552BBA"/>
    <w:rsid w:val="00552CFA"/>
    <w:rsid w:val="00554DAC"/>
    <w:rsid w:val="0055563B"/>
    <w:rsid w:val="00556B99"/>
    <w:rsid w:val="005603DC"/>
    <w:rsid w:val="0056070B"/>
    <w:rsid w:val="00561EF6"/>
    <w:rsid w:val="00562D77"/>
    <w:rsid w:val="00563680"/>
    <w:rsid w:val="00563BD4"/>
    <w:rsid w:val="005653EE"/>
    <w:rsid w:val="005666F8"/>
    <w:rsid w:val="005677BA"/>
    <w:rsid w:val="00570815"/>
    <w:rsid w:val="00572060"/>
    <w:rsid w:val="00572E8B"/>
    <w:rsid w:val="00577A36"/>
    <w:rsid w:val="00577D99"/>
    <w:rsid w:val="005821DD"/>
    <w:rsid w:val="00582931"/>
    <w:rsid w:val="00582A8F"/>
    <w:rsid w:val="00583C67"/>
    <w:rsid w:val="0058737E"/>
    <w:rsid w:val="00591189"/>
    <w:rsid w:val="00592241"/>
    <w:rsid w:val="00593624"/>
    <w:rsid w:val="00594B25"/>
    <w:rsid w:val="00595364"/>
    <w:rsid w:val="00596190"/>
    <w:rsid w:val="00596390"/>
    <w:rsid w:val="00596475"/>
    <w:rsid w:val="005966B6"/>
    <w:rsid w:val="00596CC5"/>
    <w:rsid w:val="00597DE1"/>
    <w:rsid w:val="005A2522"/>
    <w:rsid w:val="005A5042"/>
    <w:rsid w:val="005A5ABF"/>
    <w:rsid w:val="005A662B"/>
    <w:rsid w:val="005A7886"/>
    <w:rsid w:val="005B0570"/>
    <w:rsid w:val="005B22FB"/>
    <w:rsid w:val="005B513A"/>
    <w:rsid w:val="005B5481"/>
    <w:rsid w:val="005B5651"/>
    <w:rsid w:val="005B7C5C"/>
    <w:rsid w:val="005C25DC"/>
    <w:rsid w:val="005C3910"/>
    <w:rsid w:val="005C465A"/>
    <w:rsid w:val="005C57B3"/>
    <w:rsid w:val="005C5B99"/>
    <w:rsid w:val="005C7B39"/>
    <w:rsid w:val="005C7E9F"/>
    <w:rsid w:val="005D1CF1"/>
    <w:rsid w:val="005D1D63"/>
    <w:rsid w:val="005D2443"/>
    <w:rsid w:val="005D4205"/>
    <w:rsid w:val="005D6F1E"/>
    <w:rsid w:val="005D7796"/>
    <w:rsid w:val="005E1CC3"/>
    <w:rsid w:val="005E1F65"/>
    <w:rsid w:val="005E250C"/>
    <w:rsid w:val="005E2555"/>
    <w:rsid w:val="005E314A"/>
    <w:rsid w:val="005E32DA"/>
    <w:rsid w:val="005E3982"/>
    <w:rsid w:val="005E5852"/>
    <w:rsid w:val="005E611E"/>
    <w:rsid w:val="005E72D7"/>
    <w:rsid w:val="005F0A47"/>
    <w:rsid w:val="005F0D62"/>
    <w:rsid w:val="005F16BC"/>
    <w:rsid w:val="005F1812"/>
    <w:rsid w:val="005F19CE"/>
    <w:rsid w:val="005F237B"/>
    <w:rsid w:val="005F2CEA"/>
    <w:rsid w:val="005F4071"/>
    <w:rsid w:val="005F47E3"/>
    <w:rsid w:val="00600F9E"/>
    <w:rsid w:val="00602687"/>
    <w:rsid w:val="00603434"/>
    <w:rsid w:val="00605626"/>
    <w:rsid w:val="00605978"/>
    <w:rsid w:val="00605AD3"/>
    <w:rsid w:val="006067A3"/>
    <w:rsid w:val="0060686D"/>
    <w:rsid w:val="00606E15"/>
    <w:rsid w:val="00610320"/>
    <w:rsid w:val="006115BA"/>
    <w:rsid w:val="006124C8"/>
    <w:rsid w:val="0061270E"/>
    <w:rsid w:val="00614867"/>
    <w:rsid w:val="00614CA8"/>
    <w:rsid w:val="00615999"/>
    <w:rsid w:val="00616A04"/>
    <w:rsid w:val="0062094D"/>
    <w:rsid w:val="006235D5"/>
    <w:rsid w:val="0062486F"/>
    <w:rsid w:val="00624EAE"/>
    <w:rsid w:val="00626F21"/>
    <w:rsid w:val="00630922"/>
    <w:rsid w:val="006314CF"/>
    <w:rsid w:val="00635E21"/>
    <w:rsid w:val="00637B9A"/>
    <w:rsid w:val="00640CFB"/>
    <w:rsid w:val="00641907"/>
    <w:rsid w:val="00641AAC"/>
    <w:rsid w:val="00645468"/>
    <w:rsid w:val="006456A3"/>
    <w:rsid w:val="006472D5"/>
    <w:rsid w:val="00650438"/>
    <w:rsid w:val="00651B94"/>
    <w:rsid w:val="006534C3"/>
    <w:rsid w:val="00653F43"/>
    <w:rsid w:val="00654885"/>
    <w:rsid w:val="00654F4A"/>
    <w:rsid w:val="00657294"/>
    <w:rsid w:val="00657E0F"/>
    <w:rsid w:val="006606C8"/>
    <w:rsid w:val="00660CD9"/>
    <w:rsid w:val="00661728"/>
    <w:rsid w:val="00661D3E"/>
    <w:rsid w:val="0066265D"/>
    <w:rsid w:val="00663220"/>
    <w:rsid w:val="006653A5"/>
    <w:rsid w:val="00670227"/>
    <w:rsid w:val="00670EAA"/>
    <w:rsid w:val="006714BB"/>
    <w:rsid w:val="006770B2"/>
    <w:rsid w:val="00677B07"/>
    <w:rsid w:val="006829EA"/>
    <w:rsid w:val="00682DC9"/>
    <w:rsid w:val="00683538"/>
    <w:rsid w:val="00684C90"/>
    <w:rsid w:val="00684F7B"/>
    <w:rsid w:val="00686248"/>
    <w:rsid w:val="00691DD4"/>
    <w:rsid w:val="006922EE"/>
    <w:rsid w:val="0069297A"/>
    <w:rsid w:val="00697905"/>
    <w:rsid w:val="006A2B0E"/>
    <w:rsid w:val="006A336B"/>
    <w:rsid w:val="006A3A0F"/>
    <w:rsid w:val="006A409C"/>
    <w:rsid w:val="006A4791"/>
    <w:rsid w:val="006A6100"/>
    <w:rsid w:val="006B114A"/>
    <w:rsid w:val="006B1526"/>
    <w:rsid w:val="006B1533"/>
    <w:rsid w:val="006B1632"/>
    <w:rsid w:val="006B1F8D"/>
    <w:rsid w:val="006B5B56"/>
    <w:rsid w:val="006B5D47"/>
    <w:rsid w:val="006B693E"/>
    <w:rsid w:val="006B6F42"/>
    <w:rsid w:val="006B7CF9"/>
    <w:rsid w:val="006C1437"/>
    <w:rsid w:val="006C605F"/>
    <w:rsid w:val="006C60ED"/>
    <w:rsid w:val="006D1C08"/>
    <w:rsid w:val="006D1C7C"/>
    <w:rsid w:val="006D1CDB"/>
    <w:rsid w:val="006D2CE2"/>
    <w:rsid w:val="006D2FF5"/>
    <w:rsid w:val="006D3101"/>
    <w:rsid w:val="006D5335"/>
    <w:rsid w:val="006D55D7"/>
    <w:rsid w:val="006D5A9C"/>
    <w:rsid w:val="006D5B90"/>
    <w:rsid w:val="006D5CF2"/>
    <w:rsid w:val="006D5D42"/>
    <w:rsid w:val="006D5DCE"/>
    <w:rsid w:val="006D722B"/>
    <w:rsid w:val="006E1767"/>
    <w:rsid w:val="006E1A71"/>
    <w:rsid w:val="006E1CA0"/>
    <w:rsid w:val="006E2853"/>
    <w:rsid w:val="006E28A9"/>
    <w:rsid w:val="006E57A1"/>
    <w:rsid w:val="006E5D7D"/>
    <w:rsid w:val="006F02D6"/>
    <w:rsid w:val="006F05A7"/>
    <w:rsid w:val="006F1734"/>
    <w:rsid w:val="006F2674"/>
    <w:rsid w:val="006F2D0F"/>
    <w:rsid w:val="006F38AA"/>
    <w:rsid w:val="006F4847"/>
    <w:rsid w:val="006F4C6B"/>
    <w:rsid w:val="006F6E55"/>
    <w:rsid w:val="006F77DC"/>
    <w:rsid w:val="0070031D"/>
    <w:rsid w:val="00701443"/>
    <w:rsid w:val="00702B44"/>
    <w:rsid w:val="00702FB1"/>
    <w:rsid w:val="007065D9"/>
    <w:rsid w:val="00713B6D"/>
    <w:rsid w:val="00715A45"/>
    <w:rsid w:val="0071603C"/>
    <w:rsid w:val="0071643F"/>
    <w:rsid w:val="00716A1C"/>
    <w:rsid w:val="00720950"/>
    <w:rsid w:val="00721AEC"/>
    <w:rsid w:val="00721D0D"/>
    <w:rsid w:val="007220CE"/>
    <w:rsid w:val="007237E8"/>
    <w:rsid w:val="007239F9"/>
    <w:rsid w:val="0072453D"/>
    <w:rsid w:val="00725F35"/>
    <w:rsid w:val="007303A0"/>
    <w:rsid w:val="00731452"/>
    <w:rsid w:val="00732F52"/>
    <w:rsid w:val="00734508"/>
    <w:rsid w:val="00734C2E"/>
    <w:rsid w:val="00740047"/>
    <w:rsid w:val="00740408"/>
    <w:rsid w:val="0074110F"/>
    <w:rsid w:val="00741FBB"/>
    <w:rsid w:val="0074243A"/>
    <w:rsid w:val="00744580"/>
    <w:rsid w:val="00745219"/>
    <w:rsid w:val="00750528"/>
    <w:rsid w:val="0075090E"/>
    <w:rsid w:val="00750A18"/>
    <w:rsid w:val="00750E63"/>
    <w:rsid w:val="007532BE"/>
    <w:rsid w:val="00755635"/>
    <w:rsid w:val="00755768"/>
    <w:rsid w:val="00755810"/>
    <w:rsid w:val="007571AF"/>
    <w:rsid w:val="00760E7E"/>
    <w:rsid w:val="00765B50"/>
    <w:rsid w:val="00767537"/>
    <w:rsid w:val="00773B2F"/>
    <w:rsid w:val="007754F4"/>
    <w:rsid w:val="00775D05"/>
    <w:rsid w:val="007761C2"/>
    <w:rsid w:val="00776557"/>
    <w:rsid w:val="00776614"/>
    <w:rsid w:val="00776750"/>
    <w:rsid w:val="00777BB8"/>
    <w:rsid w:val="00781820"/>
    <w:rsid w:val="00783B30"/>
    <w:rsid w:val="00784E95"/>
    <w:rsid w:val="00785E4D"/>
    <w:rsid w:val="007871EC"/>
    <w:rsid w:val="0079041E"/>
    <w:rsid w:val="00792698"/>
    <w:rsid w:val="00793251"/>
    <w:rsid w:val="00794496"/>
    <w:rsid w:val="007971D4"/>
    <w:rsid w:val="0079788A"/>
    <w:rsid w:val="00797C2C"/>
    <w:rsid w:val="00797D70"/>
    <w:rsid w:val="007A0900"/>
    <w:rsid w:val="007A0967"/>
    <w:rsid w:val="007A0A41"/>
    <w:rsid w:val="007A0A53"/>
    <w:rsid w:val="007A0DB7"/>
    <w:rsid w:val="007A1818"/>
    <w:rsid w:val="007A184D"/>
    <w:rsid w:val="007A1B7C"/>
    <w:rsid w:val="007A2B84"/>
    <w:rsid w:val="007A3628"/>
    <w:rsid w:val="007A373C"/>
    <w:rsid w:val="007A4175"/>
    <w:rsid w:val="007A4485"/>
    <w:rsid w:val="007B0E4C"/>
    <w:rsid w:val="007B2683"/>
    <w:rsid w:val="007B376F"/>
    <w:rsid w:val="007B41B8"/>
    <w:rsid w:val="007B54A2"/>
    <w:rsid w:val="007B7278"/>
    <w:rsid w:val="007C05FE"/>
    <w:rsid w:val="007C3A37"/>
    <w:rsid w:val="007C7302"/>
    <w:rsid w:val="007C750B"/>
    <w:rsid w:val="007D01CB"/>
    <w:rsid w:val="007D32B9"/>
    <w:rsid w:val="007D7BA2"/>
    <w:rsid w:val="007E02A0"/>
    <w:rsid w:val="007E15D7"/>
    <w:rsid w:val="007E1840"/>
    <w:rsid w:val="007E1859"/>
    <w:rsid w:val="007E1CA6"/>
    <w:rsid w:val="007E323A"/>
    <w:rsid w:val="007E4A08"/>
    <w:rsid w:val="007E4C14"/>
    <w:rsid w:val="007E60AD"/>
    <w:rsid w:val="007F0787"/>
    <w:rsid w:val="007F282F"/>
    <w:rsid w:val="007F49E5"/>
    <w:rsid w:val="00800C74"/>
    <w:rsid w:val="0080242F"/>
    <w:rsid w:val="008072CA"/>
    <w:rsid w:val="008124DA"/>
    <w:rsid w:val="0081462F"/>
    <w:rsid w:val="00814DD3"/>
    <w:rsid w:val="00815943"/>
    <w:rsid w:val="00815E91"/>
    <w:rsid w:val="0082033A"/>
    <w:rsid w:val="0082068A"/>
    <w:rsid w:val="0082594D"/>
    <w:rsid w:val="00827ECE"/>
    <w:rsid w:val="00830295"/>
    <w:rsid w:val="0083157C"/>
    <w:rsid w:val="008322A5"/>
    <w:rsid w:val="008362B2"/>
    <w:rsid w:val="00836710"/>
    <w:rsid w:val="00837EAA"/>
    <w:rsid w:val="00841D7F"/>
    <w:rsid w:val="008448DF"/>
    <w:rsid w:val="00845AA0"/>
    <w:rsid w:val="00845DF9"/>
    <w:rsid w:val="00846642"/>
    <w:rsid w:val="008466A1"/>
    <w:rsid w:val="00847473"/>
    <w:rsid w:val="008505BA"/>
    <w:rsid w:val="0085255F"/>
    <w:rsid w:val="008558C0"/>
    <w:rsid w:val="00856322"/>
    <w:rsid w:val="00856A46"/>
    <w:rsid w:val="00857169"/>
    <w:rsid w:val="00857574"/>
    <w:rsid w:val="0085761F"/>
    <w:rsid w:val="00862F1A"/>
    <w:rsid w:val="00865751"/>
    <w:rsid w:val="008662C7"/>
    <w:rsid w:val="00866748"/>
    <w:rsid w:val="00866A0D"/>
    <w:rsid w:val="00867F34"/>
    <w:rsid w:val="00871C28"/>
    <w:rsid w:val="00872305"/>
    <w:rsid w:val="008747CF"/>
    <w:rsid w:val="00874FA7"/>
    <w:rsid w:val="00877224"/>
    <w:rsid w:val="00881D1D"/>
    <w:rsid w:val="00884403"/>
    <w:rsid w:val="00884539"/>
    <w:rsid w:val="00886DB4"/>
    <w:rsid w:val="008910FE"/>
    <w:rsid w:val="00891D6C"/>
    <w:rsid w:val="008924C5"/>
    <w:rsid w:val="0089351D"/>
    <w:rsid w:val="00893CF0"/>
    <w:rsid w:val="00895664"/>
    <w:rsid w:val="008960C4"/>
    <w:rsid w:val="008971BC"/>
    <w:rsid w:val="008974D5"/>
    <w:rsid w:val="008A16BA"/>
    <w:rsid w:val="008A1D1C"/>
    <w:rsid w:val="008A25B2"/>
    <w:rsid w:val="008A3519"/>
    <w:rsid w:val="008A3972"/>
    <w:rsid w:val="008A3E6F"/>
    <w:rsid w:val="008A5217"/>
    <w:rsid w:val="008A536A"/>
    <w:rsid w:val="008A54A8"/>
    <w:rsid w:val="008A5A0F"/>
    <w:rsid w:val="008A6B96"/>
    <w:rsid w:val="008A7EC9"/>
    <w:rsid w:val="008B1B9D"/>
    <w:rsid w:val="008B2143"/>
    <w:rsid w:val="008B2898"/>
    <w:rsid w:val="008B2907"/>
    <w:rsid w:val="008B3865"/>
    <w:rsid w:val="008B43E1"/>
    <w:rsid w:val="008B75E6"/>
    <w:rsid w:val="008C0694"/>
    <w:rsid w:val="008C1183"/>
    <w:rsid w:val="008C2EB4"/>
    <w:rsid w:val="008C3521"/>
    <w:rsid w:val="008C3B6D"/>
    <w:rsid w:val="008C4979"/>
    <w:rsid w:val="008C71BD"/>
    <w:rsid w:val="008D10DE"/>
    <w:rsid w:val="008D1CC4"/>
    <w:rsid w:val="008D365D"/>
    <w:rsid w:val="008D3A5C"/>
    <w:rsid w:val="008D3D72"/>
    <w:rsid w:val="008D4BAB"/>
    <w:rsid w:val="008D6338"/>
    <w:rsid w:val="008D692C"/>
    <w:rsid w:val="008D78B1"/>
    <w:rsid w:val="008E2882"/>
    <w:rsid w:val="008E2D26"/>
    <w:rsid w:val="008E350B"/>
    <w:rsid w:val="008E3C00"/>
    <w:rsid w:val="008E5F69"/>
    <w:rsid w:val="008E670D"/>
    <w:rsid w:val="008E6CD9"/>
    <w:rsid w:val="008E7F2E"/>
    <w:rsid w:val="008F47D2"/>
    <w:rsid w:val="008F4D82"/>
    <w:rsid w:val="008F7E41"/>
    <w:rsid w:val="00901615"/>
    <w:rsid w:val="009019DA"/>
    <w:rsid w:val="00901DD1"/>
    <w:rsid w:val="0090281E"/>
    <w:rsid w:val="00902ADE"/>
    <w:rsid w:val="00902B1C"/>
    <w:rsid w:val="0090307D"/>
    <w:rsid w:val="00906BBE"/>
    <w:rsid w:val="009076A7"/>
    <w:rsid w:val="0090794B"/>
    <w:rsid w:val="009112FA"/>
    <w:rsid w:val="0091150F"/>
    <w:rsid w:val="0091283D"/>
    <w:rsid w:val="00913383"/>
    <w:rsid w:val="00913B16"/>
    <w:rsid w:val="009142C9"/>
    <w:rsid w:val="00915BCB"/>
    <w:rsid w:val="00917364"/>
    <w:rsid w:val="00917C54"/>
    <w:rsid w:val="009212F3"/>
    <w:rsid w:val="00921A06"/>
    <w:rsid w:val="00921A91"/>
    <w:rsid w:val="009230FC"/>
    <w:rsid w:val="00923338"/>
    <w:rsid w:val="00923449"/>
    <w:rsid w:val="00923868"/>
    <w:rsid w:val="009245A4"/>
    <w:rsid w:val="0092497F"/>
    <w:rsid w:val="00926396"/>
    <w:rsid w:val="0093028C"/>
    <w:rsid w:val="009305CC"/>
    <w:rsid w:val="009312B0"/>
    <w:rsid w:val="00931783"/>
    <w:rsid w:val="009326D2"/>
    <w:rsid w:val="009345A5"/>
    <w:rsid w:val="0093552D"/>
    <w:rsid w:val="00937352"/>
    <w:rsid w:val="009375AD"/>
    <w:rsid w:val="009377F9"/>
    <w:rsid w:val="00942271"/>
    <w:rsid w:val="00943C4B"/>
    <w:rsid w:val="00943FE3"/>
    <w:rsid w:val="00945BC0"/>
    <w:rsid w:val="00950076"/>
    <w:rsid w:val="00951F26"/>
    <w:rsid w:val="009531BA"/>
    <w:rsid w:val="0095347E"/>
    <w:rsid w:val="00953995"/>
    <w:rsid w:val="00955B57"/>
    <w:rsid w:val="00960E90"/>
    <w:rsid w:val="00961DDC"/>
    <w:rsid w:val="00962890"/>
    <w:rsid w:val="00962D69"/>
    <w:rsid w:val="00963FD9"/>
    <w:rsid w:val="009640C0"/>
    <w:rsid w:val="009662B8"/>
    <w:rsid w:val="009708A2"/>
    <w:rsid w:val="00973198"/>
    <w:rsid w:val="00974009"/>
    <w:rsid w:val="009758DA"/>
    <w:rsid w:val="009813FA"/>
    <w:rsid w:val="00981CB4"/>
    <w:rsid w:val="00982741"/>
    <w:rsid w:val="00982F39"/>
    <w:rsid w:val="00983EAE"/>
    <w:rsid w:val="00984C1A"/>
    <w:rsid w:val="00984C4C"/>
    <w:rsid w:val="00985729"/>
    <w:rsid w:val="0098729F"/>
    <w:rsid w:val="009878F0"/>
    <w:rsid w:val="00987F2C"/>
    <w:rsid w:val="0099009E"/>
    <w:rsid w:val="0099037B"/>
    <w:rsid w:val="00992CF6"/>
    <w:rsid w:val="00993F2B"/>
    <w:rsid w:val="009940B7"/>
    <w:rsid w:val="009A0168"/>
    <w:rsid w:val="009A1163"/>
    <w:rsid w:val="009A2E8B"/>
    <w:rsid w:val="009A37F8"/>
    <w:rsid w:val="009A3A10"/>
    <w:rsid w:val="009A3E9D"/>
    <w:rsid w:val="009A431B"/>
    <w:rsid w:val="009A4E21"/>
    <w:rsid w:val="009A54C8"/>
    <w:rsid w:val="009A615D"/>
    <w:rsid w:val="009B28E0"/>
    <w:rsid w:val="009C005E"/>
    <w:rsid w:val="009C1316"/>
    <w:rsid w:val="009C1C19"/>
    <w:rsid w:val="009C2A66"/>
    <w:rsid w:val="009C5D61"/>
    <w:rsid w:val="009C66FA"/>
    <w:rsid w:val="009D5900"/>
    <w:rsid w:val="009D5A57"/>
    <w:rsid w:val="009D7CAB"/>
    <w:rsid w:val="009E0172"/>
    <w:rsid w:val="009E0F51"/>
    <w:rsid w:val="009E107F"/>
    <w:rsid w:val="009E45B2"/>
    <w:rsid w:val="009E482F"/>
    <w:rsid w:val="009E643F"/>
    <w:rsid w:val="009E6629"/>
    <w:rsid w:val="009E67CC"/>
    <w:rsid w:val="009E71DD"/>
    <w:rsid w:val="009F114D"/>
    <w:rsid w:val="009F1F6E"/>
    <w:rsid w:val="009F2968"/>
    <w:rsid w:val="009F29F7"/>
    <w:rsid w:val="009F2EAD"/>
    <w:rsid w:val="009F314E"/>
    <w:rsid w:val="009F3EB8"/>
    <w:rsid w:val="009F7389"/>
    <w:rsid w:val="00A0293F"/>
    <w:rsid w:val="00A03417"/>
    <w:rsid w:val="00A03B1B"/>
    <w:rsid w:val="00A046C7"/>
    <w:rsid w:val="00A04FE4"/>
    <w:rsid w:val="00A0517D"/>
    <w:rsid w:val="00A06065"/>
    <w:rsid w:val="00A06A89"/>
    <w:rsid w:val="00A10ADD"/>
    <w:rsid w:val="00A15362"/>
    <w:rsid w:val="00A15C5D"/>
    <w:rsid w:val="00A16930"/>
    <w:rsid w:val="00A179EB"/>
    <w:rsid w:val="00A22C46"/>
    <w:rsid w:val="00A25407"/>
    <w:rsid w:val="00A270D3"/>
    <w:rsid w:val="00A27F31"/>
    <w:rsid w:val="00A27FE8"/>
    <w:rsid w:val="00A306C0"/>
    <w:rsid w:val="00A321A3"/>
    <w:rsid w:val="00A336E1"/>
    <w:rsid w:val="00A33E6F"/>
    <w:rsid w:val="00A3510C"/>
    <w:rsid w:val="00A363B3"/>
    <w:rsid w:val="00A40143"/>
    <w:rsid w:val="00A40573"/>
    <w:rsid w:val="00A4151E"/>
    <w:rsid w:val="00A417E3"/>
    <w:rsid w:val="00A43094"/>
    <w:rsid w:val="00A43137"/>
    <w:rsid w:val="00A45ECF"/>
    <w:rsid w:val="00A46D5C"/>
    <w:rsid w:val="00A473AE"/>
    <w:rsid w:val="00A47592"/>
    <w:rsid w:val="00A47C62"/>
    <w:rsid w:val="00A5015B"/>
    <w:rsid w:val="00A51D9A"/>
    <w:rsid w:val="00A51E47"/>
    <w:rsid w:val="00A5212F"/>
    <w:rsid w:val="00A5536A"/>
    <w:rsid w:val="00A57890"/>
    <w:rsid w:val="00A62802"/>
    <w:rsid w:val="00A6321C"/>
    <w:rsid w:val="00A63AFA"/>
    <w:rsid w:val="00A66366"/>
    <w:rsid w:val="00A66F3D"/>
    <w:rsid w:val="00A711B8"/>
    <w:rsid w:val="00A714F1"/>
    <w:rsid w:val="00A71D23"/>
    <w:rsid w:val="00A74B14"/>
    <w:rsid w:val="00A755C7"/>
    <w:rsid w:val="00A7580B"/>
    <w:rsid w:val="00A7604D"/>
    <w:rsid w:val="00A76F8A"/>
    <w:rsid w:val="00A76FB8"/>
    <w:rsid w:val="00A82548"/>
    <w:rsid w:val="00A82BD7"/>
    <w:rsid w:val="00A85910"/>
    <w:rsid w:val="00A86C03"/>
    <w:rsid w:val="00A87D91"/>
    <w:rsid w:val="00A91B85"/>
    <w:rsid w:val="00A92ECA"/>
    <w:rsid w:val="00AA0836"/>
    <w:rsid w:val="00AA0FB3"/>
    <w:rsid w:val="00AA0FC5"/>
    <w:rsid w:val="00AA190E"/>
    <w:rsid w:val="00AA1CB2"/>
    <w:rsid w:val="00AA2E84"/>
    <w:rsid w:val="00AA4EBA"/>
    <w:rsid w:val="00AA5098"/>
    <w:rsid w:val="00AA5497"/>
    <w:rsid w:val="00AA5576"/>
    <w:rsid w:val="00AA633F"/>
    <w:rsid w:val="00AA7A11"/>
    <w:rsid w:val="00AB1150"/>
    <w:rsid w:val="00AB1AE8"/>
    <w:rsid w:val="00AB1C2A"/>
    <w:rsid w:val="00AB3116"/>
    <w:rsid w:val="00AB3528"/>
    <w:rsid w:val="00AB4419"/>
    <w:rsid w:val="00AB448E"/>
    <w:rsid w:val="00AC2798"/>
    <w:rsid w:val="00AC504B"/>
    <w:rsid w:val="00AC66BE"/>
    <w:rsid w:val="00AC7571"/>
    <w:rsid w:val="00AC7E15"/>
    <w:rsid w:val="00AD1186"/>
    <w:rsid w:val="00AD4B7A"/>
    <w:rsid w:val="00AD6BC2"/>
    <w:rsid w:val="00AD76B8"/>
    <w:rsid w:val="00AE17DA"/>
    <w:rsid w:val="00AE208E"/>
    <w:rsid w:val="00AE3F38"/>
    <w:rsid w:val="00AE4690"/>
    <w:rsid w:val="00AE47AA"/>
    <w:rsid w:val="00AE4F36"/>
    <w:rsid w:val="00AF0E8A"/>
    <w:rsid w:val="00AF2D55"/>
    <w:rsid w:val="00AF36D9"/>
    <w:rsid w:val="00AF3FD7"/>
    <w:rsid w:val="00B00CAF"/>
    <w:rsid w:val="00B028C1"/>
    <w:rsid w:val="00B03B3B"/>
    <w:rsid w:val="00B061D3"/>
    <w:rsid w:val="00B06CF4"/>
    <w:rsid w:val="00B073DC"/>
    <w:rsid w:val="00B100C9"/>
    <w:rsid w:val="00B129B0"/>
    <w:rsid w:val="00B129CD"/>
    <w:rsid w:val="00B159E1"/>
    <w:rsid w:val="00B1630C"/>
    <w:rsid w:val="00B214EB"/>
    <w:rsid w:val="00B24F7A"/>
    <w:rsid w:val="00B2663A"/>
    <w:rsid w:val="00B302EE"/>
    <w:rsid w:val="00B32DC6"/>
    <w:rsid w:val="00B32E98"/>
    <w:rsid w:val="00B33004"/>
    <w:rsid w:val="00B3370F"/>
    <w:rsid w:val="00B344A4"/>
    <w:rsid w:val="00B3656F"/>
    <w:rsid w:val="00B371CD"/>
    <w:rsid w:val="00B37900"/>
    <w:rsid w:val="00B41F9E"/>
    <w:rsid w:val="00B43081"/>
    <w:rsid w:val="00B43138"/>
    <w:rsid w:val="00B44158"/>
    <w:rsid w:val="00B45508"/>
    <w:rsid w:val="00B47700"/>
    <w:rsid w:val="00B47A0F"/>
    <w:rsid w:val="00B5116D"/>
    <w:rsid w:val="00B52AEA"/>
    <w:rsid w:val="00B552F5"/>
    <w:rsid w:val="00B565D4"/>
    <w:rsid w:val="00B57C8B"/>
    <w:rsid w:val="00B61189"/>
    <w:rsid w:val="00B61580"/>
    <w:rsid w:val="00B6265D"/>
    <w:rsid w:val="00B631BB"/>
    <w:rsid w:val="00B668B0"/>
    <w:rsid w:val="00B67870"/>
    <w:rsid w:val="00B71254"/>
    <w:rsid w:val="00B72572"/>
    <w:rsid w:val="00B72B97"/>
    <w:rsid w:val="00B73844"/>
    <w:rsid w:val="00B746D6"/>
    <w:rsid w:val="00B75F8A"/>
    <w:rsid w:val="00B768B6"/>
    <w:rsid w:val="00B77DA2"/>
    <w:rsid w:val="00B82AFA"/>
    <w:rsid w:val="00B841B7"/>
    <w:rsid w:val="00B846A5"/>
    <w:rsid w:val="00B850E5"/>
    <w:rsid w:val="00B8514B"/>
    <w:rsid w:val="00B87F87"/>
    <w:rsid w:val="00B909C8"/>
    <w:rsid w:val="00B91733"/>
    <w:rsid w:val="00B93AB0"/>
    <w:rsid w:val="00B94B6A"/>
    <w:rsid w:val="00B953D4"/>
    <w:rsid w:val="00B9563C"/>
    <w:rsid w:val="00B95839"/>
    <w:rsid w:val="00B971F0"/>
    <w:rsid w:val="00B97828"/>
    <w:rsid w:val="00BA4747"/>
    <w:rsid w:val="00BA6266"/>
    <w:rsid w:val="00BA7B09"/>
    <w:rsid w:val="00BB0E7E"/>
    <w:rsid w:val="00BB1B5A"/>
    <w:rsid w:val="00BB272F"/>
    <w:rsid w:val="00BB3A17"/>
    <w:rsid w:val="00BB5AEF"/>
    <w:rsid w:val="00BB60EE"/>
    <w:rsid w:val="00BB632A"/>
    <w:rsid w:val="00BC185A"/>
    <w:rsid w:val="00BC36FB"/>
    <w:rsid w:val="00BC40FF"/>
    <w:rsid w:val="00BC62C4"/>
    <w:rsid w:val="00BC715C"/>
    <w:rsid w:val="00BD05B1"/>
    <w:rsid w:val="00BD270F"/>
    <w:rsid w:val="00BD3683"/>
    <w:rsid w:val="00BD3B3F"/>
    <w:rsid w:val="00BD5C3A"/>
    <w:rsid w:val="00BD604F"/>
    <w:rsid w:val="00BD68C0"/>
    <w:rsid w:val="00BE0939"/>
    <w:rsid w:val="00BE3078"/>
    <w:rsid w:val="00BE4C77"/>
    <w:rsid w:val="00BE561C"/>
    <w:rsid w:val="00BE68DC"/>
    <w:rsid w:val="00BF0E00"/>
    <w:rsid w:val="00BF17BC"/>
    <w:rsid w:val="00BF2093"/>
    <w:rsid w:val="00BF2B2A"/>
    <w:rsid w:val="00BF460F"/>
    <w:rsid w:val="00BF6B45"/>
    <w:rsid w:val="00BF6FED"/>
    <w:rsid w:val="00BF72B8"/>
    <w:rsid w:val="00BF7377"/>
    <w:rsid w:val="00C00081"/>
    <w:rsid w:val="00C0084C"/>
    <w:rsid w:val="00C01AAD"/>
    <w:rsid w:val="00C05915"/>
    <w:rsid w:val="00C06013"/>
    <w:rsid w:val="00C13371"/>
    <w:rsid w:val="00C14577"/>
    <w:rsid w:val="00C234FF"/>
    <w:rsid w:val="00C23EE4"/>
    <w:rsid w:val="00C242E2"/>
    <w:rsid w:val="00C24C3D"/>
    <w:rsid w:val="00C25F50"/>
    <w:rsid w:val="00C2702E"/>
    <w:rsid w:val="00C2777D"/>
    <w:rsid w:val="00C30F4F"/>
    <w:rsid w:val="00C33A96"/>
    <w:rsid w:val="00C34AA6"/>
    <w:rsid w:val="00C35ED8"/>
    <w:rsid w:val="00C379B5"/>
    <w:rsid w:val="00C41460"/>
    <w:rsid w:val="00C46E4F"/>
    <w:rsid w:val="00C473B8"/>
    <w:rsid w:val="00C524A1"/>
    <w:rsid w:val="00C545BC"/>
    <w:rsid w:val="00C54FF9"/>
    <w:rsid w:val="00C55A10"/>
    <w:rsid w:val="00C5672C"/>
    <w:rsid w:val="00C60464"/>
    <w:rsid w:val="00C667B4"/>
    <w:rsid w:val="00C66929"/>
    <w:rsid w:val="00C67277"/>
    <w:rsid w:val="00C67DD7"/>
    <w:rsid w:val="00C70E32"/>
    <w:rsid w:val="00C71E1D"/>
    <w:rsid w:val="00C74B15"/>
    <w:rsid w:val="00C8007A"/>
    <w:rsid w:val="00C80747"/>
    <w:rsid w:val="00C81513"/>
    <w:rsid w:val="00C823A7"/>
    <w:rsid w:val="00C83162"/>
    <w:rsid w:val="00C83768"/>
    <w:rsid w:val="00C8528F"/>
    <w:rsid w:val="00C85674"/>
    <w:rsid w:val="00C85A5E"/>
    <w:rsid w:val="00C85D45"/>
    <w:rsid w:val="00C871CC"/>
    <w:rsid w:val="00C91594"/>
    <w:rsid w:val="00C96369"/>
    <w:rsid w:val="00C96CBD"/>
    <w:rsid w:val="00C97450"/>
    <w:rsid w:val="00C97BC9"/>
    <w:rsid w:val="00CA2403"/>
    <w:rsid w:val="00CA3C06"/>
    <w:rsid w:val="00CA53E3"/>
    <w:rsid w:val="00CA7E71"/>
    <w:rsid w:val="00CB066A"/>
    <w:rsid w:val="00CB0A7A"/>
    <w:rsid w:val="00CB313C"/>
    <w:rsid w:val="00CB3F42"/>
    <w:rsid w:val="00CB3F58"/>
    <w:rsid w:val="00CB4196"/>
    <w:rsid w:val="00CB5EE2"/>
    <w:rsid w:val="00CB6C1A"/>
    <w:rsid w:val="00CC0DA3"/>
    <w:rsid w:val="00CC34AA"/>
    <w:rsid w:val="00CC52B4"/>
    <w:rsid w:val="00CD0F1C"/>
    <w:rsid w:val="00CD13FA"/>
    <w:rsid w:val="00CD1DBD"/>
    <w:rsid w:val="00CD2596"/>
    <w:rsid w:val="00CD6361"/>
    <w:rsid w:val="00CD7F35"/>
    <w:rsid w:val="00CE20AD"/>
    <w:rsid w:val="00CE3863"/>
    <w:rsid w:val="00CE4302"/>
    <w:rsid w:val="00CE5111"/>
    <w:rsid w:val="00CE7BB4"/>
    <w:rsid w:val="00CF00BD"/>
    <w:rsid w:val="00CF4334"/>
    <w:rsid w:val="00CF537E"/>
    <w:rsid w:val="00CF624B"/>
    <w:rsid w:val="00D00EC8"/>
    <w:rsid w:val="00D02924"/>
    <w:rsid w:val="00D02C05"/>
    <w:rsid w:val="00D02C62"/>
    <w:rsid w:val="00D03574"/>
    <w:rsid w:val="00D04357"/>
    <w:rsid w:val="00D05CA2"/>
    <w:rsid w:val="00D05D1F"/>
    <w:rsid w:val="00D0765B"/>
    <w:rsid w:val="00D11528"/>
    <w:rsid w:val="00D11829"/>
    <w:rsid w:val="00D13E50"/>
    <w:rsid w:val="00D1575E"/>
    <w:rsid w:val="00D223F7"/>
    <w:rsid w:val="00D2460C"/>
    <w:rsid w:val="00D24FF9"/>
    <w:rsid w:val="00D26543"/>
    <w:rsid w:val="00D30132"/>
    <w:rsid w:val="00D3139B"/>
    <w:rsid w:val="00D31E1F"/>
    <w:rsid w:val="00D32C54"/>
    <w:rsid w:val="00D36AFB"/>
    <w:rsid w:val="00D37AC5"/>
    <w:rsid w:val="00D42676"/>
    <w:rsid w:val="00D42E68"/>
    <w:rsid w:val="00D4396E"/>
    <w:rsid w:val="00D449FC"/>
    <w:rsid w:val="00D454CF"/>
    <w:rsid w:val="00D45C5B"/>
    <w:rsid w:val="00D502D1"/>
    <w:rsid w:val="00D50B4E"/>
    <w:rsid w:val="00D513A1"/>
    <w:rsid w:val="00D517A9"/>
    <w:rsid w:val="00D520D3"/>
    <w:rsid w:val="00D55C03"/>
    <w:rsid w:val="00D57824"/>
    <w:rsid w:val="00D60009"/>
    <w:rsid w:val="00D62B3D"/>
    <w:rsid w:val="00D6690E"/>
    <w:rsid w:val="00D66DDF"/>
    <w:rsid w:val="00D66F92"/>
    <w:rsid w:val="00D67B76"/>
    <w:rsid w:val="00D7148D"/>
    <w:rsid w:val="00D72A3E"/>
    <w:rsid w:val="00D7312D"/>
    <w:rsid w:val="00D73422"/>
    <w:rsid w:val="00D73DC9"/>
    <w:rsid w:val="00D74363"/>
    <w:rsid w:val="00D75B29"/>
    <w:rsid w:val="00D76007"/>
    <w:rsid w:val="00D7662F"/>
    <w:rsid w:val="00D767FB"/>
    <w:rsid w:val="00D80702"/>
    <w:rsid w:val="00D80D24"/>
    <w:rsid w:val="00D84C63"/>
    <w:rsid w:val="00D85BCD"/>
    <w:rsid w:val="00D85DD2"/>
    <w:rsid w:val="00D8642C"/>
    <w:rsid w:val="00D8697F"/>
    <w:rsid w:val="00D86A5E"/>
    <w:rsid w:val="00D87121"/>
    <w:rsid w:val="00D876E6"/>
    <w:rsid w:val="00D91BCF"/>
    <w:rsid w:val="00D92FBF"/>
    <w:rsid w:val="00D93E2B"/>
    <w:rsid w:val="00D96601"/>
    <w:rsid w:val="00D97E85"/>
    <w:rsid w:val="00D97EE1"/>
    <w:rsid w:val="00DA0B77"/>
    <w:rsid w:val="00DA2E77"/>
    <w:rsid w:val="00DA33CB"/>
    <w:rsid w:val="00DA4274"/>
    <w:rsid w:val="00DA4E8B"/>
    <w:rsid w:val="00DA5647"/>
    <w:rsid w:val="00DA5E4A"/>
    <w:rsid w:val="00DA5E7A"/>
    <w:rsid w:val="00DA755C"/>
    <w:rsid w:val="00DB13BE"/>
    <w:rsid w:val="00DB1FAE"/>
    <w:rsid w:val="00DB26B5"/>
    <w:rsid w:val="00DB471A"/>
    <w:rsid w:val="00DB5C72"/>
    <w:rsid w:val="00DB735B"/>
    <w:rsid w:val="00DB7B1E"/>
    <w:rsid w:val="00DB7EB4"/>
    <w:rsid w:val="00DC106F"/>
    <w:rsid w:val="00DC3B0B"/>
    <w:rsid w:val="00DC62E6"/>
    <w:rsid w:val="00DC66CC"/>
    <w:rsid w:val="00DC6B3A"/>
    <w:rsid w:val="00DC7778"/>
    <w:rsid w:val="00DD2EC2"/>
    <w:rsid w:val="00DD3FF9"/>
    <w:rsid w:val="00DD6740"/>
    <w:rsid w:val="00DE1D65"/>
    <w:rsid w:val="00DE1EC1"/>
    <w:rsid w:val="00DE258C"/>
    <w:rsid w:val="00DE2E6F"/>
    <w:rsid w:val="00DE30E0"/>
    <w:rsid w:val="00DE6436"/>
    <w:rsid w:val="00DE6F93"/>
    <w:rsid w:val="00DE7E74"/>
    <w:rsid w:val="00DF0F26"/>
    <w:rsid w:val="00DF1C35"/>
    <w:rsid w:val="00DF59A1"/>
    <w:rsid w:val="00DF7DAB"/>
    <w:rsid w:val="00E01AAC"/>
    <w:rsid w:val="00E0248A"/>
    <w:rsid w:val="00E0622F"/>
    <w:rsid w:val="00E072F6"/>
    <w:rsid w:val="00E11233"/>
    <w:rsid w:val="00E11957"/>
    <w:rsid w:val="00E12F21"/>
    <w:rsid w:val="00E13F06"/>
    <w:rsid w:val="00E14EFD"/>
    <w:rsid w:val="00E1570A"/>
    <w:rsid w:val="00E15D5E"/>
    <w:rsid w:val="00E16A62"/>
    <w:rsid w:val="00E17166"/>
    <w:rsid w:val="00E17EA4"/>
    <w:rsid w:val="00E222BA"/>
    <w:rsid w:val="00E25380"/>
    <w:rsid w:val="00E2604C"/>
    <w:rsid w:val="00E27841"/>
    <w:rsid w:val="00E31C9A"/>
    <w:rsid w:val="00E33746"/>
    <w:rsid w:val="00E35FAD"/>
    <w:rsid w:val="00E36D97"/>
    <w:rsid w:val="00E37556"/>
    <w:rsid w:val="00E37ACA"/>
    <w:rsid w:val="00E40BBF"/>
    <w:rsid w:val="00E41F7F"/>
    <w:rsid w:val="00E422B2"/>
    <w:rsid w:val="00E427F9"/>
    <w:rsid w:val="00E4419B"/>
    <w:rsid w:val="00E4749E"/>
    <w:rsid w:val="00E5007B"/>
    <w:rsid w:val="00E51997"/>
    <w:rsid w:val="00E51D2F"/>
    <w:rsid w:val="00E522D6"/>
    <w:rsid w:val="00E530F9"/>
    <w:rsid w:val="00E53B2F"/>
    <w:rsid w:val="00E54CA8"/>
    <w:rsid w:val="00E6157E"/>
    <w:rsid w:val="00E61B7C"/>
    <w:rsid w:val="00E641F4"/>
    <w:rsid w:val="00E644BC"/>
    <w:rsid w:val="00E64F75"/>
    <w:rsid w:val="00E65526"/>
    <w:rsid w:val="00E65EB6"/>
    <w:rsid w:val="00E67DAA"/>
    <w:rsid w:val="00E705FD"/>
    <w:rsid w:val="00E7098B"/>
    <w:rsid w:val="00E7099E"/>
    <w:rsid w:val="00E70C51"/>
    <w:rsid w:val="00E7280B"/>
    <w:rsid w:val="00E74072"/>
    <w:rsid w:val="00E743A9"/>
    <w:rsid w:val="00E750F5"/>
    <w:rsid w:val="00E7596C"/>
    <w:rsid w:val="00E75CDF"/>
    <w:rsid w:val="00E77E61"/>
    <w:rsid w:val="00E813D1"/>
    <w:rsid w:val="00E81854"/>
    <w:rsid w:val="00E818CA"/>
    <w:rsid w:val="00E85116"/>
    <w:rsid w:val="00E851FF"/>
    <w:rsid w:val="00E8660D"/>
    <w:rsid w:val="00E8794D"/>
    <w:rsid w:val="00E9046B"/>
    <w:rsid w:val="00E9227A"/>
    <w:rsid w:val="00E95A4B"/>
    <w:rsid w:val="00E95EA8"/>
    <w:rsid w:val="00EA0D1D"/>
    <w:rsid w:val="00EA0F5E"/>
    <w:rsid w:val="00EA0FC6"/>
    <w:rsid w:val="00EA24D7"/>
    <w:rsid w:val="00EA25E7"/>
    <w:rsid w:val="00EA320A"/>
    <w:rsid w:val="00EA6CEB"/>
    <w:rsid w:val="00EA720A"/>
    <w:rsid w:val="00EA7C17"/>
    <w:rsid w:val="00EB03AE"/>
    <w:rsid w:val="00EB18A7"/>
    <w:rsid w:val="00EB3492"/>
    <w:rsid w:val="00EB73D6"/>
    <w:rsid w:val="00EC089B"/>
    <w:rsid w:val="00EC0D48"/>
    <w:rsid w:val="00EC238C"/>
    <w:rsid w:val="00EC3BBC"/>
    <w:rsid w:val="00EC3FB7"/>
    <w:rsid w:val="00EC4AA1"/>
    <w:rsid w:val="00EC4F18"/>
    <w:rsid w:val="00EC5F5E"/>
    <w:rsid w:val="00EC755D"/>
    <w:rsid w:val="00EC75B3"/>
    <w:rsid w:val="00ED10E7"/>
    <w:rsid w:val="00ED1184"/>
    <w:rsid w:val="00ED171C"/>
    <w:rsid w:val="00ED1FFB"/>
    <w:rsid w:val="00ED29BA"/>
    <w:rsid w:val="00ED301F"/>
    <w:rsid w:val="00ED3983"/>
    <w:rsid w:val="00ED5097"/>
    <w:rsid w:val="00ED5B05"/>
    <w:rsid w:val="00ED62BC"/>
    <w:rsid w:val="00EE34A4"/>
    <w:rsid w:val="00EE38D7"/>
    <w:rsid w:val="00EE4575"/>
    <w:rsid w:val="00EE47F3"/>
    <w:rsid w:val="00EE4DAD"/>
    <w:rsid w:val="00EE4E9F"/>
    <w:rsid w:val="00EF1C32"/>
    <w:rsid w:val="00EF3DEF"/>
    <w:rsid w:val="00EF3E50"/>
    <w:rsid w:val="00EF5137"/>
    <w:rsid w:val="00F0134D"/>
    <w:rsid w:val="00F01DF7"/>
    <w:rsid w:val="00F02BC6"/>
    <w:rsid w:val="00F032C7"/>
    <w:rsid w:val="00F03572"/>
    <w:rsid w:val="00F07872"/>
    <w:rsid w:val="00F108C1"/>
    <w:rsid w:val="00F10917"/>
    <w:rsid w:val="00F10CDF"/>
    <w:rsid w:val="00F112F2"/>
    <w:rsid w:val="00F11E08"/>
    <w:rsid w:val="00F11FE3"/>
    <w:rsid w:val="00F141F7"/>
    <w:rsid w:val="00F16750"/>
    <w:rsid w:val="00F22144"/>
    <w:rsid w:val="00F22D00"/>
    <w:rsid w:val="00F23F42"/>
    <w:rsid w:val="00F260C7"/>
    <w:rsid w:val="00F3021D"/>
    <w:rsid w:val="00F3156E"/>
    <w:rsid w:val="00F3274B"/>
    <w:rsid w:val="00F3297B"/>
    <w:rsid w:val="00F32AF8"/>
    <w:rsid w:val="00F32D8E"/>
    <w:rsid w:val="00F34F7D"/>
    <w:rsid w:val="00F35B8E"/>
    <w:rsid w:val="00F35D86"/>
    <w:rsid w:val="00F40980"/>
    <w:rsid w:val="00F41752"/>
    <w:rsid w:val="00F41B80"/>
    <w:rsid w:val="00F423D3"/>
    <w:rsid w:val="00F42A42"/>
    <w:rsid w:val="00F42DE2"/>
    <w:rsid w:val="00F435E1"/>
    <w:rsid w:val="00F4532D"/>
    <w:rsid w:val="00F459AB"/>
    <w:rsid w:val="00F45F0B"/>
    <w:rsid w:val="00F47F4D"/>
    <w:rsid w:val="00F53C48"/>
    <w:rsid w:val="00F5403F"/>
    <w:rsid w:val="00F56627"/>
    <w:rsid w:val="00F56F4F"/>
    <w:rsid w:val="00F616A1"/>
    <w:rsid w:val="00F61CD9"/>
    <w:rsid w:val="00F6200F"/>
    <w:rsid w:val="00F646D2"/>
    <w:rsid w:val="00F64840"/>
    <w:rsid w:val="00F660C4"/>
    <w:rsid w:val="00F701B8"/>
    <w:rsid w:val="00F7142E"/>
    <w:rsid w:val="00F7363A"/>
    <w:rsid w:val="00F74ADB"/>
    <w:rsid w:val="00F76E26"/>
    <w:rsid w:val="00F80201"/>
    <w:rsid w:val="00F80803"/>
    <w:rsid w:val="00F824EA"/>
    <w:rsid w:val="00F8450A"/>
    <w:rsid w:val="00F864B1"/>
    <w:rsid w:val="00F8699E"/>
    <w:rsid w:val="00F86DE9"/>
    <w:rsid w:val="00F90497"/>
    <w:rsid w:val="00F90988"/>
    <w:rsid w:val="00F938B6"/>
    <w:rsid w:val="00F93BB0"/>
    <w:rsid w:val="00F97313"/>
    <w:rsid w:val="00FA1E13"/>
    <w:rsid w:val="00FA2274"/>
    <w:rsid w:val="00FA25BA"/>
    <w:rsid w:val="00FA25CE"/>
    <w:rsid w:val="00FA37FD"/>
    <w:rsid w:val="00FA4FD2"/>
    <w:rsid w:val="00FA5199"/>
    <w:rsid w:val="00FA5DDD"/>
    <w:rsid w:val="00FA758E"/>
    <w:rsid w:val="00FB3DAF"/>
    <w:rsid w:val="00FB4044"/>
    <w:rsid w:val="00FB492D"/>
    <w:rsid w:val="00FB51FF"/>
    <w:rsid w:val="00FC0007"/>
    <w:rsid w:val="00FC035B"/>
    <w:rsid w:val="00FC22F4"/>
    <w:rsid w:val="00FC280E"/>
    <w:rsid w:val="00FC380C"/>
    <w:rsid w:val="00FC3CF7"/>
    <w:rsid w:val="00FC457B"/>
    <w:rsid w:val="00FC49C9"/>
    <w:rsid w:val="00FC5277"/>
    <w:rsid w:val="00FC60C0"/>
    <w:rsid w:val="00FC6AB3"/>
    <w:rsid w:val="00FC6C1D"/>
    <w:rsid w:val="00FD0C79"/>
    <w:rsid w:val="00FD1AA1"/>
    <w:rsid w:val="00FD20D7"/>
    <w:rsid w:val="00FD2FDD"/>
    <w:rsid w:val="00FD576A"/>
    <w:rsid w:val="00FD60F8"/>
    <w:rsid w:val="00FD7BBF"/>
    <w:rsid w:val="00FE0565"/>
    <w:rsid w:val="00FE3EE9"/>
    <w:rsid w:val="00FE6367"/>
    <w:rsid w:val="00FE6D6A"/>
    <w:rsid w:val="00FE72CE"/>
    <w:rsid w:val="00FF0713"/>
    <w:rsid w:val="00FF0CAE"/>
    <w:rsid w:val="00FF0E0D"/>
    <w:rsid w:val="00FF2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6DF60E"/>
  <w15:docId w15:val="{C3CCC4D8-22BD-48B3-B82D-78E9A8195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Title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Заголовок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99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uiPriority w:val="99"/>
    <w:qFormat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99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character" w:styleId="aff">
    <w:name w:val="Placeholder Text"/>
    <w:uiPriority w:val="99"/>
    <w:semiHidden/>
    <w:rsid w:val="00C24C3D"/>
    <w:rPr>
      <w:color w:val="808080"/>
    </w:rPr>
  </w:style>
  <w:style w:type="character" w:customStyle="1" w:styleId="14">
    <w:name w:val="Стиль1"/>
    <w:basedOn w:val="a0"/>
    <w:uiPriority w:val="1"/>
    <w:rsid w:val="00A46D5C"/>
    <w:rPr>
      <w:rFonts w:ascii="Times New Roman" w:hAnsi="Times New Roman"/>
      <w:b w:val="0"/>
    </w:rPr>
  </w:style>
  <w:style w:type="character" w:customStyle="1" w:styleId="27">
    <w:name w:val="Стиль2"/>
    <w:basedOn w:val="a0"/>
    <w:uiPriority w:val="1"/>
    <w:rsid w:val="00A46D5C"/>
    <w:rPr>
      <w:rFonts w:ascii="Times New Roman" w:hAnsi="Times New Roman"/>
      <w:sz w:val="24"/>
    </w:rPr>
  </w:style>
  <w:style w:type="character" w:customStyle="1" w:styleId="38">
    <w:name w:val="Стиль3"/>
    <w:basedOn w:val="a0"/>
    <w:uiPriority w:val="1"/>
    <w:rsid w:val="00A46D5C"/>
    <w:rPr>
      <w:rFonts w:ascii="Times New Roman" w:hAnsi="Times New Roman"/>
      <w:sz w:val="28"/>
    </w:rPr>
  </w:style>
  <w:style w:type="paragraph" w:customStyle="1" w:styleId="61">
    <w:name w:val="Без интервала6"/>
    <w:uiPriority w:val="99"/>
    <w:rsid w:val="007A1818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paragraph" w:customStyle="1" w:styleId="28">
    <w:name w:val="Без интервала2"/>
    <w:link w:val="NoSpacingChar"/>
    <w:rsid w:val="00F40980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8"/>
    <w:uiPriority w:val="99"/>
    <w:locked/>
    <w:rsid w:val="00F40980"/>
    <w:rPr>
      <w:rFonts w:eastAsia="Times New Roman" w:cs="Calibri"/>
      <w:sz w:val="22"/>
      <w:szCs w:val="22"/>
    </w:rPr>
  </w:style>
  <w:style w:type="paragraph" w:customStyle="1" w:styleId="39">
    <w:name w:val="Без интервала3"/>
    <w:rsid w:val="00F40980"/>
    <w:rPr>
      <w:rFonts w:eastAsia="Times New Roman" w:cs="Calibri"/>
      <w:sz w:val="22"/>
      <w:szCs w:val="22"/>
    </w:rPr>
  </w:style>
  <w:style w:type="paragraph" w:styleId="aff0">
    <w:name w:val="List Paragraph"/>
    <w:basedOn w:val="a"/>
    <w:uiPriority w:val="34"/>
    <w:qFormat/>
    <w:rsid w:val="00793251"/>
    <w:pPr>
      <w:ind w:left="720"/>
      <w:contextualSpacing/>
    </w:pPr>
  </w:style>
  <w:style w:type="paragraph" w:customStyle="1" w:styleId="120">
    <w:name w:val="Знак Знак12 Знак Знак"/>
    <w:basedOn w:val="a"/>
    <w:autoRedefine/>
    <w:rsid w:val="00F41B80"/>
    <w:pPr>
      <w:autoSpaceDE w:val="0"/>
      <w:autoSpaceDN w:val="0"/>
      <w:adjustRightInd w:val="0"/>
    </w:pPr>
    <w:rPr>
      <w:rFonts w:ascii="Arial" w:hAnsi="Arial" w:cs="Arial"/>
      <w:lang w:val="en-ZA" w:eastAsia="en-ZA"/>
    </w:rPr>
  </w:style>
  <w:style w:type="paragraph" w:customStyle="1" w:styleId="129">
    <w:name w:val="Знак Знак12 Знак Знак9"/>
    <w:basedOn w:val="a"/>
    <w:autoRedefine/>
    <w:rsid w:val="00053AF3"/>
    <w:pPr>
      <w:autoSpaceDE w:val="0"/>
      <w:autoSpaceDN w:val="0"/>
      <w:adjustRightInd w:val="0"/>
    </w:pPr>
    <w:rPr>
      <w:rFonts w:ascii="Arial" w:hAnsi="Arial" w:cs="Arial"/>
      <w:lang w:val="en-ZA" w:eastAsia="en-ZA"/>
    </w:rPr>
  </w:style>
  <w:style w:type="paragraph" w:customStyle="1" w:styleId="128">
    <w:name w:val="Знак Знак12 Знак Знак8"/>
    <w:basedOn w:val="a"/>
    <w:autoRedefine/>
    <w:rsid w:val="00554DAC"/>
    <w:pPr>
      <w:autoSpaceDE w:val="0"/>
      <w:autoSpaceDN w:val="0"/>
      <w:adjustRightInd w:val="0"/>
    </w:pPr>
    <w:rPr>
      <w:rFonts w:ascii="Arial" w:hAnsi="Arial" w:cs="Arial"/>
      <w:lang w:val="en-ZA" w:eastAsia="en-ZA"/>
    </w:rPr>
  </w:style>
  <w:style w:type="paragraph" w:customStyle="1" w:styleId="127">
    <w:name w:val="Знак Знак12 Знак Знак7"/>
    <w:basedOn w:val="a"/>
    <w:autoRedefine/>
    <w:rsid w:val="00AE3F38"/>
    <w:pPr>
      <w:autoSpaceDE w:val="0"/>
      <w:autoSpaceDN w:val="0"/>
      <w:adjustRightInd w:val="0"/>
    </w:pPr>
    <w:rPr>
      <w:rFonts w:ascii="Arial" w:hAnsi="Arial" w:cs="Arial"/>
      <w:lang w:val="en-ZA" w:eastAsia="en-ZA"/>
    </w:rPr>
  </w:style>
  <w:style w:type="paragraph" w:customStyle="1" w:styleId="126">
    <w:name w:val="Знак Знак12 Знак Знак6"/>
    <w:basedOn w:val="a"/>
    <w:autoRedefine/>
    <w:rsid w:val="00572060"/>
    <w:pPr>
      <w:autoSpaceDE w:val="0"/>
      <w:autoSpaceDN w:val="0"/>
      <w:adjustRightInd w:val="0"/>
    </w:pPr>
    <w:rPr>
      <w:rFonts w:ascii="Arial" w:hAnsi="Arial" w:cs="Arial"/>
      <w:lang w:val="en-ZA" w:eastAsia="en-ZA"/>
    </w:rPr>
  </w:style>
  <w:style w:type="paragraph" w:customStyle="1" w:styleId="125">
    <w:name w:val="Знак Знак12 Знак Знак5"/>
    <w:basedOn w:val="a"/>
    <w:autoRedefine/>
    <w:rsid w:val="001E4E6B"/>
    <w:pPr>
      <w:autoSpaceDE w:val="0"/>
      <w:autoSpaceDN w:val="0"/>
      <w:adjustRightInd w:val="0"/>
    </w:pPr>
    <w:rPr>
      <w:rFonts w:ascii="Arial" w:hAnsi="Arial" w:cs="Arial"/>
      <w:lang w:val="en-ZA" w:eastAsia="en-ZA"/>
    </w:rPr>
  </w:style>
  <w:style w:type="character" w:customStyle="1" w:styleId="apple-converted-space">
    <w:name w:val="apple-converted-space"/>
    <w:rsid w:val="00E5007B"/>
  </w:style>
  <w:style w:type="paragraph" w:customStyle="1" w:styleId="124">
    <w:name w:val="Знак Знак12 Знак Знак4"/>
    <w:basedOn w:val="a"/>
    <w:autoRedefine/>
    <w:rsid w:val="00537604"/>
    <w:pPr>
      <w:autoSpaceDE w:val="0"/>
      <w:autoSpaceDN w:val="0"/>
      <w:adjustRightInd w:val="0"/>
    </w:pPr>
    <w:rPr>
      <w:rFonts w:ascii="Arial" w:hAnsi="Arial" w:cs="Arial"/>
      <w:lang w:val="en-ZA" w:eastAsia="en-ZA"/>
    </w:rPr>
  </w:style>
  <w:style w:type="paragraph" w:customStyle="1" w:styleId="123">
    <w:name w:val="Знак Знак12 Знак Знак3"/>
    <w:basedOn w:val="a"/>
    <w:autoRedefine/>
    <w:rsid w:val="00E33746"/>
    <w:pPr>
      <w:autoSpaceDE w:val="0"/>
      <w:autoSpaceDN w:val="0"/>
      <w:adjustRightInd w:val="0"/>
    </w:pPr>
    <w:rPr>
      <w:rFonts w:ascii="Arial" w:hAnsi="Arial" w:cs="Arial"/>
      <w:lang w:val="en-ZA" w:eastAsia="en-ZA"/>
    </w:rPr>
  </w:style>
  <w:style w:type="character" w:customStyle="1" w:styleId="number">
    <w:name w:val="number"/>
    <w:rsid w:val="00312923"/>
    <w:rPr>
      <w:rFonts w:ascii="Times New Roman" w:hAnsi="Times New Roman"/>
    </w:rPr>
  </w:style>
  <w:style w:type="paragraph" w:customStyle="1" w:styleId="newncpi">
    <w:name w:val="newncpi"/>
    <w:basedOn w:val="a"/>
    <w:rsid w:val="00312923"/>
    <w:pPr>
      <w:ind w:firstLine="567"/>
      <w:jc w:val="both"/>
    </w:pPr>
    <w:rPr>
      <w:sz w:val="24"/>
      <w:szCs w:val="24"/>
    </w:rPr>
  </w:style>
  <w:style w:type="paragraph" w:customStyle="1" w:styleId="122">
    <w:name w:val="Знак Знак12 Знак Знак2"/>
    <w:basedOn w:val="a"/>
    <w:autoRedefine/>
    <w:rsid w:val="00ED1FFB"/>
    <w:pPr>
      <w:autoSpaceDE w:val="0"/>
      <w:autoSpaceDN w:val="0"/>
      <w:adjustRightInd w:val="0"/>
    </w:pPr>
    <w:rPr>
      <w:rFonts w:ascii="Arial" w:hAnsi="Arial" w:cs="Arial"/>
      <w:lang w:val="en-ZA" w:eastAsia="en-ZA"/>
    </w:rPr>
  </w:style>
  <w:style w:type="paragraph" w:customStyle="1" w:styleId="p1">
    <w:name w:val="p1"/>
    <w:basedOn w:val="a"/>
    <w:rsid w:val="00602687"/>
    <w:pPr>
      <w:spacing w:before="100" w:beforeAutospacing="1" w:after="100" w:afterAutospacing="1"/>
    </w:pPr>
    <w:rPr>
      <w:sz w:val="24"/>
      <w:szCs w:val="24"/>
    </w:rPr>
  </w:style>
  <w:style w:type="paragraph" w:customStyle="1" w:styleId="121">
    <w:name w:val="Знак Знак12 Знак Знак1"/>
    <w:basedOn w:val="a"/>
    <w:autoRedefine/>
    <w:rsid w:val="007065D9"/>
    <w:pPr>
      <w:autoSpaceDE w:val="0"/>
      <w:autoSpaceDN w:val="0"/>
      <w:adjustRightInd w:val="0"/>
    </w:pPr>
    <w:rPr>
      <w:rFonts w:ascii="Arial" w:hAnsi="Arial" w:cs="Arial"/>
      <w:lang w:val="en-ZA" w:eastAsia="en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7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3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1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0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84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1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3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1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4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6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9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7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_Mogilev3\AppData\Local\SMBusiness\Files\334946_copies\&#1055;&#1088;&#1080;&#1084;&#1077;&#1088;%20&#1054;&#1040;%20&#1085;&#1072;%201%20&#1083;&#1080;&#1089;&#1090;&#1077;%20&#1076;&#1083;&#1103;%20&#1080;&#1089;&#1087;&#1099;&#1090;&#1072;&#1090;&#1077;&#1083;&#1100;&#1085;&#1099;&#1093;%20&#1083;&#1072;&#1073;&#1086;&#1088;&#1072;&#1090;&#1086;&#1088;&#1080;&#1081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D648A7-FB3F-4A30-A8C4-313BB4C6F0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Пример ОА на 1 листе для испытательных лабораторий</Template>
  <TotalTime>5</TotalTime>
  <Pages>1</Pages>
  <Words>16572</Words>
  <Characters>94462</Characters>
  <Application>Microsoft Office Word</Application>
  <DocSecurity>0</DocSecurity>
  <Lines>787</Lines>
  <Paragraphs>221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110813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user_Mogilev3</dc:creator>
  <cp:keywords/>
  <dc:description/>
  <cp:lastModifiedBy>Хвалько Нина Александровна</cp:lastModifiedBy>
  <cp:revision>3</cp:revision>
  <cp:lastPrinted>2025-08-20T07:32:00Z</cp:lastPrinted>
  <dcterms:created xsi:type="dcterms:W3CDTF">2025-12-29T13:02:00Z</dcterms:created>
  <dcterms:modified xsi:type="dcterms:W3CDTF">2025-12-29T13:02:00Z</dcterms:modified>
</cp:coreProperties>
</file>