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3"/>
        <w:gridCol w:w="3405"/>
      </w:tblGrid>
      <w:tr w:rsidR="00F40980" w:rsidRPr="007F66CA" w14:paraId="6FF900F7" w14:textId="77777777" w:rsidTr="007F66CA">
        <w:tc>
          <w:tcPr>
            <w:tcW w:w="6379" w:type="dxa"/>
            <w:vMerge w:val="restart"/>
          </w:tcPr>
          <w:p w14:paraId="704B4F9A" w14:textId="77777777" w:rsidR="00F40980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  <w:p w14:paraId="06A299AD" w14:textId="77777777" w:rsidR="00960366" w:rsidRPr="00960366" w:rsidRDefault="00960366" w:rsidP="00960366">
            <w:pPr>
              <w:rPr>
                <w:lang w:val="en-US"/>
              </w:rPr>
            </w:pPr>
          </w:p>
          <w:p w14:paraId="1DD947CC" w14:textId="77777777" w:rsidR="00960366" w:rsidRPr="00960366" w:rsidRDefault="00960366" w:rsidP="00960366">
            <w:pPr>
              <w:rPr>
                <w:lang w:val="en-US"/>
              </w:rPr>
            </w:pPr>
          </w:p>
          <w:p w14:paraId="3B33989A" w14:textId="77777777" w:rsidR="00960366" w:rsidRPr="00960366" w:rsidRDefault="00960366" w:rsidP="00960366">
            <w:pPr>
              <w:rPr>
                <w:lang w:val="en-US"/>
              </w:rPr>
            </w:pPr>
          </w:p>
          <w:p w14:paraId="43F2E64A" w14:textId="77777777" w:rsidR="00960366" w:rsidRPr="00960366" w:rsidRDefault="00960366" w:rsidP="00960366">
            <w:pPr>
              <w:rPr>
                <w:lang w:val="en-US"/>
              </w:rPr>
            </w:pPr>
          </w:p>
          <w:p w14:paraId="4A3B5725" w14:textId="77777777" w:rsidR="00960366" w:rsidRPr="00960366" w:rsidRDefault="00960366" w:rsidP="00960366">
            <w:pPr>
              <w:rPr>
                <w:lang w:val="en-US"/>
              </w:rPr>
            </w:pPr>
          </w:p>
          <w:p w14:paraId="2A5A9591" w14:textId="77777777" w:rsidR="00960366" w:rsidRDefault="00960366" w:rsidP="00960366">
            <w:pPr>
              <w:rPr>
                <w:bCs/>
                <w:sz w:val="28"/>
                <w:szCs w:val="28"/>
                <w:lang w:val="en-US"/>
              </w:rPr>
            </w:pPr>
          </w:p>
          <w:p w14:paraId="1F312190" w14:textId="70289D29" w:rsidR="00960366" w:rsidRPr="00960366" w:rsidRDefault="00960366" w:rsidP="00960366">
            <w:pPr>
              <w:tabs>
                <w:tab w:val="left" w:pos="4008"/>
              </w:tabs>
              <w:rPr>
                <w:lang w:val="en-US"/>
              </w:rPr>
            </w:pPr>
            <w:r>
              <w:rPr>
                <w:lang w:val="en-US"/>
              </w:rPr>
              <w:tab/>
            </w:r>
          </w:p>
        </w:tc>
        <w:tc>
          <w:tcPr>
            <w:tcW w:w="3545" w:type="dxa"/>
          </w:tcPr>
          <w:p w14:paraId="3AE14AA2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AA6364E7753F4CABBFC0057FA991512B"/>
                </w:placeholder>
                <w:text/>
              </w:sdtPr>
              <w:sdtEndPr/>
              <w:sdtContent>
                <w:r w:rsidR="005D4205"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7F66CA" w14:paraId="482F3C44" w14:textId="77777777" w:rsidTr="007F66CA">
        <w:tc>
          <w:tcPr>
            <w:tcW w:w="6379" w:type="dxa"/>
            <w:vMerge/>
          </w:tcPr>
          <w:p w14:paraId="3EA6F4F3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260FD370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7F66CA" w14:paraId="570CAF59" w14:textId="77777777" w:rsidTr="007F66CA">
        <w:tc>
          <w:tcPr>
            <w:tcW w:w="6379" w:type="dxa"/>
            <w:vMerge/>
          </w:tcPr>
          <w:p w14:paraId="5727C89B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2C47BC39" w14:textId="070AC8D8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7F66CA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 </w:t>
            </w:r>
            <w:r w:rsidR="00960366">
              <w:rPr>
                <w:rFonts w:cs="Times New Roman"/>
                <w:bCs/>
                <w:sz w:val="28"/>
                <w:szCs w:val="28"/>
              </w:rPr>
              <w:t>2.</w:t>
            </w:r>
            <w:r w:rsidR="003819CA">
              <w:rPr>
                <w:rFonts w:cs="Times New Roman"/>
                <w:bCs/>
                <w:sz w:val="28"/>
                <w:szCs w:val="28"/>
              </w:rPr>
              <w:t>5464</w:t>
            </w:r>
          </w:p>
        </w:tc>
      </w:tr>
      <w:tr w:rsidR="00F40980" w:rsidRPr="007F66CA" w14:paraId="51F90B17" w14:textId="77777777" w:rsidTr="007F66CA">
        <w:tc>
          <w:tcPr>
            <w:tcW w:w="6379" w:type="dxa"/>
            <w:vMerge/>
          </w:tcPr>
          <w:p w14:paraId="1CAFBE9A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1D2FE88C" w14:textId="1C33D8E8" w:rsidR="00F40980" w:rsidRPr="007F66CA" w:rsidRDefault="00F40980" w:rsidP="00F40980">
            <w:pPr>
              <w:rPr>
                <w:bCs/>
                <w:sz w:val="28"/>
                <w:szCs w:val="28"/>
              </w:rPr>
            </w:pPr>
            <w:r w:rsidRPr="007F66CA">
              <w:rPr>
                <w:bCs/>
                <w:sz w:val="28"/>
                <w:szCs w:val="28"/>
              </w:rPr>
              <w:t>от</w:t>
            </w:r>
            <w:r w:rsidRPr="007F66CA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960366">
              <w:rPr>
                <w:bCs/>
                <w:sz w:val="28"/>
                <w:szCs w:val="28"/>
              </w:rPr>
              <w:t>17.02.2023</w:t>
            </w:r>
          </w:p>
        </w:tc>
      </w:tr>
      <w:tr w:rsidR="00F40980" w:rsidRPr="007F66CA" w14:paraId="697B0E1E" w14:textId="77777777" w:rsidTr="007F66CA">
        <w:tc>
          <w:tcPr>
            <w:tcW w:w="6379" w:type="dxa"/>
            <w:vMerge/>
          </w:tcPr>
          <w:p w14:paraId="5A2B4F17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4A86081C" w14:textId="62FD6978" w:rsidR="00582A8F" w:rsidRPr="007F66CA" w:rsidRDefault="00582A8F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020DD455F3304540A55AE7A577EC4561"/>
                </w:placeholder>
                <w:text/>
              </w:sdtPr>
              <w:sdtEndPr/>
              <w:sdtContent>
                <w:r w:rsidR="00960366">
                  <w:rPr>
                    <w:rFonts w:cs="Times New Roman"/>
                    <w:bCs/>
                    <w:sz w:val="28"/>
                    <w:szCs w:val="28"/>
                  </w:rPr>
                  <w:t xml:space="preserve"> </w:t>
                </w:r>
                <w:r w:rsidR="00295C63">
                  <w:rPr>
                    <w:rFonts w:cs="Times New Roman"/>
                    <w:bCs/>
                    <w:sz w:val="28"/>
                    <w:szCs w:val="28"/>
                  </w:rPr>
                  <w:t>0010171</w:t>
                </w:r>
              </w:sdtContent>
            </w:sdt>
          </w:p>
          <w:p w14:paraId="12F20373" w14:textId="1CF0981D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н</w:t>
            </w:r>
            <w:r w:rsidRPr="007F66C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BEEF41FFC2BC464EA927A0AFDE9EAEBB"/>
                </w:placeholder>
              </w:sdtPr>
              <w:sdtEndPr/>
              <w:sdtContent>
                <w:r w:rsidR="00960366">
                  <w:rPr>
                    <w:rFonts w:eastAsia="Calibri"/>
                    <w:sz w:val="28"/>
                    <w:szCs w:val="28"/>
                  </w:rPr>
                  <w:t>2</w:t>
                </w:r>
              </w:sdtContent>
            </w:sdt>
            <w:r w:rsidRPr="007F66CA">
              <w:rPr>
                <w:rFonts w:eastAsia="Calibri"/>
                <w:sz w:val="28"/>
                <w:szCs w:val="28"/>
              </w:rPr>
              <w:t xml:space="preserve"> </w:t>
            </w:r>
            <w:r w:rsidRPr="007F66CA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7F66CA" w14:paraId="1057082A" w14:textId="77777777" w:rsidTr="007F66CA">
        <w:tc>
          <w:tcPr>
            <w:tcW w:w="6379" w:type="dxa"/>
            <w:vMerge/>
          </w:tcPr>
          <w:p w14:paraId="30D98FB5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256AE16E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р</w:t>
            </w:r>
            <w:r w:rsidRPr="007F66C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7A02B83383E04412B0211D383DEA1DFD"/>
                </w:placeholder>
                <w:text/>
              </w:sdtPr>
              <w:sdtEndPr/>
              <w:sdtContent>
                <w:r w:rsidR="005C7B39" w:rsidRPr="007F66CA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75E0E681" w14:textId="77777777" w:rsidR="00F40980" w:rsidRPr="007F66CA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4025"/>
      </w:tblGrid>
      <w:tr w:rsidR="00D223F7" w:rsidRPr="007F66CA" w14:paraId="753344E2" w14:textId="77777777" w:rsidTr="00F40980">
        <w:tc>
          <w:tcPr>
            <w:tcW w:w="9751" w:type="dxa"/>
            <w:gridSpan w:val="2"/>
          </w:tcPr>
          <w:p w14:paraId="4FF7EC5B" w14:textId="2CCE3813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7F66CA">
              <w:rPr>
                <w:b/>
                <w:sz w:val="28"/>
                <w:szCs w:val="28"/>
              </w:rPr>
              <w:t>ОБЛАСТ</w:t>
            </w:r>
            <w:r w:rsidR="00D50B4E" w:rsidRPr="007F66CA">
              <w:rPr>
                <w:b/>
                <w:sz w:val="28"/>
                <w:szCs w:val="28"/>
              </w:rPr>
              <w:t>Ь</w:t>
            </w:r>
            <w:r w:rsidRPr="007F66CA">
              <w:rPr>
                <w:b/>
                <w:sz w:val="28"/>
                <w:szCs w:val="28"/>
              </w:rPr>
              <w:t xml:space="preserve"> АККРЕДИТАЦИИ </w:t>
            </w:r>
            <w:r w:rsidRPr="007F66CA">
              <w:rPr>
                <w:sz w:val="28"/>
                <w:szCs w:val="28"/>
              </w:rPr>
              <w:t>от</w:t>
            </w:r>
            <w:r w:rsidRPr="007F66CA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C28648487D2F4E98B4F762A5C6901564"/>
                </w:placeholder>
                <w:date w:fullDate="2023-02-17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960366">
                  <w:rPr>
                    <w:rStyle w:val="38"/>
                    <w:szCs w:val="28"/>
                  </w:rPr>
                  <w:t>17 февраля 2023 года</w:t>
                </w:r>
              </w:sdtContent>
            </w:sdt>
            <w:bookmarkEnd w:id="1"/>
          </w:p>
        </w:tc>
      </w:tr>
      <w:tr w:rsidR="00D223F7" w:rsidRPr="007F66CA" w14:paraId="61EAE846" w14:textId="77777777" w:rsidTr="00F40980">
        <w:tc>
          <w:tcPr>
            <w:tcW w:w="5678" w:type="dxa"/>
          </w:tcPr>
          <w:p w14:paraId="4AE68C89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73" w:type="dxa"/>
          </w:tcPr>
          <w:p w14:paraId="09AA361F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7A4485" w:rsidRPr="007F66CA" w14:paraId="0DC63E29" w14:textId="77777777" w:rsidTr="00F701B8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bookmarkEnd w:id="0"/>
          <w:p w14:paraId="5466FB5F" w14:textId="1B2E709D" w:rsidR="007A4485" w:rsidRPr="00960366" w:rsidRDefault="00960366" w:rsidP="00D50B4E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производственной лаборатории </w:t>
            </w:r>
            <w:r w:rsidRPr="00960366">
              <w:rPr>
                <w:sz w:val="28"/>
                <w:szCs w:val="28"/>
                <w:lang w:val="ru-RU"/>
              </w:rPr>
              <w:t>Унитарно</w:t>
            </w:r>
            <w:r>
              <w:rPr>
                <w:sz w:val="28"/>
                <w:szCs w:val="28"/>
                <w:lang w:val="ru-RU"/>
              </w:rPr>
              <w:t>го</w:t>
            </w:r>
            <w:r w:rsidRPr="00960366">
              <w:rPr>
                <w:sz w:val="28"/>
                <w:szCs w:val="28"/>
                <w:lang w:val="ru-RU"/>
              </w:rPr>
              <w:t xml:space="preserve"> предприяти</w:t>
            </w:r>
            <w:r>
              <w:rPr>
                <w:sz w:val="28"/>
                <w:szCs w:val="28"/>
                <w:lang w:val="ru-RU"/>
              </w:rPr>
              <w:t>я</w:t>
            </w:r>
            <w:r w:rsidRPr="00960366">
              <w:rPr>
                <w:sz w:val="28"/>
                <w:szCs w:val="28"/>
                <w:lang w:val="ru-RU"/>
              </w:rPr>
              <w:t xml:space="preserve"> жилищно-коммунального хозяйства Ушачского района</w:t>
            </w:r>
          </w:p>
        </w:tc>
      </w:tr>
    </w:tbl>
    <w:p w14:paraId="094B6BC9" w14:textId="77777777" w:rsidR="00D223F7" w:rsidRPr="005C7B39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W w:w="493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2410"/>
        <w:gridCol w:w="1137"/>
        <w:gridCol w:w="1698"/>
        <w:gridCol w:w="144"/>
        <w:gridCol w:w="1700"/>
        <w:gridCol w:w="1843"/>
      </w:tblGrid>
      <w:tr w:rsidR="00F40980" w:rsidRPr="007A4175" w14:paraId="61A22E13" w14:textId="77777777" w:rsidTr="00960366">
        <w:trPr>
          <w:trHeight w:val="1277"/>
        </w:trPr>
        <w:tc>
          <w:tcPr>
            <w:tcW w:w="561" w:type="dxa"/>
            <w:shd w:val="clear" w:color="auto" w:fill="auto"/>
            <w:vAlign w:val="center"/>
          </w:tcPr>
          <w:p w14:paraId="2D72BD09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5CAD2E5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71095FC0" w14:textId="77777777" w:rsidR="00F40980" w:rsidRPr="007A4175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0FAB2A4F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3482DF5C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1BBF8AEA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44" w:type="dxa"/>
            <w:gridSpan w:val="2"/>
            <w:shd w:val="clear" w:color="auto" w:fill="auto"/>
            <w:vAlign w:val="center"/>
          </w:tcPr>
          <w:p w14:paraId="1E40F938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3DA59463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43A78E7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223CEEB7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9EB02F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60D9BC69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C1DF0F9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43B2385B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2728C1DE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  <w:tr w:rsidR="0090767F" w:rsidRPr="0038569C" w14:paraId="377108B4" w14:textId="77777777" w:rsidTr="00960366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  <w:tblHeader/>
        </w:trPr>
        <w:tc>
          <w:tcPr>
            <w:tcW w:w="5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CE733C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278096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7CF8C0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3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5F93C6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4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B4EB58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B575B1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6</w:t>
            </w:r>
          </w:p>
        </w:tc>
      </w:tr>
      <w:tr w:rsidR="0090767F" w:rsidRPr="0038569C" w14:paraId="52C34C69" w14:textId="77777777" w:rsidTr="008130C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9493" w:type="dxa"/>
            <w:gridSpan w:val="7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67AF78" w14:textId="58E21AC6" w:rsidR="0090767F" w:rsidRPr="00960366" w:rsidRDefault="00960366" w:rsidP="00E27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60366">
              <w:rPr>
                <w:b/>
                <w:bCs/>
                <w:sz w:val="22"/>
                <w:szCs w:val="22"/>
              </w:rPr>
              <w:t>211524, Республика Беларусь, Витебская область, г. п. Ушачи, ул. Калининская 13В</w:t>
            </w:r>
          </w:p>
        </w:tc>
      </w:tr>
      <w:tr w:rsidR="00960366" w:rsidRPr="0038569C" w14:paraId="02EC6200" w14:textId="77777777" w:rsidTr="00960366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08F4CF" w14:textId="77777777" w:rsidR="00960366" w:rsidRPr="00960366" w:rsidRDefault="00960366" w:rsidP="00960366">
            <w:pPr>
              <w:pStyle w:val="af6"/>
              <w:jc w:val="center"/>
            </w:pPr>
            <w:r w:rsidRPr="00960366">
              <w:t>1.1</w:t>
            </w:r>
          </w:p>
          <w:p w14:paraId="104DCBEC" w14:textId="46A4A07C" w:rsidR="00960366" w:rsidRPr="00960366" w:rsidRDefault="00960366" w:rsidP="0096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94D1F0" w14:textId="024C60C3" w:rsidR="00960366" w:rsidRPr="00960366" w:rsidRDefault="00960366" w:rsidP="0096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86EFE2" w14:textId="77777777" w:rsidR="00960366" w:rsidRPr="00960366" w:rsidRDefault="00960366" w:rsidP="009603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1"/>
              <w:textAlignment w:val="baseline"/>
              <w:rPr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>27.12/</w:t>
            </w:r>
          </w:p>
          <w:p w14:paraId="53AD6A7F" w14:textId="77777777" w:rsidR="00960366" w:rsidRPr="00960366" w:rsidRDefault="00960366" w:rsidP="009603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1"/>
              <w:textAlignment w:val="baseline"/>
              <w:rPr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>22.000</w:t>
            </w:r>
          </w:p>
          <w:p w14:paraId="3EDB6939" w14:textId="77777777" w:rsidR="00960366" w:rsidRPr="00960366" w:rsidRDefault="00960366" w:rsidP="009603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1"/>
              <w:textAlignment w:val="baseline"/>
              <w:rPr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>27.32/</w:t>
            </w:r>
          </w:p>
          <w:p w14:paraId="026081E8" w14:textId="77777777" w:rsidR="00960366" w:rsidRPr="00960366" w:rsidRDefault="00960366" w:rsidP="009603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1"/>
              <w:textAlignment w:val="baseline"/>
              <w:rPr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>22.000</w:t>
            </w:r>
          </w:p>
          <w:p w14:paraId="4B645EB9" w14:textId="77777777" w:rsidR="00960366" w:rsidRPr="00960366" w:rsidRDefault="00960366" w:rsidP="009603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1"/>
              <w:textAlignment w:val="baseline"/>
              <w:rPr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>27.90/</w:t>
            </w:r>
          </w:p>
          <w:p w14:paraId="4F469650" w14:textId="6492B6F3" w:rsidR="00960366" w:rsidRPr="00960366" w:rsidRDefault="00960366" w:rsidP="0096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1"/>
              <w:rPr>
                <w:color w:val="000000"/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>22.000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0168C1" w14:textId="5F5896A7" w:rsidR="00960366" w:rsidRPr="00960366" w:rsidRDefault="00960366" w:rsidP="0096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FDD569" w14:textId="77777777" w:rsidR="00960366" w:rsidRPr="00960366" w:rsidRDefault="00960366" w:rsidP="009603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>ТКП 181-2009 (Б.27.1)</w:t>
            </w:r>
          </w:p>
          <w:p w14:paraId="12F10A05" w14:textId="0D268A2B" w:rsidR="00960366" w:rsidRPr="00960366" w:rsidRDefault="00960366" w:rsidP="009603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  <w:r w:rsidRPr="00960366">
              <w:rPr>
                <w:sz w:val="22"/>
                <w:szCs w:val="22"/>
              </w:rPr>
              <w:t xml:space="preserve"> (4.4.26.1)</w:t>
            </w:r>
          </w:p>
          <w:p w14:paraId="6B1CB151" w14:textId="441A125F" w:rsidR="00960366" w:rsidRPr="00960366" w:rsidRDefault="00960366" w:rsidP="0096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>Правила по обеспечению промышленной безопасности при эксплуатации лифтов и строительных грузопассажирских подъемников №56 от 30.12.2020 (в ред. от 01.06.2021г.)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CB5E45" w14:textId="1D428207" w:rsidR="00960366" w:rsidRPr="00960366" w:rsidRDefault="00960366" w:rsidP="0096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0366">
              <w:rPr>
                <w:color w:val="000000"/>
                <w:sz w:val="22"/>
                <w:szCs w:val="22"/>
              </w:rPr>
              <w:t>МВИ.Гр3385-2020</w:t>
            </w:r>
          </w:p>
        </w:tc>
      </w:tr>
      <w:tr w:rsidR="00960366" w:rsidRPr="0038569C" w14:paraId="0F637CA9" w14:textId="77777777" w:rsidTr="00960366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830629" w14:textId="77777777" w:rsidR="00960366" w:rsidRPr="00960366" w:rsidRDefault="00960366" w:rsidP="009603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>2.1</w:t>
            </w:r>
          </w:p>
          <w:p w14:paraId="22A90A61" w14:textId="0C900E8A" w:rsidR="00960366" w:rsidRPr="00960366" w:rsidRDefault="00960366" w:rsidP="0096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000347" w14:textId="0D8A8E17" w:rsidR="00960366" w:rsidRPr="00960366" w:rsidRDefault="00960366" w:rsidP="0096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>Силовые кабельные линии до 1000 В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79C68C" w14:textId="77777777" w:rsidR="00960366" w:rsidRPr="00960366" w:rsidRDefault="00960366" w:rsidP="009603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1"/>
              <w:textAlignment w:val="baseline"/>
              <w:rPr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>27.90/</w:t>
            </w:r>
          </w:p>
          <w:p w14:paraId="7D8AA50A" w14:textId="35C2B98F" w:rsidR="00960366" w:rsidRPr="00960366" w:rsidRDefault="00960366" w:rsidP="0096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1"/>
              <w:rPr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>22.000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EA6033" w14:textId="0A556E7B" w:rsidR="00960366" w:rsidRPr="00960366" w:rsidRDefault="00960366" w:rsidP="0096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7C1BC2" w14:textId="77777777" w:rsidR="00960366" w:rsidRPr="00960366" w:rsidRDefault="00960366" w:rsidP="009603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>ТКП 181-2009 (Б.30.1)</w:t>
            </w:r>
          </w:p>
          <w:p w14:paraId="1C797034" w14:textId="04FAC6AB" w:rsidR="00960366" w:rsidRPr="00960366" w:rsidRDefault="00960366" w:rsidP="0096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  <w:r w:rsidRPr="00960366">
              <w:rPr>
                <w:sz w:val="22"/>
                <w:szCs w:val="22"/>
              </w:rPr>
              <w:t xml:space="preserve"> (4.4.29.2)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D22F0A" w14:textId="2FE4A4D2" w:rsidR="00960366" w:rsidRPr="00960366" w:rsidRDefault="00960366" w:rsidP="0096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0366">
              <w:rPr>
                <w:color w:val="000000"/>
                <w:sz w:val="22"/>
                <w:szCs w:val="22"/>
              </w:rPr>
              <w:t>МВИ.Гр3385-2020</w:t>
            </w:r>
          </w:p>
        </w:tc>
      </w:tr>
      <w:tr w:rsidR="00960366" w:rsidRPr="0038569C" w14:paraId="2AE81980" w14:textId="77777777" w:rsidTr="00960366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6B7814" w14:textId="5F04FC25" w:rsidR="00960366" w:rsidRPr="00960366" w:rsidRDefault="00960366" w:rsidP="009603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3.1</w:t>
            </w:r>
          </w:p>
          <w:p w14:paraId="3B627DB9" w14:textId="4BEA62DE" w:rsidR="00960366" w:rsidRPr="00960366" w:rsidRDefault="00960366" w:rsidP="009603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7DF3BB" w14:textId="79DFC30D" w:rsidR="00960366" w:rsidRPr="00960366" w:rsidRDefault="00960366" w:rsidP="0096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4AB2DA" w14:textId="77777777" w:rsidR="00960366" w:rsidRPr="00960366" w:rsidRDefault="00960366" w:rsidP="009603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1"/>
              <w:textAlignment w:val="baseline"/>
              <w:rPr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>27.90/</w:t>
            </w:r>
          </w:p>
          <w:p w14:paraId="16FC1864" w14:textId="04BC02AE" w:rsidR="00960366" w:rsidRPr="00960366" w:rsidRDefault="00960366" w:rsidP="009603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1"/>
              <w:textAlignment w:val="baseline"/>
              <w:rPr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>22.000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40646E" w14:textId="3BBF8A81" w:rsidR="00960366" w:rsidRPr="00960366" w:rsidRDefault="00960366" w:rsidP="0096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3140AB" w14:textId="77777777" w:rsidR="00960366" w:rsidRPr="00960366" w:rsidRDefault="00960366" w:rsidP="009603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>ТКП 181-2009 (Б.29.2)</w:t>
            </w:r>
          </w:p>
          <w:p w14:paraId="028AB6BE" w14:textId="0C2C02B0" w:rsidR="00960366" w:rsidRPr="00960366" w:rsidRDefault="00960366" w:rsidP="009603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  <w:r w:rsidRPr="00960366">
              <w:rPr>
                <w:sz w:val="22"/>
                <w:szCs w:val="22"/>
              </w:rPr>
              <w:t xml:space="preserve"> (4.4.28.2)</w:t>
            </w:r>
          </w:p>
          <w:p w14:paraId="2159C154" w14:textId="77777777" w:rsidR="00960366" w:rsidRPr="00960366" w:rsidRDefault="00960366" w:rsidP="009603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5A868A" w14:textId="1E91499A" w:rsidR="00960366" w:rsidRPr="00960366" w:rsidRDefault="00960366" w:rsidP="0096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0366">
              <w:rPr>
                <w:color w:val="000000"/>
                <w:sz w:val="22"/>
                <w:szCs w:val="22"/>
              </w:rPr>
              <w:t>МВИ.Гр3386-2020</w:t>
            </w:r>
          </w:p>
        </w:tc>
      </w:tr>
      <w:tr w:rsidR="00960366" w:rsidRPr="0038569C" w14:paraId="0F0AAA6A" w14:textId="77777777" w:rsidTr="00960366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BEEB1B" w14:textId="3D1A23DC" w:rsidR="00960366" w:rsidRPr="004745BA" w:rsidRDefault="00960366" w:rsidP="009603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>
              <w:lastRenderedPageBreak/>
              <w:br w:type="page"/>
            </w:r>
            <w:r w:rsidRPr="0038569C">
              <w:rPr>
                <w:color w:val="000000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4E48C5" w14:textId="377AC9F2" w:rsidR="00960366" w:rsidRPr="004745BA" w:rsidRDefault="00960366" w:rsidP="0096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</w:pPr>
            <w:r w:rsidRPr="0038569C">
              <w:rPr>
                <w:color w:val="000000"/>
              </w:rPr>
              <w:t>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4A7EDD" w14:textId="7CA2248C" w:rsidR="00960366" w:rsidRPr="004745BA" w:rsidRDefault="00960366" w:rsidP="009603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38569C">
              <w:rPr>
                <w:color w:val="000000"/>
              </w:rPr>
              <w:t>3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F1C132" w14:textId="736114AE" w:rsidR="00960366" w:rsidRPr="004745BA" w:rsidRDefault="00960366" w:rsidP="0096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</w:pPr>
            <w:r w:rsidRPr="0038569C">
              <w:rPr>
                <w:color w:val="000000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8D7DFF" w14:textId="6E6340EF" w:rsidR="00960366" w:rsidRPr="00EA4B30" w:rsidRDefault="00960366" w:rsidP="00960366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38569C">
              <w:rPr>
                <w:color w:val="000000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276996" w14:textId="70BEF60D" w:rsidR="00960366" w:rsidRPr="00E84D43" w:rsidRDefault="00960366" w:rsidP="0096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6</w:t>
            </w:r>
          </w:p>
        </w:tc>
      </w:tr>
      <w:tr w:rsidR="00960366" w:rsidRPr="00540030" w14:paraId="2E5ADE85" w14:textId="77777777" w:rsidTr="008D79A7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44CFDC" w14:textId="78BA28D3" w:rsidR="00960366" w:rsidRPr="00960366" w:rsidRDefault="00960366" w:rsidP="009603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960366">
              <w:rPr>
                <w:sz w:val="22"/>
                <w:szCs w:val="22"/>
              </w:rPr>
              <w:t>.1</w:t>
            </w:r>
          </w:p>
          <w:p w14:paraId="63E706B5" w14:textId="77777777" w:rsidR="00960366" w:rsidRPr="00960366" w:rsidRDefault="00960366" w:rsidP="009603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F93B27" w14:textId="77777777" w:rsidR="00960366" w:rsidRPr="00960366" w:rsidRDefault="00960366" w:rsidP="0096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>Здания и сооружения (дымовые каналы)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5F0222" w14:textId="77777777" w:rsidR="00960366" w:rsidRPr="00960366" w:rsidRDefault="00960366" w:rsidP="009603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1"/>
              <w:textAlignment w:val="baseline"/>
              <w:rPr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>100.13/</w:t>
            </w:r>
          </w:p>
          <w:p w14:paraId="2BE1D0AF" w14:textId="77777777" w:rsidR="00960366" w:rsidRPr="00960366" w:rsidRDefault="00960366" w:rsidP="009603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1"/>
              <w:textAlignment w:val="baseline"/>
              <w:rPr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>23.000</w:t>
            </w:r>
          </w:p>
          <w:p w14:paraId="110F867E" w14:textId="77777777" w:rsidR="00960366" w:rsidRPr="00960366" w:rsidRDefault="00960366" w:rsidP="009603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1"/>
              <w:textAlignment w:val="baseline"/>
              <w:rPr>
                <w:sz w:val="22"/>
                <w:szCs w:val="22"/>
              </w:rPr>
            </w:pPr>
          </w:p>
          <w:p w14:paraId="1BA75D1A" w14:textId="77777777" w:rsidR="00960366" w:rsidRPr="00960366" w:rsidRDefault="00960366" w:rsidP="009603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1"/>
              <w:textAlignment w:val="baseline"/>
              <w:rPr>
                <w:sz w:val="22"/>
                <w:szCs w:val="22"/>
              </w:rPr>
            </w:pPr>
          </w:p>
          <w:p w14:paraId="7EAB734D" w14:textId="77777777" w:rsidR="00960366" w:rsidRPr="00960366" w:rsidRDefault="00960366" w:rsidP="009603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734E68" w14:textId="77777777" w:rsidR="00960366" w:rsidRPr="00960366" w:rsidRDefault="00960366" w:rsidP="0096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 xml:space="preserve">Скорость движения воздуха </w:t>
            </w:r>
          </w:p>
          <w:p w14:paraId="6C93A1F4" w14:textId="77777777" w:rsidR="00960366" w:rsidRPr="00960366" w:rsidRDefault="00960366" w:rsidP="0096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B8F3FD" w14:textId="77777777" w:rsidR="00960366" w:rsidRPr="00960366" w:rsidRDefault="00960366" w:rsidP="009603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 xml:space="preserve">ТКП 629-2018 </w:t>
            </w:r>
          </w:p>
          <w:p w14:paraId="307535E9" w14:textId="77777777" w:rsidR="00960366" w:rsidRPr="00960366" w:rsidRDefault="00960366" w:rsidP="009603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>Проектная и эксплуатационная документация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A1EF02" w14:textId="77777777" w:rsidR="00960366" w:rsidRPr="00960366" w:rsidRDefault="00960366" w:rsidP="0096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>АМИ.ГМ 0003-2021</w:t>
            </w:r>
          </w:p>
        </w:tc>
      </w:tr>
      <w:tr w:rsidR="00960366" w:rsidRPr="00540030" w14:paraId="296C9DA7" w14:textId="77777777" w:rsidTr="008D79A7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F175008" w14:textId="2B773215" w:rsidR="00960366" w:rsidRPr="00960366" w:rsidRDefault="00960366" w:rsidP="009603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960366">
              <w:rPr>
                <w:sz w:val="22"/>
                <w:szCs w:val="22"/>
              </w:rPr>
              <w:t>.2</w:t>
            </w:r>
          </w:p>
          <w:p w14:paraId="6C663A31" w14:textId="77777777" w:rsidR="00960366" w:rsidRPr="00960366" w:rsidRDefault="00960366" w:rsidP="009603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D34A3C" w14:textId="77777777" w:rsidR="00960366" w:rsidRPr="00960366" w:rsidRDefault="00960366" w:rsidP="0096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D3B0F2" w14:textId="77777777" w:rsidR="00960366" w:rsidRPr="00960366" w:rsidRDefault="00960366" w:rsidP="009603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1"/>
              <w:textAlignment w:val="baseline"/>
              <w:rPr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>100.13/</w:t>
            </w:r>
          </w:p>
          <w:p w14:paraId="703802E3" w14:textId="77777777" w:rsidR="00960366" w:rsidRPr="00960366" w:rsidRDefault="00960366" w:rsidP="009603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1"/>
              <w:textAlignment w:val="baseline"/>
              <w:rPr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>23.000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D3A98A" w14:textId="77777777" w:rsidR="00960366" w:rsidRPr="00960366" w:rsidRDefault="00960366" w:rsidP="0096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>Наличие тяги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1BDC56" w14:textId="77777777" w:rsidR="00960366" w:rsidRPr="00960366" w:rsidRDefault="00960366" w:rsidP="009603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E0BAD7" w14:textId="77777777" w:rsidR="00960366" w:rsidRPr="00960366" w:rsidRDefault="00960366" w:rsidP="0096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>АМИ.ГМ 0003-2021</w:t>
            </w:r>
          </w:p>
        </w:tc>
      </w:tr>
      <w:tr w:rsidR="00960366" w:rsidRPr="004D14E3" w14:paraId="0848F9E9" w14:textId="77777777" w:rsidTr="008D79A7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E8D773" w14:textId="3D379E8D" w:rsidR="00960366" w:rsidRPr="00960366" w:rsidRDefault="00960366" w:rsidP="009603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960366">
              <w:rPr>
                <w:sz w:val="22"/>
                <w:szCs w:val="22"/>
              </w:rPr>
              <w:t>.3</w:t>
            </w:r>
          </w:p>
          <w:p w14:paraId="6D9E3110" w14:textId="77777777" w:rsidR="00960366" w:rsidRPr="00960366" w:rsidRDefault="00960366" w:rsidP="009603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CD2E4B" w14:textId="77777777" w:rsidR="00960366" w:rsidRPr="00960366" w:rsidRDefault="00960366" w:rsidP="0096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75DA46" w14:textId="77777777" w:rsidR="00960366" w:rsidRPr="00960366" w:rsidRDefault="00960366" w:rsidP="009603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1"/>
              <w:textAlignment w:val="baseline"/>
              <w:rPr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>100.13/</w:t>
            </w:r>
          </w:p>
          <w:p w14:paraId="1E437FE8" w14:textId="77777777" w:rsidR="00960366" w:rsidRPr="00960366" w:rsidRDefault="00960366" w:rsidP="009603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1"/>
              <w:textAlignment w:val="baseline"/>
              <w:rPr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>29.061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8E9DE8" w14:textId="77777777" w:rsidR="00960366" w:rsidRPr="00960366" w:rsidRDefault="00960366" w:rsidP="0096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 xml:space="preserve">Геометрические размеры каналов 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4C90B7" w14:textId="77777777" w:rsidR="00960366" w:rsidRPr="00960366" w:rsidRDefault="00960366" w:rsidP="009603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58A899" w14:textId="77777777" w:rsidR="00960366" w:rsidRPr="00960366" w:rsidRDefault="00960366" w:rsidP="0096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>АМИ.ГМ 0003-2021</w:t>
            </w:r>
          </w:p>
        </w:tc>
      </w:tr>
      <w:tr w:rsidR="00960366" w:rsidRPr="004D14E3" w14:paraId="5654F952" w14:textId="77777777" w:rsidTr="002B7AE4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A80ABA" w14:textId="1D923157" w:rsidR="00960366" w:rsidRPr="00960366" w:rsidRDefault="00960366" w:rsidP="009603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960366">
              <w:rPr>
                <w:sz w:val="22"/>
                <w:szCs w:val="22"/>
              </w:rPr>
              <w:t>.1</w:t>
            </w:r>
          </w:p>
          <w:p w14:paraId="33B06C6B" w14:textId="77777777" w:rsidR="00960366" w:rsidRPr="00960366" w:rsidRDefault="00960366" w:rsidP="009603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3C1F9D" w14:textId="77777777" w:rsidR="00960366" w:rsidRPr="00960366" w:rsidRDefault="00960366" w:rsidP="0096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>Здания и сооружения (системы вентиляции с естественным побуждением воздушных потоков, вентиляционные каналы)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957C3D" w14:textId="77777777" w:rsidR="00960366" w:rsidRPr="00960366" w:rsidRDefault="00960366" w:rsidP="009603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1"/>
              <w:textAlignment w:val="baseline"/>
              <w:rPr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>100.13/</w:t>
            </w:r>
          </w:p>
          <w:p w14:paraId="2CCBFE76" w14:textId="77777777" w:rsidR="00960366" w:rsidRPr="00960366" w:rsidRDefault="00960366" w:rsidP="009603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1"/>
              <w:textAlignment w:val="baseline"/>
              <w:rPr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>23.000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EDC797" w14:textId="77777777" w:rsidR="00960366" w:rsidRPr="00960366" w:rsidRDefault="00960366" w:rsidP="0096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>Скорость движения воздуха (скорость воздушного потока)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0EB3B6" w14:textId="77777777" w:rsidR="00960366" w:rsidRPr="00960366" w:rsidRDefault="00960366" w:rsidP="009603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>ТКП 629-2018</w:t>
            </w:r>
          </w:p>
          <w:p w14:paraId="60112E5F" w14:textId="77777777" w:rsidR="00960366" w:rsidRPr="00960366" w:rsidRDefault="00960366" w:rsidP="009603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>ТНПА, проектная, эксплуатационная документация на объект испытаний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2CE9E0" w14:textId="77777777" w:rsidR="00960366" w:rsidRPr="00960366" w:rsidRDefault="00960366" w:rsidP="0096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>СТБ 2021-2009</w:t>
            </w:r>
          </w:p>
          <w:p w14:paraId="6C14F769" w14:textId="77777777" w:rsidR="00960366" w:rsidRPr="00960366" w:rsidRDefault="00960366" w:rsidP="0096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>Приложение К</w:t>
            </w:r>
          </w:p>
          <w:p w14:paraId="7B646A75" w14:textId="77777777" w:rsidR="00960366" w:rsidRPr="00960366" w:rsidRDefault="00960366" w:rsidP="0096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>АМИ.ГМ 0003-2021</w:t>
            </w:r>
          </w:p>
        </w:tc>
      </w:tr>
      <w:tr w:rsidR="00960366" w:rsidRPr="004D14E3" w14:paraId="407D3CBA" w14:textId="77777777" w:rsidTr="002B7AE4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EDB182" w14:textId="7F5B0086" w:rsidR="00960366" w:rsidRPr="00960366" w:rsidRDefault="00960366" w:rsidP="009603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960366">
              <w:rPr>
                <w:sz w:val="22"/>
                <w:szCs w:val="22"/>
              </w:rPr>
              <w:t>.2</w:t>
            </w:r>
          </w:p>
          <w:p w14:paraId="7DBF7F38" w14:textId="77777777" w:rsidR="00960366" w:rsidRPr="00960366" w:rsidRDefault="00960366" w:rsidP="009603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8093FC" w14:textId="77777777" w:rsidR="00960366" w:rsidRPr="00960366" w:rsidRDefault="00960366" w:rsidP="0096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BA0222" w14:textId="77777777" w:rsidR="00960366" w:rsidRPr="00960366" w:rsidRDefault="00960366" w:rsidP="009603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1"/>
              <w:textAlignment w:val="baseline"/>
              <w:rPr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>100.13/</w:t>
            </w:r>
          </w:p>
          <w:p w14:paraId="63F0DF84" w14:textId="77777777" w:rsidR="00960366" w:rsidRPr="00960366" w:rsidRDefault="00960366" w:rsidP="009603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1"/>
              <w:textAlignment w:val="baseline"/>
              <w:rPr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>23.000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BBACE3" w14:textId="77777777" w:rsidR="00960366" w:rsidRPr="00960366" w:rsidRDefault="00960366" w:rsidP="0096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>Расход удаляемого воздуха (количество удаляемого воздуха)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E44373" w14:textId="77777777" w:rsidR="00960366" w:rsidRPr="00960366" w:rsidRDefault="00960366" w:rsidP="009603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FC7B73" w14:textId="77777777" w:rsidR="00960366" w:rsidRPr="00960366" w:rsidRDefault="00960366" w:rsidP="0096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>СТБ 2021-2009</w:t>
            </w:r>
          </w:p>
          <w:p w14:paraId="0018E18B" w14:textId="77777777" w:rsidR="00960366" w:rsidRPr="00960366" w:rsidRDefault="00960366" w:rsidP="0096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>Приложение К</w:t>
            </w:r>
          </w:p>
          <w:p w14:paraId="55914126" w14:textId="77777777" w:rsidR="00960366" w:rsidRPr="00960366" w:rsidRDefault="00960366" w:rsidP="0096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>АМИ.ГМ 0003-2021</w:t>
            </w:r>
          </w:p>
        </w:tc>
      </w:tr>
      <w:tr w:rsidR="00960366" w:rsidRPr="004D14E3" w14:paraId="4FB29CFE" w14:textId="77777777" w:rsidTr="002B7AE4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37E7E3" w14:textId="0BA3DF07" w:rsidR="00960366" w:rsidRPr="00960366" w:rsidRDefault="00960366" w:rsidP="009603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960366">
              <w:rPr>
                <w:sz w:val="22"/>
                <w:szCs w:val="22"/>
              </w:rPr>
              <w:t>.3</w:t>
            </w:r>
          </w:p>
          <w:p w14:paraId="48C7BF1D" w14:textId="77777777" w:rsidR="00960366" w:rsidRPr="00960366" w:rsidRDefault="00960366" w:rsidP="009603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FB9899" w14:textId="55CE464A" w:rsidR="00960366" w:rsidRPr="00960366" w:rsidRDefault="00960366" w:rsidP="0096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19EFFD" w14:textId="77777777" w:rsidR="00960366" w:rsidRPr="00960366" w:rsidRDefault="00960366" w:rsidP="009603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1"/>
              <w:textAlignment w:val="baseline"/>
              <w:rPr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>100.13/</w:t>
            </w:r>
          </w:p>
          <w:p w14:paraId="2A187E8D" w14:textId="77777777" w:rsidR="00960366" w:rsidRPr="00960366" w:rsidRDefault="00960366" w:rsidP="009603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1"/>
              <w:textAlignment w:val="baseline"/>
              <w:rPr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>29.061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BB9F33" w14:textId="77777777" w:rsidR="00960366" w:rsidRPr="00960366" w:rsidRDefault="00960366" w:rsidP="0096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>Геометрические размеры каналов и помещений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64FBDB" w14:textId="6282FB4A" w:rsidR="00960366" w:rsidRPr="00960366" w:rsidRDefault="00960366" w:rsidP="009603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1EE543" w14:textId="77777777" w:rsidR="00960366" w:rsidRPr="00960366" w:rsidRDefault="00960366" w:rsidP="0096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>СТБ 2021-2009</w:t>
            </w:r>
          </w:p>
          <w:p w14:paraId="424E19F9" w14:textId="77777777" w:rsidR="00960366" w:rsidRPr="00960366" w:rsidRDefault="00960366" w:rsidP="0096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>Приложение К</w:t>
            </w:r>
          </w:p>
          <w:p w14:paraId="49474F1B" w14:textId="77777777" w:rsidR="00960366" w:rsidRPr="00960366" w:rsidRDefault="00960366" w:rsidP="0096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>АМИ.ГМ 0003-2021</w:t>
            </w:r>
          </w:p>
        </w:tc>
      </w:tr>
      <w:tr w:rsidR="00960366" w:rsidRPr="0040000D" w14:paraId="6EEAE518" w14:textId="77777777" w:rsidTr="002B7AE4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228B1D" w14:textId="7BC4F25F" w:rsidR="00960366" w:rsidRDefault="00960366" w:rsidP="009603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960366">
              <w:rPr>
                <w:sz w:val="22"/>
                <w:szCs w:val="22"/>
              </w:rPr>
              <w:t>.4</w:t>
            </w:r>
          </w:p>
          <w:p w14:paraId="123DA27B" w14:textId="62C17A7E" w:rsidR="00960366" w:rsidRPr="00960366" w:rsidRDefault="00960366" w:rsidP="009603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8EF2DE" w14:textId="77777777" w:rsidR="00960366" w:rsidRPr="00960366" w:rsidRDefault="00960366" w:rsidP="0096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08129A" w14:textId="77777777" w:rsidR="00960366" w:rsidRPr="00960366" w:rsidRDefault="00960366" w:rsidP="009603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1"/>
              <w:textAlignment w:val="baseline"/>
              <w:rPr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>100.13/</w:t>
            </w:r>
          </w:p>
          <w:p w14:paraId="04BE83A0" w14:textId="77777777" w:rsidR="00960366" w:rsidRPr="00960366" w:rsidRDefault="00960366" w:rsidP="009603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1"/>
              <w:textAlignment w:val="baseline"/>
              <w:rPr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>23.000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CC5743" w14:textId="77777777" w:rsidR="00960366" w:rsidRPr="00960366" w:rsidRDefault="00960366" w:rsidP="0096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>Кратность воздухообмена в помещении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3C596B" w14:textId="77777777" w:rsidR="00960366" w:rsidRPr="00960366" w:rsidRDefault="00960366" w:rsidP="009603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3F1A90" w14:textId="77777777" w:rsidR="00960366" w:rsidRPr="00960366" w:rsidRDefault="00960366" w:rsidP="0096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>АМИ.ГМ 0003-2021</w:t>
            </w:r>
          </w:p>
        </w:tc>
      </w:tr>
      <w:tr w:rsidR="00960366" w:rsidRPr="004D14E3" w14:paraId="4A2FA3B5" w14:textId="77777777" w:rsidTr="00960366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EF001F" w14:textId="1F108560" w:rsidR="00960366" w:rsidRDefault="00960366" w:rsidP="009603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960366">
              <w:rPr>
                <w:sz w:val="22"/>
                <w:szCs w:val="22"/>
              </w:rPr>
              <w:t>.1</w:t>
            </w:r>
          </w:p>
          <w:p w14:paraId="4463C161" w14:textId="338517CE" w:rsidR="00960366" w:rsidRPr="00960366" w:rsidRDefault="00960366" w:rsidP="009603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FE8339" w14:textId="77777777" w:rsidR="00960366" w:rsidRPr="00960366" w:rsidRDefault="00960366" w:rsidP="0096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>Здания и сооружения (дымовые трубы газового отопительного оборудования и котлов, работающих на газовом топливе)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FD0B81" w14:textId="77777777" w:rsidR="00960366" w:rsidRPr="00960366" w:rsidRDefault="00960366" w:rsidP="009603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1"/>
              <w:textAlignment w:val="baseline"/>
              <w:rPr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>100.13/</w:t>
            </w:r>
          </w:p>
          <w:p w14:paraId="15AF3FFD" w14:textId="77777777" w:rsidR="00960366" w:rsidRPr="00960366" w:rsidRDefault="00960366" w:rsidP="009603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1"/>
              <w:textAlignment w:val="baseline"/>
              <w:rPr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>41.000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368481" w14:textId="77777777" w:rsidR="00960366" w:rsidRPr="00960366" w:rsidRDefault="00960366" w:rsidP="0096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>Наличие тяги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864086" w14:textId="77777777" w:rsidR="00960366" w:rsidRPr="00960366" w:rsidRDefault="00960366" w:rsidP="009603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>СТБ 2039-2010</w:t>
            </w:r>
          </w:p>
          <w:p w14:paraId="5E6631AA" w14:textId="77777777" w:rsidR="00960366" w:rsidRPr="00960366" w:rsidRDefault="00960366" w:rsidP="0096036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>п.8.7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8C308F" w14:textId="77777777" w:rsidR="00960366" w:rsidRPr="00960366" w:rsidRDefault="00960366" w:rsidP="0096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960366">
              <w:rPr>
                <w:sz w:val="22"/>
                <w:szCs w:val="22"/>
              </w:rPr>
              <w:t>СТБ 2039-2010 п.8.7</w:t>
            </w:r>
          </w:p>
        </w:tc>
      </w:tr>
    </w:tbl>
    <w:p w14:paraId="1AF2862D" w14:textId="77777777" w:rsidR="00E41B5C" w:rsidRDefault="00E41B5C" w:rsidP="00D50B4E">
      <w:pPr>
        <w:rPr>
          <w:b/>
        </w:rPr>
      </w:pPr>
    </w:p>
    <w:p w14:paraId="65121F86" w14:textId="77777777" w:rsidR="00D50B4E" w:rsidRPr="006D33D8" w:rsidRDefault="00EA24D7" w:rsidP="00D50B4E">
      <w:pPr>
        <w:rPr>
          <w:b/>
        </w:rPr>
      </w:pPr>
      <w:r w:rsidRPr="006D33D8">
        <w:rPr>
          <w:b/>
        </w:rPr>
        <w:t xml:space="preserve">Примечание: </w:t>
      </w:r>
    </w:p>
    <w:p w14:paraId="035033D8" w14:textId="77777777" w:rsidR="00D50B4E" w:rsidRPr="006D33D8" w:rsidRDefault="00EA24D7" w:rsidP="00D50B4E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="00D50B4E" w:rsidRPr="006D33D8">
        <w:rPr>
          <w:color w:val="000000"/>
        </w:rPr>
        <w:t xml:space="preserve"> </w:t>
      </w:r>
    </w:p>
    <w:p w14:paraId="36E1A8FB" w14:textId="77777777" w:rsidR="00D50B4E" w:rsidRDefault="00D50B4E" w:rsidP="00D50B4E">
      <w:pPr>
        <w:rPr>
          <w:color w:val="000000"/>
          <w:sz w:val="28"/>
          <w:szCs w:val="28"/>
        </w:rPr>
      </w:pPr>
    </w:p>
    <w:p w14:paraId="0A1C71EB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004AE87E" w14:textId="77777777" w:rsidR="00D50B4E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54C5CC04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308FAB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39046FA9" w14:textId="77777777" w:rsidR="00D50B4E" w:rsidRPr="001D02D0" w:rsidRDefault="00D50B4E" w:rsidP="008B1B9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D50B4E" w:rsidRPr="001D02D0" w:rsidSect="0096036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426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DFD76" w14:textId="77777777" w:rsidR="00775460" w:rsidRDefault="00775460" w:rsidP="0011070C">
      <w:r>
        <w:separator/>
      </w:r>
    </w:p>
  </w:endnote>
  <w:endnote w:type="continuationSeparator" w:id="0">
    <w:p w14:paraId="430D7797" w14:textId="77777777" w:rsidR="00775460" w:rsidRDefault="0077546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124809" w:rsidRPr="00E36003" w14:paraId="5A184EAB" w14:textId="77777777" w:rsidTr="00092EA6">
      <w:trPr>
        <w:trHeight w:val="106"/>
      </w:trPr>
      <w:tc>
        <w:tcPr>
          <w:tcW w:w="3686" w:type="dxa"/>
          <w:hideMark/>
        </w:tcPr>
        <w:p w14:paraId="453CC164" w14:textId="77777777" w:rsidR="00124809" w:rsidRPr="008130C0" w:rsidRDefault="00124809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EC338F"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46D3F664" w14:textId="77777777" w:rsidR="00124809" w:rsidRPr="00693805" w:rsidRDefault="00124809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3-02-1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CA024BB" w14:textId="1E281E35" w:rsidR="00124809" w:rsidRPr="006D33D8" w:rsidRDefault="00960366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17.02.2023</w:t>
              </w:r>
            </w:p>
          </w:sdtContent>
        </w:sdt>
        <w:p w14:paraId="36AE01EF" w14:textId="77777777" w:rsidR="00124809" w:rsidRPr="00EC338F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4C8D0C29" w14:textId="77777777" w:rsidR="00124809" w:rsidRPr="00E36003" w:rsidRDefault="00124809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C6577F">
            <w:rPr>
              <w:noProof/>
            </w:rPr>
            <w:t>3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C6577F">
            <w:rPr>
              <w:noProof/>
              <w:lang w:val="ru-RU"/>
            </w:rPr>
            <w:t>3</w:t>
          </w:r>
          <w:r w:rsidRPr="00E36003">
            <w:rPr>
              <w:lang w:val="ru-RU"/>
            </w:rPr>
            <w:fldChar w:fldCharType="end"/>
          </w:r>
        </w:p>
      </w:tc>
    </w:tr>
  </w:tbl>
  <w:p w14:paraId="718EE4CA" w14:textId="77777777" w:rsidR="002F0D32" w:rsidRDefault="002F0D32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81"/>
      <w:gridCol w:w="2240"/>
      <w:gridCol w:w="3187"/>
    </w:tblGrid>
    <w:tr w:rsidR="00A417E3" w:rsidRPr="00E36003" w14:paraId="42C690FE" w14:textId="77777777" w:rsidTr="00D8457D">
      <w:trPr>
        <w:trHeight w:val="846"/>
      </w:trPr>
      <w:tc>
        <w:tcPr>
          <w:tcW w:w="3690" w:type="dxa"/>
          <w:vAlign w:val="center"/>
          <w:hideMark/>
        </w:tcPr>
        <w:p w14:paraId="0B15FBF6" w14:textId="77777777" w:rsidR="00A417E3" w:rsidRPr="00EC338F" w:rsidRDefault="00A417E3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56FC071" w14:textId="77777777" w:rsidR="002E503D" w:rsidRPr="00693805" w:rsidRDefault="00A417E3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3-02-1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B36921C" w14:textId="4EEF8586" w:rsidR="00A417E3" w:rsidRPr="009E4D11" w:rsidRDefault="00960366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17.02.2023</w:t>
              </w:r>
            </w:p>
          </w:sdtContent>
        </w:sdt>
        <w:p w14:paraId="478FF498" w14:textId="77777777" w:rsidR="00A417E3" w:rsidRPr="00EC338F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78A73C70" w14:textId="77777777" w:rsidR="00A417E3" w:rsidRPr="00E36003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C6577F">
            <w:rPr>
              <w:noProof/>
            </w:rPr>
            <w:t>1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C6577F">
            <w:rPr>
              <w:noProof/>
              <w:lang w:val="ru-RU"/>
            </w:rPr>
            <w:t>3</w:t>
          </w:r>
          <w:r w:rsidRPr="00E36003">
            <w:rPr>
              <w:lang w:val="ru-RU"/>
            </w:rPr>
            <w:fldChar w:fldCharType="end"/>
          </w:r>
        </w:p>
      </w:tc>
    </w:tr>
    <w:bookmarkEnd w:id="2"/>
  </w:tbl>
  <w:p w14:paraId="56B5474C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CFC12" w14:textId="77777777" w:rsidR="00775460" w:rsidRDefault="00775460" w:rsidP="0011070C">
      <w:r>
        <w:separator/>
      </w:r>
    </w:p>
  </w:footnote>
  <w:footnote w:type="continuationSeparator" w:id="0">
    <w:p w14:paraId="3A60E758" w14:textId="77777777" w:rsidR="00775460" w:rsidRDefault="0077546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124809" w:rsidRPr="00D337DC" w14:paraId="0406770D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216F5CF9" w14:textId="77777777" w:rsidR="00124809" w:rsidRPr="00460ECA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237C29DB" wp14:editId="6D5E7C50">
                <wp:extent cx="371475" cy="466725"/>
                <wp:effectExtent l="0" t="0" r="9525" b="9525"/>
                <wp:docPr id="7" name="Рисуно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484E6F09" w14:textId="709F0BA3" w:rsidR="00124809" w:rsidRPr="009E4D11" w:rsidRDefault="00124809" w:rsidP="00C13D24">
          <w:pPr>
            <w:pStyle w:val="28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="00960366">
            <w:rPr>
              <w:rFonts w:ascii="Times New Roman" w:hAnsi="Times New Roman" w:cs="Times New Roman"/>
              <w:sz w:val="24"/>
              <w:szCs w:val="24"/>
            </w:rPr>
            <w:t>2.</w:t>
          </w:r>
          <w:r w:rsidR="003819CA">
            <w:rPr>
              <w:rFonts w:ascii="Times New Roman" w:hAnsi="Times New Roman" w:cs="Times New Roman"/>
              <w:sz w:val="24"/>
              <w:szCs w:val="24"/>
            </w:rPr>
            <w:t>5464</w:t>
          </w:r>
        </w:p>
      </w:tc>
    </w:tr>
  </w:tbl>
  <w:p w14:paraId="0711EBD8" w14:textId="77777777" w:rsidR="00C24C3D" w:rsidRPr="00460ECA" w:rsidRDefault="00C24C3D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0713E236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257F70A1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5CD40D62" wp14:editId="4E126069">
                <wp:extent cx="372110" cy="467995"/>
                <wp:effectExtent l="0" t="0" r="0" b="0"/>
                <wp:docPr id="8" name="Рисуно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251093C7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0801F11E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D8BCBBD" w14:textId="77777777" w:rsidR="00F40980" w:rsidRPr="00804957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0D9EF36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308437753">
    <w:abstractNumId w:val="6"/>
  </w:num>
  <w:num w:numId="2" w16cid:durableId="346711876">
    <w:abstractNumId w:val="7"/>
  </w:num>
  <w:num w:numId="3" w16cid:durableId="1653020229">
    <w:abstractNumId w:val="4"/>
  </w:num>
  <w:num w:numId="4" w16cid:durableId="510989024">
    <w:abstractNumId w:val="1"/>
  </w:num>
  <w:num w:numId="5" w16cid:durableId="158695330">
    <w:abstractNumId w:val="11"/>
  </w:num>
  <w:num w:numId="6" w16cid:durableId="1737774879">
    <w:abstractNumId w:val="3"/>
  </w:num>
  <w:num w:numId="7" w16cid:durableId="86272008">
    <w:abstractNumId w:val="8"/>
  </w:num>
  <w:num w:numId="8" w16cid:durableId="174341478">
    <w:abstractNumId w:val="5"/>
  </w:num>
  <w:num w:numId="9" w16cid:durableId="1525436665">
    <w:abstractNumId w:val="9"/>
  </w:num>
  <w:num w:numId="10" w16cid:durableId="137453696">
    <w:abstractNumId w:val="2"/>
  </w:num>
  <w:num w:numId="11" w16cid:durableId="1591963435">
    <w:abstractNumId w:val="0"/>
  </w:num>
  <w:num w:numId="12" w16cid:durableId="204598587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77F"/>
    <w:rsid w:val="00001560"/>
    <w:rsid w:val="00022A72"/>
    <w:rsid w:val="00030948"/>
    <w:rsid w:val="000643A6"/>
    <w:rsid w:val="0009264B"/>
    <w:rsid w:val="00092EA6"/>
    <w:rsid w:val="000A6CF1"/>
    <w:rsid w:val="000B0313"/>
    <w:rsid w:val="000D1708"/>
    <w:rsid w:val="000D49BB"/>
    <w:rsid w:val="000E2AC4"/>
    <w:rsid w:val="00101C03"/>
    <w:rsid w:val="0011070C"/>
    <w:rsid w:val="001157ED"/>
    <w:rsid w:val="00116AD0"/>
    <w:rsid w:val="00117059"/>
    <w:rsid w:val="00120BDA"/>
    <w:rsid w:val="00124809"/>
    <w:rsid w:val="00147A13"/>
    <w:rsid w:val="001512FA"/>
    <w:rsid w:val="001747CA"/>
    <w:rsid w:val="001843A0"/>
    <w:rsid w:val="00190FD3"/>
    <w:rsid w:val="001956F7"/>
    <w:rsid w:val="00195A33"/>
    <w:rsid w:val="001A4BEA"/>
    <w:rsid w:val="001E3D8F"/>
    <w:rsid w:val="001E6E80"/>
    <w:rsid w:val="0020355B"/>
    <w:rsid w:val="00225907"/>
    <w:rsid w:val="00234CBD"/>
    <w:rsid w:val="0026099C"/>
    <w:rsid w:val="00270035"/>
    <w:rsid w:val="0027128E"/>
    <w:rsid w:val="00280064"/>
    <w:rsid w:val="00280E8C"/>
    <w:rsid w:val="00285BB1"/>
    <w:rsid w:val="002877C8"/>
    <w:rsid w:val="002900DE"/>
    <w:rsid w:val="00295C63"/>
    <w:rsid w:val="00295E4A"/>
    <w:rsid w:val="002D06D6"/>
    <w:rsid w:val="002D28AD"/>
    <w:rsid w:val="002D6F27"/>
    <w:rsid w:val="002E503D"/>
    <w:rsid w:val="002F0D32"/>
    <w:rsid w:val="003054C2"/>
    <w:rsid w:val="00305E11"/>
    <w:rsid w:val="0031023B"/>
    <w:rsid w:val="003717D2"/>
    <w:rsid w:val="003819CA"/>
    <w:rsid w:val="003A28BE"/>
    <w:rsid w:val="003B4E94"/>
    <w:rsid w:val="003C130A"/>
    <w:rsid w:val="003C2834"/>
    <w:rsid w:val="003E26A2"/>
    <w:rsid w:val="00401D49"/>
    <w:rsid w:val="00407988"/>
    <w:rsid w:val="00410274"/>
    <w:rsid w:val="00416870"/>
    <w:rsid w:val="00436D0B"/>
    <w:rsid w:val="00437E07"/>
    <w:rsid w:val="00460ECA"/>
    <w:rsid w:val="004627D9"/>
    <w:rsid w:val="00481260"/>
    <w:rsid w:val="004A5E4C"/>
    <w:rsid w:val="004E5090"/>
    <w:rsid w:val="00505771"/>
    <w:rsid w:val="00507CCF"/>
    <w:rsid w:val="00521FC2"/>
    <w:rsid w:val="00530F3D"/>
    <w:rsid w:val="00547530"/>
    <w:rsid w:val="005543D9"/>
    <w:rsid w:val="0055563B"/>
    <w:rsid w:val="0056070B"/>
    <w:rsid w:val="00562D77"/>
    <w:rsid w:val="00563680"/>
    <w:rsid w:val="005812FA"/>
    <w:rsid w:val="00582A8F"/>
    <w:rsid w:val="00592241"/>
    <w:rsid w:val="005C5B99"/>
    <w:rsid w:val="005C7B39"/>
    <w:rsid w:val="005D4205"/>
    <w:rsid w:val="005E250C"/>
    <w:rsid w:val="005E611E"/>
    <w:rsid w:val="00614867"/>
    <w:rsid w:val="00627E81"/>
    <w:rsid w:val="00630922"/>
    <w:rsid w:val="00645468"/>
    <w:rsid w:val="00693805"/>
    <w:rsid w:val="00697905"/>
    <w:rsid w:val="006A336B"/>
    <w:rsid w:val="006A4791"/>
    <w:rsid w:val="006B450F"/>
    <w:rsid w:val="006D1CDB"/>
    <w:rsid w:val="006D33D8"/>
    <w:rsid w:val="006D5DCE"/>
    <w:rsid w:val="00704E29"/>
    <w:rsid w:val="00715A45"/>
    <w:rsid w:val="0071603C"/>
    <w:rsid w:val="00731452"/>
    <w:rsid w:val="00734508"/>
    <w:rsid w:val="00741FBB"/>
    <w:rsid w:val="0074243A"/>
    <w:rsid w:val="0075090E"/>
    <w:rsid w:val="007571AF"/>
    <w:rsid w:val="00775460"/>
    <w:rsid w:val="0079041E"/>
    <w:rsid w:val="00792698"/>
    <w:rsid w:val="007A1818"/>
    <w:rsid w:val="007A4175"/>
    <w:rsid w:val="007A4485"/>
    <w:rsid w:val="007C05FE"/>
    <w:rsid w:val="007C3A37"/>
    <w:rsid w:val="007F66CA"/>
    <w:rsid w:val="008124DA"/>
    <w:rsid w:val="008130C0"/>
    <w:rsid w:val="00836710"/>
    <w:rsid w:val="008505BA"/>
    <w:rsid w:val="00856322"/>
    <w:rsid w:val="00872305"/>
    <w:rsid w:val="00877224"/>
    <w:rsid w:val="008A3E6F"/>
    <w:rsid w:val="008B1B9D"/>
    <w:rsid w:val="008C3521"/>
    <w:rsid w:val="008D3A5C"/>
    <w:rsid w:val="008E2D26"/>
    <w:rsid w:val="008E350B"/>
    <w:rsid w:val="0090767F"/>
    <w:rsid w:val="00913B16"/>
    <w:rsid w:val="00921A06"/>
    <w:rsid w:val="009230FC"/>
    <w:rsid w:val="00923868"/>
    <w:rsid w:val="0095347E"/>
    <w:rsid w:val="00960366"/>
    <w:rsid w:val="00971289"/>
    <w:rsid w:val="00983EAE"/>
    <w:rsid w:val="00992CF6"/>
    <w:rsid w:val="009940B7"/>
    <w:rsid w:val="009A3A10"/>
    <w:rsid w:val="009A3E9D"/>
    <w:rsid w:val="009C1C19"/>
    <w:rsid w:val="009D5A57"/>
    <w:rsid w:val="009E107F"/>
    <w:rsid w:val="009E4D11"/>
    <w:rsid w:val="009F7389"/>
    <w:rsid w:val="00A04FE4"/>
    <w:rsid w:val="00A063D9"/>
    <w:rsid w:val="00A33569"/>
    <w:rsid w:val="00A40143"/>
    <w:rsid w:val="00A417E3"/>
    <w:rsid w:val="00A46D5C"/>
    <w:rsid w:val="00A47C62"/>
    <w:rsid w:val="00A51D9A"/>
    <w:rsid w:val="00A74B14"/>
    <w:rsid w:val="00A755C7"/>
    <w:rsid w:val="00A76F8A"/>
    <w:rsid w:val="00AB531A"/>
    <w:rsid w:val="00AD4B7A"/>
    <w:rsid w:val="00AE17DA"/>
    <w:rsid w:val="00B00CAF"/>
    <w:rsid w:val="00B06CF4"/>
    <w:rsid w:val="00B073DC"/>
    <w:rsid w:val="00B344A4"/>
    <w:rsid w:val="00B371CD"/>
    <w:rsid w:val="00B47A0F"/>
    <w:rsid w:val="00B565D4"/>
    <w:rsid w:val="00B61580"/>
    <w:rsid w:val="00B97057"/>
    <w:rsid w:val="00B97278"/>
    <w:rsid w:val="00BB272F"/>
    <w:rsid w:val="00BB5AEF"/>
    <w:rsid w:val="00BC40FF"/>
    <w:rsid w:val="00BF536D"/>
    <w:rsid w:val="00C00081"/>
    <w:rsid w:val="00C13371"/>
    <w:rsid w:val="00C13D24"/>
    <w:rsid w:val="00C24C3D"/>
    <w:rsid w:val="00C35ED8"/>
    <w:rsid w:val="00C379B5"/>
    <w:rsid w:val="00C46E4F"/>
    <w:rsid w:val="00C60464"/>
    <w:rsid w:val="00C6577F"/>
    <w:rsid w:val="00C66929"/>
    <w:rsid w:val="00C67DD7"/>
    <w:rsid w:val="00C72373"/>
    <w:rsid w:val="00C74B15"/>
    <w:rsid w:val="00C81513"/>
    <w:rsid w:val="00C97BC9"/>
    <w:rsid w:val="00CA53E3"/>
    <w:rsid w:val="00CA6ED2"/>
    <w:rsid w:val="00CE4302"/>
    <w:rsid w:val="00CF4334"/>
    <w:rsid w:val="00D00EC8"/>
    <w:rsid w:val="00D03574"/>
    <w:rsid w:val="00D05D1F"/>
    <w:rsid w:val="00D11528"/>
    <w:rsid w:val="00D21592"/>
    <w:rsid w:val="00D223F7"/>
    <w:rsid w:val="00D26543"/>
    <w:rsid w:val="00D4736C"/>
    <w:rsid w:val="00D50B4E"/>
    <w:rsid w:val="00D8457D"/>
    <w:rsid w:val="00D876E6"/>
    <w:rsid w:val="00D96601"/>
    <w:rsid w:val="00DA5E7A"/>
    <w:rsid w:val="00DB1FAE"/>
    <w:rsid w:val="00DE6F93"/>
    <w:rsid w:val="00DF59A1"/>
    <w:rsid w:val="00DF7DAB"/>
    <w:rsid w:val="00E12F21"/>
    <w:rsid w:val="00E16A62"/>
    <w:rsid w:val="00E200BB"/>
    <w:rsid w:val="00E274D1"/>
    <w:rsid w:val="00E36003"/>
    <w:rsid w:val="00E41B5C"/>
    <w:rsid w:val="00E6157E"/>
    <w:rsid w:val="00E72539"/>
    <w:rsid w:val="00E73F77"/>
    <w:rsid w:val="00E750F5"/>
    <w:rsid w:val="00E85116"/>
    <w:rsid w:val="00E95EA8"/>
    <w:rsid w:val="00EA24D7"/>
    <w:rsid w:val="00EA6CEB"/>
    <w:rsid w:val="00EB34D2"/>
    <w:rsid w:val="00EC338F"/>
    <w:rsid w:val="00ED10E7"/>
    <w:rsid w:val="00EF5137"/>
    <w:rsid w:val="00F10CDF"/>
    <w:rsid w:val="00F112F2"/>
    <w:rsid w:val="00F11FE3"/>
    <w:rsid w:val="00F32AF8"/>
    <w:rsid w:val="00F40980"/>
    <w:rsid w:val="00F42A42"/>
    <w:rsid w:val="00F455AB"/>
    <w:rsid w:val="00F45F0B"/>
    <w:rsid w:val="00F47F4D"/>
    <w:rsid w:val="00F701B8"/>
    <w:rsid w:val="00F864B1"/>
    <w:rsid w:val="00F86DE9"/>
    <w:rsid w:val="00F90988"/>
    <w:rsid w:val="00F93BB0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8C98DD"/>
  <w15:docId w15:val="{68ECD206-81DD-4116-8EA6-2DA83B933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tebsk4_local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A6364E7753F4CABBFC0057FA99151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0F82392-3CBF-4555-B6B3-58BC78F9E3EE}"/>
      </w:docPartPr>
      <w:docPartBody>
        <w:p w:rsidR="00E757FA" w:rsidRDefault="005E38FE">
          <w:pPr>
            <w:pStyle w:val="AA6364E7753F4CABBFC0057FA991512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020DD455F3304540A55AE7A577EC45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B057BD-F1DC-428A-B01F-707EE3B39C48}"/>
      </w:docPartPr>
      <w:docPartBody>
        <w:p w:rsidR="00E757FA" w:rsidRDefault="005E38FE">
          <w:pPr>
            <w:pStyle w:val="020DD455F3304540A55AE7A577EC456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BEEF41FFC2BC464EA927A0AFDE9EAE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12A1EA-16FD-49EB-8D87-6BE241CC379A}"/>
      </w:docPartPr>
      <w:docPartBody>
        <w:p w:rsidR="00E757FA" w:rsidRDefault="005E38FE">
          <w:pPr>
            <w:pStyle w:val="BEEF41FFC2BC464EA927A0AFDE9EAEBB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7A02B83383E04412B0211D383DEA1D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4BD87E-E886-4E59-86E0-38C5B6F14BD4}"/>
      </w:docPartPr>
      <w:docPartBody>
        <w:p w:rsidR="00E757FA" w:rsidRDefault="005E38FE">
          <w:pPr>
            <w:pStyle w:val="7A02B83383E04412B0211D383DEA1DF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C28648487D2F4E98B4F762A5C69015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1BD6E1-589E-4D22-ADE6-51FC09F4CF61}"/>
      </w:docPartPr>
      <w:docPartBody>
        <w:p w:rsidR="00E757FA" w:rsidRDefault="005E38FE">
          <w:pPr>
            <w:pStyle w:val="C28648487D2F4E98B4F762A5C6901564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8FE"/>
    <w:rsid w:val="005E38FE"/>
    <w:rsid w:val="00B01786"/>
    <w:rsid w:val="00E7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AA6364E7753F4CABBFC0057FA991512B">
    <w:name w:val="AA6364E7753F4CABBFC0057FA991512B"/>
  </w:style>
  <w:style w:type="paragraph" w:customStyle="1" w:styleId="020DD455F3304540A55AE7A577EC4561">
    <w:name w:val="020DD455F3304540A55AE7A577EC4561"/>
  </w:style>
  <w:style w:type="paragraph" w:customStyle="1" w:styleId="BEEF41FFC2BC464EA927A0AFDE9EAEBB">
    <w:name w:val="BEEF41FFC2BC464EA927A0AFDE9EAEBB"/>
  </w:style>
  <w:style w:type="paragraph" w:customStyle="1" w:styleId="7A02B83383E04412B0211D383DEA1DFD">
    <w:name w:val="7A02B83383E04412B0211D383DEA1DFD"/>
  </w:style>
  <w:style w:type="paragraph" w:customStyle="1" w:styleId="C28648487D2F4E98B4F762A5C6901564">
    <w:name w:val="C28648487D2F4E98B4F762A5C69015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B3EBF-833A-4CB8-9AB9-F8DEDD4F1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1</TotalTime>
  <Pages>2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Vitebsk4_local</dc:creator>
  <cp:keywords/>
  <cp:lastModifiedBy>Григорян Наира Викторовна</cp:lastModifiedBy>
  <cp:revision>4</cp:revision>
  <cp:lastPrinted>2023-02-14T11:48:00Z</cp:lastPrinted>
  <dcterms:created xsi:type="dcterms:W3CDTF">2023-02-15T12:08:00Z</dcterms:created>
  <dcterms:modified xsi:type="dcterms:W3CDTF">2023-02-23T11:31:00Z</dcterms:modified>
</cp:coreProperties>
</file>