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53"/>
        <w:gridCol w:w="3385"/>
      </w:tblGrid>
      <w:tr w:rsidR="00F40980" w:rsidRPr="007F66CA" w14:paraId="5D9C685D" w14:textId="77777777" w:rsidTr="007F66CA">
        <w:tc>
          <w:tcPr>
            <w:tcW w:w="6379" w:type="dxa"/>
            <w:vMerge w:val="restart"/>
          </w:tcPr>
          <w:p w14:paraId="0D175B02" w14:textId="77777777" w:rsidR="00F40980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  <w:p w14:paraId="47CEAA00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23F2A056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7D48751E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322B845E" w14:textId="77777777" w:rsidR="001D650E" w:rsidRDefault="001D650E" w:rsidP="001D650E">
            <w:pPr>
              <w:rPr>
                <w:bCs/>
                <w:sz w:val="28"/>
                <w:szCs w:val="28"/>
                <w:lang w:val="en-US"/>
              </w:rPr>
            </w:pPr>
          </w:p>
          <w:p w14:paraId="3350AB47" w14:textId="4A81CD6F" w:rsidR="001D650E" w:rsidRPr="001D650E" w:rsidRDefault="001D650E" w:rsidP="001D650E">
            <w:pPr>
              <w:tabs>
                <w:tab w:val="left" w:pos="4530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</w:p>
        </w:tc>
        <w:tc>
          <w:tcPr>
            <w:tcW w:w="3545" w:type="dxa"/>
          </w:tcPr>
          <w:p w14:paraId="38C7A1F1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54B0C90B65BC495BB779BF2D511EB3B1"/>
                </w:placeholder>
                <w:text/>
              </w:sdtPr>
              <w:sdtEndPr/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69608DF4" w14:textId="77777777" w:rsidTr="007F66CA">
        <w:tc>
          <w:tcPr>
            <w:tcW w:w="6379" w:type="dxa"/>
            <w:vMerge/>
          </w:tcPr>
          <w:p w14:paraId="545C96CB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F11CFDF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6CDD2274" w14:textId="77777777" w:rsidTr="007F66CA">
        <w:tc>
          <w:tcPr>
            <w:tcW w:w="6379" w:type="dxa"/>
            <w:vMerge/>
          </w:tcPr>
          <w:p w14:paraId="3832B1DE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BDE5E87" w14:textId="60260950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1D650E">
              <w:rPr>
                <w:rFonts w:cs="Times New Roman"/>
                <w:bCs/>
                <w:sz w:val="28"/>
                <w:szCs w:val="28"/>
              </w:rPr>
              <w:t>2</w:t>
            </w:r>
            <w:r w:rsidR="005C7B39" w:rsidRPr="007F66CA">
              <w:rPr>
                <w:rFonts w:cs="Times New Roman"/>
                <w:bCs/>
                <w:sz w:val="28"/>
                <w:szCs w:val="28"/>
              </w:rPr>
              <w:t>.</w:t>
            </w:r>
            <w:r w:rsidR="00A71561">
              <w:rPr>
                <w:rFonts w:cs="Times New Roman"/>
                <w:bCs/>
                <w:sz w:val="28"/>
                <w:szCs w:val="28"/>
              </w:rPr>
              <w:t>4814</w:t>
            </w:r>
          </w:p>
        </w:tc>
      </w:tr>
      <w:tr w:rsidR="00F40980" w:rsidRPr="007F66CA" w14:paraId="3997CFFD" w14:textId="77777777" w:rsidTr="007F66CA">
        <w:tc>
          <w:tcPr>
            <w:tcW w:w="6379" w:type="dxa"/>
            <w:vMerge/>
          </w:tcPr>
          <w:p w14:paraId="7A7FABEE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0EF3C9F7" w14:textId="13238D5C" w:rsidR="00F40980" w:rsidRPr="007F66CA" w:rsidRDefault="00F40980" w:rsidP="00F40980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A71561">
              <w:rPr>
                <w:bCs/>
                <w:sz w:val="28"/>
                <w:szCs w:val="28"/>
              </w:rPr>
              <w:t>17</w:t>
            </w:r>
            <w:r w:rsidR="00E83E88">
              <w:rPr>
                <w:bCs/>
                <w:sz w:val="28"/>
                <w:szCs w:val="28"/>
              </w:rPr>
              <w:t>.</w:t>
            </w:r>
            <w:r w:rsidR="00A71561">
              <w:rPr>
                <w:bCs/>
                <w:sz w:val="28"/>
                <w:szCs w:val="28"/>
              </w:rPr>
              <w:t>06</w:t>
            </w:r>
            <w:r w:rsidR="00E83E88">
              <w:rPr>
                <w:bCs/>
                <w:sz w:val="28"/>
                <w:szCs w:val="28"/>
              </w:rPr>
              <w:t>.</w:t>
            </w:r>
            <w:r w:rsidR="00A71561">
              <w:rPr>
                <w:bCs/>
                <w:sz w:val="28"/>
                <w:szCs w:val="28"/>
              </w:rPr>
              <w:t>2016</w:t>
            </w:r>
          </w:p>
        </w:tc>
      </w:tr>
      <w:tr w:rsidR="00F40980" w:rsidRPr="007F66CA" w14:paraId="20EC6262" w14:textId="77777777" w:rsidTr="007F66CA">
        <w:tc>
          <w:tcPr>
            <w:tcW w:w="6379" w:type="dxa"/>
            <w:vMerge/>
          </w:tcPr>
          <w:p w14:paraId="1012ECC9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112A69F" w14:textId="772F1B53" w:rsidR="00582A8F" w:rsidRPr="007F66CA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BF6A1BF324624B7B9E7832365B9074C6"/>
                </w:placeholder>
                <w:showingPlcHdr/>
                <w:text/>
              </w:sdtPr>
              <w:sdtEndPr/>
              <w:sdtContent>
                <w:r w:rsidR="00AC5259">
                  <w:rPr>
                    <w:rStyle w:val="aff"/>
                    <w:rFonts w:eastAsia="Calibri"/>
                  </w:rPr>
                  <w:t>____</w:t>
                </w:r>
              </w:sdtContent>
            </w:sdt>
          </w:p>
          <w:p w14:paraId="038F062B" w14:textId="3CAE329D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  <w:highlight w:val="yellow"/>
                </w:rPr>
                <w:id w:val="1122807652"/>
                <w:placeholder>
                  <w:docPart w:val="093CC08E49224EF3ABE11C3929268A18"/>
                </w:placeholder>
              </w:sdtPr>
              <w:sdtEndPr/>
              <w:sdtContent>
                <w:r w:rsidR="00221644" w:rsidRPr="00E53094">
                  <w:rPr>
                    <w:rFonts w:eastAsia="Calibri"/>
                    <w:sz w:val="28"/>
                    <w:szCs w:val="28"/>
                  </w:rPr>
                  <w:t>5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66214C73" w14:textId="77777777" w:rsidTr="007F66CA">
        <w:tc>
          <w:tcPr>
            <w:tcW w:w="6379" w:type="dxa"/>
            <w:vMerge/>
          </w:tcPr>
          <w:p w14:paraId="27871D60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57EA234" w14:textId="7D4C52FE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DB9114B66F284D49904FF2DA9EED9D92"/>
                </w:placeholder>
                <w:text/>
              </w:sdtPr>
              <w:sdtEndPr/>
              <w:sdtContent>
                <w:r w:rsidR="005C7B39" w:rsidRPr="007F66C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AC5259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</w:tbl>
    <w:p w14:paraId="267ED463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12F19533" w14:textId="77777777" w:rsidTr="00F40980">
        <w:tc>
          <w:tcPr>
            <w:tcW w:w="9751" w:type="dxa"/>
            <w:gridSpan w:val="2"/>
          </w:tcPr>
          <w:p w14:paraId="6AA69010" w14:textId="4FE9167F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F902FF7AEBF9419DA160A6DBCA3FEB0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AC5259">
                  <w:rPr>
                    <w:rStyle w:val="38"/>
                    <w:szCs w:val="28"/>
                  </w:rPr>
                  <w:t>11</w:t>
                </w:r>
                <w:r w:rsidR="005C7B39" w:rsidRPr="00221644">
                  <w:rPr>
                    <w:rStyle w:val="38"/>
                    <w:szCs w:val="28"/>
                  </w:rPr>
                  <w:t xml:space="preserve"> </w:t>
                </w:r>
                <w:r w:rsidR="00AC5259">
                  <w:rPr>
                    <w:rStyle w:val="38"/>
                    <w:szCs w:val="28"/>
                  </w:rPr>
                  <w:t>июля</w:t>
                </w:r>
                <w:r w:rsidR="001D650E" w:rsidRPr="00221644">
                  <w:rPr>
                    <w:rStyle w:val="38"/>
                  </w:rPr>
                  <w:t xml:space="preserve"> </w:t>
                </w:r>
                <w:r w:rsidR="005C7B39" w:rsidRPr="00221644">
                  <w:rPr>
                    <w:rStyle w:val="38"/>
                    <w:szCs w:val="28"/>
                  </w:rPr>
                  <w:t>202</w:t>
                </w:r>
                <w:r w:rsidR="00AC5259">
                  <w:rPr>
                    <w:rStyle w:val="38"/>
                    <w:szCs w:val="28"/>
                  </w:rPr>
                  <w:t>5</w:t>
                </w:r>
                <w:r w:rsidR="005C7B39" w:rsidRPr="00221644">
                  <w:rPr>
                    <w:rStyle w:val="38"/>
                    <w:szCs w:val="28"/>
                  </w:rPr>
                  <w:t xml:space="preserve"> года</w:t>
                </w:r>
              </w:sdtContent>
            </w:sdt>
            <w:bookmarkEnd w:id="1"/>
          </w:p>
        </w:tc>
      </w:tr>
      <w:tr w:rsidR="00D223F7" w:rsidRPr="007F66CA" w14:paraId="1BD3B0DE" w14:textId="77777777" w:rsidTr="00F40980">
        <w:tc>
          <w:tcPr>
            <w:tcW w:w="5678" w:type="dxa"/>
          </w:tcPr>
          <w:p w14:paraId="58F581C5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5D803DE7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13E44AFD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7D83F3F4" w14:textId="77777777" w:rsidR="00A71561" w:rsidRPr="00143DFD" w:rsidRDefault="00A71561" w:rsidP="00A71561">
            <w:pPr>
              <w:jc w:val="center"/>
              <w:rPr>
                <w:sz w:val="28"/>
                <w:szCs w:val="28"/>
              </w:rPr>
            </w:pPr>
            <w:r w:rsidRPr="00143DFD">
              <w:rPr>
                <w:sz w:val="28"/>
                <w:szCs w:val="28"/>
              </w:rPr>
              <w:t xml:space="preserve">лаборатории высоковольтной </w:t>
            </w:r>
          </w:p>
          <w:p w14:paraId="4A32C616" w14:textId="2DCBA07D" w:rsidR="00A71561" w:rsidRPr="00143DFD" w:rsidRDefault="00A71561" w:rsidP="00A715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Общества с  ограниченной  ответственностью </w:t>
            </w:r>
            <w:r w:rsidRPr="00143DFD">
              <w:rPr>
                <w:sz w:val="28"/>
                <w:szCs w:val="28"/>
              </w:rPr>
              <w:t xml:space="preserve"> «СпецЭлектроСила»</w:t>
            </w:r>
          </w:p>
          <w:p w14:paraId="448DEDB0" w14:textId="5BA93D2B" w:rsidR="007A4485" w:rsidRPr="001D650E" w:rsidRDefault="007A4485" w:rsidP="001D650E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381D7B6A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711"/>
        <w:gridCol w:w="1694"/>
        <w:gridCol w:w="1418"/>
        <w:gridCol w:w="1984"/>
        <w:gridCol w:w="1843"/>
        <w:gridCol w:w="1978"/>
      </w:tblGrid>
      <w:tr w:rsidR="00416763" w14:paraId="2B10157B" w14:textId="77777777" w:rsidTr="00DD607B">
        <w:tc>
          <w:tcPr>
            <w:tcW w:w="711" w:type="dxa"/>
            <w:vAlign w:val="center"/>
          </w:tcPr>
          <w:p w14:paraId="1BA5022D" w14:textId="0B3D47D9" w:rsidR="00416763" w:rsidRPr="00416763" w:rsidRDefault="00416763" w:rsidP="00416763">
            <w:pPr>
              <w:jc w:val="both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№ п/п</w:t>
            </w:r>
          </w:p>
        </w:tc>
        <w:tc>
          <w:tcPr>
            <w:tcW w:w="1694" w:type="dxa"/>
            <w:vAlign w:val="center"/>
          </w:tcPr>
          <w:p w14:paraId="48F9FA17" w14:textId="11DCBC50" w:rsidR="00416763" w:rsidRPr="00416763" w:rsidRDefault="00416763" w:rsidP="00416763">
            <w:pPr>
              <w:pStyle w:val="af6"/>
              <w:jc w:val="both"/>
            </w:pPr>
            <w:r w:rsidRPr="00416763">
              <w:t>Наименовани</w:t>
            </w:r>
            <w:r w:rsidR="004057B3">
              <w:rPr>
                <w:lang w:val="ru-RU"/>
              </w:rPr>
              <w:t>е</w:t>
            </w:r>
            <w:r w:rsidRPr="00416763">
              <w:t xml:space="preserve"> объекта</w:t>
            </w:r>
          </w:p>
          <w:p w14:paraId="24513172" w14:textId="38FC2F47" w:rsidR="00416763" w:rsidRPr="00416763" w:rsidRDefault="00416763" w:rsidP="00416763">
            <w:pPr>
              <w:jc w:val="both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испытаний</w:t>
            </w:r>
          </w:p>
        </w:tc>
        <w:tc>
          <w:tcPr>
            <w:tcW w:w="1418" w:type="dxa"/>
            <w:vAlign w:val="center"/>
          </w:tcPr>
          <w:p w14:paraId="59E2A5A0" w14:textId="6AB66225" w:rsidR="00416763" w:rsidRPr="00416763" w:rsidRDefault="004057B3" w:rsidP="0041676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416763" w:rsidRPr="00416763">
              <w:rPr>
                <w:sz w:val="22"/>
                <w:szCs w:val="22"/>
              </w:rPr>
              <w:t>Код</w:t>
            </w:r>
          </w:p>
        </w:tc>
        <w:tc>
          <w:tcPr>
            <w:tcW w:w="1984" w:type="dxa"/>
            <w:vAlign w:val="center"/>
          </w:tcPr>
          <w:p w14:paraId="6A0F33B8" w14:textId="77777777" w:rsidR="004057B3" w:rsidRDefault="00416763" w:rsidP="00416763">
            <w:pPr>
              <w:pStyle w:val="af6"/>
              <w:jc w:val="both"/>
              <w:rPr>
                <w:lang w:val="ru-RU"/>
              </w:rPr>
            </w:pPr>
            <w:r w:rsidRPr="00416763">
              <w:rPr>
                <w:lang w:val="ru-RU"/>
              </w:rPr>
              <w:t xml:space="preserve">Наименование </w:t>
            </w:r>
          </w:p>
          <w:p w14:paraId="6E177B33" w14:textId="79D7E23D" w:rsidR="00416763" w:rsidRPr="00416763" w:rsidRDefault="00416763" w:rsidP="00416763">
            <w:pPr>
              <w:pStyle w:val="af6"/>
              <w:jc w:val="both"/>
              <w:rPr>
                <w:lang w:val="ru-RU"/>
              </w:rPr>
            </w:pPr>
            <w:r w:rsidRPr="00416763">
              <w:rPr>
                <w:lang w:val="ru-RU"/>
              </w:rPr>
              <w:t>х</w:t>
            </w:r>
            <w:r w:rsidRPr="00416763">
              <w:t>арактеристик</w:t>
            </w:r>
            <w:r w:rsidRPr="00416763">
              <w:rPr>
                <w:lang w:val="ru-RU"/>
              </w:rPr>
              <w:t>и</w:t>
            </w:r>
          </w:p>
          <w:p w14:paraId="66F8C257" w14:textId="15DE50CF" w:rsidR="00416763" w:rsidRPr="00416763" w:rsidRDefault="00416763" w:rsidP="00416763">
            <w:pPr>
              <w:jc w:val="both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1843" w:type="dxa"/>
            <w:vAlign w:val="center"/>
          </w:tcPr>
          <w:p w14:paraId="70446DED" w14:textId="780037F6" w:rsidR="00416763" w:rsidRPr="00416763" w:rsidRDefault="00416763" w:rsidP="00416763">
            <w:pPr>
              <w:jc w:val="both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Обозначение документа, устанавливающего требования объектам испытаний</w:t>
            </w:r>
          </w:p>
        </w:tc>
        <w:tc>
          <w:tcPr>
            <w:tcW w:w="1978" w:type="dxa"/>
            <w:vAlign w:val="center"/>
          </w:tcPr>
          <w:p w14:paraId="0C3A13A3" w14:textId="3B6FBE58" w:rsidR="00416763" w:rsidRPr="00416763" w:rsidRDefault="00416763" w:rsidP="00416763">
            <w:pPr>
              <w:jc w:val="both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416763" w14:paraId="7964B7C6" w14:textId="77777777" w:rsidTr="00DD607B">
        <w:tc>
          <w:tcPr>
            <w:tcW w:w="711" w:type="dxa"/>
          </w:tcPr>
          <w:p w14:paraId="2314CB2E" w14:textId="48E6180D" w:rsidR="00416763" w:rsidRPr="00EF3118" w:rsidRDefault="00416763" w:rsidP="00416763">
            <w:pPr>
              <w:rPr>
                <w:sz w:val="22"/>
                <w:szCs w:val="22"/>
              </w:rPr>
            </w:pPr>
            <w:r w:rsidRPr="00EF3118">
              <w:rPr>
                <w:sz w:val="22"/>
                <w:szCs w:val="22"/>
              </w:rPr>
              <w:t>1</w:t>
            </w:r>
          </w:p>
        </w:tc>
        <w:tc>
          <w:tcPr>
            <w:tcW w:w="1694" w:type="dxa"/>
          </w:tcPr>
          <w:p w14:paraId="6FC35FBA" w14:textId="4A049EF7" w:rsidR="00416763" w:rsidRPr="00EF3118" w:rsidRDefault="00416763" w:rsidP="00416763">
            <w:pPr>
              <w:rPr>
                <w:sz w:val="22"/>
                <w:szCs w:val="22"/>
              </w:rPr>
            </w:pPr>
            <w:r w:rsidRPr="00EF3118">
              <w:rPr>
                <w:sz w:val="22"/>
                <w:szCs w:val="22"/>
              </w:rPr>
              <w:t xml:space="preserve">         2</w:t>
            </w:r>
          </w:p>
        </w:tc>
        <w:tc>
          <w:tcPr>
            <w:tcW w:w="1418" w:type="dxa"/>
          </w:tcPr>
          <w:p w14:paraId="353C4F5E" w14:textId="6FC1291F" w:rsidR="00416763" w:rsidRPr="00EF3118" w:rsidRDefault="00416763" w:rsidP="00416763">
            <w:pPr>
              <w:rPr>
                <w:sz w:val="22"/>
                <w:szCs w:val="22"/>
              </w:rPr>
            </w:pPr>
            <w:r w:rsidRPr="00EF3118">
              <w:rPr>
                <w:sz w:val="22"/>
                <w:szCs w:val="22"/>
              </w:rPr>
              <w:t xml:space="preserve">   3</w:t>
            </w:r>
          </w:p>
        </w:tc>
        <w:tc>
          <w:tcPr>
            <w:tcW w:w="1984" w:type="dxa"/>
          </w:tcPr>
          <w:p w14:paraId="65BD9918" w14:textId="17029493" w:rsidR="00416763" w:rsidRPr="00EF3118" w:rsidRDefault="00416763" w:rsidP="00416763">
            <w:pPr>
              <w:rPr>
                <w:sz w:val="22"/>
                <w:szCs w:val="22"/>
              </w:rPr>
            </w:pPr>
            <w:r w:rsidRPr="00EF3118">
              <w:rPr>
                <w:sz w:val="22"/>
                <w:szCs w:val="22"/>
              </w:rPr>
              <w:t xml:space="preserve">            4</w:t>
            </w:r>
          </w:p>
        </w:tc>
        <w:tc>
          <w:tcPr>
            <w:tcW w:w="1843" w:type="dxa"/>
            <w:vAlign w:val="center"/>
          </w:tcPr>
          <w:p w14:paraId="35A726A7" w14:textId="4D9074C7" w:rsidR="00416763" w:rsidRPr="00EF3118" w:rsidRDefault="002F07B3" w:rsidP="00416763">
            <w:pPr>
              <w:rPr>
                <w:sz w:val="22"/>
                <w:szCs w:val="22"/>
              </w:rPr>
            </w:pPr>
            <w:r w:rsidRPr="00EF3118">
              <w:rPr>
                <w:sz w:val="22"/>
                <w:szCs w:val="22"/>
              </w:rPr>
              <w:t xml:space="preserve">          </w:t>
            </w:r>
            <w:r w:rsidR="00416763" w:rsidRPr="00EF3118">
              <w:rPr>
                <w:sz w:val="22"/>
                <w:szCs w:val="22"/>
              </w:rPr>
              <w:t>5</w:t>
            </w:r>
          </w:p>
        </w:tc>
        <w:tc>
          <w:tcPr>
            <w:tcW w:w="1978" w:type="dxa"/>
            <w:vAlign w:val="center"/>
          </w:tcPr>
          <w:p w14:paraId="6882B4F3" w14:textId="51CFB744" w:rsidR="00416763" w:rsidRPr="00EF3118" w:rsidRDefault="002F07B3" w:rsidP="00416763">
            <w:pPr>
              <w:rPr>
                <w:sz w:val="22"/>
                <w:szCs w:val="22"/>
              </w:rPr>
            </w:pPr>
            <w:r w:rsidRPr="00EF3118">
              <w:rPr>
                <w:sz w:val="22"/>
                <w:szCs w:val="22"/>
              </w:rPr>
              <w:t xml:space="preserve">             </w:t>
            </w:r>
            <w:r w:rsidR="00416763" w:rsidRPr="00EF3118">
              <w:rPr>
                <w:sz w:val="22"/>
                <w:szCs w:val="22"/>
              </w:rPr>
              <w:t>6</w:t>
            </w:r>
          </w:p>
        </w:tc>
      </w:tr>
      <w:tr w:rsidR="00C85858" w14:paraId="4EA78DB2" w14:textId="77777777" w:rsidTr="005E3721">
        <w:tc>
          <w:tcPr>
            <w:tcW w:w="9628" w:type="dxa"/>
            <w:gridSpan w:val="6"/>
          </w:tcPr>
          <w:p w14:paraId="2D4BC3E9" w14:textId="211F9026" w:rsidR="00C85858" w:rsidRPr="00A71561" w:rsidRDefault="00A71561" w:rsidP="00C85858">
            <w:pPr>
              <w:jc w:val="center"/>
              <w:rPr>
                <w:b/>
                <w:bCs/>
                <w:sz w:val="22"/>
                <w:szCs w:val="22"/>
              </w:rPr>
            </w:pPr>
            <w:r w:rsidRPr="00A71561">
              <w:rPr>
                <w:b/>
                <w:sz w:val="22"/>
                <w:szCs w:val="22"/>
              </w:rPr>
              <w:t>ул. Правды, 50, 246023, г. Гомель, Гомельская область</w:t>
            </w:r>
          </w:p>
        </w:tc>
      </w:tr>
      <w:tr w:rsidR="00A71561" w14:paraId="7833E6E5" w14:textId="77777777" w:rsidTr="00DD607B">
        <w:tc>
          <w:tcPr>
            <w:tcW w:w="711" w:type="dxa"/>
          </w:tcPr>
          <w:p w14:paraId="619BA857" w14:textId="5D4F5EC7" w:rsidR="00A71561" w:rsidRPr="00221644" w:rsidRDefault="00A71561" w:rsidP="00A71561">
            <w:pPr>
              <w:pStyle w:val="af6"/>
              <w:rPr>
                <w:lang w:val="ru-RU"/>
              </w:rPr>
            </w:pPr>
            <w:r w:rsidRPr="005E03FD">
              <w:t>1.</w:t>
            </w:r>
            <w:r>
              <w:t>1</w:t>
            </w:r>
            <w:r w:rsidR="00221644">
              <w:rPr>
                <w:lang w:val="ru-RU"/>
              </w:rPr>
              <w:t>**</w:t>
            </w:r>
          </w:p>
          <w:p w14:paraId="2B96017A" w14:textId="77777777" w:rsidR="00A71561" w:rsidRDefault="00A71561" w:rsidP="00A71561">
            <w:pPr>
              <w:pStyle w:val="af6"/>
            </w:pPr>
          </w:p>
          <w:p w14:paraId="34C36011" w14:textId="77777777" w:rsidR="00A71561" w:rsidRDefault="00A71561" w:rsidP="00A71561">
            <w:pPr>
              <w:pStyle w:val="af6"/>
            </w:pPr>
          </w:p>
          <w:p w14:paraId="46492F3D" w14:textId="77777777" w:rsidR="00A71561" w:rsidRDefault="00A71561" w:rsidP="00A71561">
            <w:pPr>
              <w:pStyle w:val="af6"/>
            </w:pPr>
          </w:p>
          <w:p w14:paraId="00A60072" w14:textId="77777777" w:rsidR="00A71561" w:rsidRDefault="00A71561" w:rsidP="00A71561">
            <w:pPr>
              <w:pStyle w:val="af6"/>
            </w:pPr>
          </w:p>
          <w:p w14:paraId="7B6BBB40" w14:textId="77777777" w:rsidR="00A71561" w:rsidRDefault="00A71561" w:rsidP="00A71561">
            <w:pPr>
              <w:pStyle w:val="af6"/>
            </w:pPr>
          </w:p>
          <w:p w14:paraId="623653BB" w14:textId="06DF44C6" w:rsidR="00A71561" w:rsidRPr="00EF3118" w:rsidRDefault="00A71561" w:rsidP="00A7156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94" w:type="dxa"/>
            <w:vMerge w:val="restart"/>
          </w:tcPr>
          <w:p w14:paraId="7406FAEB" w14:textId="4AD4EC34" w:rsidR="00A71561" w:rsidRDefault="00A71561" w:rsidP="00A71561">
            <w:pPr>
              <w:jc w:val="both"/>
              <w:rPr>
                <w:sz w:val="22"/>
                <w:szCs w:val="22"/>
              </w:rPr>
            </w:pPr>
            <w:r w:rsidRPr="005E03FD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</w:t>
            </w:r>
            <w:r>
              <w:rPr>
                <w:sz w:val="22"/>
                <w:szCs w:val="22"/>
              </w:rPr>
              <w:t xml:space="preserve"> </w:t>
            </w:r>
            <w:r w:rsidRPr="005E03F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 w:rsidRPr="005E03FD">
              <w:rPr>
                <w:sz w:val="22"/>
                <w:szCs w:val="22"/>
              </w:rPr>
              <w:t>кВ</w:t>
            </w:r>
          </w:p>
          <w:p w14:paraId="5937298A" w14:textId="75DE80FA" w:rsidR="00A71561" w:rsidRPr="00EF3118" w:rsidRDefault="00A71561" w:rsidP="00A7156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FAC82B7" w14:textId="657650D8" w:rsidR="00A71561" w:rsidRPr="00BF3CCF" w:rsidRDefault="00A71561" w:rsidP="00A71561">
            <w:pPr>
              <w:pStyle w:val="af6"/>
            </w:pPr>
            <w:r w:rsidRPr="00BF3CCF">
              <w:t>27.12/22.000</w:t>
            </w:r>
          </w:p>
          <w:p w14:paraId="5A54296D" w14:textId="07085307" w:rsidR="00A71561" w:rsidRPr="00BF3CCF" w:rsidRDefault="00A71561" w:rsidP="00A71561">
            <w:pPr>
              <w:pStyle w:val="af6"/>
            </w:pPr>
            <w:r w:rsidRPr="00BF3CCF">
              <w:t>27.32/22.000</w:t>
            </w:r>
          </w:p>
          <w:p w14:paraId="726EF74D" w14:textId="6565DDE0" w:rsidR="00A71561" w:rsidRPr="005D4E80" w:rsidRDefault="00A71561" w:rsidP="00A71561">
            <w:pPr>
              <w:pStyle w:val="af6"/>
            </w:pPr>
            <w:r w:rsidRPr="00BF3CCF">
              <w:t>27.90/22.000</w:t>
            </w:r>
          </w:p>
          <w:p w14:paraId="261233CB" w14:textId="77777777" w:rsidR="00A71561" w:rsidRPr="005D4E80" w:rsidRDefault="00A71561" w:rsidP="00A71561">
            <w:pPr>
              <w:pStyle w:val="af6"/>
            </w:pPr>
          </w:p>
          <w:p w14:paraId="34416F98" w14:textId="00AFC3C5" w:rsidR="00A71561" w:rsidRPr="00A71561" w:rsidRDefault="00A71561" w:rsidP="00A71561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1984" w:type="dxa"/>
          </w:tcPr>
          <w:p w14:paraId="4504FF71" w14:textId="77777777" w:rsidR="00A71561" w:rsidRPr="00A71561" w:rsidRDefault="00A71561" w:rsidP="00A71561">
            <w:pPr>
              <w:pStyle w:val="af6"/>
              <w:rPr>
                <w:lang w:val="ru-RU"/>
              </w:rPr>
            </w:pPr>
            <w:r w:rsidRPr="00A71561">
              <w:rPr>
                <w:lang w:val="ru-RU"/>
              </w:rPr>
              <w:t>Сопротивление</w:t>
            </w:r>
          </w:p>
          <w:p w14:paraId="6BC87853" w14:textId="77777777" w:rsidR="00A71561" w:rsidRPr="00A71561" w:rsidRDefault="00A71561" w:rsidP="00A71561">
            <w:pPr>
              <w:pStyle w:val="af6"/>
              <w:rPr>
                <w:lang w:val="ru-RU"/>
              </w:rPr>
            </w:pPr>
            <w:r w:rsidRPr="00A71561">
              <w:rPr>
                <w:lang w:val="ru-RU"/>
              </w:rPr>
              <w:t>изоляции</w:t>
            </w:r>
          </w:p>
          <w:p w14:paraId="04BD0609" w14:textId="77777777" w:rsidR="00A71561" w:rsidRPr="00A71561" w:rsidRDefault="00A71561" w:rsidP="00A71561">
            <w:pPr>
              <w:pStyle w:val="af6"/>
              <w:rPr>
                <w:lang w:val="ru-RU"/>
              </w:rPr>
            </w:pPr>
          </w:p>
          <w:p w14:paraId="629D40BD" w14:textId="77777777" w:rsidR="00A71561" w:rsidRPr="00A71561" w:rsidRDefault="00A71561" w:rsidP="00A71561">
            <w:pPr>
              <w:pStyle w:val="af6"/>
              <w:rPr>
                <w:lang w:val="ru-RU"/>
              </w:rPr>
            </w:pPr>
          </w:p>
          <w:p w14:paraId="45C978B6" w14:textId="77777777" w:rsidR="00A71561" w:rsidRPr="00A71561" w:rsidRDefault="00A71561" w:rsidP="00A71561">
            <w:pPr>
              <w:pStyle w:val="af6"/>
              <w:rPr>
                <w:lang w:val="ru-RU"/>
              </w:rPr>
            </w:pPr>
          </w:p>
          <w:p w14:paraId="5D28C717" w14:textId="77777777" w:rsidR="00A71561" w:rsidRPr="00A71561" w:rsidRDefault="00A71561" w:rsidP="00A71561">
            <w:pPr>
              <w:pStyle w:val="af6"/>
              <w:rPr>
                <w:lang w:val="ru-RU"/>
              </w:rPr>
            </w:pPr>
          </w:p>
          <w:p w14:paraId="4D62F99A" w14:textId="0728AF4E" w:rsidR="00A71561" w:rsidRPr="00CD710A" w:rsidRDefault="00A71561" w:rsidP="00A7156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14:paraId="16F76B27" w14:textId="4A6670D9" w:rsidR="00A71561" w:rsidRPr="00A71561" w:rsidRDefault="00A71561" w:rsidP="00A71561">
            <w:pPr>
              <w:pStyle w:val="af6"/>
              <w:rPr>
                <w:lang w:val="ru-RU"/>
              </w:rPr>
            </w:pPr>
            <w:r w:rsidRPr="00A71561">
              <w:rPr>
                <w:lang w:val="ru-RU"/>
              </w:rPr>
              <w:t>ТКП 181-20</w:t>
            </w:r>
            <w:r w:rsidR="00E53094">
              <w:rPr>
                <w:lang w:val="ru-RU"/>
              </w:rPr>
              <w:t>23</w:t>
            </w:r>
            <w:r w:rsidRPr="00A71561">
              <w:rPr>
                <w:lang w:val="ru-RU"/>
              </w:rPr>
              <w:t xml:space="preserve"> пр.Б пр.Б.27.1</w:t>
            </w:r>
          </w:p>
          <w:p w14:paraId="2CD68459" w14:textId="77777777" w:rsidR="00A71561" w:rsidRPr="00A71561" w:rsidRDefault="00A71561" w:rsidP="00A71561">
            <w:pPr>
              <w:pStyle w:val="af6"/>
              <w:rPr>
                <w:lang w:val="ru-RU"/>
              </w:rPr>
            </w:pPr>
          </w:p>
          <w:p w14:paraId="3CA00CC2" w14:textId="77777777" w:rsidR="00A71561" w:rsidRPr="00A71561" w:rsidRDefault="00A71561" w:rsidP="00A71561">
            <w:pPr>
              <w:pStyle w:val="af6"/>
              <w:rPr>
                <w:lang w:val="ru-RU"/>
              </w:rPr>
            </w:pPr>
          </w:p>
          <w:p w14:paraId="63163612" w14:textId="77777777" w:rsidR="00A71561" w:rsidRPr="00A71561" w:rsidRDefault="00A71561" w:rsidP="00A71561">
            <w:pPr>
              <w:pStyle w:val="af6"/>
              <w:rPr>
                <w:lang w:val="ru-RU"/>
              </w:rPr>
            </w:pPr>
          </w:p>
          <w:p w14:paraId="66252C8D" w14:textId="77777777" w:rsidR="00A71561" w:rsidRPr="00A71561" w:rsidRDefault="00A71561" w:rsidP="00A71561">
            <w:pPr>
              <w:pStyle w:val="af6"/>
              <w:rPr>
                <w:lang w:val="ru-RU"/>
              </w:rPr>
            </w:pPr>
          </w:p>
          <w:p w14:paraId="690E6B8C" w14:textId="48BC33CE" w:rsidR="00A71561" w:rsidRPr="00CD710A" w:rsidRDefault="00A71561" w:rsidP="00A7156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78" w:type="dxa"/>
          </w:tcPr>
          <w:p w14:paraId="2B90C141" w14:textId="77777777" w:rsidR="00DD607B" w:rsidRDefault="00DD607B" w:rsidP="00DD607B">
            <w:pPr>
              <w:rPr>
                <w:sz w:val="22"/>
                <w:szCs w:val="22"/>
              </w:rPr>
            </w:pPr>
            <w:r w:rsidRPr="00DD607B">
              <w:rPr>
                <w:sz w:val="22"/>
                <w:szCs w:val="22"/>
              </w:rPr>
              <w:t xml:space="preserve">АМИ.ГМ </w:t>
            </w:r>
          </w:p>
          <w:p w14:paraId="7916593C" w14:textId="64264778" w:rsidR="00DD607B" w:rsidRPr="00DD607B" w:rsidRDefault="00DD607B" w:rsidP="00DD607B">
            <w:pPr>
              <w:rPr>
                <w:sz w:val="22"/>
                <w:szCs w:val="22"/>
              </w:rPr>
            </w:pPr>
            <w:r w:rsidRPr="00DD607B">
              <w:rPr>
                <w:sz w:val="22"/>
                <w:szCs w:val="22"/>
              </w:rPr>
              <w:t>0084-2022</w:t>
            </w:r>
          </w:p>
          <w:p w14:paraId="5B69E0F6" w14:textId="22385A5A" w:rsidR="00A71561" w:rsidRPr="00A71561" w:rsidRDefault="00DD607B" w:rsidP="00A71561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  <w:p w14:paraId="07E82A18" w14:textId="77777777" w:rsidR="00A71561" w:rsidRPr="00A71561" w:rsidRDefault="00A71561" w:rsidP="00A71561">
            <w:pPr>
              <w:pStyle w:val="af6"/>
              <w:rPr>
                <w:lang w:val="ru-RU"/>
              </w:rPr>
            </w:pPr>
          </w:p>
          <w:p w14:paraId="70A37D55" w14:textId="77777777" w:rsidR="00A71561" w:rsidRPr="00A71561" w:rsidRDefault="00A71561" w:rsidP="00A71561">
            <w:pPr>
              <w:pStyle w:val="af6"/>
              <w:rPr>
                <w:lang w:val="ru-RU"/>
              </w:rPr>
            </w:pPr>
          </w:p>
          <w:p w14:paraId="4B0C22EF" w14:textId="77777777" w:rsidR="00A71561" w:rsidRPr="00A71561" w:rsidRDefault="00A71561" w:rsidP="00A71561">
            <w:pPr>
              <w:pStyle w:val="af6"/>
              <w:rPr>
                <w:lang w:val="ru-RU"/>
              </w:rPr>
            </w:pPr>
          </w:p>
          <w:p w14:paraId="2BA50ACF" w14:textId="77777777" w:rsidR="00A71561" w:rsidRPr="00A71561" w:rsidRDefault="00A71561" w:rsidP="00A71561">
            <w:pPr>
              <w:pStyle w:val="af6"/>
              <w:rPr>
                <w:lang w:val="ru-RU"/>
              </w:rPr>
            </w:pPr>
          </w:p>
          <w:p w14:paraId="759C74D2" w14:textId="77777777" w:rsidR="00A71561" w:rsidRPr="00A71561" w:rsidRDefault="00A71561" w:rsidP="00A71561">
            <w:pPr>
              <w:pStyle w:val="af6"/>
              <w:rPr>
                <w:lang w:val="ru-RU"/>
              </w:rPr>
            </w:pPr>
          </w:p>
          <w:p w14:paraId="6940DB8F" w14:textId="140E0724" w:rsidR="00A71561" w:rsidRPr="00CD710A" w:rsidRDefault="00A71561" w:rsidP="00A7156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A71561" w14:paraId="15762E75" w14:textId="77777777" w:rsidTr="00DD607B">
        <w:tc>
          <w:tcPr>
            <w:tcW w:w="711" w:type="dxa"/>
          </w:tcPr>
          <w:p w14:paraId="4DAA76B8" w14:textId="50D645B9" w:rsidR="00A71561" w:rsidRPr="00CD710A" w:rsidRDefault="00A71561" w:rsidP="00A7156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  <w:r w:rsidR="00221644">
              <w:rPr>
                <w:sz w:val="22"/>
                <w:szCs w:val="22"/>
              </w:rPr>
              <w:t>**</w:t>
            </w:r>
          </w:p>
        </w:tc>
        <w:tc>
          <w:tcPr>
            <w:tcW w:w="1694" w:type="dxa"/>
            <w:vMerge/>
          </w:tcPr>
          <w:p w14:paraId="1F994B22" w14:textId="3F49A1DD" w:rsidR="00A71561" w:rsidRPr="00A71561" w:rsidRDefault="00A71561" w:rsidP="00A71561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418" w:type="dxa"/>
          </w:tcPr>
          <w:p w14:paraId="56E42C78" w14:textId="66594E78" w:rsidR="00A71561" w:rsidRPr="00A71561" w:rsidRDefault="00A71561" w:rsidP="00A71561">
            <w:pPr>
              <w:pStyle w:val="af6"/>
              <w:jc w:val="both"/>
              <w:rPr>
                <w:lang w:val="ru-RU"/>
              </w:rPr>
            </w:pPr>
            <w:r>
              <w:t>27.90</w:t>
            </w:r>
            <w:r w:rsidRPr="005D4E80">
              <w:t>/22.000</w:t>
            </w:r>
          </w:p>
        </w:tc>
        <w:tc>
          <w:tcPr>
            <w:tcW w:w="1984" w:type="dxa"/>
          </w:tcPr>
          <w:p w14:paraId="0A8ADEA0" w14:textId="6265D107" w:rsidR="00A71561" w:rsidRPr="00CD710A" w:rsidRDefault="00A71561" w:rsidP="00A71561">
            <w:pPr>
              <w:jc w:val="both"/>
              <w:rPr>
                <w:sz w:val="22"/>
                <w:szCs w:val="22"/>
              </w:rPr>
            </w:pPr>
            <w:r w:rsidRPr="005E03FD">
              <w:rPr>
                <w:sz w:val="22"/>
                <w:szCs w:val="22"/>
              </w:rPr>
              <w:t>Испытани</w:t>
            </w:r>
            <w:r>
              <w:rPr>
                <w:sz w:val="22"/>
                <w:szCs w:val="22"/>
              </w:rPr>
              <w:t>е</w:t>
            </w:r>
            <w:r w:rsidRPr="005E03FD">
              <w:rPr>
                <w:sz w:val="22"/>
                <w:szCs w:val="22"/>
              </w:rPr>
              <w:t xml:space="preserve"> цепи «фаза-нуль» </w:t>
            </w:r>
            <w:r>
              <w:rPr>
                <w:sz w:val="22"/>
                <w:szCs w:val="22"/>
              </w:rPr>
              <w:t>силовых и осветительных сетей</w:t>
            </w:r>
          </w:p>
        </w:tc>
        <w:tc>
          <w:tcPr>
            <w:tcW w:w="1843" w:type="dxa"/>
          </w:tcPr>
          <w:p w14:paraId="45893AB4" w14:textId="5381A8A8" w:rsidR="00A71561" w:rsidRPr="00A71561" w:rsidRDefault="00A71561" w:rsidP="00A71561">
            <w:pPr>
              <w:pStyle w:val="af6"/>
              <w:rPr>
                <w:lang w:val="ru-RU"/>
              </w:rPr>
            </w:pPr>
            <w:r w:rsidRPr="00A71561">
              <w:rPr>
                <w:lang w:val="ru-RU"/>
              </w:rPr>
              <w:t>ТКП 181-20</w:t>
            </w:r>
            <w:r w:rsidR="00E53094">
              <w:rPr>
                <w:lang w:val="ru-RU"/>
              </w:rPr>
              <w:t>23</w:t>
            </w:r>
            <w:r w:rsidRPr="00A71561">
              <w:rPr>
                <w:lang w:val="ru-RU"/>
              </w:rPr>
              <w:t xml:space="preserve"> </w:t>
            </w:r>
          </w:p>
          <w:p w14:paraId="3C9DF231" w14:textId="77777777" w:rsidR="00A71561" w:rsidRPr="00A71561" w:rsidRDefault="00A71561" w:rsidP="00A71561">
            <w:pPr>
              <w:pStyle w:val="af6"/>
              <w:rPr>
                <w:lang w:val="ru-RU"/>
              </w:rPr>
            </w:pPr>
            <w:r w:rsidRPr="00A71561">
              <w:rPr>
                <w:lang w:val="ru-RU"/>
              </w:rPr>
              <w:t>пр.Б п.Б.27.3</w:t>
            </w:r>
          </w:p>
          <w:p w14:paraId="126123BC" w14:textId="122864D8" w:rsidR="00A71561" w:rsidRPr="00A71561" w:rsidRDefault="00A71561" w:rsidP="00A71561">
            <w:pPr>
              <w:pStyle w:val="af6"/>
              <w:rPr>
                <w:lang w:val="ru-RU"/>
              </w:rPr>
            </w:pPr>
            <w:r w:rsidRPr="00A71561">
              <w:rPr>
                <w:lang w:val="ru-RU"/>
              </w:rPr>
              <w:t>ТКП 339-20</w:t>
            </w:r>
            <w:r w:rsidR="002A5585">
              <w:rPr>
                <w:lang w:val="ru-RU"/>
              </w:rPr>
              <w:t>22</w:t>
            </w:r>
            <w:r w:rsidRPr="00A71561">
              <w:rPr>
                <w:lang w:val="ru-RU"/>
              </w:rPr>
              <w:t xml:space="preserve"> п.4.4.26.3</w:t>
            </w:r>
          </w:p>
          <w:p w14:paraId="73E64B15" w14:textId="5C049E0C" w:rsidR="00A71561" w:rsidRDefault="00A71561" w:rsidP="00A71561">
            <w:pPr>
              <w:jc w:val="both"/>
              <w:rPr>
                <w:sz w:val="22"/>
                <w:szCs w:val="22"/>
              </w:rPr>
            </w:pPr>
            <w:r w:rsidRPr="005D4E80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5D4E80">
              <w:rPr>
                <w:sz w:val="22"/>
                <w:szCs w:val="22"/>
              </w:rPr>
              <w:t>30</w:t>
            </w:r>
            <w:r>
              <w:rPr>
                <w:sz w:val="22"/>
                <w:szCs w:val="22"/>
              </w:rPr>
              <w:t>331.3-95  п.413.1.3.3-413.1.3.6</w:t>
            </w:r>
          </w:p>
          <w:p w14:paraId="38302347" w14:textId="77777777" w:rsidR="00A71561" w:rsidRDefault="00A71561" w:rsidP="00A71561">
            <w:pPr>
              <w:jc w:val="both"/>
              <w:rPr>
                <w:sz w:val="22"/>
                <w:szCs w:val="22"/>
              </w:rPr>
            </w:pPr>
          </w:p>
          <w:p w14:paraId="0C8B4A3D" w14:textId="7934A68C" w:rsidR="00A71561" w:rsidRPr="00CD710A" w:rsidRDefault="00A71561" w:rsidP="00A7156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78" w:type="dxa"/>
          </w:tcPr>
          <w:p w14:paraId="402A120C" w14:textId="77777777" w:rsidR="00221644" w:rsidRDefault="00DD607B" w:rsidP="00DD607B">
            <w:pPr>
              <w:rPr>
                <w:sz w:val="22"/>
                <w:szCs w:val="22"/>
              </w:rPr>
            </w:pPr>
            <w:r w:rsidRPr="00DD607B">
              <w:rPr>
                <w:sz w:val="22"/>
                <w:szCs w:val="22"/>
              </w:rPr>
              <w:t xml:space="preserve">АМИ.ГМ </w:t>
            </w:r>
          </w:p>
          <w:p w14:paraId="6FC0E2AD" w14:textId="74857D6F" w:rsidR="00DD607B" w:rsidRPr="00DD607B" w:rsidRDefault="00DD607B" w:rsidP="00DD607B">
            <w:pPr>
              <w:rPr>
                <w:sz w:val="22"/>
                <w:szCs w:val="22"/>
              </w:rPr>
            </w:pPr>
            <w:r w:rsidRPr="00DD607B">
              <w:rPr>
                <w:sz w:val="22"/>
                <w:szCs w:val="22"/>
              </w:rPr>
              <w:t>0081-2022</w:t>
            </w:r>
          </w:p>
          <w:p w14:paraId="78070119" w14:textId="77777777" w:rsidR="00221644" w:rsidRDefault="00DD607B" w:rsidP="00DD607B">
            <w:pPr>
              <w:jc w:val="both"/>
              <w:rPr>
                <w:sz w:val="22"/>
                <w:szCs w:val="22"/>
              </w:rPr>
            </w:pPr>
            <w:r w:rsidRPr="00DD607B">
              <w:rPr>
                <w:sz w:val="22"/>
                <w:szCs w:val="22"/>
              </w:rPr>
              <w:t xml:space="preserve">АМИ.ГМ </w:t>
            </w:r>
          </w:p>
          <w:p w14:paraId="56ABBCC8" w14:textId="2903209D" w:rsidR="00A71561" w:rsidRPr="00CD710A" w:rsidRDefault="00DD607B" w:rsidP="00DD607B">
            <w:pPr>
              <w:jc w:val="both"/>
              <w:rPr>
                <w:sz w:val="22"/>
                <w:szCs w:val="22"/>
              </w:rPr>
            </w:pPr>
            <w:r w:rsidRPr="00DD607B">
              <w:rPr>
                <w:sz w:val="22"/>
                <w:szCs w:val="22"/>
              </w:rPr>
              <w:t>0082-2022</w:t>
            </w: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4CB42E1A" w14:textId="77777777" w:rsidR="00A71561" w:rsidRDefault="00A71561">
      <w:r>
        <w:br w:type="page"/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711"/>
        <w:gridCol w:w="1694"/>
        <w:gridCol w:w="1418"/>
        <w:gridCol w:w="2126"/>
        <w:gridCol w:w="1875"/>
        <w:gridCol w:w="1804"/>
      </w:tblGrid>
      <w:tr w:rsidR="00A71561" w14:paraId="4B165AEB" w14:textId="77777777" w:rsidTr="004057B3">
        <w:tc>
          <w:tcPr>
            <w:tcW w:w="711" w:type="dxa"/>
          </w:tcPr>
          <w:p w14:paraId="21782AC9" w14:textId="627ECF0C" w:rsidR="00A71561" w:rsidRPr="00CD710A" w:rsidRDefault="00A71561" w:rsidP="00A7156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 1</w:t>
            </w:r>
          </w:p>
        </w:tc>
        <w:tc>
          <w:tcPr>
            <w:tcW w:w="1694" w:type="dxa"/>
          </w:tcPr>
          <w:p w14:paraId="1A0E1F70" w14:textId="5458C2E2" w:rsidR="00A71561" w:rsidRPr="00CD710A" w:rsidRDefault="00A71561" w:rsidP="00A7156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2</w:t>
            </w:r>
          </w:p>
        </w:tc>
        <w:tc>
          <w:tcPr>
            <w:tcW w:w="1418" w:type="dxa"/>
          </w:tcPr>
          <w:p w14:paraId="2AD8CAEE" w14:textId="6CF3BACF" w:rsidR="00A71561" w:rsidRPr="00A71561" w:rsidRDefault="00A71561" w:rsidP="00A71561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       3</w:t>
            </w:r>
          </w:p>
        </w:tc>
        <w:tc>
          <w:tcPr>
            <w:tcW w:w="2126" w:type="dxa"/>
          </w:tcPr>
          <w:p w14:paraId="59EDCBA0" w14:textId="246F0BF1" w:rsidR="00A71561" w:rsidRPr="00CD710A" w:rsidRDefault="00A71561" w:rsidP="00A7156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4</w:t>
            </w:r>
          </w:p>
        </w:tc>
        <w:tc>
          <w:tcPr>
            <w:tcW w:w="1875" w:type="dxa"/>
          </w:tcPr>
          <w:p w14:paraId="12A997B0" w14:textId="66F371D6" w:rsidR="00A71561" w:rsidRPr="00CD710A" w:rsidRDefault="00A71561" w:rsidP="00A7156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5</w:t>
            </w:r>
          </w:p>
        </w:tc>
        <w:tc>
          <w:tcPr>
            <w:tcW w:w="1804" w:type="dxa"/>
          </w:tcPr>
          <w:p w14:paraId="0F2CF742" w14:textId="7757B834" w:rsidR="00A71561" w:rsidRPr="00CD710A" w:rsidRDefault="00A71561" w:rsidP="00A7156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6</w:t>
            </w:r>
          </w:p>
        </w:tc>
      </w:tr>
      <w:tr w:rsidR="00DD607B" w14:paraId="72AAB85D" w14:textId="77777777" w:rsidTr="004057B3">
        <w:tc>
          <w:tcPr>
            <w:tcW w:w="711" w:type="dxa"/>
          </w:tcPr>
          <w:p w14:paraId="490CE4DC" w14:textId="77777777" w:rsidR="00221644" w:rsidRDefault="00DD607B" w:rsidP="002B6597">
            <w:pPr>
              <w:pStyle w:val="af6"/>
            </w:pPr>
            <w:r w:rsidRPr="005E03FD">
              <w:t>2.</w:t>
            </w:r>
            <w:r>
              <w:t>1</w:t>
            </w:r>
          </w:p>
          <w:p w14:paraId="73C6FFAD" w14:textId="298406FD" w:rsidR="00DD607B" w:rsidRPr="00221644" w:rsidRDefault="00221644" w:rsidP="002B659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  <w:p w14:paraId="344B870F" w14:textId="77777777" w:rsidR="00DD607B" w:rsidRDefault="00DD607B" w:rsidP="002B6597">
            <w:pPr>
              <w:pStyle w:val="af6"/>
            </w:pPr>
          </w:p>
          <w:p w14:paraId="508923FD" w14:textId="77777777" w:rsidR="00DD607B" w:rsidRDefault="00DD607B" w:rsidP="002B6597">
            <w:pPr>
              <w:pStyle w:val="af6"/>
            </w:pPr>
          </w:p>
          <w:p w14:paraId="65637325" w14:textId="5A7D9BE4" w:rsidR="00DD607B" w:rsidRPr="00CD710A" w:rsidRDefault="00DD607B" w:rsidP="002B65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94" w:type="dxa"/>
            <w:vMerge w:val="restart"/>
          </w:tcPr>
          <w:p w14:paraId="334540ED" w14:textId="1D69056A" w:rsidR="00DD607B" w:rsidRPr="00CD710A" w:rsidRDefault="00DD607B" w:rsidP="002B6597">
            <w:pPr>
              <w:jc w:val="both"/>
              <w:rPr>
                <w:sz w:val="22"/>
                <w:szCs w:val="22"/>
              </w:rPr>
            </w:pPr>
            <w:r w:rsidRPr="005E03FD">
              <w:rPr>
                <w:sz w:val="22"/>
                <w:szCs w:val="22"/>
              </w:rPr>
              <w:t>Вводы и проходные изолято</w:t>
            </w:r>
            <w:r>
              <w:rPr>
                <w:sz w:val="22"/>
                <w:szCs w:val="22"/>
              </w:rPr>
              <w:t>ры (6</w:t>
            </w:r>
            <w:r w:rsidRPr="005E03FD">
              <w:rPr>
                <w:sz w:val="22"/>
                <w:szCs w:val="22"/>
              </w:rPr>
              <w:t>,10 кВ)</w:t>
            </w:r>
          </w:p>
        </w:tc>
        <w:tc>
          <w:tcPr>
            <w:tcW w:w="1418" w:type="dxa"/>
          </w:tcPr>
          <w:p w14:paraId="6101803C" w14:textId="77777777" w:rsidR="00DD607B" w:rsidRPr="005D4E80" w:rsidRDefault="00DD607B" w:rsidP="002B6597">
            <w:pPr>
              <w:pStyle w:val="af6"/>
            </w:pPr>
            <w:r>
              <w:t>23.43</w:t>
            </w:r>
            <w:r w:rsidRPr="005D4E80">
              <w:t>/22.000</w:t>
            </w:r>
          </w:p>
          <w:p w14:paraId="11A157A4" w14:textId="77777777" w:rsidR="00DD607B" w:rsidRDefault="00DD607B" w:rsidP="002B6597">
            <w:pPr>
              <w:pStyle w:val="af6"/>
            </w:pPr>
          </w:p>
          <w:p w14:paraId="75ABD9E2" w14:textId="78705277" w:rsidR="00DD607B" w:rsidRPr="002B6597" w:rsidRDefault="00DD607B" w:rsidP="002B659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  <w:p w14:paraId="02D8843E" w14:textId="77777777" w:rsidR="00DD607B" w:rsidRPr="00A71561" w:rsidRDefault="00DD607B" w:rsidP="002B6597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2126" w:type="dxa"/>
          </w:tcPr>
          <w:p w14:paraId="5CD2B2DA" w14:textId="77777777" w:rsidR="00DD607B" w:rsidRPr="002B6597" w:rsidRDefault="00DD607B" w:rsidP="002B6597">
            <w:pPr>
              <w:pStyle w:val="af6"/>
              <w:rPr>
                <w:lang w:val="ru-RU"/>
              </w:rPr>
            </w:pPr>
            <w:r w:rsidRPr="002B6597">
              <w:rPr>
                <w:lang w:val="ru-RU"/>
              </w:rPr>
              <w:t>Сопротивление</w:t>
            </w:r>
          </w:p>
          <w:p w14:paraId="1A2449DC" w14:textId="77777777" w:rsidR="00DD607B" w:rsidRPr="002B6597" w:rsidRDefault="00DD607B" w:rsidP="002B6597">
            <w:pPr>
              <w:pStyle w:val="af6"/>
              <w:rPr>
                <w:lang w:val="ru-RU"/>
              </w:rPr>
            </w:pPr>
            <w:r w:rsidRPr="002B6597">
              <w:rPr>
                <w:lang w:val="ru-RU"/>
              </w:rPr>
              <w:t>изоляции</w:t>
            </w:r>
          </w:p>
          <w:p w14:paraId="7D324FA4" w14:textId="77777777" w:rsidR="00DD607B" w:rsidRPr="002B6597" w:rsidRDefault="00DD607B" w:rsidP="002B6597">
            <w:pPr>
              <w:pStyle w:val="af6"/>
              <w:rPr>
                <w:lang w:val="ru-RU"/>
              </w:rPr>
            </w:pPr>
          </w:p>
          <w:p w14:paraId="4755DE38" w14:textId="081895D8" w:rsidR="00DD607B" w:rsidRPr="00CD710A" w:rsidRDefault="00DD607B" w:rsidP="002B659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75" w:type="dxa"/>
          </w:tcPr>
          <w:p w14:paraId="095B6205" w14:textId="2CF0C59B" w:rsidR="00DD607B" w:rsidRPr="002B6597" w:rsidRDefault="00DD607B" w:rsidP="002B6597">
            <w:pPr>
              <w:pStyle w:val="af6"/>
              <w:rPr>
                <w:lang w:val="ru-RU"/>
              </w:rPr>
            </w:pPr>
            <w:r w:rsidRPr="002B6597">
              <w:rPr>
                <w:lang w:val="ru-RU"/>
              </w:rPr>
              <w:t>ТКП 181-20</w:t>
            </w:r>
            <w:r w:rsidR="00E53094">
              <w:rPr>
                <w:lang w:val="ru-RU"/>
              </w:rPr>
              <w:t>23</w:t>
            </w:r>
            <w:r w:rsidRPr="002B6597">
              <w:rPr>
                <w:lang w:val="ru-RU"/>
              </w:rPr>
              <w:t xml:space="preserve"> </w:t>
            </w:r>
          </w:p>
          <w:p w14:paraId="11CC16BC" w14:textId="77777777" w:rsidR="00DD607B" w:rsidRPr="002B6597" w:rsidRDefault="00DD607B" w:rsidP="002B6597">
            <w:pPr>
              <w:pStyle w:val="af6"/>
              <w:rPr>
                <w:lang w:val="ru-RU"/>
              </w:rPr>
            </w:pPr>
            <w:r w:rsidRPr="002B6597">
              <w:rPr>
                <w:lang w:val="ru-RU"/>
              </w:rPr>
              <w:t>пр.Б пр.Б.24.1</w:t>
            </w:r>
          </w:p>
          <w:p w14:paraId="5D90F79F" w14:textId="77777777" w:rsidR="00DD607B" w:rsidRPr="002B6597" w:rsidRDefault="00DD607B" w:rsidP="002B6597">
            <w:pPr>
              <w:pStyle w:val="af6"/>
              <w:rPr>
                <w:lang w:val="ru-RU"/>
              </w:rPr>
            </w:pPr>
          </w:p>
          <w:p w14:paraId="443ADDD1" w14:textId="77777777" w:rsidR="00DD607B" w:rsidRPr="00CD710A" w:rsidRDefault="00DD607B" w:rsidP="002B6597">
            <w:pPr>
              <w:pStyle w:val="af6"/>
            </w:pPr>
          </w:p>
        </w:tc>
        <w:tc>
          <w:tcPr>
            <w:tcW w:w="1804" w:type="dxa"/>
          </w:tcPr>
          <w:p w14:paraId="1C20E16F" w14:textId="77777777" w:rsidR="00DD607B" w:rsidRDefault="00DD607B" w:rsidP="00DD607B">
            <w:pPr>
              <w:rPr>
                <w:sz w:val="22"/>
                <w:szCs w:val="22"/>
              </w:rPr>
            </w:pPr>
            <w:r w:rsidRPr="00DD607B">
              <w:rPr>
                <w:sz w:val="22"/>
                <w:szCs w:val="22"/>
              </w:rPr>
              <w:t xml:space="preserve">АМИ.ГМ </w:t>
            </w:r>
          </w:p>
          <w:p w14:paraId="50CE112F" w14:textId="694F23E4" w:rsidR="00DD607B" w:rsidRDefault="00DD607B" w:rsidP="00DD607B">
            <w:r w:rsidRPr="00DD607B">
              <w:rPr>
                <w:sz w:val="22"/>
                <w:szCs w:val="22"/>
              </w:rPr>
              <w:t>0109-20</w:t>
            </w:r>
            <w:r>
              <w:t>22</w:t>
            </w:r>
          </w:p>
          <w:p w14:paraId="215C72BE" w14:textId="77777777" w:rsidR="00DD607B" w:rsidRPr="00CD710A" w:rsidRDefault="00DD607B" w:rsidP="002B6597">
            <w:pPr>
              <w:pStyle w:val="af6"/>
            </w:pPr>
          </w:p>
        </w:tc>
      </w:tr>
      <w:tr w:rsidR="00DD607B" w14:paraId="31F52D43" w14:textId="77777777" w:rsidTr="004057B3">
        <w:tc>
          <w:tcPr>
            <w:tcW w:w="711" w:type="dxa"/>
          </w:tcPr>
          <w:p w14:paraId="4669F76E" w14:textId="77777777" w:rsidR="00DD607B" w:rsidRDefault="00DD607B" w:rsidP="002B65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  <w:p w14:paraId="6D79E1C0" w14:textId="6BABCFD8" w:rsidR="00221644" w:rsidRPr="00CD710A" w:rsidRDefault="00221644" w:rsidP="002B65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694" w:type="dxa"/>
            <w:vMerge/>
          </w:tcPr>
          <w:p w14:paraId="77D66D98" w14:textId="77777777" w:rsidR="00DD607B" w:rsidRPr="00CD710A" w:rsidRDefault="00DD607B" w:rsidP="002B659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5616969" w14:textId="77777777" w:rsidR="00DD607B" w:rsidRPr="005D4E80" w:rsidRDefault="00DD607B" w:rsidP="002B6597">
            <w:pPr>
              <w:pStyle w:val="af6"/>
            </w:pPr>
            <w:r>
              <w:t>23.43</w:t>
            </w:r>
            <w:r w:rsidRPr="005D4E80">
              <w:t>/29.113</w:t>
            </w:r>
          </w:p>
          <w:p w14:paraId="78376151" w14:textId="269E5B59" w:rsidR="00DD607B" w:rsidRPr="00A71561" w:rsidRDefault="00DD607B" w:rsidP="002B6597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2126" w:type="dxa"/>
          </w:tcPr>
          <w:p w14:paraId="41F8E0AA" w14:textId="77777777" w:rsidR="00DD607B" w:rsidRDefault="00DD607B" w:rsidP="002B6597">
            <w:pPr>
              <w:pStyle w:val="af6"/>
              <w:rPr>
                <w:lang w:val="ru-RU"/>
              </w:rPr>
            </w:pPr>
            <w:r w:rsidRPr="002B6597">
              <w:rPr>
                <w:lang w:val="ru-RU"/>
              </w:rPr>
              <w:t xml:space="preserve">Испытания  повышенным напряжением частотой </w:t>
            </w:r>
          </w:p>
          <w:p w14:paraId="71D52A17" w14:textId="3A7F5551" w:rsidR="00DD607B" w:rsidRDefault="00DD607B" w:rsidP="002B6597">
            <w:pPr>
              <w:pStyle w:val="af6"/>
            </w:pPr>
            <w:r w:rsidRPr="005E03FD">
              <w:t>50 Гц</w:t>
            </w:r>
          </w:p>
          <w:p w14:paraId="7F9D5F6D" w14:textId="061F177F" w:rsidR="00DD607B" w:rsidRPr="00CD710A" w:rsidRDefault="00DD607B" w:rsidP="002B659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75" w:type="dxa"/>
          </w:tcPr>
          <w:p w14:paraId="798158B1" w14:textId="4F2593C6" w:rsidR="00DD607B" w:rsidRPr="002B6597" w:rsidRDefault="00DD607B" w:rsidP="002B6597">
            <w:pPr>
              <w:pStyle w:val="af6"/>
              <w:rPr>
                <w:lang w:val="ru-RU"/>
              </w:rPr>
            </w:pPr>
            <w:r w:rsidRPr="002B6597">
              <w:rPr>
                <w:lang w:val="ru-RU"/>
              </w:rPr>
              <w:t>ТКП 181-20</w:t>
            </w:r>
            <w:r w:rsidR="00E53094">
              <w:rPr>
                <w:lang w:val="ru-RU"/>
              </w:rPr>
              <w:t>23</w:t>
            </w:r>
            <w:r w:rsidRPr="002B6597">
              <w:rPr>
                <w:lang w:val="ru-RU"/>
              </w:rPr>
              <w:t xml:space="preserve"> </w:t>
            </w:r>
          </w:p>
          <w:p w14:paraId="72347E20" w14:textId="77777777" w:rsidR="00DD607B" w:rsidRPr="005D4E80" w:rsidRDefault="00DD607B" w:rsidP="002B6597">
            <w:pPr>
              <w:pStyle w:val="af6"/>
            </w:pPr>
            <w:r>
              <w:t>пр.Б п.Б.24.3</w:t>
            </w:r>
          </w:p>
          <w:p w14:paraId="5362D44E" w14:textId="532ED943" w:rsidR="00DD607B" w:rsidRPr="00CD710A" w:rsidRDefault="00DD607B" w:rsidP="002B659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04" w:type="dxa"/>
          </w:tcPr>
          <w:p w14:paraId="08E9E73F" w14:textId="77777777" w:rsidR="00DD607B" w:rsidRDefault="00DD607B" w:rsidP="00DD607B">
            <w:pPr>
              <w:rPr>
                <w:sz w:val="22"/>
                <w:szCs w:val="22"/>
              </w:rPr>
            </w:pPr>
            <w:r w:rsidRPr="00DD607B">
              <w:rPr>
                <w:sz w:val="22"/>
                <w:szCs w:val="22"/>
              </w:rPr>
              <w:t xml:space="preserve">АМИ.ГМ </w:t>
            </w:r>
          </w:p>
          <w:p w14:paraId="01F31F08" w14:textId="34ED267A" w:rsidR="00DD607B" w:rsidRPr="00DD607B" w:rsidRDefault="00DD607B" w:rsidP="00DD607B">
            <w:pPr>
              <w:rPr>
                <w:sz w:val="22"/>
                <w:szCs w:val="22"/>
              </w:rPr>
            </w:pPr>
            <w:r w:rsidRPr="00DD607B">
              <w:rPr>
                <w:sz w:val="22"/>
                <w:szCs w:val="22"/>
              </w:rPr>
              <w:t>0109-2022</w:t>
            </w:r>
          </w:p>
          <w:p w14:paraId="117789FB" w14:textId="24281A3D" w:rsidR="00DD607B" w:rsidRPr="00CD710A" w:rsidRDefault="00DD607B" w:rsidP="002B6597">
            <w:pPr>
              <w:jc w:val="both"/>
              <w:rPr>
                <w:sz w:val="22"/>
                <w:szCs w:val="22"/>
              </w:rPr>
            </w:pPr>
          </w:p>
        </w:tc>
      </w:tr>
      <w:tr w:rsidR="00DD607B" w14:paraId="665F3192" w14:textId="77777777" w:rsidTr="004057B3">
        <w:tc>
          <w:tcPr>
            <w:tcW w:w="711" w:type="dxa"/>
          </w:tcPr>
          <w:p w14:paraId="6791A5F0" w14:textId="3951896E" w:rsidR="00DD607B" w:rsidRDefault="00DD607B" w:rsidP="002B6597">
            <w:pPr>
              <w:pStyle w:val="af6"/>
            </w:pPr>
            <w:r>
              <w:t>3</w:t>
            </w:r>
            <w:r w:rsidRPr="005E03FD">
              <w:t>.</w:t>
            </w:r>
            <w:r>
              <w:t>1</w:t>
            </w:r>
          </w:p>
          <w:p w14:paraId="08121376" w14:textId="133835BC" w:rsidR="00221644" w:rsidRPr="00221644" w:rsidRDefault="00221644" w:rsidP="002B659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  <w:p w14:paraId="5997D834" w14:textId="77777777" w:rsidR="00DD607B" w:rsidRDefault="00DD607B" w:rsidP="002B6597">
            <w:pPr>
              <w:pStyle w:val="af6"/>
            </w:pPr>
          </w:p>
          <w:p w14:paraId="314E31F0" w14:textId="77777777" w:rsidR="00DD607B" w:rsidRDefault="00DD607B" w:rsidP="002B6597">
            <w:pPr>
              <w:pStyle w:val="af6"/>
            </w:pPr>
          </w:p>
          <w:p w14:paraId="0F4C9EB2" w14:textId="7F15949F" w:rsidR="00DD607B" w:rsidRDefault="00DD607B" w:rsidP="002B65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94" w:type="dxa"/>
            <w:vMerge w:val="restart"/>
          </w:tcPr>
          <w:p w14:paraId="35BB39C2" w14:textId="4A1C2A27" w:rsidR="00DD607B" w:rsidRPr="005E03FD" w:rsidRDefault="00DD607B" w:rsidP="002B6597">
            <w:pPr>
              <w:pStyle w:val="af6"/>
            </w:pPr>
            <w:r w:rsidRPr="005E03FD">
              <w:t>Комплексные распределитель</w:t>
            </w:r>
            <w:r>
              <w:rPr>
                <w:lang w:val="ru-RU"/>
              </w:rPr>
              <w:t>ные</w:t>
            </w:r>
            <w:r w:rsidRPr="005E03FD">
              <w:t xml:space="preserve"> устройства</w:t>
            </w:r>
          </w:p>
          <w:p w14:paraId="0970C1F3" w14:textId="6AA38CA2" w:rsidR="00DD607B" w:rsidRPr="00CD710A" w:rsidRDefault="00DD607B" w:rsidP="002B65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(6</w:t>
            </w:r>
            <w:r w:rsidRPr="005E03FD">
              <w:rPr>
                <w:sz w:val="22"/>
                <w:szCs w:val="22"/>
              </w:rPr>
              <w:t>,10 кВ)</w:t>
            </w:r>
          </w:p>
        </w:tc>
        <w:tc>
          <w:tcPr>
            <w:tcW w:w="1418" w:type="dxa"/>
          </w:tcPr>
          <w:p w14:paraId="1F5715CB" w14:textId="77777777" w:rsidR="00DD607B" w:rsidRPr="005D4E80" w:rsidRDefault="00DD607B" w:rsidP="002B6597">
            <w:pPr>
              <w:pStyle w:val="af6"/>
            </w:pPr>
            <w:r w:rsidRPr="005D4E80">
              <w:t>27.</w:t>
            </w:r>
            <w:r>
              <w:t>12</w:t>
            </w:r>
            <w:r w:rsidRPr="005D4E80">
              <w:t>/22.000</w:t>
            </w:r>
          </w:p>
          <w:p w14:paraId="6AEBD8A5" w14:textId="77777777" w:rsidR="00DD607B" w:rsidRPr="005D4E80" w:rsidRDefault="00DD607B" w:rsidP="002B6597">
            <w:pPr>
              <w:pStyle w:val="af6"/>
            </w:pPr>
          </w:p>
          <w:p w14:paraId="4B0A66FC" w14:textId="79F38800" w:rsidR="00DD607B" w:rsidRPr="002B6597" w:rsidRDefault="00DD607B" w:rsidP="002B659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  <w:p w14:paraId="45CD2BFE" w14:textId="77777777" w:rsidR="00DD607B" w:rsidRDefault="00DD607B" w:rsidP="002B6597">
            <w:pPr>
              <w:pStyle w:val="af6"/>
            </w:pPr>
          </w:p>
        </w:tc>
        <w:tc>
          <w:tcPr>
            <w:tcW w:w="2126" w:type="dxa"/>
          </w:tcPr>
          <w:p w14:paraId="691DA6E3" w14:textId="77777777" w:rsidR="00DD607B" w:rsidRPr="002B6597" w:rsidRDefault="00DD607B" w:rsidP="002B6597">
            <w:pPr>
              <w:pStyle w:val="af6"/>
              <w:rPr>
                <w:lang w:val="ru-RU"/>
              </w:rPr>
            </w:pPr>
            <w:r w:rsidRPr="002B6597">
              <w:rPr>
                <w:lang w:val="ru-RU"/>
              </w:rPr>
              <w:t>Сопротивление</w:t>
            </w:r>
          </w:p>
          <w:p w14:paraId="31984E66" w14:textId="77777777" w:rsidR="00DD607B" w:rsidRPr="002B6597" w:rsidRDefault="00DD607B" w:rsidP="002B6597">
            <w:pPr>
              <w:pStyle w:val="af6"/>
              <w:rPr>
                <w:lang w:val="ru-RU"/>
              </w:rPr>
            </w:pPr>
            <w:r w:rsidRPr="002B6597">
              <w:rPr>
                <w:lang w:val="ru-RU"/>
              </w:rPr>
              <w:t>изоляции</w:t>
            </w:r>
          </w:p>
          <w:p w14:paraId="3B04632A" w14:textId="77777777" w:rsidR="00DD607B" w:rsidRPr="002B6597" w:rsidRDefault="00DD607B" w:rsidP="002B6597">
            <w:pPr>
              <w:pStyle w:val="af6"/>
              <w:rPr>
                <w:lang w:val="ru-RU"/>
              </w:rPr>
            </w:pPr>
          </w:p>
          <w:p w14:paraId="6B1D8943" w14:textId="0EB56C1A" w:rsidR="00DD607B" w:rsidRPr="002B6597" w:rsidRDefault="00DD607B" w:rsidP="002B6597">
            <w:pPr>
              <w:pStyle w:val="af6"/>
              <w:rPr>
                <w:lang w:val="ru-RU"/>
              </w:rPr>
            </w:pPr>
          </w:p>
        </w:tc>
        <w:tc>
          <w:tcPr>
            <w:tcW w:w="1875" w:type="dxa"/>
          </w:tcPr>
          <w:p w14:paraId="2002A546" w14:textId="37FA6DE4" w:rsidR="00DD607B" w:rsidRPr="002B6597" w:rsidRDefault="00DD607B" w:rsidP="002B6597">
            <w:pPr>
              <w:pStyle w:val="af6"/>
              <w:rPr>
                <w:lang w:val="ru-RU"/>
              </w:rPr>
            </w:pPr>
            <w:r w:rsidRPr="002B6597">
              <w:rPr>
                <w:lang w:val="ru-RU"/>
              </w:rPr>
              <w:t>ТКП 181-20</w:t>
            </w:r>
            <w:r w:rsidR="00E53094">
              <w:rPr>
                <w:lang w:val="ru-RU"/>
              </w:rPr>
              <w:t>23</w:t>
            </w:r>
            <w:r w:rsidRPr="002B6597">
              <w:rPr>
                <w:lang w:val="ru-RU"/>
              </w:rPr>
              <w:t xml:space="preserve"> </w:t>
            </w:r>
          </w:p>
          <w:p w14:paraId="208B2BA6" w14:textId="77777777" w:rsidR="00DD607B" w:rsidRPr="002B6597" w:rsidRDefault="00DD607B" w:rsidP="002B6597">
            <w:pPr>
              <w:pStyle w:val="af6"/>
              <w:rPr>
                <w:lang w:val="ru-RU"/>
              </w:rPr>
            </w:pPr>
            <w:r w:rsidRPr="002B6597">
              <w:rPr>
                <w:lang w:val="ru-RU"/>
              </w:rPr>
              <w:t>пр.Б пр.Б.16.1</w:t>
            </w:r>
          </w:p>
          <w:p w14:paraId="16164225" w14:textId="77777777" w:rsidR="00DD607B" w:rsidRPr="002B6597" w:rsidRDefault="00DD607B" w:rsidP="002B6597">
            <w:pPr>
              <w:pStyle w:val="af6"/>
              <w:rPr>
                <w:lang w:val="ru-RU"/>
              </w:rPr>
            </w:pPr>
          </w:p>
          <w:p w14:paraId="6727AEF2" w14:textId="77777777" w:rsidR="00DD607B" w:rsidRPr="002B6597" w:rsidRDefault="00DD607B" w:rsidP="002B6597">
            <w:pPr>
              <w:pStyle w:val="af6"/>
              <w:rPr>
                <w:lang w:val="ru-RU"/>
              </w:rPr>
            </w:pPr>
          </w:p>
        </w:tc>
        <w:tc>
          <w:tcPr>
            <w:tcW w:w="1804" w:type="dxa"/>
          </w:tcPr>
          <w:p w14:paraId="1BB0AC46" w14:textId="77777777" w:rsidR="00DD607B" w:rsidRDefault="00DD607B" w:rsidP="00DD607B">
            <w:pPr>
              <w:rPr>
                <w:sz w:val="22"/>
                <w:szCs w:val="22"/>
              </w:rPr>
            </w:pPr>
            <w:r w:rsidRPr="00DD607B">
              <w:rPr>
                <w:sz w:val="22"/>
                <w:szCs w:val="22"/>
              </w:rPr>
              <w:t xml:space="preserve">АМИ.ГМ </w:t>
            </w:r>
          </w:p>
          <w:p w14:paraId="786F716C" w14:textId="63CDC242" w:rsidR="00DD607B" w:rsidRPr="005D4E80" w:rsidRDefault="00DD607B" w:rsidP="00DD607B">
            <w:pPr>
              <w:pStyle w:val="af6"/>
            </w:pPr>
            <w:r w:rsidRPr="00DD607B">
              <w:t>0109-2022</w:t>
            </w:r>
          </w:p>
        </w:tc>
      </w:tr>
      <w:tr w:rsidR="00DD607B" w14:paraId="7595926B" w14:textId="77777777" w:rsidTr="004057B3">
        <w:tc>
          <w:tcPr>
            <w:tcW w:w="711" w:type="dxa"/>
          </w:tcPr>
          <w:p w14:paraId="2EFDB3F6" w14:textId="77777777" w:rsidR="00DD607B" w:rsidRDefault="00DD607B" w:rsidP="002B65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  <w:p w14:paraId="4AF0EFCA" w14:textId="18BF9F2A" w:rsidR="00221644" w:rsidRDefault="00221644" w:rsidP="002B65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694" w:type="dxa"/>
            <w:vMerge/>
          </w:tcPr>
          <w:p w14:paraId="182BFDD7" w14:textId="77777777" w:rsidR="00DD607B" w:rsidRPr="00CD710A" w:rsidRDefault="00DD607B" w:rsidP="002B659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7296E08" w14:textId="77777777" w:rsidR="00DD607B" w:rsidRPr="005D4E80" w:rsidRDefault="00DD607B" w:rsidP="002B6597">
            <w:pPr>
              <w:pStyle w:val="af6"/>
            </w:pPr>
            <w:r w:rsidRPr="005D4E80">
              <w:t>27.</w:t>
            </w:r>
            <w:r>
              <w:t>12</w:t>
            </w:r>
            <w:r w:rsidRPr="005D4E80">
              <w:t>/29.113</w:t>
            </w:r>
          </w:p>
          <w:p w14:paraId="6AB5D255" w14:textId="77777777" w:rsidR="00DD607B" w:rsidRDefault="00DD607B" w:rsidP="002B6597">
            <w:pPr>
              <w:pStyle w:val="af6"/>
            </w:pPr>
          </w:p>
        </w:tc>
        <w:tc>
          <w:tcPr>
            <w:tcW w:w="2126" w:type="dxa"/>
          </w:tcPr>
          <w:p w14:paraId="60D2D9B2" w14:textId="77777777" w:rsidR="00DD607B" w:rsidRDefault="00DD607B" w:rsidP="002B6597">
            <w:pPr>
              <w:pStyle w:val="af6"/>
              <w:rPr>
                <w:lang w:val="ru-RU"/>
              </w:rPr>
            </w:pPr>
            <w:r w:rsidRPr="002B6597">
              <w:rPr>
                <w:lang w:val="ru-RU"/>
              </w:rPr>
              <w:t xml:space="preserve">Испытания изоляции первичных цепей ячеек повышенным напряжением  частотой </w:t>
            </w:r>
            <w:r>
              <w:rPr>
                <w:lang w:val="ru-RU"/>
              </w:rPr>
              <w:t xml:space="preserve"> </w:t>
            </w:r>
            <w:r w:rsidRPr="002B6597">
              <w:rPr>
                <w:lang w:val="ru-RU"/>
              </w:rPr>
              <w:t>50 Гц</w:t>
            </w:r>
          </w:p>
          <w:p w14:paraId="5C52EDAE" w14:textId="14C1908B" w:rsidR="00DD607B" w:rsidRPr="002B6597" w:rsidRDefault="00DD607B" w:rsidP="002B6597">
            <w:pPr>
              <w:pStyle w:val="af6"/>
              <w:rPr>
                <w:lang w:val="ru-RU"/>
              </w:rPr>
            </w:pPr>
          </w:p>
        </w:tc>
        <w:tc>
          <w:tcPr>
            <w:tcW w:w="1875" w:type="dxa"/>
          </w:tcPr>
          <w:p w14:paraId="36C77191" w14:textId="4F3BF0CC" w:rsidR="00DD607B" w:rsidRPr="002B6597" w:rsidRDefault="00DD607B" w:rsidP="002B6597">
            <w:pPr>
              <w:pStyle w:val="af6"/>
              <w:rPr>
                <w:lang w:val="ru-RU"/>
              </w:rPr>
            </w:pPr>
            <w:r w:rsidRPr="002B6597">
              <w:rPr>
                <w:lang w:val="ru-RU"/>
              </w:rPr>
              <w:t>ТКП 181-20</w:t>
            </w:r>
            <w:r w:rsidR="00E53094">
              <w:rPr>
                <w:lang w:val="ru-RU"/>
              </w:rPr>
              <w:t>23</w:t>
            </w:r>
            <w:r w:rsidRPr="002B6597">
              <w:rPr>
                <w:lang w:val="ru-RU"/>
              </w:rPr>
              <w:t xml:space="preserve"> </w:t>
            </w:r>
          </w:p>
          <w:p w14:paraId="1C5CA4AA" w14:textId="77777777" w:rsidR="00DD607B" w:rsidRPr="005D4E80" w:rsidRDefault="00DD607B" w:rsidP="002B6597">
            <w:pPr>
              <w:pStyle w:val="af6"/>
            </w:pPr>
            <w:r>
              <w:t>пр.Б п.Б.16.2.1</w:t>
            </w:r>
          </w:p>
          <w:p w14:paraId="74750E24" w14:textId="77777777" w:rsidR="00DD607B" w:rsidRPr="002B6597" w:rsidRDefault="00DD607B" w:rsidP="002B6597">
            <w:pPr>
              <w:pStyle w:val="af6"/>
              <w:rPr>
                <w:lang w:val="ru-RU"/>
              </w:rPr>
            </w:pPr>
          </w:p>
        </w:tc>
        <w:tc>
          <w:tcPr>
            <w:tcW w:w="1804" w:type="dxa"/>
          </w:tcPr>
          <w:p w14:paraId="67A24D18" w14:textId="77777777" w:rsidR="00DD607B" w:rsidRDefault="00DD607B" w:rsidP="00DD607B">
            <w:pPr>
              <w:rPr>
                <w:sz w:val="22"/>
                <w:szCs w:val="22"/>
              </w:rPr>
            </w:pPr>
            <w:r w:rsidRPr="00DD607B">
              <w:rPr>
                <w:sz w:val="22"/>
                <w:szCs w:val="22"/>
              </w:rPr>
              <w:t xml:space="preserve">АМИ.ГМ </w:t>
            </w:r>
          </w:p>
          <w:p w14:paraId="49AC646D" w14:textId="587479DE" w:rsidR="00DD607B" w:rsidRPr="005D4E80" w:rsidRDefault="00DD607B" w:rsidP="00DD607B">
            <w:pPr>
              <w:pStyle w:val="af6"/>
            </w:pPr>
            <w:r w:rsidRPr="00DD607B">
              <w:t>0109-2022</w:t>
            </w:r>
          </w:p>
        </w:tc>
      </w:tr>
      <w:tr w:rsidR="00DD607B" w14:paraId="3EEE85F3" w14:textId="77777777" w:rsidTr="004057B3">
        <w:tc>
          <w:tcPr>
            <w:tcW w:w="711" w:type="dxa"/>
          </w:tcPr>
          <w:p w14:paraId="7697B2A7" w14:textId="0A49DC30" w:rsidR="00DD607B" w:rsidRDefault="00DD607B" w:rsidP="002B6597">
            <w:pPr>
              <w:pStyle w:val="af6"/>
            </w:pPr>
            <w:r>
              <w:t>4</w:t>
            </w:r>
            <w:r w:rsidRPr="005E03FD">
              <w:t>.</w:t>
            </w:r>
            <w:r>
              <w:t>1</w:t>
            </w:r>
          </w:p>
          <w:p w14:paraId="4E90CD51" w14:textId="0CC71671" w:rsidR="00221644" w:rsidRPr="00221644" w:rsidRDefault="00221644" w:rsidP="002B659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  <w:p w14:paraId="34AD9F57" w14:textId="77777777" w:rsidR="00DD607B" w:rsidRDefault="00DD607B" w:rsidP="002B6597">
            <w:pPr>
              <w:pStyle w:val="af6"/>
            </w:pPr>
          </w:p>
          <w:p w14:paraId="03C68B06" w14:textId="77777777" w:rsidR="00DD607B" w:rsidRDefault="00DD607B" w:rsidP="002B6597">
            <w:pPr>
              <w:pStyle w:val="af6"/>
            </w:pPr>
          </w:p>
          <w:p w14:paraId="77E70285" w14:textId="1BA980AF" w:rsidR="00DD607B" w:rsidRDefault="00DD607B" w:rsidP="002B65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94" w:type="dxa"/>
            <w:vMerge w:val="restart"/>
          </w:tcPr>
          <w:p w14:paraId="36120266" w14:textId="77777777" w:rsidR="00DD607B" w:rsidRPr="002B6597" w:rsidRDefault="00DD607B" w:rsidP="002B6597">
            <w:pPr>
              <w:pStyle w:val="af6"/>
              <w:rPr>
                <w:lang w:val="ru-RU"/>
              </w:rPr>
            </w:pPr>
            <w:r w:rsidRPr="002B6597">
              <w:rPr>
                <w:lang w:val="ru-RU"/>
              </w:rPr>
              <w:t xml:space="preserve">Масляные и электромагнитные выключатели </w:t>
            </w:r>
          </w:p>
          <w:p w14:paraId="7458A6B8" w14:textId="6BF2E1B0" w:rsidR="00DD607B" w:rsidRPr="00CD710A" w:rsidRDefault="00DD607B" w:rsidP="002B6597">
            <w:pPr>
              <w:jc w:val="both"/>
              <w:rPr>
                <w:sz w:val="22"/>
                <w:szCs w:val="22"/>
              </w:rPr>
            </w:pPr>
            <w:r w:rsidRPr="00C936E7">
              <w:rPr>
                <w:sz w:val="22"/>
                <w:szCs w:val="22"/>
              </w:rPr>
              <w:t>(6,</w:t>
            </w:r>
            <w:r>
              <w:rPr>
                <w:sz w:val="22"/>
                <w:szCs w:val="22"/>
              </w:rPr>
              <w:t xml:space="preserve"> </w:t>
            </w:r>
            <w:r w:rsidRPr="00C936E7">
              <w:rPr>
                <w:sz w:val="22"/>
                <w:szCs w:val="22"/>
              </w:rPr>
              <w:t>10 кВ)</w:t>
            </w:r>
          </w:p>
        </w:tc>
        <w:tc>
          <w:tcPr>
            <w:tcW w:w="1418" w:type="dxa"/>
          </w:tcPr>
          <w:p w14:paraId="5FC90696" w14:textId="77777777" w:rsidR="00DD607B" w:rsidRPr="005D4E80" w:rsidRDefault="00DD607B" w:rsidP="002B6597">
            <w:pPr>
              <w:pStyle w:val="af6"/>
            </w:pPr>
            <w:r w:rsidRPr="005D4E80">
              <w:t>27.</w:t>
            </w:r>
            <w:r>
              <w:t>12</w:t>
            </w:r>
            <w:r w:rsidRPr="005D4E80">
              <w:t>/22.000</w:t>
            </w:r>
          </w:p>
          <w:p w14:paraId="3E0E86D4" w14:textId="77777777" w:rsidR="00DD607B" w:rsidRPr="005D4E80" w:rsidRDefault="00DD607B" w:rsidP="002B6597">
            <w:pPr>
              <w:pStyle w:val="af6"/>
            </w:pPr>
          </w:p>
          <w:p w14:paraId="4E5740CA" w14:textId="1F4BEB7A" w:rsidR="00DD607B" w:rsidRPr="002B6597" w:rsidRDefault="00DD607B" w:rsidP="002B659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  <w:p w14:paraId="045D740E" w14:textId="77777777" w:rsidR="00DD607B" w:rsidRDefault="00DD607B" w:rsidP="002B6597">
            <w:pPr>
              <w:pStyle w:val="af6"/>
            </w:pPr>
          </w:p>
          <w:p w14:paraId="0800CB2C" w14:textId="77777777" w:rsidR="00DD607B" w:rsidRPr="005D4E80" w:rsidRDefault="00DD607B" w:rsidP="002B6597">
            <w:pPr>
              <w:pStyle w:val="af6"/>
            </w:pPr>
          </w:p>
        </w:tc>
        <w:tc>
          <w:tcPr>
            <w:tcW w:w="2126" w:type="dxa"/>
          </w:tcPr>
          <w:p w14:paraId="1039FB6E" w14:textId="77777777" w:rsidR="00DD607B" w:rsidRPr="002B6597" w:rsidRDefault="00DD607B" w:rsidP="002B6597">
            <w:pPr>
              <w:pStyle w:val="af6"/>
              <w:rPr>
                <w:lang w:val="ru-RU"/>
              </w:rPr>
            </w:pPr>
            <w:r w:rsidRPr="002B6597">
              <w:rPr>
                <w:lang w:val="ru-RU"/>
              </w:rPr>
              <w:t>Сопротивление</w:t>
            </w:r>
          </w:p>
          <w:p w14:paraId="1B6F633C" w14:textId="77777777" w:rsidR="00DD607B" w:rsidRPr="002B6597" w:rsidRDefault="00DD607B" w:rsidP="002B6597">
            <w:pPr>
              <w:pStyle w:val="af6"/>
              <w:rPr>
                <w:lang w:val="ru-RU"/>
              </w:rPr>
            </w:pPr>
            <w:r w:rsidRPr="002B6597">
              <w:rPr>
                <w:lang w:val="ru-RU"/>
              </w:rPr>
              <w:t>изоляции</w:t>
            </w:r>
          </w:p>
          <w:p w14:paraId="1B3EB816" w14:textId="77777777" w:rsidR="00DD607B" w:rsidRPr="002B6597" w:rsidRDefault="00DD607B" w:rsidP="002B6597">
            <w:pPr>
              <w:pStyle w:val="af6"/>
              <w:rPr>
                <w:lang w:val="ru-RU"/>
              </w:rPr>
            </w:pPr>
          </w:p>
          <w:p w14:paraId="217F00DF" w14:textId="05CB7320" w:rsidR="00DD607B" w:rsidRPr="002B6597" w:rsidRDefault="00DD607B" w:rsidP="002B659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1875" w:type="dxa"/>
          </w:tcPr>
          <w:p w14:paraId="4A85A0C4" w14:textId="2A7F60FC" w:rsidR="00DD607B" w:rsidRPr="002B6597" w:rsidRDefault="00DD607B" w:rsidP="002B6597">
            <w:pPr>
              <w:pStyle w:val="af6"/>
              <w:rPr>
                <w:lang w:val="ru-RU"/>
              </w:rPr>
            </w:pPr>
            <w:r w:rsidRPr="002B6597">
              <w:rPr>
                <w:lang w:val="ru-RU"/>
              </w:rPr>
              <w:t>ТКП 181-20</w:t>
            </w:r>
            <w:r w:rsidR="00E53094">
              <w:rPr>
                <w:lang w:val="ru-RU"/>
              </w:rPr>
              <w:t>23</w:t>
            </w:r>
            <w:r w:rsidRPr="002B6597">
              <w:rPr>
                <w:lang w:val="ru-RU"/>
              </w:rPr>
              <w:t xml:space="preserve"> </w:t>
            </w:r>
          </w:p>
          <w:p w14:paraId="03754FC1" w14:textId="77777777" w:rsidR="00DD607B" w:rsidRPr="002B6597" w:rsidRDefault="00DD607B" w:rsidP="002B6597">
            <w:pPr>
              <w:pStyle w:val="af6"/>
              <w:rPr>
                <w:lang w:val="ru-RU"/>
              </w:rPr>
            </w:pPr>
            <w:r w:rsidRPr="002B6597">
              <w:rPr>
                <w:lang w:val="ru-RU"/>
              </w:rPr>
              <w:t>пр.Б пр.Б.11.1.1</w:t>
            </w:r>
          </w:p>
          <w:p w14:paraId="46815CB4" w14:textId="77777777" w:rsidR="00DD607B" w:rsidRPr="002B6597" w:rsidRDefault="00DD607B" w:rsidP="002B6597">
            <w:pPr>
              <w:pStyle w:val="af6"/>
              <w:rPr>
                <w:lang w:val="ru-RU"/>
              </w:rPr>
            </w:pPr>
          </w:p>
          <w:p w14:paraId="6422B7AC" w14:textId="180F57EE" w:rsidR="00DD607B" w:rsidRPr="005D4E80" w:rsidRDefault="00DD607B" w:rsidP="002B6597">
            <w:pPr>
              <w:pStyle w:val="af6"/>
            </w:pPr>
            <w:r>
              <w:rPr>
                <w:lang w:val="ru-RU"/>
              </w:rPr>
              <w:t xml:space="preserve"> </w:t>
            </w:r>
          </w:p>
          <w:p w14:paraId="20513318" w14:textId="77777777" w:rsidR="00DD607B" w:rsidRPr="002B6597" w:rsidRDefault="00DD607B" w:rsidP="002B6597">
            <w:pPr>
              <w:pStyle w:val="af6"/>
              <w:rPr>
                <w:lang w:val="ru-RU"/>
              </w:rPr>
            </w:pPr>
          </w:p>
        </w:tc>
        <w:tc>
          <w:tcPr>
            <w:tcW w:w="1804" w:type="dxa"/>
          </w:tcPr>
          <w:p w14:paraId="077425EC" w14:textId="77777777" w:rsidR="00DD607B" w:rsidRDefault="00DD607B" w:rsidP="00DD607B">
            <w:pPr>
              <w:rPr>
                <w:sz w:val="22"/>
                <w:szCs w:val="22"/>
              </w:rPr>
            </w:pPr>
            <w:r w:rsidRPr="00DD607B">
              <w:rPr>
                <w:sz w:val="22"/>
                <w:szCs w:val="22"/>
              </w:rPr>
              <w:t xml:space="preserve">АМИ.ГМ </w:t>
            </w:r>
          </w:p>
          <w:p w14:paraId="6621EF84" w14:textId="0DDF9445" w:rsidR="00DD607B" w:rsidRPr="005D4E80" w:rsidRDefault="00DD607B" w:rsidP="00DD607B">
            <w:pPr>
              <w:pStyle w:val="af6"/>
            </w:pPr>
            <w:r w:rsidRPr="00DD607B">
              <w:t>0109-2022</w:t>
            </w:r>
          </w:p>
        </w:tc>
      </w:tr>
      <w:tr w:rsidR="00DD607B" w14:paraId="39B6525C" w14:textId="77777777" w:rsidTr="004057B3">
        <w:tc>
          <w:tcPr>
            <w:tcW w:w="711" w:type="dxa"/>
          </w:tcPr>
          <w:p w14:paraId="48B8AA21" w14:textId="77777777" w:rsidR="00DD607B" w:rsidRDefault="00DD607B" w:rsidP="002B65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  <w:p w14:paraId="2710169A" w14:textId="6D52814A" w:rsidR="00221644" w:rsidRDefault="00221644" w:rsidP="002B65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694" w:type="dxa"/>
            <w:vMerge/>
          </w:tcPr>
          <w:p w14:paraId="2F3FCF8A" w14:textId="77777777" w:rsidR="00DD607B" w:rsidRPr="00CD710A" w:rsidRDefault="00DD607B" w:rsidP="002B659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E057007" w14:textId="77777777" w:rsidR="00DD607B" w:rsidRDefault="00DD607B" w:rsidP="002B6597">
            <w:pPr>
              <w:pStyle w:val="af6"/>
            </w:pPr>
            <w:r w:rsidRPr="005D4E80">
              <w:t>27.</w:t>
            </w:r>
            <w:r>
              <w:t>12</w:t>
            </w:r>
            <w:r w:rsidRPr="005D4E80">
              <w:t>/29.113</w:t>
            </w:r>
          </w:p>
          <w:p w14:paraId="3E09A073" w14:textId="77777777" w:rsidR="00DD607B" w:rsidRPr="005D4E80" w:rsidRDefault="00DD607B" w:rsidP="002B6597">
            <w:pPr>
              <w:pStyle w:val="af6"/>
            </w:pPr>
          </w:p>
        </w:tc>
        <w:tc>
          <w:tcPr>
            <w:tcW w:w="2126" w:type="dxa"/>
          </w:tcPr>
          <w:p w14:paraId="399E9B88" w14:textId="77777777" w:rsidR="00DD607B" w:rsidRDefault="00DD607B" w:rsidP="002B6597">
            <w:pPr>
              <w:pStyle w:val="af6"/>
              <w:rPr>
                <w:lang w:val="ru-RU"/>
              </w:rPr>
            </w:pPr>
            <w:r w:rsidRPr="002B6597">
              <w:rPr>
                <w:lang w:val="ru-RU"/>
              </w:rPr>
              <w:t>Испытания изоляции повышенным напряжением частотой 50 Гц</w:t>
            </w:r>
          </w:p>
          <w:p w14:paraId="125D21EA" w14:textId="37E3CF90" w:rsidR="00DD607B" w:rsidRPr="002B6597" w:rsidRDefault="00DD607B" w:rsidP="002B6597">
            <w:pPr>
              <w:pStyle w:val="af6"/>
              <w:rPr>
                <w:lang w:val="ru-RU"/>
              </w:rPr>
            </w:pPr>
          </w:p>
        </w:tc>
        <w:tc>
          <w:tcPr>
            <w:tcW w:w="1875" w:type="dxa"/>
          </w:tcPr>
          <w:p w14:paraId="7A3D7B54" w14:textId="56768402" w:rsidR="00DD607B" w:rsidRPr="002B6597" w:rsidRDefault="00DD607B" w:rsidP="002B6597">
            <w:pPr>
              <w:pStyle w:val="af6"/>
              <w:rPr>
                <w:lang w:val="ru-RU"/>
              </w:rPr>
            </w:pPr>
            <w:r w:rsidRPr="002B6597">
              <w:rPr>
                <w:lang w:val="ru-RU"/>
              </w:rPr>
              <w:t>ТКП 181-20</w:t>
            </w:r>
            <w:r w:rsidR="00E53094">
              <w:rPr>
                <w:lang w:val="ru-RU"/>
              </w:rPr>
              <w:t>23</w:t>
            </w:r>
            <w:r w:rsidRPr="002B6597">
              <w:rPr>
                <w:lang w:val="ru-RU"/>
              </w:rPr>
              <w:t xml:space="preserve"> </w:t>
            </w:r>
          </w:p>
          <w:p w14:paraId="23B12F17" w14:textId="77777777" w:rsidR="00DD607B" w:rsidRPr="005D4E80" w:rsidRDefault="00DD607B" w:rsidP="002B6597">
            <w:pPr>
              <w:pStyle w:val="af6"/>
            </w:pPr>
            <w:r>
              <w:t>пр.Б п.Б.11.3.1</w:t>
            </w:r>
          </w:p>
          <w:p w14:paraId="19EAC216" w14:textId="77777777" w:rsidR="00DD607B" w:rsidRPr="002B6597" w:rsidRDefault="00DD607B" w:rsidP="002B6597">
            <w:pPr>
              <w:pStyle w:val="af6"/>
              <w:rPr>
                <w:lang w:val="ru-RU"/>
              </w:rPr>
            </w:pPr>
          </w:p>
        </w:tc>
        <w:tc>
          <w:tcPr>
            <w:tcW w:w="1804" w:type="dxa"/>
          </w:tcPr>
          <w:p w14:paraId="5547E41F" w14:textId="77777777" w:rsidR="00DD607B" w:rsidRDefault="00DD607B" w:rsidP="00DD607B">
            <w:pPr>
              <w:rPr>
                <w:sz w:val="22"/>
                <w:szCs w:val="22"/>
              </w:rPr>
            </w:pPr>
            <w:r w:rsidRPr="00DD607B">
              <w:rPr>
                <w:sz w:val="22"/>
                <w:szCs w:val="22"/>
              </w:rPr>
              <w:t xml:space="preserve">АМИ.ГМ </w:t>
            </w:r>
          </w:p>
          <w:p w14:paraId="5E2482AF" w14:textId="420756EC" w:rsidR="00DD607B" w:rsidRPr="002B6597" w:rsidRDefault="00DD607B" w:rsidP="00DD607B">
            <w:pPr>
              <w:pStyle w:val="af6"/>
              <w:rPr>
                <w:lang w:val="ru-RU"/>
              </w:rPr>
            </w:pPr>
            <w:r w:rsidRPr="00DD607B">
              <w:t>0109-2022</w:t>
            </w:r>
          </w:p>
        </w:tc>
      </w:tr>
      <w:tr w:rsidR="002B6597" w14:paraId="03FE19EB" w14:textId="77777777" w:rsidTr="004057B3">
        <w:tc>
          <w:tcPr>
            <w:tcW w:w="711" w:type="dxa"/>
          </w:tcPr>
          <w:p w14:paraId="220A43B0" w14:textId="77777777" w:rsidR="002B6597" w:rsidRDefault="002B6597" w:rsidP="002B6597">
            <w:pPr>
              <w:jc w:val="both"/>
              <w:rPr>
                <w:sz w:val="22"/>
                <w:szCs w:val="22"/>
              </w:rPr>
            </w:pPr>
            <w:r w:rsidRPr="00C936E7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1</w:t>
            </w:r>
          </w:p>
          <w:p w14:paraId="695FDF06" w14:textId="3585EA12" w:rsidR="00221644" w:rsidRDefault="00221644" w:rsidP="002B65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694" w:type="dxa"/>
          </w:tcPr>
          <w:p w14:paraId="5F268176" w14:textId="77777777" w:rsidR="002B6597" w:rsidRPr="00C936E7" w:rsidRDefault="002B6597" w:rsidP="002B6597">
            <w:pPr>
              <w:pStyle w:val="af6"/>
            </w:pPr>
            <w:r w:rsidRPr="00C936E7">
              <w:t xml:space="preserve">Вакуумные выключатели </w:t>
            </w:r>
          </w:p>
          <w:p w14:paraId="1DFBE6D6" w14:textId="63417391" w:rsidR="002B6597" w:rsidRPr="00CD710A" w:rsidRDefault="002B6597" w:rsidP="002B65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(6</w:t>
            </w:r>
            <w:r w:rsidRPr="00C936E7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C936E7">
              <w:rPr>
                <w:sz w:val="22"/>
                <w:szCs w:val="22"/>
              </w:rPr>
              <w:t>10 кВ)</w:t>
            </w:r>
          </w:p>
        </w:tc>
        <w:tc>
          <w:tcPr>
            <w:tcW w:w="1418" w:type="dxa"/>
          </w:tcPr>
          <w:p w14:paraId="60FB6A80" w14:textId="77777777" w:rsidR="002B6597" w:rsidRDefault="002B6597" w:rsidP="002B6597">
            <w:pPr>
              <w:pStyle w:val="af6"/>
            </w:pPr>
            <w:r w:rsidRPr="005D4E80">
              <w:t>27.</w:t>
            </w:r>
            <w:r>
              <w:t>12</w:t>
            </w:r>
            <w:r w:rsidRPr="005D4E80">
              <w:t>/29.113</w:t>
            </w:r>
          </w:p>
          <w:p w14:paraId="28318EC3" w14:textId="77777777" w:rsidR="002B6597" w:rsidRDefault="002B6597" w:rsidP="002B6597">
            <w:pPr>
              <w:pStyle w:val="af6"/>
            </w:pPr>
          </w:p>
          <w:p w14:paraId="63D36AAB" w14:textId="77777777" w:rsidR="002B6597" w:rsidRPr="005D4E80" w:rsidRDefault="002B6597" w:rsidP="002B6597">
            <w:pPr>
              <w:pStyle w:val="af6"/>
            </w:pPr>
          </w:p>
        </w:tc>
        <w:tc>
          <w:tcPr>
            <w:tcW w:w="2126" w:type="dxa"/>
          </w:tcPr>
          <w:p w14:paraId="67348AA4" w14:textId="77777777" w:rsidR="002B6597" w:rsidRDefault="002B6597" w:rsidP="002B6597">
            <w:pPr>
              <w:pStyle w:val="af6"/>
              <w:rPr>
                <w:lang w:val="ru-RU"/>
              </w:rPr>
            </w:pPr>
            <w:r w:rsidRPr="002B6597">
              <w:rPr>
                <w:lang w:val="ru-RU"/>
              </w:rPr>
              <w:t>Испытания изоляции повышенным напряжением частотой 50 Гц</w:t>
            </w:r>
          </w:p>
          <w:p w14:paraId="40B01489" w14:textId="08EC2AD9" w:rsidR="00DD607B" w:rsidRPr="002B6597" w:rsidRDefault="00DD607B" w:rsidP="002B6597">
            <w:pPr>
              <w:pStyle w:val="af6"/>
              <w:rPr>
                <w:lang w:val="ru-RU"/>
              </w:rPr>
            </w:pPr>
          </w:p>
        </w:tc>
        <w:tc>
          <w:tcPr>
            <w:tcW w:w="1875" w:type="dxa"/>
          </w:tcPr>
          <w:p w14:paraId="4BFFCDBB" w14:textId="052C43B5" w:rsidR="002B6597" w:rsidRPr="00E53094" w:rsidRDefault="002B6597" w:rsidP="002B6597">
            <w:pPr>
              <w:pStyle w:val="af6"/>
              <w:rPr>
                <w:lang w:val="ru-RU"/>
              </w:rPr>
            </w:pPr>
            <w:r>
              <w:t>ТКП 181-20</w:t>
            </w:r>
            <w:r w:rsidR="00E53094">
              <w:rPr>
                <w:lang w:val="ru-RU"/>
              </w:rPr>
              <w:t>23</w:t>
            </w:r>
          </w:p>
          <w:p w14:paraId="2F846344" w14:textId="77777777" w:rsidR="002B6597" w:rsidRPr="005D4E80" w:rsidRDefault="002B6597" w:rsidP="002B6597">
            <w:pPr>
              <w:pStyle w:val="af6"/>
            </w:pPr>
            <w:r>
              <w:t>пр.Б п.Б.14.2.1</w:t>
            </w:r>
          </w:p>
          <w:p w14:paraId="3E10B39F" w14:textId="77777777" w:rsidR="002B6597" w:rsidRPr="002B6597" w:rsidRDefault="002B6597" w:rsidP="002B6597">
            <w:pPr>
              <w:pStyle w:val="af6"/>
              <w:rPr>
                <w:lang w:val="ru-RU"/>
              </w:rPr>
            </w:pPr>
          </w:p>
        </w:tc>
        <w:tc>
          <w:tcPr>
            <w:tcW w:w="1804" w:type="dxa"/>
          </w:tcPr>
          <w:p w14:paraId="2E9E7786" w14:textId="77777777" w:rsidR="00DD607B" w:rsidRDefault="00DD607B" w:rsidP="00DD607B">
            <w:pPr>
              <w:rPr>
                <w:sz w:val="22"/>
                <w:szCs w:val="22"/>
              </w:rPr>
            </w:pPr>
            <w:r w:rsidRPr="00DD607B">
              <w:rPr>
                <w:sz w:val="22"/>
                <w:szCs w:val="22"/>
              </w:rPr>
              <w:t xml:space="preserve">АМИ.ГМ </w:t>
            </w:r>
          </w:p>
          <w:p w14:paraId="21C7AB29" w14:textId="105C16B7" w:rsidR="002B6597" w:rsidRPr="005D4E80" w:rsidRDefault="00DD607B" w:rsidP="00DD607B">
            <w:pPr>
              <w:pStyle w:val="af6"/>
            </w:pPr>
            <w:r w:rsidRPr="00DD607B">
              <w:t>0109-2022</w:t>
            </w:r>
          </w:p>
        </w:tc>
      </w:tr>
      <w:tr w:rsidR="002B6597" w14:paraId="3FF0081B" w14:textId="77777777" w:rsidTr="004057B3">
        <w:tc>
          <w:tcPr>
            <w:tcW w:w="711" w:type="dxa"/>
          </w:tcPr>
          <w:p w14:paraId="30169CE6" w14:textId="77777777" w:rsidR="002B6597" w:rsidRDefault="002B6597" w:rsidP="002B6597">
            <w:pPr>
              <w:jc w:val="both"/>
              <w:rPr>
                <w:sz w:val="22"/>
                <w:szCs w:val="22"/>
              </w:rPr>
            </w:pPr>
            <w:r w:rsidRPr="00C936E7">
              <w:rPr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>1</w:t>
            </w:r>
          </w:p>
          <w:p w14:paraId="22227EF4" w14:textId="34684902" w:rsidR="00221644" w:rsidRDefault="00221644" w:rsidP="002B65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694" w:type="dxa"/>
          </w:tcPr>
          <w:p w14:paraId="6A0B83DA" w14:textId="77777777" w:rsidR="002B6597" w:rsidRPr="00C936E7" w:rsidRDefault="002B6597" w:rsidP="002B6597">
            <w:pPr>
              <w:pStyle w:val="af6"/>
            </w:pPr>
            <w:r w:rsidRPr="00C936E7">
              <w:t xml:space="preserve">Выключатели нагрузки </w:t>
            </w:r>
          </w:p>
          <w:p w14:paraId="206D2757" w14:textId="56CE3A01" w:rsidR="002B6597" w:rsidRPr="00CD710A" w:rsidRDefault="002B6597" w:rsidP="002B65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(6</w:t>
            </w:r>
            <w:r w:rsidRPr="00C936E7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C936E7">
              <w:rPr>
                <w:sz w:val="22"/>
                <w:szCs w:val="22"/>
              </w:rPr>
              <w:t>10 кВ)</w:t>
            </w:r>
          </w:p>
        </w:tc>
        <w:tc>
          <w:tcPr>
            <w:tcW w:w="1418" w:type="dxa"/>
          </w:tcPr>
          <w:p w14:paraId="40942336" w14:textId="77777777" w:rsidR="002B6597" w:rsidRDefault="002B6597" w:rsidP="002B6597">
            <w:pPr>
              <w:pStyle w:val="af6"/>
            </w:pPr>
            <w:r>
              <w:t>27.12</w:t>
            </w:r>
            <w:r w:rsidRPr="005D4E80">
              <w:t>/29.113</w:t>
            </w:r>
          </w:p>
          <w:p w14:paraId="0E17A935" w14:textId="77777777" w:rsidR="002B6597" w:rsidRDefault="002B6597" w:rsidP="002B6597">
            <w:pPr>
              <w:pStyle w:val="af6"/>
            </w:pPr>
          </w:p>
          <w:p w14:paraId="168B0023" w14:textId="77777777" w:rsidR="002B6597" w:rsidRPr="005D4E80" w:rsidRDefault="002B6597" w:rsidP="002B6597">
            <w:pPr>
              <w:pStyle w:val="af6"/>
            </w:pPr>
          </w:p>
        </w:tc>
        <w:tc>
          <w:tcPr>
            <w:tcW w:w="2126" w:type="dxa"/>
          </w:tcPr>
          <w:p w14:paraId="5F1A2437" w14:textId="77777777" w:rsidR="002B6597" w:rsidRDefault="002B6597" w:rsidP="002B6597">
            <w:pPr>
              <w:pStyle w:val="af6"/>
              <w:rPr>
                <w:lang w:val="ru-RU"/>
              </w:rPr>
            </w:pPr>
            <w:r w:rsidRPr="002B6597">
              <w:rPr>
                <w:lang w:val="ru-RU"/>
              </w:rPr>
              <w:t>Испытания изоляции повышенным напряжением частотой 50 Гц</w:t>
            </w:r>
          </w:p>
          <w:p w14:paraId="6D90F5C9" w14:textId="4807677E" w:rsidR="00DD607B" w:rsidRPr="002B6597" w:rsidRDefault="00DD607B" w:rsidP="002B6597">
            <w:pPr>
              <w:pStyle w:val="af6"/>
              <w:rPr>
                <w:lang w:val="ru-RU"/>
              </w:rPr>
            </w:pPr>
          </w:p>
        </w:tc>
        <w:tc>
          <w:tcPr>
            <w:tcW w:w="1875" w:type="dxa"/>
          </w:tcPr>
          <w:p w14:paraId="24D154A5" w14:textId="4412F513" w:rsidR="002B6597" w:rsidRPr="00E53094" w:rsidRDefault="002B6597" w:rsidP="002B6597">
            <w:pPr>
              <w:pStyle w:val="af6"/>
              <w:rPr>
                <w:lang w:val="ru-RU"/>
              </w:rPr>
            </w:pPr>
            <w:r w:rsidRPr="005D4E80">
              <w:t>ТКП 181-20</w:t>
            </w:r>
            <w:r w:rsidR="00E53094">
              <w:rPr>
                <w:lang w:val="ru-RU"/>
              </w:rPr>
              <w:t>23</w:t>
            </w:r>
          </w:p>
          <w:p w14:paraId="0DA90FEB" w14:textId="77777777" w:rsidR="002B6597" w:rsidRPr="005D4E80" w:rsidRDefault="002B6597" w:rsidP="002B6597">
            <w:pPr>
              <w:pStyle w:val="af6"/>
            </w:pPr>
            <w:r w:rsidRPr="005D4E80">
              <w:t>пр.Б пр.Б.12.2.1</w:t>
            </w:r>
          </w:p>
          <w:p w14:paraId="6D320D43" w14:textId="77777777" w:rsidR="002B6597" w:rsidRPr="002B6597" w:rsidRDefault="002B6597" w:rsidP="002B6597">
            <w:pPr>
              <w:pStyle w:val="af6"/>
              <w:rPr>
                <w:lang w:val="ru-RU"/>
              </w:rPr>
            </w:pPr>
          </w:p>
        </w:tc>
        <w:tc>
          <w:tcPr>
            <w:tcW w:w="1804" w:type="dxa"/>
          </w:tcPr>
          <w:p w14:paraId="37E02573" w14:textId="77777777" w:rsidR="00DD607B" w:rsidRDefault="00DD607B" w:rsidP="00DD607B">
            <w:pPr>
              <w:rPr>
                <w:sz w:val="22"/>
                <w:szCs w:val="22"/>
              </w:rPr>
            </w:pPr>
            <w:r w:rsidRPr="00DD607B">
              <w:rPr>
                <w:sz w:val="22"/>
                <w:szCs w:val="22"/>
              </w:rPr>
              <w:t xml:space="preserve">АМИ.ГМ </w:t>
            </w:r>
          </w:p>
          <w:p w14:paraId="3433BD40" w14:textId="2D0984BF" w:rsidR="002B6597" w:rsidRPr="005D4E80" w:rsidRDefault="00DD607B" w:rsidP="00DD607B">
            <w:pPr>
              <w:pStyle w:val="af6"/>
            </w:pPr>
            <w:r w:rsidRPr="00DD607B">
              <w:t>0109-2022</w:t>
            </w:r>
          </w:p>
        </w:tc>
      </w:tr>
      <w:tr w:rsidR="00DD607B" w14:paraId="2257F3E5" w14:textId="77777777" w:rsidTr="004057B3">
        <w:tc>
          <w:tcPr>
            <w:tcW w:w="711" w:type="dxa"/>
          </w:tcPr>
          <w:p w14:paraId="6D363F58" w14:textId="1FC5911E" w:rsidR="00DD607B" w:rsidRDefault="00DD607B" w:rsidP="002B6597">
            <w:pPr>
              <w:pStyle w:val="af6"/>
            </w:pPr>
            <w:r w:rsidRPr="00C936E7">
              <w:t>7.</w:t>
            </w:r>
            <w:r>
              <w:t>1</w:t>
            </w:r>
          </w:p>
          <w:p w14:paraId="795CF8FF" w14:textId="4793BDE5" w:rsidR="00221644" w:rsidRPr="00221644" w:rsidRDefault="00221644" w:rsidP="002B659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  <w:p w14:paraId="5528F400" w14:textId="77777777" w:rsidR="00DD607B" w:rsidRDefault="00DD607B" w:rsidP="002B6597">
            <w:pPr>
              <w:pStyle w:val="af6"/>
            </w:pPr>
          </w:p>
          <w:p w14:paraId="1F258688" w14:textId="77777777" w:rsidR="00DD607B" w:rsidRDefault="00DD607B" w:rsidP="002B6597">
            <w:pPr>
              <w:pStyle w:val="af6"/>
            </w:pPr>
          </w:p>
          <w:p w14:paraId="6902FC61" w14:textId="67DDF834" w:rsidR="00DD607B" w:rsidRPr="00C936E7" w:rsidRDefault="00DD607B" w:rsidP="002B65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94" w:type="dxa"/>
            <w:vMerge w:val="restart"/>
          </w:tcPr>
          <w:p w14:paraId="067D1101" w14:textId="77777777" w:rsidR="00DD607B" w:rsidRDefault="00DD607B" w:rsidP="002B6597">
            <w:pPr>
              <w:pStyle w:val="af6"/>
            </w:pPr>
            <w:r w:rsidRPr="00C936E7">
              <w:t xml:space="preserve">Вентильные разрядники </w:t>
            </w:r>
          </w:p>
          <w:p w14:paraId="32990602" w14:textId="07020066" w:rsidR="00DD607B" w:rsidRPr="00C936E7" w:rsidRDefault="00DD607B" w:rsidP="002B6597">
            <w:pPr>
              <w:pStyle w:val="af6"/>
            </w:pPr>
            <w:r w:rsidRPr="00C936E7">
              <w:t>(6,</w:t>
            </w:r>
            <w:r>
              <w:t xml:space="preserve"> </w:t>
            </w:r>
            <w:r w:rsidRPr="00C936E7">
              <w:t>10 кВ)</w:t>
            </w:r>
          </w:p>
        </w:tc>
        <w:tc>
          <w:tcPr>
            <w:tcW w:w="1418" w:type="dxa"/>
          </w:tcPr>
          <w:p w14:paraId="72D602E6" w14:textId="77777777" w:rsidR="00DD607B" w:rsidRPr="005D4E80" w:rsidRDefault="00DD607B" w:rsidP="002B6597">
            <w:pPr>
              <w:pStyle w:val="af6"/>
            </w:pPr>
            <w:r w:rsidRPr="005D4E80">
              <w:t>27.</w:t>
            </w:r>
            <w:r>
              <w:t>12</w:t>
            </w:r>
            <w:r w:rsidRPr="005D4E80">
              <w:t>/22.000</w:t>
            </w:r>
          </w:p>
          <w:p w14:paraId="173A1417" w14:textId="77777777" w:rsidR="00DD607B" w:rsidRPr="005D4E80" w:rsidRDefault="00DD607B" w:rsidP="002B6597">
            <w:pPr>
              <w:pStyle w:val="af6"/>
            </w:pPr>
          </w:p>
          <w:p w14:paraId="2A216470" w14:textId="0B577872" w:rsidR="00DD607B" w:rsidRPr="002B6597" w:rsidRDefault="00DD607B" w:rsidP="002B659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  <w:p w14:paraId="33883C5D" w14:textId="77777777" w:rsidR="00DD607B" w:rsidRDefault="00DD607B" w:rsidP="002B6597">
            <w:pPr>
              <w:pStyle w:val="af6"/>
            </w:pPr>
          </w:p>
        </w:tc>
        <w:tc>
          <w:tcPr>
            <w:tcW w:w="2126" w:type="dxa"/>
          </w:tcPr>
          <w:p w14:paraId="5E16EB5C" w14:textId="77777777" w:rsidR="00DD607B" w:rsidRPr="002B6597" w:rsidRDefault="00DD607B" w:rsidP="002B6597">
            <w:pPr>
              <w:pStyle w:val="af6"/>
              <w:rPr>
                <w:lang w:val="ru-RU"/>
              </w:rPr>
            </w:pPr>
            <w:r w:rsidRPr="002B6597">
              <w:rPr>
                <w:lang w:val="ru-RU"/>
              </w:rPr>
              <w:t xml:space="preserve">Сопротивление разрядников </w:t>
            </w:r>
          </w:p>
          <w:p w14:paraId="30501DFC" w14:textId="77777777" w:rsidR="00DD607B" w:rsidRPr="002B6597" w:rsidRDefault="00DD607B" w:rsidP="002B6597">
            <w:pPr>
              <w:pStyle w:val="af6"/>
              <w:rPr>
                <w:lang w:val="ru-RU"/>
              </w:rPr>
            </w:pPr>
          </w:p>
          <w:p w14:paraId="0C809A20" w14:textId="7052BE33" w:rsidR="00DD607B" w:rsidRPr="002B6597" w:rsidRDefault="00DD607B" w:rsidP="002B659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1875" w:type="dxa"/>
          </w:tcPr>
          <w:p w14:paraId="3713D607" w14:textId="51044A60" w:rsidR="00DD607B" w:rsidRPr="002B6597" w:rsidRDefault="00DD607B" w:rsidP="002B6597">
            <w:pPr>
              <w:pStyle w:val="af6"/>
              <w:rPr>
                <w:lang w:val="ru-RU"/>
              </w:rPr>
            </w:pPr>
            <w:r w:rsidRPr="002B6597">
              <w:rPr>
                <w:lang w:val="ru-RU"/>
              </w:rPr>
              <w:t>ТКП 181-20</w:t>
            </w:r>
            <w:r w:rsidR="00E53094">
              <w:rPr>
                <w:lang w:val="ru-RU"/>
              </w:rPr>
              <w:t>23</w:t>
            </w:r>
            <w:r w:rsidRPr="002B6597">
              <w:rPr>
                <w:lang w:val="ru-RU"/>
              </w:rPr>
              <w:t xml:space="preserve"> </w:t>
            </w:r>
          </w:p>
          <w:p w14:paraId="0F0689F0" w14:textId="77777777" w:rsidR="00DD607B" w:rsidRPr="002B6597" w:rsidRDefault="00DD607B" w:rsidP="002B6597">
            <w:pPr>
              <w:pStyle w:val="af6"/>
              <w:rPr>
                <w:lang w:val="ru-RU"/>
              </w:rPr>
            </w:pPr>
            <w:r w:rsidRPr="002B6597">
              <w:rPr>
                <w:lang w:val="ru-RU"/>
              </w:rPr>
              <w:t>пр.Б пр.Б.22.1</w:t>
            </w:r>
          </w:p>
          <w:p w14:paraId="08E662EE" w14:textId="77777777" w:rsidR="00DD607B" w:rsidRPr="002B6597" w:rsidRDefault="00DD607B" w:rsidP="002B6597">
            <w:pPr>
              <w:pStyle w:val="af6"/>
              <w:rPr>
                <w:lang w:val="ru-RU"/>
              </w:rPr>
            </w:pPr>
          </w:p>
          <w:p w14:paraId="5A4669F0" w14:textId="64157B13" w:rsidR="00DD607B" w:rsidRPr="005D4E80" w:rsidRDefault="00DD607B" w:rsidP="002B6597">
            <w:pPr>
              <w:pStyle w:val="af6"/>
            </w:pPr>
            <w:r>
              <w:rPr>
                <w:lang w:val="ru-RU"/>
              </w:rPr>
              <w:t xml:space="preserve"> </w:t>
            </w:r>
          </w:p>
          <w:p w14:paraId="3CA5650A" w14:textId="77777777" w:rsidR="00DD607B" w:rsidRPr="005D4E80" w:rsidRDefault="00DD607B" w:rsidP="002B6597">
            <w:pPr>
              <w:pStyle w:val="af6"/>
            </w:pPr>
          </w:p>
        </w:tc>
        <w:tc>
          <w:tcPr>
            <w:tcW w:w="1804" w:type="dxa"/>
          </w:tcPr>
          <w:p w14:paraId="6136504D" w14:textId="77777777" w:rsidR="00DD607B" w:rsidRDefault="00DD607B" w:rsidP="00DD607B">
            <w:pPr>
              <w:rPr>
                <w:sz w:val="22"/>
                <w:szCs w:val="22"/>
              </w:rPr>
            </w:pPr>
            <w:r w:rsidRPr="00DD607B">
              <w:rPr>
                <w:sz w:val="22"/>
                <w:szCs w:val="22"/>
              </w:rPr>
              <w:t xml:space="preserve">АМИ.ГМ </w:t>
            </w:r>
          </w:p>
          <w:p w14:paraId="3021F8F1" w14:textId="7BB38DA9" w:rsidR="00DD607B" w:rsidRPr="005D4E80" w:rsidRDefault="00DD607B" w:rsidP="00DD607B">
            <w:pPr>
              <w:pStyle w:val="af6"/>
            </w:pPr>
            <w:r w:rsidRPr="00DD607B">
              <w:t>0109-2022</w:t>
            </w:r>
          </w:p>
        </w:tc>
      </w:tr>
      <w:tr w:rsidR="00DD607B" w14:paraId="41B1AA53" w14:textId="77777777" w:rsidTr="004057B3">
        <w:tc>
          <w:tcPr>
            <w:tcW w:w="711" w:type="dxa"/>
          </w:tcPr>
          <w:p w14:paraId="46850CC6" w14:textId="77777777" w:rsidR="00DD607B" w:rsidRDefault="00DD607B" w:rsidP="002B65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</w:t>
            </w:r>
          </w:p>
          <w:p w14:paraId="727065D4" w14:textId="3ACD81A4" w:rsidR="00221644" w:rsidRPr="00C936E7" w:rsidRDefault="00221644" w:rsidP="002B65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694" w:type="dxa"/>
            <w:vMerge/>
          </w:tcPr>
          <w:p w14:paraId="5CFF6283" w14:textId="77777777" w:rsidR="00DD607B" w:rsidRPr="00C936E7" w:rsidRDefault="00DD607B" w:rsidP="002B6597">
            <w:pPr>
              <w:pStyle w:val="af6"/>
            </w:pPr>
          </w:p>
        </w:tc>
        <w:tc>
          <w:tcPr>
            <w:tcW w:w="1418" w:type="dxa"/>
          </w:tcPr>
          <w:p w14:paraId="56A1868A" w14:textId="77777777" w:rsidR="00DD607B" w:rsidRDefault="00DD607B" w:rsidP="002B6597">
            <w:pPr>
              <w:pStyle w:val="af6"/>
            </w:pPr>
            <w:r w:rsidRPr="005D4E80">
              <w:t>27.</w:t>
            </w:r>
            <w:r>
              <w:t>12</w:t>
            </w:r>
            <w:r w:rsidRPr="005D4E80">
              <w:t>/29.113</w:t>
            </w:r>
          </w:p>
          <w:p w14:paraId="4C731607" w14:textId="77777777" w:rsidR="00DD607B" w:rsidRDefault="00DD607B" w:rsidP="002B6597">
            <w:pPr>
              <w:pStyle w:val="af6"/>
            </w:pPr>
          </w:p>
        </w:tc>
        <w:tc>
          <w:tcPr>
            <w:tcW w:w="2126" w:type="dxa"/>
          </w:tcPr>
          <w:p w14:paraId="107733B5" w14:textId="77777777" w:rsidR="00DD607B" w:rsidRDefault="00DD607B" w:rsidP="002B6597">
            <w:pPr>
              <w:pStyle w:val="af6"/>
              <w:rPr>
                <w:lang w:val="ru-RU"/>
              </w:rPr>
            </w:pPr>
            <w:r w:rsidRPr="002B6597">
              <w:rPr>
                <w:lang w:val="ru-RU"/>
              </w:rPr>
              <w:t>Ток проводимости вентильных разрядников при выпрямленном напряжении</w:t>
            </w:r>
          </w:p>
          <w:p w14:paraId="7620ED98" w14:textId="1973F47E" w:rsidR="00DD607B" w:rsidRPr="002B6597" w:rsidRDefault="00DD607B" w:rsidP="002B6597">
            <w:pPr>
              <w:pStyle w:val="af6"/>
              <w:rPr>
                <w:lang w:val="ru-RU"/>
              </w:rPr>
            </w:pPr>
          </w:p>
        </w:tc>
        <w:tc>
          <w:tcPr>
            <w:tcW w:w="1875" w:type="dxa"/>
          </w:tcPr>
          <w:p w14:paraId="0C95BFFC" w14:textId="39DDC0EE" w:rsidR="00DD607B" w:rsidRPr="002B6597" w:rsidRDefault="00DD607B" w:rsidP="002B6597">
            <w:pPr>
              <w:pStyle w:val="af6"/>
              <w:rPr>
                <w:lang w:val="ru-RU"/>
              </w:rPr>
            </w:pPr>
            <w:r w:rsidRPr="002B6597">
              <w:rPr>
                <w:lang w:val="ru-RU"/>
              </w:rPr>
              <w:t>ТКП 181-20</w:t>
            </w:r>
            <w:r w:rsidR="00E53094">
              <w:rPr>
                <w:lang w:val="ru-RU"/>
              </w:rPr>
              <w:t>23</w:t>
            </w:r>
            <w:r w:rsidRPr="002B6597">
              <w:rPr>
                <w:lang w:val="ru-RU"/>
              </w:rPr>
              <w:t xml:space="preserve"> </w:t>
            </w:r>
          </w:p>
          <w:p w14:paraId="67F2D2E7" w14:textId="77777777" w:rsidR="00DD607B" w:rsidRPr="005D4E80" w:rsidRDefault="00DD607B" w:rsidP="002B6597">
            <w:pPr>
              <w:pStyle w:val="af6"/>
            </w:pPr>
            <w:r>
              <w:t>пр.Б п.Б.22.2</w:t>
            </w:r>
          </w:p>
          <w:p w14:paraId="6847E55D" w14:textId="77777777" w:rsidR="00DD607B" w:rsidRPr="002B6597" w:rsidRDefault="00DD607B" w:rsidP="002B6597">
            <w:pPr>
              <w:pStyle w:val="af6"/>
              <w:rPr>
                <w:lang w:val="ru-RU"/>
              </w:rPr>
            </w:pPr>
          </w:p>
        </w:tc>
        <w:tc>
          <w:tcPr>
            <w:tcW w:w="1804" w:type="dxa"/>
          </w:tcPr>
          <w:p w14:paraId="324E779E" w14:textId="77777777" w:rsidR="00DD607B" w:rsidRDefault="00DD607B" w:rsidP="00DD607B">
            <w:pPr>
              <w:rPr>
                <w:sz w:val="22"/>
                <w:szCs w:val="22"/>
              </w:rPr>
            </w:pPr>
            <w:r w:rsidRPr="00DD607B">
              <w:rPr>
                <w:sz w:val="22"/>
                <w:szCs w:val="22"/>
              </w:rPr>
              <w:t xml:space="preserve">АМИ.ГМ </w:t>
            </w:r>
          </w:p>
          <w:p w14:paraId="29371873" w14:textId="074FBF8B" w:rsidR="00DD607B" w:rsidRPr="002B6597" w:rsidRDefault="00DD607B" w:rsidP="00DD607B">
            <w:pPr>
              <w:pStyle w:val="af6"/>
              <w:rPr>
                <w:lang w:val="ru-RU"/>
              </w:rPr>
            </w:pPr>
            <w:r w:rsidRPr="00DD607B">
              <w:t>0109-2022</w:t>
            </w:r>
          </w:p>
        </w:tc>
      </w:tr>
    </w:tbl>
    <w:p w14:paraId="7406B010" w14:textId="77777777" w:rsidR="002B6597" w:rsidRDefault="002B6597">
      <w:r>
        <w:br w:type="page"/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711"/>
        <w:gridCol w:w="1694"/>
        <w:gridCol w:w="1418"/>
        <w:gridCol w:w="2126"/>
        <w:gridCol w:w="1875"/>
        <w:gridCol w:w="1804"/>
      </w:tblGrid>
      <w:tr w:rsidR="002B6597" w14:paraId="68A4A0EC" w14:textId="77777777" w:rsidTr="004057B3">
        <w:tc>
          <w:tcPr>
            <w:tcW w:w="711" w:type="dxa"/>
          </w:tcPr>
          <w:p w14:paraId="6D7BDBA9" w14:textId="7981754A" w:rsidR="002B6597" w:rsidRDefault="00AB2040" w:rsidP="002B65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 1</w:t>
            </w:r>
          </w:p>
        </w:tc>
        <w:tc>
          <w:tcPr>
            <w:tcW w:w="1694" w:type="dxa"/>
          </w:tcPr>
          <w:p w14:paraId="43A6E1B3" w14:textId="0A15DB0E" w:rsidR="002B6597" w:rsidRPr="00AB2040" w:rsidRDefault="00AB2040" w:rsidP="002B659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          2</w:t>
            </w:r>
          </w:p>
        </w:tc>
        <w:tc>
          <w:tcPr>
            <w:tcW w:w="1418" w:type="dxa"/>
          </w:tcPr>
          <w:p w14:paraId="742D5AE1" w14:textId="3AAC7960" w:rsidR="002B6597" w:rsidRPr="00AB2040" w:rsidRDefault="00AB2040" w:rsidP="002B659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        3</w:t>
            </w:r>
          </w:p>
        </w:tc>
        <w:tc>
          <w:tcPr>
            <w:tcW w:w="2126" w:type="dxa"/>
          </w:tcPr>
          <w:p w14:paraId="0B045530" w14:textId="2E7DE4FF" w:rsidR="002B6597" w:rsidRPr="002B6597" w:rsidRDefault="00AB2040" w:rsidP="002B659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                4</w:t>
            </w:r>
          </w:p>
        </w:tc>
        <w:tc>
          <w:tcPr>
            <w:tcW w:w="1875" w:type="dxa"/>
          </w:tcPr>
          <w:p w14:paraId="4044D832" w14:textId="2E7E89BF" w:rsidR="002B6597" w:rsidRPr="002B6597" w:rsidRDefault="00AB2040" w:rsidP="002B659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             5</w:t>
            </w:r>
          </w:p>
        </w:tc>
        <w:tc>
          <w:tcPr>
            <w:tcW w:w="1804" w:type="dxa"/>
          </w:tcPr>
          <w:p w14:paraId="2C26D420" w14:textId="66DDAC97" w:rsidR="002B6597" w:rsidRPr="00AB2040" w:rsidRDefault="00AB2040" w:rsidP="002B659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            6</w:t>
            </w:r>
          </w:p>
        </w:tc>
      </w:tr>
      <w:tr w:rsidR="00DD607B" w14:paraId="2ED0C95F" w14:textId="77777777" w:rsidTr="00AA71AE">
        <w:trPr>
          <w:trHeight w:val="1137"/>
        </w:trPr>
        <w:tc>
          <w:tcPr>
            <w:tcW w:w="711" w:type="dxa"/>
          </w:tcPr>
          <w:p w14:paraId="5FCF276A" w14:textId="78F3312A" w:rsidR="00DD607B" w:rsidRDefault="00DD607B" w:rsidP="00AB2040">
            <w:pPr>
              <w:pStyle w:val="af6"/>
            </w:pPr>
            <w:r w:rsidRPr="00C936E7">
              <w:t>8.</w:t>
            </w:r>
            <w:r>
              <w:t>1</w:t>
            </w:r>
          </w:p>
          <w:p w14:paraId="1D42CBF0" w14:textId="52EC55F2" w:rsidR="00DD607B" w:rsidRDefault="00221644" w:rsidP="00AA71AE">
            <w:pPr>
              <w:pStyle w:val="af6"/>
            </w:pPr>
            <w:r>
              <w:rPr>
                <w:lang w:val="ru-RU"/>
              </w:rPr>
              <w:t>***</w:t>
            </w:r>
            <w:r w:rsidR="00DD607B">
              <w:t xml:space="preserve"> </w:t>
            </w:r>
          </w:p>
        </w:tc>
        <w:tc>
          <w:tcPr>
            <w:tcW w:w="1694" w:type="dxa"/>
            <w:vMerge w:val="restart"/>
          </w:tcPr>
          <w:p w14:paraId="38135090" w14:textId="77777777" w:rsidR="00DD607B" w:rsidRPr="00AB2040" w:rsidRDefault="00DD607B" w:rsidP="00AB2040">
            <w:pPr>
              <w:pStyle w:val="af6"/>
              <w:rPr>
                <w:lang w:val="ru-RU"/>
              </w:rPr>
            </w:pPr>
            <w:r w:rsidRPr="00AB2040">
              <w:rPr>
                <w:lang w:val="ru-RU"/>
              </w:rPr>
              <w:t xml:space="preserve">Разъединители, отделители и короткозамыкатели </w:t>
            </w:r>
          </w:p>
          <w:p w14:paraId="26966B50" w14:textId="5806704A" w:rsidR="00DD607B" w:rsidRPr="00AB2040" w:rsidRDefault="00DD607B" w:rsidP="00AB2040">
            <w:pPr>
              <w:pStyle w:val="af6"/>
              <w:rPr>
                <w:lang w:val="ru-RU"/>
              </w:rPr>
            </w:pPr>
            <w:r w:rsidRPr="00AB2040">
              <w:rPr>
                <w:lang w:val="ru-RU"/>
              </w:rPr>
              <w:t>(6, 10 кВ)</w:t>
            </w:r>
          </w:p>
        </w:tc>
        <w:tc>
          <w:tcPr>
            <w:tcW w:w="1418" w:type="dxa"/>
          </w:tcPr>
          <w:p w14:paraId="0A0EA7C5" w14:textId="77777777" w:rsidR="00DD607B" w:rsidRPr="00D2275F" w:rsidRDefault="00DD607B" w:rsidP="00AB2040">
            <w:pPr>
              <w:pStyle w:val="af6"/>
            </w:pPr>
            <w:r w:rsidRPr="00D2275F">
              <w:t>27.</w:t>
            </w:r>
            <w:r>
              <w:t>12</w:t>
            </w:r>
            <w:r w:rsidRPr="00D2275F">
              <w:t>/22.000</w:t>
            </w:r>
          </w:p>
          <w:p w14:paraId="739FAD95" w14:textId="77777777" w:rsidR="00DD607B" w:rsidRPr="005D4E80" w:rsidRDefault="00DD607B" w:rsidP="00AB2040">
            <w:pPr>
              <w:pStyle w:val="af6"/>
            </w:pPr>
          </w:p>
        </w:tc>
        <w:tc>
          <w:tcPr>
            <w:tcW w:w="2126" w:type="dxa"/>
          </w:tcPr>
          <w:p w14:paraId="50875A59" w14:textId="77777777" w:rsidR="00DD607B" w:rsidRPr="00AB2040" w:rsidRDefault="00DD607B" w:rsidP="00AB2040">
            <w:pPr>
              <w:pStyle w:val="af6"/>
              <w:rPr>
                <w:lang w:val="ru-RU"/>
              </w:rPr>
            </w:pPr>
            <w:r w:rsidRPr="00AB2040">
              <w:rPr>
                <w:lang w:val="ru-RU"/>
              </w:rPr>
              <w:t>Сопротивление изоляции</w:t>
            </w:r>
          </w:p>
          <w:p w14:paraId="73A1E949" w14:textId="77777777" w:rsidR="00DD607B" w:rsidRPr="00AB2040" w:rsidRDefault="00DD607B" w:rsidP="00AB2040">
            <w:pPr>
              <w:pStyle w:val="af6"/>
              <w:rPr>
                <w:lang w:val="ru-RU"/>
              </w:rPr>
            </w:pPr>
          </w:p>
          <w:p w14:paraId="4FD31EF2" w14:textId="786ABF29" w:rsidR="00DD607B" w:rsidRPr="002B6597" w:rsidRDefault="00DD607B" w:rsidP="00AB2040">
            <w:pPr>
              <w:pStyle w:val="af6"/>
              <w:rPr>
                <w:lang w:val="ru-RU"/>
              </w:rPr>
            </w:pPr>
          </w:p>
        </w:tc>
        <w:tc>
          <w:tcPr>
            <w:tcW w:w="1875" w:type="dxa"/>
          </w:tcPr>
          <w:p w14:paraId="2ADEE91C" w14:textId="0DD2040C" w:rsidR="00DD607B" w:rsidRPr="00AB2040" w:rsidRDefault="00DD607B" w:rsidP="00AB2040">
            <w:pPr>
              <w:pStyle w:val="af6"/>
              <w:rPr>
                <w:lang w:val="ru-RU"/>
              </w:rPr>
            </w:pPr>
            <w:r w:rsidRPr="00AB2040">
              <w:rPr>
                <w:lang w:val="ru-RU"/>
              </w:rPr>
              <w:t>ТКП 181-20</w:t>
            </w:r>
            <w:r w:rsidR="00E53094">
              <w:rPr>
                <w:lang w:val="ru-RU"/>
              </w:rPr>
              <w:t>23</w:t>
            </w:r>
            <w:r w:rsidRPr="00AB2040">
              <w:rPr>
                <w:lang w:val="ru-RU"/>
              </w:rPr>
              <w:t xml:space="preserve"> </w:t>
            </w:r>
          </w:p>
          <w:p w14:paraId="44A1A998" w14:textId="77777777" w:rsidR="00DD607B" w:rsidRPr="00AB2040" w:rsidRDefault="00DD607B" w:rsidP="00AB2040">
            <w:pPr>
              <w:pStyle w:val="af6"/>
              <w:rPr>
                <w:lang w:val="ru-RU"/>
              </w:rPr>
            </w:pPr>
            <w:r w:rsidRPr="00AB2040">
              <w:rPr>
                <w:lang w:val="ru-RU"/>
              </w:rPr>
              <w:t>пр.Б пр.Б.15.1</w:t>
            </w:r>
          </w:p>
          <w:p w14:paraId="71570074" w14:textId="77777777" w:rsidR="00DD607B" w:rsidRPr="002B6597" w:rsidRDefault="00DD607B" w:rsidP="00AB2040">
            <w:pPr>
              <w:pStyle w:val="af6"/>
              <w:rPr>
                <w:lang w:val="ru-RU"/>
              </w:rPr>
            </w:pPr>
          </w:p>
        </w:tc>
        <w:tc>
          <w:tcPr>
            <w:tcW w:w="1804" w:type="dxa"/>
          </w:tcPr>
          <w:p w14:paraId="378FA7E5" w14:textId="77777777" w:rsidR="00DD607B" w:rsidRDefault="00DD607B" w:rsidP="00DD607B">
            <w:pPr>
              <w:rPr>
                <w:sz w:val="22"/>
                <w:szCs w:val="22"/>
              </w:rPr>
            </w:pPr>
            <w:r w:rsidRPr="00DD607B">
              <w:rPr>
                <w:sz w:val="22"/>
                <w:szCs w:val="22"/>
              </w:rPr>
              <w:t xml:space="preserve">АМИ.ГМ </w:t>
            </w:r>
          </w:p>
          <w:p w14:paraId="31B95A7A" w14:textId="1D28BAFC" w:rsidR="00DD607B" w:rsidRPr="005D4E80" w:rsidRDefault="00DD607B" w:rsidP="00DD607B">
            <w:pPr>
              <w:pStyle w:val="af6"/>
            </w:pPr>
            <w:r w:rsidRPr="00DD607B">
              <w:t>0109-2022</w:t>
            </w:r>
          </w:p>
        </w:tc>
      </w:tr>
      <w:tr w:rsidR="00DD607B" w14:paraId="0DE59B03" w14:textId="77777777" w:rsidTr="004057B3">
        <w:tc>
          <w:tcPr>
            <w:tcW w:w="711" w:type="dxa"/>
          </w:tcPr>
          <w:p w14:paraId="15F32004" w14:textId="77777777" w:rsidR="00DD607B" w:rsidRDefault="00DD607B" w:rsidP="00AB204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</w:t>
            </w:r>
          </w:p>
          <w:p w14:paraId="0F38F6EC" w14:textId="624BD0AF" w:rsidR="00221644" w:rsidRDefault="00221644" w:rsidP="00AB204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694" w:type="dxa"/>
            <w:vMerge/>
          </w:tcPr>
          <w:p w14:paraId="17656732" w14:textId="77777777" w:rsidR="00DD607B" w:rsidRPr="00C936E7" w:rsidRDefault="00DD607B" w:rsidP="00AB2040">
            <w:pPr>
              <w:pStyle w:val="af6"/>
            </w:pPr>
          </w:p>
        </w:tc>
        <w:tc>
          <w:tcPr>
            <w:tcW w:w="1418" w:type="dxa"/>
          </w:tcPr>
          <w:p w14:paraId="18CE9051" w14:textId="77777777" w:rsidR="00DD607B" w:rsidRDefault="00DD607B" w:rsidP="00AB2040">
            <w:pPr>
              <w:pStyle w:val="af6"/>
            </w:pPr>
            <w:r w:rsidRPr="00D2275F">
              <w:t>27.</w:t>
            </w:r>
            <w:r>
              <w:t>12</w:t>
            </w:r>
            <w:r w:rsidRPr="00D2275F">
              <w:t>/29.113</w:t>
            </w:r>
          </w:p>
          <w:p w14:paraId="2834AA21" w14:textId="77777777" w:rsidR="00DD607B" w:rsidRPr="005D4E80" w:rsidRDefault="00DD607B" w:rsidP="00AB2040">
            <w:pPr>
              <w:pStyle w:val="af6"/>
            </w:pPr>
          </w:p>
        </w:tc>
        <w:tc>
          <w:tcPr>
            <w:tcW w:w="2126" w:type="dxa"/>
          </w:tcPr>
          <w:p w14:paraId="5CFE8017" w14:textId="77777777" w:rsidR="00DD607B" w:rsidRDefault="00DD607B" w:rsidP="00AB2040">
            <w:pPr>
              <w:pStyle w:val="af6"/>
              <w:rPr>
                <w:lang w:val="ru-RU"/>
              </w:rPr>
            </w:pPr>
            <w:r w:rsidRPr="00AB2040">
              <w:rPr>
                <w:lang w:val="ru-RU"/>
              </w:rPr>
              <w:t>Испытания изоляции повышенным напряжением частотой 50 Гц</w:t>
            </w:r>
          </w:p>
          <w:p w14:paraId="076F79FA" w14:textId="34813C99" w:rsidR="00AA71AE" w:rsidRPr="002B6597" w:rsidRDefault="00AA71AE" w:rsidP="00AB2040">
            <w:pPr>
              <w:pStyle w:val="af6"/>
              <w:rPr>
                <w:lang w:val="ru-RU"/>
              </w:rPr>
            </w:pPr>
          </w:p>
        </w:tc>
        <w:tc>
          <w:tcPr>
            <w:tcW w:w="1875" w:type="dxa"/>
          </w:tcPr>
          <w:p w14:paraId="262FA1DC" w14:textId="65B66572" w:rsidR="00DD607B" w:rsidRPr="00AB2040" w:rsidRDefault="00DD607B" w:rsidP="00AB2040">
            <w:pPr>
              <w:pStyle w:val="af6"/>
              <w:rPr>
                <w:lang w:val="ru-RU"/>
              </w:rPr>
            </w:pPr>
            <w:r w:rsidRPr="00AB2040">
              <w:rPr>
                <w:lang w:val="ru-RU"/>
              </w:rPr>
              <w:t>ТКП 181-20</w:t>
            </w:r>
            <w:r w:rsidR="00E53094">
              <w:rPr>
                <w:lang w:val="ru-RU"/>
              </w:rPr>
              <w:t>23</w:t>
            </w:r>
            <w:r w:rsidRPr="00AB2040">
              <w:rPr>
                <w:lang w:val="ru-RU"/>
              </w:rPr>
              <w:t xml:space="preserve"> </w:t>
            </w:r>
          </w:p>
          <w:p w14:paraId="0C6134B0" w14:textId="215EAABF" w:rsidR="00DD607B" w:rsidRPr="00D2275F" w:rsidRDefault="00DD607B" w:rsidP="00AB2040">
            <w:pPr>
              <w:pStyle w:val="af6"/>
            </w:pPr>
            <w:r w:rsidRPr="00D2275F">
              <w:t>пр.Б п.Б.15.2.1</w:t>
            </w:r>
          </w:p>
          <w:p w14:paraId="5AA711F5" w14:textId="77777777" w:rsidR="00DD607B" w:rsidRPr="002B6597" w:rsidRDefault="00DD607B" w:rsidP="00AB2040">
            <w:pPr>
              <w:pStyle w:val="af6"/>
              <w:rPr>
                <w:lang w:val="ru-RU"/>
              </w:rPr>
            </w:pPr>
          </w:p>
        </w:tc>
        <w:tc>
          <w:tcPr>
            <w:tcW w:w="1804" w:type="dxa"/>
          </w:tcPr>
          <w:p w14:paraId="3E9A1144" w14:textId="77777777" w:rsidR="00DD607B" w:rsidRDefault="00DD607B" w:rsidP="00DD607B">
            <w:pPr>
              <w:rPr>
                <w:sz w:val="22"/>
                <w:szCs w:val="22"/>
              </w:rPr>
            </w:pPr>
            <w:r w:rsidRPr="00DD607B">
              <w:rPr>
                <w:sz w:val="22"/>
                <w:szCs w:val="22"/>
              </w:rPr>
              <w:t xml:space="preserve">АМИ.ГМ </w:t>
            </w:r>
          </w:p>
          <w:p w14:paraId="5668CF4D" w14:textId="37952EA0" w:rsidR="00DD607B" w:rsidRPr="00AB2040" w:rsidRDefault="00DD607B" w:rsidP="00DD607B">
            <w:pPr>
              <w:pStyle w:val="af6"/>
              <w:rPr>
                <w:lang w:val="ru-RU"/>
              </w:rPr>
            </w:pPr>
            <w:r w:rsidRPr="00DD607B">
              <w:t>0109-2022</w:t>
            </w:r>
          </w:p>
        </w:tc>
      </w:tr>
      <w:tr w:rsidR="00DD607B" w14:paraId="3F64D1ED" w14:textId="77777777" w:rsidTr="004057B3">
        <w:tc>
          <w:tcPr>
            <w:tcW w:w="711" w:type="dxa"/>
          </w:tcPr>
          <w:p w14:paraId="2D3F3480" w14:textId="1191ABE2" w:rsidR="00DD607B" w:rsidRDefault="00DD607B" w:rsidP="00AB2040">
            <w:pPr>
              <w:pStyle w:val="af6"/>
            </w:pPr>
            <w:r w:rsidRPr="00C936E7">
              <w:t>9.</w:t>
            </w:r>
            <w:r>
              <w:t>1</w:t>
            </w:r>
          </w:p>
          <w:p w14:paraId="1C7BBC91" w14:textId="10396EF0" w:rsidR="00221644" w:rsidRPr="00221644" w:rsidRDefault="00221644" w:rsidP="00AB2040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  <w:p w14:paraId="6CCDCF90" w14:textId="77777777" w:rsidR="00DD607B" w:rsidRDefault="00DD607B" w:rsidP="00AB2040">
            <w:pPr>
              <w:pStyle w:val="af6"/>
            </w:pPr>
          </w:p>
          <w:p w14:paraId="2EA0C8F1" w14:textId="77777777" w:rsidR="00DD607B" w:rsidRDefault="00DD607B" w:rsidP="00AB2040">
            <w:pPr>
              <w:pStyle w:val="af6"/>
            </w:pPr>
          </w:p>
          <w:p w14:paraId="297F87C6" w14:textId="2017D209" w:rsidR="00DD607B" w:rsidRDefault="00DD607B" w:rsidP="00AB204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94" w:type="dxa"/>
            <w:vMerge w:val="restart"/>
          </w:tcPr>
          <w:p w14:paraId="1C887A98" w14:textId="13BF7625" w:rsidR="00DD607B" w:rsidRPr="00C936E7" w:rsidRDefault="00DD607B" w:rsidP="00AB2040">
            <w:pPr>
              <w:pStyle w:val="af6"/>
            </w:pPr>
            <w:r w:rsidRPr="00C936E7">
              <w:t xml:space="preserve">Силовые </w:t>
            </w:r>
            <w:r>
              <w:rPr>
                <w:lang w:val="ru-RU"/>
              </w:rPr>
              <w:t xml:space="preserve"> трансформаторы </w:t>
            </w:r>
            <w:r>
              <w:t>(6</w:t>
            </w:r>
            <w:r w:rsidRPr="00C936E7">
              <w:t>,</w:t>
            </w:r>
            <w:r>
              <w:t xml:space="preserve"> </w:t>
            </w:r>
            <w:r w:rsidRPr="00C936E7">
              <w:t>10 кВ)</w:t>
            </w:r>
          </w:p>
        </w:tc>
        <w:tc>
          <w:tcPr>
            <w:tcW w:w="1418" w:type="dxa"/>
          </w:tcPr>
          <w:p w14:paraId="183308D1" w14:textId="77777777" w:rsidR="00DD607B" w:rsidRPr="00D2275F" w:rsidRDefault="00DD607B" w:rsidP="00AB2040">
            <w:pPr>
              <w:pStyle w:val="af6"/>
            </w:pPr>
            <w:r w:rsidRPr="00D2275F">
              <w:t>27.11/22.000</w:t>
            </w:r>
          </w:p>
          <w:p w14:paraId="78E5E9E0" w14:textId="77777777" w:rsidR="00DD607B" w:rsidRPr="00D2275F" w:rsidRDefault="00DD607B" w:rsidP="00AB2040">
            <w:pPr>
              <w:pStyle w:val="af6"/>
            </w:pPr>
          </w:p>
          <w:p w14:paraId="274A402C" w14:textId="7C1759F3" w:rsidR="00DD607B" w:rsidRPr="00AB2040" w:rsidRDefault="00DD607B" w:rsidP="00AB2040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  <w:p w14:paraId="668C8CF5" w14:textId="77777777" w:rsidR="00DD607B" w:rsidRDefault="00DD607B" w:rsidP="00AB2040">
            <w:pPr>
              <w:pStyle w:val="af6"/>
            </w:pPr>
          </w:p>
          <w:p w14:paraId="3AD3DBE8" w14:textId="77777777" w:rsidR="00DD607B" w:rsidRPr="00D2275F" w:rsidRDefault="00DD607B" w:rsidP="00AB2040">
            <w:pPr>
              <w:pStyle w:val="af6"/>
            </w:pPr>
          </w:p>
        </w:tc>
        <w:tc>
          <w:tcPr>
            <w:tcW w:w="2126" w:type="dxa"/>
          </w:tcPr>
          <w:p w14:paraId="39087CF4" w14:textId="77777777" w:rsidR="00DD607B" w:rsidRPr="00AB2040" w:rsidRDefault="00DD607B" w:rsidP="00AB2040">
            <w:pPr>
              <w:pStyle w:val="af6"/>
              <w:rPr>
                <w:lang w:val="ru-RU"/>
              </w:rPr>
            </w:pPr>
            <w:r w:rsidRPr="00AB2040">
              <w:rPr>
                <w:lang w:val="ru-RU"/>
              </w:rPr>
              <w:t>Сопротивление изоляции обмоток</w:t>
            </w:r>
          </w:p>
          <w:p w14:paraId="15AE7057" w14:textId="77777777" w:rsidR="00DD607B" w:rsidRPr="00AB2040" w:rsidRDefault="00DD607B" w:rsidP="00AB2040">
            <w:pPr>
              <w:pStyle w:val="af6"/>
              <w:rPr>
                <w:lang w:val="ru-RU"/>
              </w:rPr>
            </w:pPr>
          </w:p>
          <w:p w14:paraId="6CA82015" w14:textId="63A205D0" w:rsidR="00DD607B" w:rsidRPr="00AB2040" w:rsidRDefault="00DD607B" w:rsidP="00AB2040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1875" w:type="dxa"/>
          </w:tcPr>
          <w:p w14:paraId="6C14F360" w14:textId="59880141" w:rsidR="00DD607B" w:rsidRPr="00AB2040" w:rsidRDefault="00DD607B" w:rsidP="00AB2040">
            <w:pPr>
              <w:pStyle w:val="af6"/>
              <w:rPr>
                <w:lang w:val="ru-RU"/>
              </w:rPr>
            </w:pPr>
            <w:r w:rsidRPr="00AB2040">
              <w:rPr>
                <w:lang w:val="ru-RU"/>
              </w:rPr>
              <w:t>ТКП 181-20</w:t>
            </w:r>
            <w:r w:rsidR="00E53094">
              <w:rPr>
                <w:lang w:val="ru-RU"/>
              </w:rPr>
              <w:t>23</w:t>
            </w:r>
            <w:r w:rsidRPr="00AB2040">
              <w:rPr>
                <w:lang w:val="ru-RU"/>
              </w:rPr>
              <w:t xml:space="preserve"> </w:t>
            </w:r>
          </w:p>
          <w:p w14:paraId="7AC989DB" w14:textId="77777777" w:rsidR="00DD607B" w:rsidRPr="00AB2040" w:rsidRDefault="00DD607B" w:rsidP="00AB2040">
            <w:pPr>
              <w:pStyle w:val="af6"/>
              <w:rPr>
                <w:lang w:val="ru-RU"/>
              </w:rPr>
            </w:pPr>
            <w:r w:rsidRPr="00AB2040">
              <w:rPr>
                <w:lang w:val="ru-RU"/>
              </w:rPr>
              <w:t>пр.Б пр.Б.8.3.1</w:t>
            </w:r>
          </w:p>
          <w:p w14:paraId="20BA8AA0" w14:textId="77777777" w:rsidR="00DD607B" w:rsidRPr="00AB2040" w:rsidRDefault="00DD607B" w:rsidP="00AB2040">
            <w:pPr>
              <w:pStyle w:val="af6"/>
              <w:rPr>
                <w:lang w:val="ru-RU"/>
              </w:rPr>
            </w:pPr>
          </w:p>
          <w:p w14:paraId="4B93C090" w14:textId="15EA1D27" w:rsidR="00DD607B" w:rsidRPr="00D2275F" w:rsidRDefault="00DD607B" w:rsidP="00AB2040">
            <w:pPr>
              <w:pStyle w:val="af6"/>
            </w:pPr>
            <w:r>
              <w:rPr>
                <w:lang w:val="ru-RU"/>
              </w:rPr>
              <w:t xml:space="preserve"> </w:t>
            </w:r>
          </w:p>
          <w:p w14:paraId="08E3A671" w14:textId="77777777" w:rsidR="00DD607B" w:rsidRPr="00AB2040" w:rsidRDefault="00DD607B" w:rsidP="00AB2040">
            <w:pPr>
              <w:pStyle w:val="af6"/>
              <w:rPr>
                <w:lang w:val="ru-RU"/>
              </w:rPr>
            </w:pPr>
          </w:p>
        </w:tc>
        <w:tc>
          <w:tcPr>
            <w:tcW w:w="1804" w:type="dxa"/>
          </w:tcPr>
          <w:p w14:paraId="27C82E9B" w14:textId="77777777" w:rsidR="00DD607B" w:rsidRDefault="00DD607B" w:rsidP="00DD607B">
            <w:pPr>
              <w:rPr>
                <w:sz w:val="22"/>
                <w:szCs w:val="22"/>
              </w:rPr>
            </w:pPr>
            <w:r w:rsidRPr="00DD607B">
              <w:rPr>
                <w:sz w:val="22"/>
                <w:szCs w:val="22"/>
              </w:rPr>
              <w:t xml:space="preserve">АМИ.ГМ </w:t>
            </w:r>
          </w:p>
          <w:p w14:paraId="2074E43E" w14:textId="45B0B2D8" w:rsidR="00DD607B" w:rsidRPr="00D2275F" w:rsidRDefault="00DD607B" w:rsidP="00DD607B">
            <w:pPr>
              <w:pStyle w:val="af6"/>
            </w:pPr>
            <w:r w:rsidRPr="00DD607B">
              <w:t>0109-2022</w:t>
            </w:r>
          </w:p>
        </w:tc>
      </w:tr>
      <w:tr w:rsidR="00DD607B" w14:paraId="206CC49D" w14:textId="77777777" w:rsidTr="004057B3">
        <w:tc>
          <w:tcPr>
            <w:tcW w:w="711" w:type="dxa"/>
          </w:tcPr>
          <w:p w14:paraId="6A0CEF0C" w14:textId="77777777" w:rsidR="00DD607B" w:rsidRDefault="00DD607B" w:rsidP="00AB204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9.2</w:t>
            </w:r>
          </w:p>
          <w:p w14:paraId="5EF3BA7B" w14:textId="3E555128" w:rsidR="00221644" w:rsidRDefault="00221644" w:rsidP="00AB204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694" w:type="dxa"/>
            <w:vMerge/>
          </w:tcPr>
          <w:p w14:paraId="4745F0A0" w14:textId="77777777" w:rsidR="00DD607B" w:rsidRPr="00C936E7" w:rsidRDefault="00DD607B" w:rsidP="00AB2040">
            <w:pPr>
              <w:pStyle w:val="af6"/>
            </w:pPr>
          </w:p>
        </w:tc>
        <w:tc>
          <w:tcPr>
            <w:tcW w:w="1418" w:type="dxa"/>
          </w:tcPr>
          <w:p w14:paraId="23F87337" w14:textId="77777777" w:rsidR="00DD607B" w:rsidRDefault="00DD607B" w:rsidP="00AB2040">
            <w:pPr>
              <w:pStyle w:val="af6"/>
            </w:pPr>
            <w:r w:rsidRPr="00D2275F">
              <w:t>27.11/29.113</w:t>
            </w:r>
          </w:p>
          <w:p w14:paraId="612D1233" w14:textId="77777777" w:rsidR="00DD607B" w:rsidRPr="00D2275F" w:rsidRDefault="00DD607B" w:rsidP="00AB2040">
            <w:pPr>
              <w:pStyle w:val="af6"/>
            </w:pPr>
          </w:p>
        </w:tc>
        <w:tc>
          <w:tcPr>
            <w:tcW w:w="2126" w:type="dxa"/>
          </w:tcPr>
          <w:p w14:paraId="4DC69D8D" w14:textId="77777777" w:rsidR="00DD607B" w:rsidRPr="00AB2040" w:rsidRDefault="00DD607B" w:rsidP="00AB2040">
            <w:pPr>
              <w:pStyle w:val="af6"/>
              <w:rPr>
                <w:lang w:val="ru-RU"/>
              </w:rPr>
            </w:pPr>
            <w:r w:rsidRPr="00AB2040">
              <w:rPr>
                <w:lang w:val="ru-RU"/>
              </w:rPr>
              <w:t xml:space="preserve">Испытания изоляции обмоток повышенным напряжением частотой </w:t>
            </w:r>
          </w:p>
          <w:p w14:paraId="61F701F4" w14:textId="77777777" w:rsidR="00DD607B" w:rsidRDefault="00DD607B" w:rsidP="00AB2040">
            <w:pPr>
              <w:pStyle w:val="af6"/>
            </w:pPr>
            <w:r w:rsidRPr="00C936E7">
              <w:t>50 Гц</w:t>
            </w:r>
          </w:p>
          <w:p w14:paraId="192013D5" w14:textId="0FE86853" w:rsidR="00DD607B" w:rsidRPr="00AB2040" w:rsidRDefault="00DD607B" w:rsidP="00AB2040">
            <w:pPr>
              <w:pStyle w:val="af6"/>
              <w:rPr>
                <w:lang w:val="ru-RU"/>
              </w:rPr>
            </w:pPr>
          </w:p>
        </w:tc>
        <w:tc>
          <w:tcPr>
            <w:tcW w:w="1875" w:type="dxa"/>
          </w:tcPr>
          <w:p w14:paraId="510E75B5" w14:textId="2D639438" w:rsidR="00DD607B" w:rsidRPr="00AB2040" w:rsidRDefault="00DD607B" w:rsidP="00AB2040">
            <w:pPr>
              <w:pStyle w:val="af6"/>
              <w:rPr>
                <w:lang w:val="ru-RU"/>
              </w:rPr>
            </w:pPr>
            <w:r w:rsidRPr="00AB2040">
              <w:rPr>
                <w:lang w:val="ru-RU"/>
              </w:rPr>
              <w:t>ТКП 181-20</w:t>
            </w:r>
            <w:r w:rsidR="00E53094">
              <w:rPr>
                <w:lang w:val="ru-RU"/>
              </w:rPr>
              <w:t>23</w:t>
            </w:r>
            <w:r w:rsidRPr="00AB2040">
              <w:rPr>
                <w:lang w:val="ru-RU"/>
              </w:rPr>
              <w:t xml:space="preserve"> </w:t>
            </w:r>
          </w:p>
          <w:p w14:paraId="32C68336" w14:textId="77777777" w:rsidR="00DD607B" w:rsidRPr="00D2275F" w:rsidRDefault="00DD607B" w:rsidP="00AB2040">
            <w:pPr>
              <w:pStyle w:val="af6"/>
            </w:pPr>
            <w:r>
              <w:t>пр.Б п.Б.8.5.1</w:t>
            </w:r>
          </w:p>
          <w:p w14:paraId="7EA59C08" w14:textId="77777777" w:rsidR="00DD607B" w:rsidRPr="00AB2040" w:rsidRDefault="00DD607B" w:rsidP="00AB2040">
            <w:pPr>
              <w:pStyle w:val="af6"/>
              <w:rPr>
                <w:lang w:val="ru-RU"/>
              </w:rPr>
            </w:pPr>
          </w:p>
        </w:tc>
        <w:tc>
          <w:tcPr>
            <w:tcW w:w="1804" w:type="dxa"/>
          </w:tcPr>
          <w:p w14:paraId="26C9EDB3" w14:textId="77777777" w:rsidR="00DD607B" w:rsidRDefault="00DD607B" w:rsidP="00DD607B">
            <w:pPr>
              <w:rPr>
                <w:sz w:val="22"/>
                <w:szCs w:val="22"/>
              </w:rPr>
            </w:pPr>
            <w:r w:rsidRPr="00DD607B">
              <w:rPr>
                <w:sz w:val="22"/>
                <w:szCs w:val="22"/>
              </w:rPr>
              <w:t xml:space="preserve">АМИ.ГМ </w:t>
            </w:r>
          </w:p>
          <w:p w14:paraId="325FCDF3" w14:textId="2BB0AEB7" w:rsidR="00DD607B" w:rsidRPr="00D2275F" w:rsidRDefault="00DD607B" w:rsidP="00DD607B">
            <w:pPr>
              <w:pStyle w:val="af6"/>
            </w:pPr>
            <w:r w:rsidRPr="00DD607B">
              <w:t>0109-2022</w:t>
            </w:r>
          </w:p>
        </w:tc>
      </w:tr>
      <w:tr w:rsidR="00DD607B" w14:paraId="5437A2C9" w14:textId="77777777" w:rsidTr="004057B3">
        <w:tc>
          <w:tcPr>
            <w:tcW w:w="711" w:type="dxa"/>
          </w:tcPr>
          <w:p w14:paraId="305FD0DC" w14:textId="6A173901" w:rsidR="00DD607B" w:rsidRDefault="00DD607B" w:rsidP="00AB2040">
            <w:pPr>
              <w:pStyle w:val="af6"/>
            </w:pPr>
            <w:r w:rsidRPr="00D2275F">
              <w:t>10.1</w:t>
            </w:r>
          </w:p>
          <w:p w14:paraId="17F2D486" w14:textId="17F25A60" w:rsidR="00221644" w:rsidRPr="00221644" w:rsidRDefault="00221644" w:rsidP="00AB2040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  <w:p w14:paraId="66DC4D3A" w14:textId="77777777" w:rsidR="00DD607B" w:rsidRPr="00D2275F" w:rsidRDefault="00DD607B" w:rsidP="00AB2040">
            <w:pPr>
              <w:pStyle w:val="af6"/>
            </w:pPr>
          </w:p>
          <w:p w14:paraId="2C8BAAF3" w14:textId="77777777" w:rsidR="00DD607B" w:rsidRPr="00D2275F" w:rsidRDefault="00DD607B" w:rsidP="00AB2040">
            <w:pPr>
              <w:pStyle w:val="af6"/>
            </w:pPr>
          </w:p>
          <w:p w14:paraId="2DE2B80B" w14:textId="1938AC61" w:rsidR="00DD607B" w:rsidRDefault="00DD607B" w:rsidP="00AB204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94" w:type="dxa"/>
            <w:vMerge w:val="restart"/>
          </w:tcPr>
          <w:p w14:paraId="6DBB4F4A" w14:textId="34E6A4DA" w:rsidR="00DD607B" w:rsidRPr="00AB2040" w:rsidRDefault="00DD607B" w:rsidP="00AB2040">
            <w:pPr>
              <w:pStyle w:val="af6"/>
              <w:rPr>
                <w:lang w:val="ru-RU"/>
              </w:rPr>
            </w:pPr>
            <w:r w:rsidRPr="00AB2040">
              <w:rPr>
                <w:lang w:val="ru-RU"/>
              </w:rPr>
              <w:t>Силовые кабельные линии до 10 кВ включительно</w:t>
            </w:r>
          </w:p>
        </w:tc>
        <w:tc>
          <w:tcPr>
            <w:tcW w:w="1418" w:type="dxa"/>
          </w:tcPr>
          <w:p w14:paraId="0F4F10CC" w14:textId="77777777" w:rsidR="00DD607B" w:rsidRPr="00D2275F" w:rsidRDefault="00DD607B" w:rsidP="00AB2040">
            <w:pPr>
              <w:pStyle w:val="af6"/>
            </w:pPr>
            <w:r w:rsidRPr="00D2275F">
              <w:t>27.32/22.000</w:t>
            </w:r>
          </w:p>
          <w:p w14:paraId="67440E2A" w14:textId="77777777" w:rsidR="00DD607B" w:rsidRDefault="00DD607B" w:rsidP="00AB2040">
            <w:pPr>
              <w:pStyle w:val="af6"/>
            </w:pPr>
          </w:p>
          <w:p w14:paraId="45DDCD28" w14:textId="77777777" w:rsidR="00DD607B" w:rsidRPr="00D2275F" w:rsidRDefault="00DD607B" w:rsidP="00AB2040">
            <w:pPr>
              <w:pStyle w:val="af6"/>
            </w:pPr>
          </w:p>
        </w:tc>
        <w:tc>
          <w:tcPr>
            <w:tcW w:w="2126" w:type="dxa"/>
          </w:tcPr>
          <w:p w14:paraId="177DD375" w14:textId="77777777" w:rsidR="00DD607B" w:rsidRPr="00AB2040" w:rsidRDefault="00DD607B" w:rsidP="00AB2040">
            <w:pPr>
              <w:pStyle w:val="af6"/>
              <w:rPr>
                <w:lang w:val="ru-RU"/>
              </w:rPr>
            </w:pPr>
            <w:r w:rsidRPr="00AB2040">
              <w:rPr>
                <w:lang w:val="ru-RU"/>
              </w:rPr>
              <w:t>Сопротивление изоляции</w:t>
            </w:r>
          </w:p>
          <w:p w14:paraId="5125FEA1" w14:textId="77777777" w:rsidR="00DD607B" w:rsidRPr="00AB2040" w:rsidRDefault="00DD607B" w:rsidP="00AB2040">
            <w:pPr>
              <w:pStyle w:val="af6"/>
              <w:rPr>
                <w:lang w:val="ru-RU"/>
              </w:rPr>
            </w:pPr>
          </w:p>
          <w:p w14:paraId="69145A5C" w14:textId="2E39C767" w:rsidR="00DD607B" w:rsidRPr="00AB2040" w:rsidRDefault="00DD607B" w:rsidP="00AB2040">
            <w:pPr>
              <w:pStyle w:val="af6"/>
              <w:rPr>
                <w:lang w:val="ru-RU"/>
              </w:rPr>
            </w:pPr>
          </w:p>
        </w:tc>
        <w:tc>
          <w:tcPr>
            <w:tcW w:w="1875" w:type="dxa"/>
          </w:tcPr>
          <w:p w14:paraId="38EAB49A" w14:textId="5137FEF9" w:rsidR="00DD607B" w:rsidRPr="00AB2040" w:rsidRDefault="00DD607B" w:rsidP="00AB2040">
            <w:pPr>
              <w:pStyle w:val="af6"/>
              <w:rPr>
                <w:lang w:val="ru-RU"/>
              </w:rPr>
            </w:pPr>
            <w:r w:rsidRPr="00AB2040">
              <w:rPr>
                <w:lang w:val="ru-RU"/>
              </w:rPr>
              <w:t>ТКП 181-20</w:t>
            </w:r>
            <w:r w:rsidR="00E53094">
              <w:rPr>
                <w:lang w:val="ru-RU"/>
              </w:rPr>
              <w:t>23</w:t>
            </w:r>
            <w:r w:rsidRPr="00AB2040">
              <w:rPr>
                <w:lang w:val="ru-RU"/>
              </w:rPr>
              <w:t xml:space="preserve"> </w:t>
            </w:r>
          </w:p>
          <w:p w14:paraId="1F1F5D53" w14:textId="77777777" w:rsidR="00DD607B" w:rsidRPr="00AB2040" w:rsidRDefault="00DD607B" w:rsidP="00AB2040">
            <w:pPr>
              <w:pStyle w:val="af6"/>
              <w:rPr>
                <w:lang w:val="ru-RU"/>
              </w:rPr>
            </w:pPr>
            <w:r w:rsidRPr="00AB2040">
              <w:rPr>
                <w:lang w:val="ru-RU"/>
              </w:rPr>
              <w:t>пр.Б пр.Б.30.1</w:t>
            </w:r>
          </w:p>
          <w:p w14:paraId="114C09C7" w14:textId="77777777" w:rsidR="00DD607B" w:rsidRPr="00AB2040" w:rsidRDefault="00DD607B" w:rsidP="00AB2040">
            <w:pPr>
              <w:pStyle w:val="af6"/>
              <w:rPr>
                <w:lang w:val="ru-RU"/>
              </w:rPr>
            </w:pPr>
          </w:p>
          <w:p w14:paraId="4CDB6BAA" w14:textId="77777777" w:rsidR="00DD607B" w:rsidRPr="00AB2040" w:rsidRDefault="00DD607B" w:rsidP="00AB2040">
            <w:pPr>
              <w:pStyle w:val="af6"/>
              <w:rPr>
                <w:lang w:val="ru-RU"/>
              </w:rPr>
            </w:pPr>
          </w:p>
        </w:tc>
        <w:tc>
          <w:tcPr>
            <w:tcW w:w="1804" w:type="dxa"/>
          </w:tcPr>
          <w:p w14:paraId="18C774E8" w14:textId="77777777" w:rsidR="00DD607B" w:rsidRDefault="00DD607B" w:rsidP="00DD607B">
            <w:pPr>
              <w:rPr>
                <w:sz w:val="22"/>
                <w:szCs w:val="22"/>
              </w:rPr>
            </w:pPr>
            <w:r w:rsidRPr="00DD607B">
              <w:rPr>
                <w:sz w:val="22"/>
                <w:szCs w:val="22"/>
              </w:rPr>
              <w:t xml:space="preserve">АМИ.ГМ </w:t>
            </w:r>
          </w:p>
          <w:p w14:paraId="18BE3659" w14:textId="36DC9769" w:rsidR="00DD607B" w:rsidRPr="00D2275F" w:rsidRDefault="00DD607B" w:rsidP="00DD607B">
            <w:pPr>
              <w:pStyle w:val="af6"/>
            </w:pPr>
            <w:r w:rsidRPr="00DD607B">
              <w:t>0109-2022</w:t>
            </w:r>
          </w:p>
        </w:tc>
      </w:tr>
      <w:tr w:rsidR="00DD607B" w14:paraId="1A2618EF" w14:textId="77777777" w:rsidTr="004057B3">
        <w:tc>
          <w:tcPr>
            <w:tcW w:w="711" w:type="dxa"/>
          </w:tcPr>
          <w:p w14:paraId="5A712509" w14:textId="77777777" w:rsidR="00DD607B" w:rsidRDefault="00DD607B" w:rsidP="00AB204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</w:t>
            </w:r>
          </w:p>
          <w:p w14:paraId="693D8F7A" w14:textId="5955D19E" w:rsidR="00221644" w:rsidRDefault="00221644" w:rsidP="00AB204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694" w:type="dxa"/>
            <w:vMerge/>
          </w:tcPr>
          <w:p w14:paraId="79B62E55" w14:textId="77777777" w:rsidR="00DD607B" w:rsidRPr="00C936E7" w:rsidRDefault="00DD607B" w:rsidP="00AB2040">
            <w:pPr>
              <w:pStyle w:val="af6"/>
            </w:pPr>
          </w:p>
        </w:tc>
        <w:tc>
          <w:tcPr>
            <w:tcW w:w="1418" w:type="dxa"/>
          </w:tcPr>
          <w:p w14:paraId="1F607FA6" w14:textId="77777777" w:rsidR="00DD607B" w:rsidRDefault="00DD607B" w:rsidP="00AB2040">
            <w:pPr>
              <w:pStyle w:val="af6"/>
            </w:pPr>
            <w:r w:rsidRPr="00D2275F">
              <w:t>27.32/29.113</w:t>
            </w:r>
          </w:p>
          <w:p w14:paraId="5D1C6C1D" w14:textId="77777777" w:rsidR="00DD607B" w:rsidRPr="00D2275F" w:rsidRDefault="00DD607B" w:rsidP="00AB2040">
            <w:pPr>
              <w:pStyle w:val="af6"/>
            </w:pPr>
          </w:p>
        </w:tc>
        <w:tc>
          <w:tcPr>
            <w:tcW w:w="2126" w:type="dxa"/>
          </w:tcPr>
          <w:p w14:paraId="10BCC293" w14:textId="77777777" w:rsidR="00DD607B" w:rsidRDefault="00DD607B" w:rsidP="00AB2040">
            <w:pPr>
              <w:pStyle w:val="af6"/>
              <w:rPr>
                <w:lang w:val="ru-RU"/>
              </w:rPr>
            </w:pPr>
            <w:r w:rsidRPr="00AB2040">
              <w:rPr>
                <w:lang w:val="ru-RU"/>
              </w:rPr>
              <w:t>Испытания изоляции повышенным напряжением частотой 50 Гц</w:t>
            </w:r>
          </w:p>
          <w:p w14:paraId="266C6A7B" w14:textId="4959AFDE" w:rsidR="00AA71AE" w:rsidRPr="00AB2040" w:rsidRDefault="00AA71AE" w:rsidP="00AB2040">
            <w:pPr>
              <w:pStyle w:val="af6"/>
              <w:rPr>
                <w:lang w:val="ru-RU"/>
              </w:rPr>
            </w:pPr>
          </w:p>
        </w:tc>
        <w:tc>
          <w:tcPr>
            <w:tcW w:w="1875" w:type="dxa"/>
          </w:tcPr>
          <w:p w14:paraId="7ECE4938" w14:textId="0E857083" w:rsidR="00DD607B" w:rsidRPr="00AB2040" w:rsidRDefault="00DD607B" w:rsidP="00AB2040">
            <w:pPr>
              <w:pStyle w:val="af6"/>
              <w:rPr>
                <w:lang w:val="ru-RU"/>
              </w:rPr>
            </w:pPr>
            <w:r w:rsidRPr="00AB2040">
              <w:rPr>
                <w:lang w:val="ru-RU"/>
              </w:rPr>
              <w:t>ТКП 181-20</w:t>
            </w:r>
            <w:r w:rsidR="00E53094">
              <w:rPr>
                <w:lang w:val="ru-RU"/>
              </w:rPr>
              <w:t>23</w:t>
            </w:r>
            <w:r w:rsidRPr="00AB2040">
              <w:rPr>
                <w:lang w:val="ru-RU"/>
              </w:rPr>
              <w:t xml:space="preserve"> </w:t>
            </w:r>
          </w:p>
          <w:p w14:paraId="4ADBD89D" w14:textId="77777777" w:rsidR="00DD607B" w:rsidRPr="00D2275F" w:rsidRDefault="00DD607B" w:rsidP="00AB2040">
            <w:pPr>
              <w:pStyle w:val="af6"/>
            </w:pPr>
            <w:r w:rsidRPr="00D2275F">
              <w:t>пр.Б п.Б.30.2</w:t>
            </w:r>
          </w:p>
          <w:p w14:paraId="283DB146" w14:textId="77777777" w:rsidR="00DD607B" w:rsidRPr="00AB2040" w:rsidRDefault="00DD607B" w:rsidP="00AB2040">
            <w:pPr>
              <w:pStyle w:val="af6"/>
              <w:rPr>
                <w:lang w:val="ru-RU"/>
              </w:rPr>
            </w:pPr>
          </w:p>
        </w:tc>
        <w:tc>
          <w:tcPr>
            <w:tcW w:w="1804" w:type="dxa"/>
          </w:tcPr>
          <w:p w14:paraId="47A97AA6" w14:textId="77777777" w:rsidR="00DD607B" w:rsidRDefault="00DD607B" w:rsidP="00DD607B">
            <w:pPr>
              <w:rPr>
                <w:sz w:val="22"/>
                <w:szCs w:val="22"/>
              </w:rPr>
            </w:pPr>
            <w:r w:rsidRPr="00DD607B">
              <w:rPr>
                <w:sz w:val="22"/>
                <w:szCs w:val="22"/>
              </w:rPr>
              <w:t xml:space="preserve">АМИ.ГМ </w:t>
            </w:r>
          </w:p>
          <w:p w14:paraId="61C693EF" w14:textId="4BD31489" w:rsidR="00DD607B" w:rsidRPr="00AB2040" w:rsidRDefault="00DD607B" w:rsidP="00DD607B">
            <w:pPr>
              <w:pStyle w:val="af6"/>
              <w:rPr>
                <w:lang w:val="ru-RU"/>
              </w:rPr>
            </w:pPr>
            <w:r w:rsidRPr="00DD607B">
              <w:t>0109-2022</w:t>
            </w:r>
          </w:p>
        </w:tc>
      </w:tr>
      <w:tr w:rsidR="00DD607B" w14:paraId="779DC4BC" w14:textId="77777777" w:rsidTr="004057B3">
        <w:tc>
          <w:tcPr>
            <w:tcW w:w="711" w:type="dxa"/>
          </w:tcPr>
          <w:p w14:paraId="0F942FFB" w14:textId="4C578DCA" w:rsidR="00DD607B" w:rsidRDefault="00DD607B" w:rsidP="00AB2040">
            <w:pPr>
              <w:pStyle w:val="af6"/>
            </w:pPr>
            <w:r w:rsidRPr="00D2275F">
              <w:t>11.1</w:t>
            </w:r>
          </w:p>
          <w:p w14:paraId="55E74DBB" w14:textId="55DDA053" w:rsidR="00221644" w:rsidRPr="00221644" w:rsidRDefault="00221644" w:rsidP="00AB2040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  <w:p w14:paraId="4301721F" w14:textId="77777777" w:rsidR="00DD607B" w:rsidRPr="00D2275F" w:rsidRDefault="00DD607B" w:rsidP="00AB2040">
            <w:pPr>
              <w:pStyle w:val="af6"/>
            </w:pPr>
          </w:p>
          <w:p w14:paraId="047208E4" w14:textId="77777777" w:rsidR="00DD607B" w:rsidRPr="00D2275F" w:rsidRDefault="00DD607B" w:rsidP="00AB2040">
            <w:pPr>
              <w:pStyle w:val="af6"/>
            </w:pPr>
          </w:p>
          <w:p w14:paraId="2618EC57" w14:textId="04C33286" w:rsidR="00DD607B" w:rsidRDefault="00DD607B" w:rsidP="00AB204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94" w:type="dxa"/>
            <w:vMerge w:val="restart"/>
          </w:tcPr>
          <w:p w14:paraId="33333A6B" w14:textId="77777777" w:rsidR="00DD607B" w:rsidRDefault="00DD607B" w:rsidP="00AB2040">
            <w:pPr>
              <w:pStyle w:val="af6"/>
              <w:rPr>
                <w:lang w:val="ru-RU"/>
              </w:rPr>
            </w:pPr>
            <w:r w:rsidRPr="00AB2040">
              <w:rPr>
                <w:lang w:val="ru-RU"/>
              </w:rPr>
              <w:t>Сборные и соединительные шины</w:t>
            </w:r>
            <w:r>
              <w:rPr>
                <w:lang w:val="ru-RU"/>
              </w:rPr>
              <w:t xml:space="preserve"> </w:t>
            </w:r>
          </w:p>
          <w:p w14:paraId="252F84EC" w14:textId="723D42A9" w:rsidR="00DD607B" w:rsidRPr="00AB2040" w:rsidRDefault="00DD607B" w:rsidP="00AB2040">
            <w:pPr>
              <w:pStyle w:val="af6"/>
              <w:rPr>
                <w:lang w:val="ru-RU"/>
              </w:rPr>
            </w:pPr>
            <w:r w:rsidRPr="00AB2040">
              <w:rPr>
                <w:lang w:val="ru-RU"/>
              </w:rPr>
              <w:t>(6 ,10 кВ)</w:t>
            </w:r>
          </w:p>
        </w:tc>
        <w:tc>
          <w:tcPr>
            <w:tcW w:w="1418" w:type="dxa"/>
          </w:tcPr>
          <w:p w14:paraId="431FDF6E" w14:textId="77777777" w:rsidR="00DD607B" w:rsidRPr="00D2275F" w:rsidRDefault="00DD607B" w:rsidP="00AB2040">
            <w:pPr>
              <w:pStyle w:val="af6"/>
            </w:pPr>
            <w:r w:rsidRPr="00D2275F">
              <w:t>27.90/22.000</w:t>
            </w:r>
          </w:p>
          <w:p w14:paraId="38CB48B1" w14:textId="77777777" w:rsidR="00DD607B" w:rsidRDefault="00DD607B" w:rsidP="00AB2040">
            <w:pPr>
              <w:pStyle w:val="af6"/>
            </w:pPr>
          </w:p>
          <w:p w14:paraId="69B07DF3" w14:textId="77777777" w:rsidR="00DD607B" w:rsidRPr="00D2275F" w:rsidRDefault="00DD607B" w:rsidP="00AB2040">
            <w:pPr>
              <w:pStyle w:val="af6"/>
            </w:pPr>
          </w:p>
          <w:p w14:paraId="32DCB057" w14:textId="77777777" w:rsidR="00DD607B" w:rsidRPr="00D2275F" w:rsidRDefault="00DD607B" w:rsidP="00AB2040">
            <w:pPr>
              <w:pStyle w:val="af6"/>
            </w:pPr>
          </w:p>
          <w:p w14:paraId="5765C402" w14:textId="77777777" w:rsidR="00DD607B" w:rsidRPr="00D2275F" w:rsidRDefault="00DD607B" w:rsidP="00AB2040">
            <w:pPr>
              <w:pStyle w:val="af6"/>
            </w:pPr>
          </w:p>
          <w:p w14:paraId="2B0B17DE" w14:textId="77777777" w:rsidR="00DD607B" w:rsidRPr="00D2275F" w:rsidRDefault="00DD607B" w:rsidP="00AB2040">
            <w:pPr>
              <w:pStyle w:val="af6"/>
            </w:pPr>
          </w:p>
        </w:tc>
        <w:tc>
          <w:tcPr>
            <w:tcW w:w="2126" w:type="dxa"/>
          </w:tcPr>
          <w:p w14:paraId="614785E7" w14:textId="77777777" w:rsidR="00DD607B" w:rsidRPr="00AB2040" w:rsidRDefault="00DD607B" w:rsidP="00AB2040">
            <w:pPr>
              <w:pStyle w:val="af6"/>
              <w:rPr>
                <w:lang w:val="ru-RU"/>
              </w:rPr>
            </w:pPr>
            <w:r w:rsidRPr="00AB2040">
              <w:rPr>
                <w:lang w:val="ru-RU"/>
              </w:rPr>
              <w:t>Сопротивление изоляции подвесных и опорных фарфоровых изоляторов</w:t>
            </w:r>
          </w:p>
          <w:p w14:paraId="0FE8E323" w14:textId="77777777" w:rsidR="00DD607B" w:rsidRPr="00AB2040" w:rsidRDefault="00DD607B" w:rsidP="00AB2040">
            <w:pPr>
              <w:pStyle w:val="af6"/>
              <w:rPr>
                <w:lang w:val="ru-RU"/>
              </w:rPr>
            </w:pPr>
          </w:p>
          <w:p w14:paraId="639F7A16" w14:textId="7A33DDB4" w:rsidR="00DD607B" w:rsidRPr="00AB2040" w:rsidRDefault="00DD607B" w:rsidP="00AB2040">
            <w:pPr>
              <w:pStyle w:val="af6"/>
              <w:rPr>
                <w:lang w:val="ru-RU"/>
              </w:rPr>
            </w:pPr>
          </w:p>
        </w:tc>
        <w:tc>
          <w:tcPr>
            <w:tcW w:w="1875" w:type="dxa"/>
          </w:tcPr>
          <w:p w14:paraId="636100B5" w14:textId="060A9307" w:rsidR="00DD607B" w:rsidRPr="00AB2040" w:rsidRDefault="00DD607B" w:rsidP="00AB2040">
            <w:pPr>
              <w:pStyle w:val="af6"/>
              <w:rPr>
                <w:lang w:val="ru-RU"/>
              </w:rPr>
            </w:pPr>
            <w:r w:rsidRPr="00AB2040">
              <w:rPr>
                <w:lang w:val="ru-RU"/>
              </w:rPr>
              <w:t>ТКП 181-20</w:t>
            </w:r>
            <w:r w:rsidR="00E53094">
              <w:rPr>
                <w:lang w:val="ru-RU"/>
              </w:rPr>
              <w:t>23</w:t>
            </w:r>
            <w:r w:rsidRPr="00AB2040">
              <w:rPr>
                <w:lang w:val="ru-RU"/>
              </w:rPr>
              <w:t xml:space="preserve"> </w:t>
            </w:r>
          </w:p>
          <w:p w14:paraId="1B64FED7" w14:textId="77777777" w:rsidR="00DD607B" w:rsidRPr="00AB2040" w:rsidRDefault="00DD607B" w:rsidP="00AB2040">
            <w:pPr>
              <w:pStyle w:val="af6"/>
              <w:rPr>
                <w:lang w:val="ru-RU"/>
              </w:rPr>
            </w:pPr>
            <w:r w:rsidRPr="00AB2040">
              <w:rPr>
                <w:lang w:val="ru-RU"/>
              </w:rPr>
              <w:t>пр.Б пр.Б.18.1</w:t>
            </w:r>
          </w:p>
          <w:p w14:paraId="0C9144D7" w14:textId="77777777" w:rsidR="00DD607B" w:rsidRPr="00AB2040" w:rsidRDefault="00DD607B" w:rsidP="00AB2040">
            <w:pPr>
              <w:pStyle w:val="af6"/>
              <w:rPr>
                <w:lang w:val="ru-RU"/>
              </w:rPr>
            </w:pPr>
          </w:p>
          <w:p w14:paraId="3C0AB191" w14:textId="77777777" w:rsidR="00DD607B" w:rsidRPr="00AB2040" w:rsidRDefault="00DD607B" w:rsidP="00AB2040">
            <w:pPr>
              <w:pStyle w:val="af6"/>
              <w:rPr>
                <w:lang w:val="ru-RU"/>
              </w:rPr>
            </w:pPr>
          </w:p>
          <w:p w14:paraId="781B810B" w14:textId="77777777" w:rsidR="00DD607B" w:rsidRPr="00AB2040" w:rsidRDefault="00DD607B" w:rsidP="00AB2040">
            <w:pPr>
              <w:pStyle w:val="af6"/>
              <w:rPr>
                <w:lang w:val="ru-RU"/>
              </w:rPr>
            </w:pPr>
          </w:p>
        </w:tc>
        <w:tc>
          <w:tcPr>
            <w:tcW w:w="1804" w:type="dxa"/>
          </w:tcPr>
          <w:p w14:paraId="34E6A95D" w14:textId="77777777" w:rsidR="00DD607B" w:rsidRDefault="00DD607B" w:rsidP="00DD607B">
            <w:pPr>
              <w:rPr>
                <w:sz w:val="22"/>
                <w:szCs w:val="22"/>
              </w:rPr>
            </w:pPr>
            <w:r w:rsidRPr="00DD607B">
              <w:rPr>
                <w:sz w:val="22"/>
                <w:szCs w:val="22"/>
              </w:rPr>
              <w:t xml:space="preserve">АМИ.ГМ </w:t>
            </w:r>
          </w:p>
          <w:p w14:paraId="519CC104" w14:textId="0FFC1633" w:rsidR="00DD607B" w:rsidRPr="00DD607B" w:rsidRDefault="00DD607B" w:rsidP="00DD607B">
            <w:pPr>
              <w:pStyle w:val="af6"/>
              <w:rPr>
                <w:lang w:val="ru-RU"/>
              </w:rPr>
            </w:pPr>
            <w:r w:rsidRPr="00DD607B">
              <w:t>0109-2022</w:t>
            </w:r>
            <w:r>
              <w:rPr>
                <w:lang w:val="ru-RU"/>
              </w:rPr>
              <w:t xml:space="preserve"> </w:t>
            </w:r>
          </w:p>
          <w:p w14:paraId="52328825" w14:textId="77777777" w:rsidR="00DD607B" w:rsidRPr="00AB2040" w:rsidRDefault="00DD607B" w:rsidP="00AB2040">
            <w:pPr>
              <w:pStyle w:val="af6"/>
              <w:rPr>
                <w:lang w:val="ru-RU"/>
              </w:rPr>
            </w:pPr>
          </w:p>
        </w:tc>
      </w:tr>
      <w:tr w:rsidR="00DD607B" w14:paraId="5A04A2F3" w14:textId="77777777" w:rsidTr="004057B3">
        <w:tc>
          <w:tcPr>
            <w:tcW w:w="711" w:type="dxa"/>
          </w:tcPr>
          <w:p w14:paraId="2123E6E0" w14:textId="77777777" w:rsidR="00DD607B" w:rsidRDefault="00DD607B" w:rsidP="00AB2040">
            <w:pPr>
              <w:jc w:val="both"/>
              <w:rPr>
                <w:sz w:val="22"/>
                <w:szCs w:val="22"/>
              </w:rPr>
            </w:pPr>
            <w:r w:rsidRPr="00D2275F">
              <w:rPr>
                <w:sz w:val="22"/>
                <w:szCs w:val="22"/>
              </w:rPr>
              <w:t>11.2</w:t>
            </w:r>
          </w:p>
          <w:p w14:paraId="21E11273" w14:textId="66FCAC93" w:rsidR="00221644" w:rsidRDefault="00221644" w:rsidP="00AB204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694" w:type="dxa"/>
            <w:vMerge/>
          </w:tcPr>
          <w:p w14:paraId="528D8CA9" w14:textId="77777777" w:rsidR="00DD607B" w:rsidRPr="00C936E7" w:rsidRDefault="00DD607B" w:rsidP="00AB2040">
            <w:pPr>
              <w:pStyle w:val="af6"/>
            </w:pPr>
          </w:p>
        </w:tc>
        <w:tc>
          <w:tcPr>
            <w:tcW w:w="1418" w:type="dxa"/>
          </w:tcPr>
          <w:p w14:paraId="0158D489" w14:textId="77777777" w:rsidR="00DD607B" w:rsidRDefault="00DD607B" w:rsidP="00AB2040">
            <w:pPr>
              <w:pStyle w:val="af6"/>
            </w:pPr>
            <w:r w:rsidRPr="00D2275F">
              <w:t>27.90/29.113</w:t>
            </w:r>
          </w:p>
          <w:p w14:paraId="1B5A02CB" w14:textId="77777777" w:rsidR="00DD607B" w:rsidRPr="00D2275F" w:rsidRDefault="00DD607B" w:rsidP="00AB2040">
            <w:pPr>
              <w:pStyle w:val="af6"/>
            </w:pPr>
          </w:p>
        </w:tc>
        <w:tc>
          <w:tcPr>
            <w:tcW w:w="2126" w:type="dxa"/>
          </w:tcPr>
          <w:p w14:paraId="7D0840FB" w14:textId="77777777" w:rsidR="00DD607B" w:rsidRDefault="00DD607B" w:rsidP="00AB2040">
            <w:pPr>
              <w:pStyle w:val="af6"/>
              <w:rPr>
                <w:lang w:val="ru-RU"/>
              </w:rPr>
            </w:pPr>
            <w:r w:rsidRPr="00AB2040">
              <w:rPr>
                <w:lang w:val="ru-RU"/>
              </w:rPr>
              <w:t>Испытания изоляции повышенным напряжением частотой 50 Гц</w:t>
            </w:r>
          </w:p>
          <w:p w14:paraId="6729DF97" w14:textId="4F7600C4" w:rsidR="00DD607B" w:rsidRPr="00AB2040" w:rsidRDefault="00DD607B" w:rsidP="00AB2040">
            <w:pPr>
              <w:pStyle w:val="af6"/>
              <w:rPr>
                <w:lang w:val="ru-RU"/>
              </w:rPr>
            </w:pPr>
          </w:p>
        </w:tc>
        <w:tc>
          <w:tcPr>
            <w:tcW w:w="1875" w:type="dxa"/>
          </w:tcPr>
          <w:p w14:paraId="30F19DDE" w14:textId="30DF75BD" w:rsidR="00DD607B" w:rsidRPr="00AB2040" w:rsidRDefault="00DD607B" w:rsidP="00AB2040">
            <w:pPr>
              <w:pStyle w:val="af6"/>
              <w:rPr>
                <w:lang w:val="ru-RU"/>
              </w:rPr>
            </w:pPr>
            <w:r w:rsidRPr="00AB2040">
              <w:rPr>
                <w:lang w:val="ru-RU"/>
              </w:rPr>
              <w:t>ТКП 181-20</w:t>
            </w:r>
            <w:r w:rsidR="00E53094">
              <w:rPr>
                <w:lang w:val="ru-RU"/>
              </w:rPr>
              <w:t>23</w:t>
            </w:r>
          </w:p>
          <w:p w14:paraId="40422936" w14:textId="77777777" w:rsidR="00DD607B" w:rsidRPr="00D2275F" w:rsidRDefault="00DD607B" w:rsidP="00AB2040">
            <w:pPr>
              <w:pStyle w:val="af6"/>
            </w:pPr>
            <w:r w:rsidRPr="00D2275F">
              <w:t>пр.Б п.Б.18.2</w:t>
            </w:r>
          </w:p>
          <w:p w14:paraId="4C738663" w14:textId="77777777" w:rsidR="00DD607B" w:rsidRPr="00AB2040" w:rsidRDefault="00DD607B" w:rsidP="00AB2040">
            <w:pPr>
              <w:pStyle w:val="af6"/>
              <w:rPr>
                <w:lang w:val="ru-RU"/>
              </w:rPr>
            </w:pPr>
          </w:p>
        </w:tc>
        <w:tc>
          <w:tcPr>
            <w:tcW w:w="1804" w:type="dxa"/>
          </w:tcPr>
          <w:p w14:paraId="6539029F" w14:textId="77777777" w:rsidR="00DD607B" w:rsidRDefault="00DD607B" w:rsidP="00DD607B">
            <w:pPr>
              <w:rPr>
                <w:sz w:val="22"/>
                <w:szCs w:val="22"/>
              </w:rPr>
            </w:pPr>
            <w:r w:rsidRPr="00DD607B">
              <w:rPr>
                <w:sz w:val="22"/>
                <w:szCs w:val="22"/>
              </w:rPr>
              <w:t xml:space="preserve">АМИ.ГМ </w:t>
            </w:r>
          </w:p>
          <w:p w14:paraId="70835A80" w14:textId="57267D07" w:rsidR="00DD607B" w:rsidRPr="00DD607B" w:rsidRDefault="00DD607B" w:rsidP="00DD607B">
            <w:pPr>
              <w:pStyle w:val="af6"/>
              <w:rPr>
                <w:lang w:val="ru-RU"/>
              </w:rPr>
            </w:pPr>
            <w:r w:rsidRPr="00DD607B">
              <w:t>0109-2022</w:t>
            </w:r>
            <w:r>
              <w:rPr>
                <w:lang w:val="ru-RU"/>
              </w:rPr>
              <w:t xml:space="preserve"> </w:t>
            </w:r>
          </w:p>
          <w:p w14:paraId="06F75857" w14:textId="77777777" w:rsidR="00DD607B" w:rsidRPr="00AB2040" w:rsidRDefault="00DD607B" w:rsidP="00AB2040">
            <w:pPr>
              <w:pStyle w:val="af6"/>
              <w:rPr>
                <w:lang w:val="ru-RU"/>
              </w:rPr>
            </w:pPr>
          </w:p>
        </w:tc>
      </w:tr>
      <w:tr w:rsidR="00A8667E" w14:paraId="11C262DE" w14:textId="77777777" w:rsidTr="004057B3">
        <w:tc>
          <w:tcPr>
            <w:tcW w:w="711" w:type="dxa"/>
          </w:tcPr>
          <w:p w14:paraId="620AC839" w14:textId="77777777" w:rsidR="00A8667E" w:rsidRDefault="00A8667E" w:rsidP="00A8667E">
            <w:pPr>
              <w:jc w:val="both"/>
              <w:rPr>
                <w:sz w:val="22"/>
                <w:szCs w:val="22"/>
              </w:rPr>
            </w:pPr>
            <w:r w:rsidRPr="00D2275F">
              <w:rPr>
                <w:sz w:val="22"/>
                <w:szCs w:val="22"/>
              </w:rPr>
              <w:t>12.1</w:t>
            </w:r>
          </w:p>
          <w:p w14:paraId="10E149B6" w14:textId="0225D2F9" w:rsidR="00221644" w:rsidRPr="00D2275F" w:rsidRDefault="00221644" w:rsidP="00A8667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694" w:type="dxa"/>
          </w:tcPr>
          <w:p w14:paraId="5550733D" w14:textId="19FDE46B" w:rsidR="00A8667E" w:rsidRDefault="00A8667E" w:rsidP="00A8667E">
            <w:pPr>
              <w:pStyle w:val="af6"/>
            </w:pPr>
            <w:r>
              <w:rPr>
                <w:lang w:val="ru-RU"/>
              </w:rPr>
              <w:t xml:space="preserve">Трансформаторы </w:t>
            </w:r>
            <w:r>
              <w:t xml:space="preserve"> напряжения</w:t>
            </w:r>
          </w:p>
          <w:p w14:paraId="0A4DA8DA" w14:textId="2A84C946" w:rsidR="00A8667E" w:rsidRDefault="00A8667E" w:rsidP="00A8667E">
            <w:pPr>
              <w:pStyle w:val="af6"/>
            </w:pPr>
            <w:r w:rsidRPr="00C936E7">
              <w:t xml:space="preserve"> (6,</w:t>
            </w:r>
            <w:r>
              <w:t xml:space="preserve"> </w:t>
            </w:r>
            <w:r w:rsidRPr="00C936E7">
              <w:t>10 кВ)</w:t>
            </w:r>
          </w:p>
          <w:p w14:paraId="2DD580B1" w14:textId="1E3C4C73" w:rsidR="00A8667E" w:rsidRPr="00C936E7" w:rsidRDefault="00A8667E" w:rsidP="00A8667E">
            <w:pPr>
              <w:pStyle w:val="af6"/>
            </w:pPr>
          </w:p>
        </w:tc>
        <w:tc>
          <w:tcPr>
            <w:tcW w:w="1418" w:type="dxa"/>
          </w:tcPr>
          <w:p w14:paraId="67AC362F" w14:textId="77777777" w:rsidR="00A8667E" w:rsidRPr="00D2275F" w:rsidRDefault="00A8667E" w:rsidP="00A8667E">
            <w:pPr>
              <w:pStyle w:val="af6"/>
            </w:pPr>
            <w:r w:rsidRPr="00D2275F">
              <w:t>27.11/22.000</w:t>
            </w:r>
          </w:p>
          <w:p w14:paraId="72B6DB44" w14:textId="77777777" w:rsidR="00A8667E" w:rsidRPr="00D2275F" w:rsidRDefault="00A8667E" w:rsidP="00A8667E">
            <w:pPr>
              <w:pStyle w:val="af6"/>
            </w:pPr>
          </w:p>
        </w:tc>
        <w:tc>
          <w:tcPr>
            <w:tcW w:w="2126" w:type="dxa"/>
          </w:tcPr>
          <w:p w14:paraId="6C06BF27" w14:textId="54A78443" w:rsidR="00A8667E" w:rsidRPr="00AB2040" w:rsidRDefault="00A8667E" w:rsidP="00A8667E">
            <w:pPr>
              <w:pStyle w:val="af6"/>
              <w:rPr>
                <w:lang w:val="ru-RU"/>
              </w:rPr>
            </w:pPr>
            <w:r>
              <w:t>Сопротивление</w:t>
            </w:r>
            <w:r w:rsidRPr="00C936E7">
              <w:t xml:space="preserve"> изоляции </w:t>
            </w:r>
          </w:p>
        </w:tc>
        <w:tc>
          <w:tcPr>
            <w:tcW w:w="1875" w:type="dxa"/>
          </w:tcPr>
          <w:p w14:paraId="3989DA5A" w14:textId="43281204" w:rsidR="00A8667E" w:rsidRPr="00E53094" w:rsidRDefault="00A8667E" w:rsidP="00A8667E">
            <w:pPr>
              <w:pStyle w:val="af6"/>
              <w:rPr>
                <w:lang w:val="ru-RU"/>
              </w:rPr>
            </w:pPr>
            <w:r w:rsidRPr="00D2275F">
              <w:t>ТКП 181-20</w:t>
            </w:r>
            <w:r w:rsidR="00E53094">
              <w:rPr>
                <w:lang w:val="ru-RU"/>
              </w:rPr>
              <w:t>23</w:t>
            </w:r>
          </w:p>
          <w:p w14:paraId="59E03A52" w14:textId="788A8AA1" w:rsidR="00A8667E" w:rsidRPr="00AB2040" w:rsidRDefault="00A8667E" w:rsidP="00A8667E">
            <w:pPr>
              <w:pStyle w:val="af6"/>
              <w:rPr>
                <w:lang w:val="ru-RU"/>
              </w:rPr>
            </w:pPr>
            <w:r w:rsidRPr="00D2275F">
              <w:t>пр.Б пр.Б.10.1.1</w:t>
            </w:r>
          </w:p>
        </w:tc>
        <w:tc>
          <w:tcPr>
            <w:tcW w:w="1804" w:type="dxa"/>
          </w:tcPr>
          <w:p w14:paraId="560D2BAC" w14:textId="77777777" w:rsidR="00DD607B" w:rsidRDefault="00DD607B" w:rsidP="00DD607B">
            <w:pPr>
              <w:rPr>
                <w:sz w:val="22"/>
                <w:szCs w:val="22"/>
              </w:rPr>
            </w:pPr>
            <w:r w:rsidRPr="00DD607B">
              <w:rPr>
                <w:sz w:val="22"/>
                <w:szCs w:val="22"/>
              </w:rPr>
              <w:t xml:space="preserve">АМИ.ГМ </w:t>
            </w:r>
          </w:p>
          <w:p w14:paraId="75F53DD1" w14:textId="525154D4" w:rsidR="00A8667E" w:rsidRPr="00DD607B" w:rsidRDefault="00DD607B" w:rsidP="00DD607B">
            <w:pPr>
              <w:pStyle w:val="af6"/>
              <w:rPr>
                <w:lang w:val="ru-RU"/>
              </w:rPr>
            </w:pPr>
            <w:r w:rsidRPr="00DD607B">
              <w:t>0109-2022</w:t>
            </w:r>
            <w:r>
              <w:rPr>
                <w:lang w:val="ru-RU"/>
              </w:rPr>
              <w:t xml:space="preserve"> </w:t>
            </w:r>
          </w:p>
          <w:p w14:paraId="0A2A3F13" w14:textId="77777777" w:rsidR="00A8667E" w:rsidRPr="00D2275F" w:rsidRDefault="00A8667E" w:rsidP="00A8667E">
            <w:pPr>
              <w:pStyle w:val="af6"/>
            </w:pPr>
          </w:p>
        </w:tc>
      </w:tr>
    </w:tbl>
    <w:p w14:paraId="554E0AB6" w14:textId="77777777" w:rsidR="00A8667E" w:rsidRDefault="00A8667E">
      <w:r>
        <w:br w:type="page"/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711"/>
        <w:gridCol w:w="1694"/>
        <w:gridCol w:w="1418"/>
        <w:gridCol w:w="2126"/>
        <w:gridCol w:w="1875"/>
        <w:gridCol w:w="1804"/>
      </w:tblGrid>
      <w:tr w:rsidR="00A8667E" w14:paraId="3C24F194" w14:textId="77777777" w:rsidTr="004057B3">
        <w:tc>
          <w:tcPr>
            <w:tcW w:w="711" w:type="dxa"/>
          </w:tcPr>
          <w:p w14:paraId="3EE35075" w14:textId="14407544" w:rsidR="00A8667E" w:rsidRPr="00D2275F" w:rsidRDefault="00A8667E" w:rsidP="00A8667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  1</w:t>
            </w:r>
          </w:p>
        </w:tc>
        <w:tc>
          <w:tcPr>
            <w:tcW w:w="1694" w:type="dxa"/>
          </w:tcPr>
          <w:p w14:paraId="31927AEC" w14:textId="0A5A40CB" w:rsidR="00A8667E" w:rsidRPr="00A8667E" w:rsidRDefault="00A8667E" w:rsidP="00A8667E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          2</w:t>
            </w:r>
          </w:p>
        </w:tc>
        <w:tc>
          <w:tcPr>
            <w:tcW w:w="1418" w:type="dxa"/>
          </w:tcPr>
          <w:p w14:paraId="5B828CCB" w14:textId="2A34426D" w:rsidR="00A8667E" w:rsidRPr="00A8667E" w:rsidRDefault="00A8667E" w:rsidP="00A8667E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        3</w:t>
            </w:r>
          </w:p>
        </w:tc>
        <w:tc>
          <w:tcPr>
            <w:tcW w:w="2126" w:type="dxa"/>
          </w:tcPr>
          <w:p w14:paraId="3A603884" w14:textId="2B9C7B14" w:rsidR="00A8667E" w:rsidRPr="00AB2040" w:rsidRDefault="00A8667E" w:rsidP="00A8667E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                4</w:t>
            </w:r>
          </w:p>
        </w:tc>
        <w:tc>
          <w:tcPr>
            <w:tcW w:w="1875" w:type="dxa"/>
          </w:tcPr>
          <w:p w14:paraId="1864E198" w14:textId="0BA25565" w:rsidR="00A8667E" w:rsidRPr="00AB2040" w:rsidRDefault="00A8667E" w:rsidP="00A8667E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             5</w:t>
            </w:r>
          </w:p>
        </w:tc>
        <w:tc>
          <w:tcPr>
            <w:tcW w:w="1804" w:type="dxa"/>
          </w:tcPr>
          <w:p w14:paraId="712F3C30" w14:textId="68DD77BB" w:rsidR="00A8667E" w:rsidRPr="00A8667E" w:rsidRDefault="00A8667E" w:rsidP="00A8667E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             6</w:t>
            </w:r>
          </w:p>
        </w:tc>
      </w:tr>
      <w:tr w:rsidR="00DD607B" w14:paraId="29D1304D" w14:textId="77777777" w:rsidTr="004057B3">
        <w:tc>
          <w:tcPr>
            <w:tcW w:w="711" w:type="dxa"/>
          </w:tcPr>
          <w:p w14:paraId="30A8B675" w14:textId="10E0DD5A" w:rsidR="00DD607B" w:rsidRDefault="00DD607B" w:rsidP="00A8667E">
            <w:pPr>
              <w:pStyle w:val="af6"/>
            </w:pPr>
            <w:r w:rsidRPr="00D2275F">
              <w:t>13.1</w:t>
            </w:r>
          </w:p>
          <w:p w14:paraId="1D9886F6" w14:textId="70BBD33C" w:rsidR="00221644" w:rsidRPr="00221644" w:rsidRDefault="00221644" w:rsidP="00A8667E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  <w:p w14:paraId="536C73AE" w14:textId="77777777" w:rsidR="00DD607B" w:rsidRPr="00D2275F" w:rsidRDefault="00DD607B" w:rsidP="00A8667E">
            <w:pPr>
              <w:pStyle w:val="af6"/>
            </w:pPr>
          </w:p>
          <w:p w14:paraId="029EB780" w14:textId="77777777" w:rsidR="00DD607B" w:rsidRPr="00D2275F" w:rsidRDefault="00DD607B" w:rsidP="00A8667E">
            <w:pPr>
              <w:pStyle w:val="af6"/>
            </w:pPr>
          </w:p>
          <w:p w14:paraId="0FBE996D" w14:textId="0E173500" w:rsidR="00DD607B" w:rsidRPr="00D2275F" w:rsidRDefault="00DD607B" w:rsidP="00A8667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94" w:type="dxa"/>
            <w:vMerge w:val="restart"/>
          </w:tcPr>
          <w:p w14:paraId="76B78B0D" w14:textId="4F61C28C" w:rsidR="00DD607B" w:rsidRDefault="00DD607B" w:rsidP="00A8667E">
            <w:pPr>
              <w:pStyle w:val="af6"/>
            </w:pPr>
            <w:r>
              <w:rPr>
                <w:lang w:val="ru-RU"/>
              </w:rPr>
              <w:t xml:space="preserve"> Трансформаторы </w:t>
            </w:r>
            <w:r>
              <w:t xml:space="preserve"> тока </w:t>
            </w:r>
          </w:p>
          <w:p w14:paraId="1E109E3A" w14:textId="7A5E682E" w:rsidR="00DD607B" w:rsidRPr="00C936E7" w:rsidRDefault="00DD607B" w:rsidP="00A8667E">
            <w:pPr>
              <w:pStyle w:val="af6"/>
            </w:pPr>
            <w:r>
              <w:t xml:space="preserve">(6, </w:t>
            </w:r>
            <w:r w:rsidRPr="00C936E7">
              <w:t>10 кВ)</w:t>
            </w:r>
          </w:p>
        </w:tc>
        <w:tc>
          <w:tcPr>
            <w:tcW w:w="1418" w:type="dxa"/>
          </w:tcPr>
          <w:p w14:paraId="12CFB3A9" w14:textId="77777777" w:rsidR="00DD607B" w:rsidRPr="00D2275F" w:rsidRDefault="00DD607B" w:rsidP="00A8667E">
            <w:pPr>
              <w:pStyle w:val="af6"/>
            </w:pPr>
            <w:r w:rsidRPr="00D2275F">
              <w:t>27.11/22.000</w:t>
            </w:r>
          </w:p>
          <w:p w14:paraId="452C131E" w14:textId="77777777" w:rsidR="00DD607B" w:rsidRDefault="00DD607B" w:rsidP="00A8667E">
            <w:pPr>
              <w:pStyle w:val="af6"/>
            </w:pPr>
          </w:p>
          <w:p w14:paraId="7E92D050" w14:textId="4B05078D" w:rsidR="00DD607B" w:rsidRPr="00DD607B" w:rsidRDefault="00DD607B" w:rsidP="00A8667E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2126" w:type="dxa"/>
          </w:tcPr>
          <w:p w14:paraId="074B0850" w14:textId="77777777" w:rsidR="00DD607B" w:rsidRPr="00A8667E" w:rsidRDefault="00DD607B" w:rsidP="00A8667E">
            <w:pPr>
              <w:pStyle w:val="af6"/>
              <w:rPr>
                <w:lang w:val="ru-RU"/>
              </w:rPr>
            </w:pPr>
            <w:r w:rsidRPr="00A8667E">
              <w:rPr>
                <w:lang w:val="ru-RU"/>
              </w:rPr>
              <w:t xml:space="preserve">Сопротивление изоляции </w:t>
            </w:r>
          </w:p>
          <w:p w14:paraId="648AA726" w14:textId="77777777" w:rsidR="00DD607B" w:rsidRPr="00A8667E" w:rsidRDefault="00DD607B" w:rsidP="00A8667E">
            <w:pPr>
              <w:pStyle w:val="af6"/>
              <w:rPr>
                <w:lang w:val="ru-RU"/>
              </w:rPr>
            </w:pPr>
          </w:p>
          <w:p w14:paraId="614E8492" w14:textId="2B58F5FA" w:rsidR="00DD607B" w:rsidRPr="00AB2040" w:rsidRDefault="00DD607B" w:rsidP="00A8667E">
            <w:pPr>
              <w:pStyle w:val="af6"/>
              <w:rPr>
                <w:lang w:val="ru-RU"/>
              </w:rPr>
            </w:pPr>
          </w:p>
        </w:tc>
        <w:tc>
          <w:tcPr>
            <w:tcW w:w="1875" w:type="dxa"/>
          </w:tcPr>
          <w:p w14:paraId="19DCDBE8" w14:textId="5E0CA8E8" w:rsidR="00DD607B" w:rsidRPr="00A8667E" w:rsidRDefault="00DD607B" w:rsidP="00A8667E">
            <w:pPr>
              <w:pStyle w:val="af6"/>
              <w:rPr>
                <w:lang w:val="ru-RU"/>
              </w:rPr>
            </w:pPr>
            <w:r w:rsidRPr="00A8667E">
              <w:rPr>
                <w:lang w:val="ru-RU"/>
              </w:rPr>
              <w:t>ТКП 181-20</w:t>
            </w:r>
            <w:r w:rsidR="00E53094">
              <w:rPr>
                <w:lang w:val="ru-RU"/>
              </w:rPr>
              <w:t>23</w:t>
            </w:r>
            <w:r w:rsidRPr="00A8667E">
              <w:rPr>
                <w:lang w:val="ru-RU"/>
              </w:rPr>
              <w:t xml:space="preserve"> </w:t>
            </w:r>
          </w:p>
          <w:p w14:paraId="48ED1DD6" w14:textId="77777777" w:rsidR="00DD607B" w:rsidRPr="00A8667E" w:rsidRDefault="00DD607B" w:rsidP="00A8667E">
            <w:pPr>
              <w:pStyle w:val="af6"/>
              <w:rPr>
                <w:lang w:val="ru-RU"/>
              </w:rPr>
            </w:pPr>
            <w:r w:rsidRPr="00A8667E">
              <w:rPr>
                <w:lang w:val="ru-RU"/>
              </w:rPr>
              <w:t>пр.Б пр.Б.9.1</w:t>
            </w:r>
          </w:p>
          <w:p w14:paraId="4B9E6A51" w14:textId="77777777" w:rsidR="00DD607B" w:rsidRPr="00A8667E" w:rsidRDefault="00DD607B" w:rsidP="00A8667E">
            <w:pPr>
              <w:pStyle w:val="af6"/>
              <w:rPr>
                <w:lang w:val="ru-RU"/>
              </w:rPr>
            </w:pPr>
          </w:p>
          <w:p w14:paraId="1C40CA74" w14:textId="71B0D879" w:rsidR="00DD607B" w:rsidRPr="00AB2040" w:rsidRDefault="00DD607B" w:rsidP="00A8667E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1804" w:type="dxa"/>
          </w:tcPr>
          <w:p w14:paraId="111DA546" w14:textId="77777777" w:rsidR="00DD607B" w:rsidRDefault="00DD607B" w:rsidP="00DD607B">
            <w:pPr>
              <w:rPr>
                <w:sz w:val="22"/>
                <w:szCs w:val="22"/>
              </w:rPr>
            </w:pPr>
            <w:r w:rsidRPr="00DD607B">
              <w:rPr>
                <w:sz w:val="22"/>
                <w:szCs w:val="22"/>
              </w:rPr>
              <w:t xml:space="preserve">АМИ.ГМ </w:t>
            </w:r>
          </w:p>
          <w:p w14:paraId="66A62DCA" w14:textId="395A3277" w:rsidR="00DD607B" w:rsidRPr="00DD607B" w:rsidRDefault="00DD607B" w:rsidP="00DD607B">
            <w:pPr>
              <w:pStyle w:val="af6"/>
              <w:rPr>
                <w:lang w:val="ru-RU"/>
              </w:rPr>
            </w:pPr>
            <w:r w:rsidRPr="00DD607B">
              <w:t>0109-2022</w:t>
            </w:r>
            <w:r>
              <w:rPr>
                <w:lang w:val="ru-RU"/>
              </w:rPr>
              <w:t xml:space="preserve"> </w:t>
            </w:r>
          </w:p>
          <w:p w14:paraId="103780C4" w14:textId="77777777" w:rsidR="00DD607B" w:rsidRPr="00D2275F" w:rsidRDefault="00DD607B" w:rsidP="00A8667E">
            <w:pPr>
              <w:pStyle w:val="af6"/>
            </w:pPr>
          </w:p>
          <w:p w14:paraId="7CA38FD1" w14:textId="77777777" w:rsidR="00DD607B" w:rsidRPr="00D2275F" w:rsidRDefault="00DD607B" w:rsidP="00A8667E">
            <w:pPr>
              <w:pStyle w:val="af6"/>
            </w:pPr>
          </w:p>
        </w:tc>
      </w:tr>
      <w:tr w:rsidR="00DD607B" w14:paraId="3F116C0A" w14:textId="77777777" w:rsidTr="004057B3">
        <w:tc>
          <w:tcPr>
            <w:tcW w:w="711" w:type="dxa"/>
          </w:tcPr>
          <w:p w14:paraId="4C7A36BC" w14:textId="77777777" w:rsidR="00DD607B" w:rsidRDefault="00DD607B" w:rsidP="00A8667E">
            <w:pPr>
              <w:jc w:val="both"/>
              <w:rPr>
                <w:sz w:val="22"/>
                <w:szCs w:val="22"/>
              </w:rPr>
            </w:pPr>
            <w:r w:rsidRPr="00D2275F">
              <w:rPr>
                <w:sz w:val="22"/>
                <w:szCs w:val="22"/>
              </w:rPr>
              <w:t>13.2</w:t>
            </w:r>
          </w:p>
          <w:p w14:paraId="3184E465" w14:textId="16518B75" w:rsidR="00221644" w:rsidRPr="00D2275F" w:rsidRDefault="00221644" w:rsidP="00A8667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694" w:type="dxa"/>
            <w:vMerge/>
          </w:tcPr>
          <w:p w14:paraId="523AC537" w14:textId="77777777" w:rsidR="00DD607B" w:rsidRPr="00C936E7" w:rsidRDefault="00DD607B" w:rsidP="00A8667E">
            <w:pPr>
              <w:pStyle w:val="af6"/>
            </w:pPr>
          </w:p>
        </w:tc>
        <w:tc>
          <w:tcPr>
            <w:tcW w:w="1418" w:type="dxa"/>
          </w:tcPr>
          <w:p w14:paraId="33ACB69B" w14:textId="7E41C990" w:rsidR="00DD607B" w:rsidRPr="00D2275F" w:rsidRDefault="00DD607B" w:rsidP="00A8667E">
            <w:pPr>
              <w:pStyle w:val="af6"/>
            </w:pPr>
            <w:r w:rsidRPr="00D2275F">
              <w:t>27.11/29.113</w:t>
            </w:r>
          </w:p>
        </w:tc>
        <w:tc>
          <w:tcPr>
            <w:tcW w:w="2126" w:type="dxa"/>
          </w:tcPr>
          <w:p w14:paraId="496DA865" w14:textId="77777777" w:rsidR="00DD607B" w:rsidRDefault="00DD607B" w:rsidP="00A8667E">
            <w:pPr>
              <w:pStyle w:val="af6"/>
              <w:rPr>
                <w:lang w:val="ru-RU"/>
              </w:rPr>
            </w:pPr>
            <w:r w:rsidRPr="00A8667E">
              <w:rPr>
                <w:lang w:val="ru-RU"/>
              </w:rPr>
              <w:t>Испытания изоляции повышенным напряжением частотой 50 Гц</w:t>
            </w:r>
          </w:p>
          <w:p w14:paraId="03E63A2B" w14:textId="432A50E1" w:rsidR="00AA71AE" w:rsidRPr="00AB2040" w:rsidRDefault="00AA71AE" w:rsidP="00A8667E">
            <w:pPr>
              <w:pStyle w:val="af6"/>
              <w:rPr>
                <w:lang w:val="ru-RU"/>
              </w:rPr>
            </w:pPr>
          </w:p>
        </w:tc>
        <w:tc>
          <w:tcPr>
            <w:tcW w:w="1875" w:type="dxa"/>
          </w:tcPr>
          <w:p w14:paraId="209889AA" w14:textId="1D1E6AF6" w:rsidR="00DD607B" w:rsidRPr="00A8667E" w:rsidRDefault="00DD607B" w:rsidP="00A8667E">
            <w:pPr>
              <w:pStyle w:val="af6"/>
              <w:rPr>
                <w:lang w:val="ru-RU"/>
              </w:rPr>
            </w:pPr>
            <w:r w:rsidRPr="00A8667E">
              <w:rPr>
                <w:lang w:val="ru-RU"/>
              </w:rPr>
              <w:t>ТКП 181-20</w:t>
            </w:r>
            <w:r w:rsidR="00E53094">
              <w:rPr>
                <w:lang w:val="ru-RU"/>
              </w:rPr>
              <w:t>23</w:t>
            </w:r>
            <w:r w:rsidRPr="00A8667E">
              <w:rPr>
                <w:lang w:val="ru-RU"/>
              </w:rPr>
              <w:t xml:space="preserve"> </w:t>
            </w:r>
          </w:p>
          <w:p w14:paraId="32523FA4" w14:textId="16E5F515" w:rsidR="00DD607B" w:rsidRPr="00AB2040" w:rsidRDefault="00DD607B" w:rsidP="00A8667E">
            <w:pPr>
              <w:pStyle w:val="af6"/>
              <w:rPr>
                <w:lang w:val="ru-RU"/>
              </w:rPr>
            </w:pPr>
            <w:r w:rsidRPr="00D2275F">
              <w:t>пр.Б п.Б.9.3.1</w:t>
            </w:r>
          </w:p>
        </w:tc>
        <w:tc>
          <w:tcPr>
            <w:tcW w:w="1804" w:type="dxa"/>
          </w:tcPr>
          <w:p w14:paraId="544ED65F" w14:textId="77777777" w:rsidR="00DD607B" w:rsidRDefault="00DD607B" w:rsidP="00DD607B">
            <w:pPr>
              <w:rPr>
                <w:sz w:val="22"/>
                <w:szCs w:val="22"/>
              </w:rPr>
            </w:pPr>
            <w:r w:rsidRPr="00DD607B">
              <w:rPr>
                <w:sz w:val="22"/>
                <w:szCs w:val="22"/>
              </w:rPr>
              <w:t xml:space="preserve">АМИ.ГМ </w:t>
            </w:r>
          </w:p>
          <w:p w14:paraId="62B1BE7A" w14:textId="6F82DDDD" w:rsidR="00DD607B" w:rsidRPr="00DD607B" w:rsidRDefault="00DD607B" w:rsidP="00DD607B">
            <w:pPr>
              <w:pStyle w:val="af6"/>
              <w:rPr>
                <w:lang w:val="ru-RU"/>
              </w:rPr>
            </w:pPr>
            <w:r w:rsidRPr="00DD607B">
              <w:t>0109-2022</w:t>
            </w:r>
            <w:r>
              <w:rPr>
                <w:lang w:val="ru-RU"/>
              </w:rPr>
              <w:t xml:space="preserve"> </w:t>
            </w:r>
          </w:p>
          <w:p w14:paraId="18603D03" w14:textId="77777777" w:rsidR="00DD607B" w:rsidRPr="00A8667E" w:rsidRDefault="00DD607B" w:rsidP="00A8667E">
            <w:pPr>
              <w:pStyle w:val="af6"/>
              <w:rPr>
                <w:lang w:val="ru-RU"/>
              </w:rPr>
            </w:pPr>
          </w:p>
        </w:tc>
      </w:tr>
      <w:tr w:rsidR="00DD607B" w14:paraId="2704D2A7" w14:textId="77777777" w:rsidTr="004057B3">
        <w:tc>
          <w:tcPr>
            <w:tcW w:w="711" w:type="dxa"/>
          </w:tcPr>
          <w:p w14:paraId="54DA8B00" w14:textId="515FCD30" w:rsidR="00DD607B" w:rsidRDefault="00DD607B" w:rsidP="00A8667E">
            <w:pPr>
              <w:pStyle w:val="af6"/>
            </w:pPr>
            <w:r w:rsidRPr="00D2275F">
              <w:t>14.1</w:t>
            </w:r>
          </w:p>
          <w:p w14:paraId="2E89ACCA" w14:textId="6684531A" w:rsidR="00DD607B" w:rsidRPr="00D2275F" w:rsidRDefault="00221644" w:rsidP="00A8667E">
            <w:pPr>
              <w:pStyle w:val="af6"/>
            </w:pPr>
            <w:r>
              <w:rPr>
                <w:lang w:val="ru-RU"/>
              </w:rPr>
              <w:t>***</w:t>
            </w:r>
          </w:p>
          <w:p w14:paraId="504C066E" w14:textId="319D6D80" w:rsidR="00DD607B" w:rsidRPr="00D2275F" w:rsidRDefault="00DD607B" w:rsidP="00A8667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94" w:type="dxa"/>
            <w:vMerge w:val="restart"/>
          </w:tcPr>
          <w:p w14:paraId="5F31E7A0" w14:textId="77777777" w:rsidR="00DD607B" w:rsidRDefault="00DD607B" w:rsidP="00A8667E">
            <w:pPr>
              <w:pStyle w:val="af6"/>
            </w:pPr>
            <w:r>
              <w:t>Конденсаторы</w:t>
            </w:r>
          </w:p>
          <w:p w14:paraId="0F9F865A" w14:textId="188FD97E" w:rsidR="00DD607B" w:rsidRPr="00C936E7" w:rsidRDefault="00DD607B" w:rsidP="00A8667E">
            <w:pPr>
              <w:pStyle w:val="af6"/>
            </w:pPr>
            <w:r>
              <w:t xml:space="preserve"> (6</w:t>
            </w:r>
            <w:r w:rsidRPr="00C936E7">
              <w:t>,</w:t>
            </w:r>
            <w:r>
              <w:t xml:space="preserve"> </w:t>
            </w:r>
            <w:r w:rsidRPr="00C936E7">
              <w:t>10 кВ)</w:t>
            </w:r>
          </w:p>
        </w:tc>
        <w:tc>
          <w:tcPr>
            <w:tcW w:w="1418" w:type="dxa"/>
          </w:tcPr>
          <w:p w14:paraId="61976D9F" w14:textId="77777777" w:rsidR="00DD607B" w:rsidRPr="00D2275F" w:rsidRDefault="00DD607B" w:rsidP="00A8667E">
            <w:pPr>
              <w:pStyle w:val="af6"/>
            </w:pPr>
            <w:r w:rsidRPr="00D2275F">
              <w:t>27.90/22.000</w:t>
            </w:r>
          </w:p>
          <w:p w14:paraId="0955451B" w14:textId="77777777" w:rsidR="00DD607B" w:rsidRDefault="00DD607B" w:rsidP="00A8667E">
            <w:pPr>
              <w:pStyle w:val="af6"/>
            </w:pPr>
          </w:p>
          <w:p w14:paraId="2748D635" w14:textId="77777777" w:rsidR="00DD607B" w:rsidRDefault="00DD607B" w:rsidP="00A8667E">
            <w:pPr>
              <w:pStyle w:val="af6"/>
            </w:pPr>
          </w:p>
          <w:p w14:paraId="75F1DCBF" w14:textId="35069A8D" w:rsidR="00DD607B" w:rsidRPr="00A8667E" w:rsidRDefault="00DD607B" w:rsidP="00A8667E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2126" w:type="dxa"/>
          </w:tcPr>
          <w:p w14:paraId="4AF7A88D" w14:textId="77777777" w:rsidR="00DD607B" w:rsidRPr="00A8667E" w:rsidRDefault="00DD607B" w:rsidP="00A8667E">
            <w:pPr>
              <w:pStyle w:val="af6"/>
              <w:rPr>
                <w:lang w:val="ru-RU"/>
              </w:rPr>
            </w:pPr>
            <w:r w:rsidRPr="00A8667E">
              <w:rPr>
                <w:lang w:val="ru-RU"/>
              </w:rPr>
              <w:t xml:space="preserve">Сопротивление разрядного резистора </w:t>
            </w:r>
          </w:p>
          <w:p w14:paraId="1A0A150C" w14:textId="77777777" w:rsidR="00DD607B" w:rsidRPr="00A8667E" w:rsidRDefault="00DD607B" w:rsidP="00A8667E">
            <w:pPr>
              <w:pStyle w:val="af6"/>
              <w:rPr>
                <w:lang w:val="ru-RU"/>
              </w:rPr>
            </w:pPr>
          </w:p>
          <w:p w14:paraId="5AAE721D" w14:textId="666B346F" w:rsidR="00DD607B" w:rsidRPr="00A8667E" w:rsidRDefault="00DD607B" w:rsidP="00A8667E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A8667E">
              <w:rPr>
                <w:lang w:val="ru-RU"/>
              </w:rPr>
              <w:t xml:space="preserve"> </w:t>
            </w:r>
          </w:p>
        </w:tc>
        <w:tc>
          <w:tcPr>
            <w:tcW w:w="1875" w:type="dxa"/>
          </w:tcPr>
          <w:p w14:paraId="26E70A33" w14:textId="0CA8D4F5" w:rsidR="00DD607B" w:rsidRPr="00A8667E" w:rsidRDefault="00DD607B" w:rsidP="00A8667E">
            <w:pPr>
              <w:pStyle w:val="af6"/>
              <w:rPr>
                <w:lang w:val="ru-RU"/>
              </w:rPr>
            </w:pPr>
            <w:r w:rsidRPr="00A8667E">
              <w:rPr>
                <w:lang w:val="ru-RU"/>
              </w:rPr>
              <w:t>ТКП 181-2</w:t>
            </w:r>
            <w:r w:rsidR="00E53094">
              <w:rPr>
                <w:lang w:val="ru-RU"/>
              </w:rPr>
              <w:t>023</w:t>
            </w:r>
          </w:p>
          <w:p w14:paraId="087EFB95" w14:textId="77777777" w:rsidR="00DD607B" w:rsidRPr="00A8667E" w:rsidRDefault="00DD607B" w:rsidP="00A8667E">
            <w:pPr>
              <w:pStyle w:val="af6"/>
              <w:rPr>
                <w:lang w:val="ru-RU"/>
              </w:rPr>
            </w:pPr>
            <w:r w:rsidRPr="00A8667E">
              <w:rPr>
                <w:lang w:val="ru-RU"/>
              </w:rPr>
              <w:t>пр.Б пр.Б.21.2</w:t>
            </w:r>
          </w:p>
          <w:p w14:paraId="715C9D92" w14:textId="0EE210AC" w:rsidR="00DD607B" w:rsidRPr="00A8667E" w:rsidRDefault="00DD607B" w:rsidP="00A8667E">
            <w:pPr>
              <w:pStyle w:val="af6"/>
              <w:rPr>
                <w:lang w:val="ru-RU"/>
              </w:rPr>
            </w:pPr>
          </w:p>
        </w:tc>
        <w:tc>
          <w:tcPr>
            <w:tcW w:w="1804" w:type="dxa"/>
          </w:tcPr>
          <w:p w14:paraId="7B606AED" w14:textId="77777777" w:rsidR="00DD607B" w:rsidRDefault="00DD607B" w:rsidP="00DD607B">
            <w:pPr>
              <w:rPr>
                <w:sz w:val="22"/>
                <w:szCs w:val="22"/>
              </w:rPr>
            </w:pPr>
            <w:r w:rsidRPr="00DD607B">
              <w:rPr>
                <w:sz w:val="22"/>
                <w:szCs w:val="22"/>
              </w:rPr>
              <w:t xml:space="preserve">АМИ.ГМ </w:t>
            </w:r>
          </w:p>
          <w:p w14:paraId="1893A0F8" w14:textId="3CF30181" w:rsidR="00DD607B" w:rsidRPr="00DD607B" w:rsidRDefault="00DD607B" w:rsidP="00DD607B">
            <w:pPr>
              <w:pStyle w:val="af6"/>
              <w:rPr>
                <w:lang w:val="ru-RU"/>
              </w:rPr>
            </w:pPr>
            <w:r w:rsidRPr="00DD607B">
              <w:t>0109-2022</w:t>
            </w:r>
            <w:r>
              <w:rPr>
                <w:lang w:val="ru-RU"/>
              </w:rPr>
              <w:t xml:space="preserve"> </w:t>
            </w:r>
          </w:p>
          <w:p w14:paraId="2164A505" w14:textId="12C984D4" w:rsidR="00DD607B" w:rsidRPr="00A8667E" w:rsidRDefault="00DD607B" w:rsidP="00A8667E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  <w:p w14:paraId="0915DE7B" w14:textId="77777777" w:rsidR="00DD607B" w:rsidRPr="00D2275F" w:rsidRDefault="00DD607B" w:rsidP="00A8667E">
            <w:pPr>
              <w:pStyle w:val="af6"/>
            </w:pPr>
          </w:p>
        </w:tc>
      </w:tr>
      <w:tr w:rsidR="00DD607B" w14:paraId="648B23E5" w14:textId="77777777" w:rsidTr="004057B3">
        <w:tc>
          <w:tcPr>
            <w:tcW w:w="711" w:type="dxa"/>
          </w:tcPr>
          <w:p w14:paraId="51780A2E" w14:textId="77777777" w:rsidR="00DD607B" w:rsidRDefault="00DD607B" w:rsidP="00A8667E">
            <w:pPr>
              <w:jc w:val="both"/>
              <w:rPr>
                <w:sz w:val="22"/>
                <w:szCs w:val="22"/>
              </w:rPr>
            </w:pPr>
            <w:r w:rsidRPr="00D2275F">
              <w:rPr>
                <w:sz w:val="22"/>
                <w:szCs w:val="22"/>
              </w:rPr>
              <w:t>14.2</w:t>
            </w:r>
          </w:p>
          <w:p w14:paraId="4318F8A7" w14:textId="3AF403AB" w:rsidR="00221644" w:rsidRPr="00D2275F" w:rsidRDefault="00221644" w:rsidP="00A8667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694" w:type="dxa"/>
            <w:vMerge/>
          </w:tcPr>
          <w:p w14:paraId="3007E40E" w14:textId="77777777" w:rsidR="00DD607B" w:rsidRPr="00C936E7" w:rsidRDefault="00DD607B" w:rsidP="00A8667E">
            <w:pPr>
              <w:pStyle w:val="af6"/>
            </w:pPr>
          </w:p>
        </w:tc>
        <w:tc>
          <w:tcPr>
            <w:tcW w:w="1418" w:type="dxa"/>
          </w:tcPr>
          <w:p w14:paraId="39C4A834" w14:textId="54AE7322" w:rsidR="00DD607B" w:rsidRPr="00D2275F" w:rsidRDefault="00DD607B" w:rsidP="00A8667E">
            <w:pPr>
              <w:pStyle w:val="af6"/>
            </w:pPr>
            <w:r w:rsidRPr="00D2275F">
              <w:t>27.90/29.113</w:t>
            </w:r>
          </w:p>
        </w:tc>
        <w:tc>
          <w:tcPr>
            <w:tcW w:w="2126" w:type="dxa"/>
          </w:tcPr>
          <w:p w14:paraId="4875B8CB" w14:textId="7B445A55" w:rsidR="00DD607B" w:rsidRPr="00A8667E" w:rsidRDefault="00DD607B" w:rsidP="00A8667E">
            <w:pPr>
              <w:pStyle w:val="af6"/>
              <w:rPr>
                <w:lang w:val="ru-RU"/>
              </w:rPr>
            </w:pPr>
            <w:r w:rsidRPr="00A8667E">
              <w:rPr>
                <w:lang w:val="ru-RU"/>
              </w:rPr>
              <w:t>Испытание повышенным напряжением</w:t>
            </w:r>
          </w:p>
        </w:tc>
        <w:tc>
          <w:tcPr>
            <w:tcW w:w="1875" w:type="dxa"/>
          </w:tcPr>
          <w:p w14:paraId="3188AA4E" w14:textId="35D45BA2" w:rsidR="00DD607B" w:rsidRPr="00A8667E" w:rsidRDefault="00DD607B" w:rsidP="00A8667E">
            <w:pPr>
              <w:pStyle w:val="af6"/>
              <w:rPr>
                <w:lang w:val="ru-RU"/>
              </w:rPr>
            </w:pPr>
            <w:r w:rsidRPr="00A8667E">
              <w:rPr>
                <w:lang w:val="ru-RU"/>
              </w:rPr>
              <w:t>ТКП 181-20</w:t>
            </w:r>
            <w:r w:rsidR="00E53094">
              <w:rPr>
                <w:lang w:val="ru-RU"/>
              </w:rPr>
              <w:t>23</w:t>
            </w:r>
            <w:r w:rsidRPr="00A8667E">
              <w:rPr>
                <w:lang w:val="ru-RU"/>
              </w:rPr>
              <w:t xml:space="preserve"> </w:t>
            </w:r>
          </w:p>
          <w:p w14:paraId="673F1EC8" w14:textId="62FA2F7A" w:rsidR="00DD607B" w:rsidRPr="00A8667E" w:rsidRDefault="00DD607B" w:rsidP="00A8667E">
            <w:pPr>
              <w:pStyle w:val="af6"/>
              <w:rPr>
                <w:lang w:val="ru-RU"/>
              </w:rPr>
            </w:pPr>
            <w:r w:rsidRPr="00D2275F">
              <w:t>пр.Б п.Б.21.5</w:t>
            </w:r>
          </w:p>
        </w:tc>
        <w:tc>
          <w:tcPr>
            <w:tcW w:w="1804" w:type="dxa"/>
          </w:tcPr>
          <w:p w14:paraId="4C81E004" w14:textId="77777777" w:rsidR="00DD607B" w:rsidRDefault="00DD607B" w:rsidP="00DD607B">
            <w:pPr>
              <w:rPr>
                <w:sz w:val="22"/>
                <w:szCs w:val="22"/>
              </w:rPr>
            </w:pPr>
            <w:r w:rsidRPr="00DD607B">
              <w:rPr>
                <w:sz w:val="22"/>
                <w:szCs w:val="22"/>
              </w:rPr>
              <w:t xml:space="preserve">АМИ.ГМ </w:t>
            </w:r>
          </w:p>
          <w:p w14:paraId="467EE2D2" w14:textId="2D7BE726" w:rsidR="00DD607B" w:rsidRPr="00DD607B" w:rsidRDefault="00DD607B" w:rsidP="00DD607B">
            <w:pPr>
              <w:pStyle w:val="af6"/>
              <w:rPr>
                <w:lang w:val="ru-RU"/>
              </w:rPr>
            </w:pPr>
            <w:r w:rsidRPr="00DD607B">
              <w:t>0109-2022</w:t>
            </w:r>
            <w:r>
              <w:rPr>
                <w:lang w:val="ru-RU"/>
              </w:rPr>
              <w:t xml:space="preserve"> </w:t>
            </w:r>
          </w:p>
          <w:p w14:paraId="7B8CD317" w14:textId="77777777" w:rsidR="00DD607B" w:rsidRPr="00D2275F" w:rsidRDefault="00DD607B" w:rsidP="00A8667E">
            <w:pPr>
              <w:pStyle w:val="af6"/>
            </w:pPr>
          </w:p>
        </w:tc>
      </w:tr>
      <w:tr w:rsidR="00DD607B" w14:paraId="6EF3255D" w14:textId="77777777" w:rsidTr="004057B3">
        <w:tc>
          <w:tcPr>
            <w:tcW w:w="711" w:type="dxa"/>
          </w:tcPr>
          <w:p w14:paraId="1556E919" w14:textId="3E3D7995" w:rsidR="00DD607B" w:rsidRDefault="00DD607B" w:rsidP="00EE6031">
            <w:pPr>
              <w:pStyle w:val="af6"/>
            </w:pPr>
            <w:r w:rsidRPr="006037B8">
              <w:t>15.1</w:t>
            </w:r>
          </w:p>
          <w:p w14:paraId="576E2763" w14:textId="5A9E3BA7" w:rsidR="00221644" w:rsidRPr="00221644" w:rsidRDefault="00221644" w:rsidP="00EE6031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  <w:p w14:paraId="4239342E" w14:textId="77777777" w:rsidR="00DD607B" w:rsidRPr="006037B8" w:rsidRDefault="00DD607B" w:rsidP="00EE6031">
            <w:pPr>
              <w:pStyle w:val="af6"/>
            </w:pPr>
          </w:p>
          <w:p w14:paraId="466F16DA" w14:textId="77777777" w:rsidR="00DD607B" w:rsidRPr="006037B8" w:rsidRDefault="00DD607B" w:rsidP="00EE6031">
            <w:pPr>
              <w:pStyle w:val="af6"/>
            </w:pPr>
          </w:p>
          <w:p w14:paraId="395425F2" w14:textId="10F6A4C1" w:rsidR="00DD607B" w:rsidRPr="00D2275F" w:rsidRDefault="00DD607B" w:rsidP="00EE60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94" w:type="dxa"/>
            <w:vMerge w:val="restart"/>
          </w:tcPr>
          <w:p w14:paraId="6F3DD209" w14:textId="77777777" w:rsidR="00DD607B" w:rsidRPr="005E03FD" w:rsidRDefault="00DD607B" w:rsidP="00EE6031">
            <w:pPr>
              <w:pStyle w:val="af6"/>
            </w:pPr>
            <w:r w:rsidRPr="005E03FD">
              <w:t>Заземляющие устройства</w:t>
            </w:r>
          </w:p>
          <w:p w14:paraId="6C408D67" w14:textId="77777777" w:rsidR="00DD607B" w:rsidRPr="00C936E7" w:rsidRDefault="00DD607B" w:rsidP="00EE6031">
            <w:pPr>
              <w:pStyle w:val="af6"/>
            </w:pPr>
          </w:p>
        </w:tc>
        <w:tc>
          <w:tcPr>
            <w:tcW w:w="1418" w:type="dxa"/>
          </w:tcPr>
          <w:p w14:paraId="31AF9696" w14:textId="77777777" w:rsidR="00DD607B" w:rsidRPr="006037B8" w:rsidRDefault="00DD607B" w:rsidP="00EE6031">
            <w:pPr>
              <w:pStyle w:val="af6"/>
            </w:pPr>
            <w:r w:rsidRPr="006037B8">
              <w:t>27.90/22.000</w:t>
            </w:r>
          </w:p>
          <w:p w14:paraId="366B5D1C" w14:textId="39A7C125" w:rsidR="00DD607B" w:rsidRPr="00EE6031" w:rsidRDefault="00DD607B" w:rsidP="00EE6031">
            <w:pPr>
              <w:pStyle w:val="af6"/>
              <w:rPr>
                <w:lang w:val="ru-RU"/>
              </w:rPr>
            </w:pPr>
          </w:p>
          <w:p w14:paraId="037D961E" w14:textId="77777777" w:rsidR="00DD607B" w:rsidRPr="00D2275F" w:rsidRDefault="00DD607B" w:rsidP="00EE6031">
            <w:pPr>
              <w:pStyle w:val="af6"/>
            </w:pPr>
          </w:p>
        </w:tc>
        <w:tc>
          <w:tcPr>
            <w:tcW w:w="2126" w:type="dxa"/>
          </w:tcPr>
          <w:p w14:paraId="03F4AD62" w14:textId="24C877C7" w:rsidR="00DD607B" w:rsidRPr="00A8667E" w:rsidRDefault="00DD607B" w:rsidP="00EE6031">
            <w:pPr>
              <w:pStyle w:val="af6"/>
              <w:rPr>
                <w:lang w:val="ru-RU"/>
              </w:rPr>
            </w:pPr>
            <w:r w:rsidRPr="00EE6031">
              <w:rPr>
                <w:lang w:val="ru-RU"/>
              </w:rPr>
              <w:t>Сопротивление заземляющих устройств</w:t>
            </w:r>
          </w:p>
        </w:tc>
        <w:tc>
          <w:tcPr>
            <w:tcW w:w="1875" w:type="dxa"/>
          </w:tcPr>
          <w:p w14:paraId="6920015E" w14:textId="3A169CBC" w:rsidR="00DD607B" w:rsidRPr="00EE6031" w:rsidRDefault="00DD607B" w:rsidP="00EE6031">
            <w:pPr>
              <w:pStyle w:val="af6"/>
              <w:rPr>
                <w:lang w:val="ru-RU"/>
              </w:rPr>
            </w:pPr>
            <w:r w:rsidRPr="00EE6031">
              <w:rPr>
                <w:lang w:val="ru-RU"/>
              </w:rPr>
              <w:t>ТКП 181-20</w:t>
            </w:r>
            <w:r w:rsidR="00E53094">
              <w:rPr>
                <w:lang w:val="ru-RU"/>
              </w:rPr>
              <w:t>23</w:t>
            </w:r>
            <w:r w:rsidRPr="00EE6031">
              <w:rPr>
                <w:lang w:val="ru-RU"/>
              </w:rPr>
              <w:t xml:space="preserve"> </w:t>
            </w:r>
          </w:p>
          <w:p w14:paraId="0BE156BB" w14:textId="77777777" w:rsidR="00DD607B" w:rsidRPr="00EE6031" w:rsidRDefault="00DD607B" w:rsidP="00EE6031">
            <w:pPr>
              <w:pStyle w:val="af6"/>
              <w:rPr>
                <w:lang w:val="ru-RU"/>
              </w:rPr>
            </w:pPr>
            <w:r w:rsidRPr="00EE6031">
              <w:rPr>
                <w:lang w:val="ru-RU"/>
              </w:rPr>
              <w:t>пр.Б п.Б.29.4.</w:t>
            </w:r>
          </w:p>
          <w:p w14:paraId="5CAC29B8" w14:textId="0F96C1BD" w:rsidR="00DD607B" w:rsidRPr="00A8667E" w:rsidRDefault="00DD607B" w:rsidP="00EE6031">
            <w:pPr>
              <w:pStyle w:val="af6"/>
              <w:rPr>
                <w:lang w:val="ru-RU"/>
              </w:rPr>
            </w:pPr>
            <w:r w:rsidRPr="00EE6031">
              <w:rPr>
                <w:lang w:val="ru-RU"/>
              </w:rPr>
              <w:t>ТКП 339-20</w:t>
            </w:r>
            <w:r w:rsidR="002A5585">
              <w:rPr>
                <w:lang w:val="ru-RU"/>
              </w:rPr>
              <w:t xml:space="preserve">22 </w:t>
            </w:r>
            <w:r w:rsidRPr="00EE6031">
              <w:rPr>
                <w:lang w:val="ru-RU"/>
              </w:rPr>
              <w:t>п.4.3, п.4.4.28.6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1804" w:type="dxa"/>
          </w:tcPr>
          <w:p w14:paraId="7A80DDC5" w14:textId="77777777" w:rsidR="00DD607B" w:rsidRDefault="00DD607B" w:rsidP="00DD607B">
            <w:pPr>
              <w:rPr>
                <w:sz w:val="22"/>
                <w:szCs w:val="22"/>
              </w:rPr>
            </w:pPr>
            <w:r w:rsidRPr="00DD607B">
              <w:rPr>
                <w:sz w:val="22"/>
                <w:szCs w:val="22"/>
              </w:rPr>
              <w:t xml:space="preserve">АМИ.ГМ </w:t>
            </w:r>
          </w:p>
          <w:p w14:paraId="456EE605" w14:textId="6C40516E" w:rsidR="00DD607B" w:rsidRPr="00DD607B" w:rsidRDefault="00DD607B" w:rsidP="00DD607B">
            <w:pPr>
              <w:rPr>
                <w:sz w:val="22"/>
                <w:szCs w:val="22"/>
              </w:rPr>
            </w:pPr>
            <w:r w:rsidRPr="00DD607B">
              <w:rPr>
                <w:sz w:val="22"/>
                <w:szCs w:val="22"/>
              </w:rPr>
              <w:t>0083-2022</w:t>
            </w:r>
          </w:p>
          <w:p w14:paraId="586A2D95" w14:textId="2706A82F" w:rsidR="00DD607B" w:rsidRPr="00EE6031" w:rsidRDefault="00DD607B" w:rsidP="00EE6031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  <w:p w14:paraId="53C95C9F" w14:textId="2B713391" w:rsidR="00DD607B" w:rsidRPr="00D2275F" w:rsidRDefault="00DD607B" w:rsidP="00EE6031">
            <w:pPr>
              <w:pStyle w:val="af6"/>
            </w:pPr>
          </w:p>
        </w:tc>
      </w:tr>
      <w:tr w:rsidR="00DD607B" w14:paraId="7863A9AD" w14:textId="77777777" w:rsidTr="004057B3">
        <w:tc>
          <w:tcPr>
            <w:tcW w:w="711" w:type="dxa"/>
          </w:tcPr>
          <w:p w14:paraId="5C510C4A" w14:textId="03634E16" w:rsidR="00DD607B" w:rsidRDefault="00DD607B" w:rsidP="00EE6031">
            <w:pPr>
              <w:pStyle w:val="af6"/>
            </w:pPr>
            <w:r w:rsidRPr="006037B8">
              <w:t>15.2</w:t>
            </w:r>
          </w:p>
          <w:p w14:paraId="13B7625C" w14:textId="5EB76549" w:rsidR="00221644" w:rsidRPr="00221644" w:rsidRDefault="00221644" w:rsidP="00EE6031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  <w:p w14:paraId="1C21E015" w14:textId="77777777" w:rsidR="00221644" w:rsidRPr="006037B8" w:rsidRDefault="00221644" w:rsidP="00EE6031">
            <w:pPr>
              <w:pStyle w:val="af6"/>
            </w:pPr>
          </w:p>
          <w:p w14:paraId="323068F2" w14:textId="77777777" w:rsidR="00DD607B" w:rsidRPr="00D2275F" w:rsidRDefault="00DD607B" w:rsidP="00EE60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94" w:type="dxa"/>
            <w:vMerge/>
          </w:tcPr>
          <w:p w14:paraId="0636C7EF" w14:textId="77777777" w:rsidR="00DD607B" w:rsidRPr="00C936E7" w:rsidRDefault="00DD607B" w:rsidP="00EE6031">
            <w:pPr>
              <w:pStyle w:val="af6"/>
            </w:pPr>
          </w:p>
        </w:tc>
        <w:tc>
          <w:tcPr>
            <w:tcW w:w="1418" w:type="dxa"/>
          </w:tcPr>
          <w:p w14:paraId="3B2DAADF" w14:textId="77777777" w:rsidR="00DD607B" w:rsidRPr="006037B8" w:rsidRDefault="00DD607B" w:rsidP="00EE6031">
            <w:pPr>
              <w:pStyle w:val="af6"/>
            </w:pPr>
            <w:r w:rsidRPr="006037B8">
              <w:t>27.90/22.000</w:t>
            </w:r>
          </w:p>
          <w:p w14:paraId="7EA0E241" w14:textId="77777777" w:rsidR="00DD607B" w:rsidRPr="00D2275F" w:rsidRDefault="00DD607B" w:rsidP="00EE6031">
            <w:pPr>
              <w:pStyle w:val="af6"/>
            </w:pPr>
          </w:p>
        </w:tc>
        <w:tc>
          <w:tcPr>
            <w:tcW w:w="2126" w:type="dxa"/>
          </w:tcPr>
          <w:p w14:paraId="7892CA64" w14:textId="77777777" w:rsidR="00DD607B" w:rsidRPr="00EE6031" w:rsidRDefault="00DD607B" w:rsidP="00EE6031">
            <w:pPr>
              <w:pStyle w:val="af6"/>
              <w:rPr>
                <w:lang w:val="ru-RU"/>
              </w:rPr>
            </w:pPr>
            <w:r w:rsidRPr="00EE6031">
              <w:rPr>
                <w:lang w:val="ru-RU"/>
              </w:rPr>
              <w:t>Проверка соединений заземлителей с заземляемыми элементами</w:t>
            </w:r>
          </w:p>
          <w:p w14:paraId="7D14CDEC" w14:textId="77777777" w:rsidR="00DD607B" w:rsidRPr="00A8667E" w:rsidRDefault="00DD607B" w:rsidP="00EE6031">
            <w:pPr>
              <w:pStyle w:val="af6"/>
              <w:rPr>
                <w:lang w:val="ru-RU"/>
              </w:rPr>
            </w:pPr>
          </w:p>
        </w:tc>
        <w:tc>
          <w:tcPr>
            <w:tcW w:w="1875" w:type="dxa"/>
          </w:tcPr>
          <w:p w14:paraId="7DF7631D" w14:textId="2D8DA0C3" w:rsidR="00DD607B" w:rsidRPr="00EE6031" w:rsidRDefault="00DD607B" w:rsidP="00EE6031">
            <w:pPr>
              <w:pStyle w:val="af6"/>
              <w:rPr>
                <w:lang w:val="ru-RU"/>
              </w:rPr>
            </w:pPr>
            <w:r w:rsidRPr="00EE6031">
              <w:rPr>
                <w:lang w:val="ru-RU"/>
              </w:rPr>
              <w:t>ТКП 181-20</w:t>
            </w:r>
            <w:r w:rsidR="00E53094">
              <w:rPr>
                <w:lang w:val="ru-RU"/>
              </w:rPr>
              <w:t>23</w:t>
            </w:r>
            <w:r w:rsidRPr="00EE6031">
              <w:rPr>
                <w:lang w:val="ru-RU"/>
              </w:rPr>
              <w:t xml:space="preserve"> </w:t>
            </w:r>
          </w:p>
          <w:p w14:paraId="16A240E8" w14:textId="77777777" w:rsidR="00DD607B" w:rsidRPr="00EE6031" w:rsidRDefault="00DD607B" w:rsidP="00EE6031">
            <w:pPr>
              <w:pStyle w:val="af6"/>
              <w:rPr>
                <w:lang w:val="ru-RU"/>
              </w:rPr>
            </w:pPr>
            <w:r w:rsidRPr="00EE6031">
              <w:rPr>
                <w:lang w:val="ru-RU"/>
              </w:rPr>
              <w:t>пр.Б п.Б.29.2</w:t>
            </w:r>
          </w:p>
          <w:p w14:paraId="69A0B103" w14:textId="166384D0" w:rsidR="00DD607B" w:rsidRPr="00EE6031" w:rsidRDefault="00DD607B" w:rsidP="00EE6031">
            <w:pPr>
              <w:pStyle w:val="af6"/>
              <w:rPr>
                <w:lang w:val="ru-RU"/>
              </w:rPr>
            </w:pPr>
            <w:r w:rsidRPr="00EE6031">
              <w:rPr>
                <w:lang w:val="ru-RU"/>
              </w:rPr>
              <w:t>ТКП 339-20</w:t>
            </w:r>
            <w:r w:rsidR="002A5585">
              <w:rPr>
                <w:lang w:val="ru-RU"/>
              </w:rPr>
              <w:t>22</w:t>
            </w:r>
            <w:r w:rsidRPr="00EE6031">
              <w:rPr>
                <w:lang w:val="ru-RU"/>
              </w:rPr>
              <w:t xml:space="preserve"> п.4.4.28.2</w:t>
            </w:r>
          </w:p>
          <w:p w14:paraId="222CCFBF" w14:textId="77777777" w:rsidR="00DD607B" w:rsidRPr="00A8667E" w:rsidRDefault="00DD607B" w:rsidP="00EE6031">
            <w:pPr>
              <w:pStyle w:val="af6"/>
              <w:rPr>
                <w:lang w:val="ru-RU"/>
              </w:rPr>
            </w:pPr>
          </w:p>
        </w:tc>
        <w:tc>
          <w:tcPr>
            <w:tcW w:w="1804" w:type="dxa"/>
          </w:tcPr>
          <w:p w14:paraId="39A9A9B0" w14:textId="77777777" w:rsidR="00DD607B" w:rsidRDefault="00DD607B" w:rsidP="00DD607B">
            <w:pPr>
              <w:rPr>
                <w:sz w:val="22"/>
                <w:szCs w:val="22"/>
              </w:rPr>
            </w:pPr>
            <w:r w:rsidRPr="00DD607B">
              <w:rPr>
                <w:sz w:val="22"/>
                <w:szCs w:val="22"/>
              </w:rPr>
              <w:t xml:space="preserve">АМИ.ГМ </w:t>
            </w:r>
          </w:p>
          <w:p w14:paraId="2DB56A25" w14:textId="0FCCAA30" w:rsidR="00DD607B" w:rsidRPr="00DD607B" w:rsidRDefault="00DD607B" w:rsidP="00DD607B">
            <w:pPr>
              <w:rPr>
                <w:sz w:val="22"/>
                <w:szCs w:val="22"/>
              </w:rPr>
            </w:pPr>
            <w:r w:rsidRPr="00DD607B">
              <w:rPr>
                <w:sz w:val="22"/>
                <w:szCs w:val="22"/>
              </w:rPr>
              <w:t>0083-2022</w:t>
            </w:r>
          </w:p>
          <w:p w14:paraId="0BABD40A" w14:textId="0F72445D" w:rsidR="00DD607B" w:rsidRPr="00EE6031" w:rsidRDefault="00DD607B" w:rsidP="00EE6031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  <w:p w14:paraId="2C2A935A" w14:textId="77777777" w:rsidR="00DD607B" w:rsidRPr="00EE6031" w:rsidRDefault="00DD607B" w:rsidP="00EE6031">
            <w:pPr>
              <w:pStyle w:val="af6"/>
              <w:rPr>
                <w:lang w:val="ru-RU"/>
              </w:rPr>
            </w:pPr>
          </w:p>
        </w:tc>
      </w:tr>
      <w:tr w:rsidR="00DD607B" w14:paraId="068F2915" w14:textId="77777777" w:rsidTr="004057B3">
        <w:tc>
          <w:tcPr>
            <w:tcW w:w="711" w:type="dxa"/>
          </w:tcPr>
          <w:p w14:paraId="1B77F102" w14:textId="77777777" w:rsidR="00DD607B" w:rsidRDefault="00DD607B" w:rsidP="00EE60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15.3</w:t>
            </w:r>
          </w:p>
          <w:p w14:paraId="4C4842EE" w14:textId="4AC14BBC" w:rsidR="00221644" w:rsidRPr="00D2275F" w:rsidRDefault="00221644" w:rsidP="00EE60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694" w:type="dxa"/>
            <w:vMerge/>
          </w:tcPr>
          <w:p w14:paraId="0B3C6F51" w14:textId="77777777" w:rsidR="00DD607B" w:rsidRPr="00EE6031" w:rsidRDefault="00DD607B" w:rsidP="00EE6031">
            <w:pPr>
              <w:pStyle w:val="af6"/>
              <w:rPr>
                <w:lang w:val="ru-RU"/>
              </w:rPr>
            </w:pPr>
          </w:p>
        </w:tc>
        <w:tc>
          <w:tcPr>
            <w:tcW w:w="1418" w:type="dxa"/>
          </w:tcPr>
          <w:p w14:paraId="47256B6B" w14:textId="77777777" w:rsidR="00DD607B" w:rsidRPr="006037B8" w:rsidRDefault="00DD607B" w:rsidP="00EE6031">
            <w:pPr>
              <w:pStyle w:val="af6"/>
            </w:pPr>
            <w:r w:rsidRPr="006037B8">
              <w:t>27.90/22.000</w:t>
            </w:r>
          </w:p>
          <w:p w14:paraId="28873B83" w14:textId="77777777" w:rsidR="00DD607B" w:rsidRPr="00EE6031" w:rsidRDefault="00DD607B" w:rsidP="00EE6031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1F4FCF60" w14:textId="02EAE147" w:rsidR="00DD607B" w:rsidRPr="00A66AE0" w:rsidRDefault="00DD607B" w:rsidP="00EE6031">
            <w:pPr>
              <w:pStyle w:val="af6"/>
              <w:jc w:val="both"/>
              <w:rPr>
                <w:lang w:val="ru-RU"/>
              </w:rPr>
            </w:pPr>
            <w:r w:rsidRPr="00EE6031">
              <w:rPr>
                <w:lang w:val="ru-RU"/>
              </w:rPr>
              <w:t>Проверка цепи «фаза-нуль» в электроустановках до 1000 В с глухим заземлением нейтрали</w:t>
            </w:r>
            <w:r>
              <w:rPr>
                <w:lang w:val="ru-RU"/>
              </w:rPr>
              <w:t xml:space="preserve"> ((</w:t>
            </w:r>
            <w:r w:rsidRPr="00A66AE0">
              <w:rPr>
                <w:lang w:val="ru-RU"/>
              </w:rPr>
              <w:t xml:space="preserve">в системах </w:t>
            </w:r>
            <w:r w:rsidRPr="008D7572">
              <w:t>TN</w:t>
            </w:r>
            <w:r w:rsidRPr="00A66AE0">
              <w:rPr>
                <w:lang w:val="ru-RU"/>
              </w:rPr>
              <w:t>-</w:t>
            </w:r>
            <w:r w:rsidRPr="008D7572">
              <w:t>C</w:t>
            </w:r>
            <w:r w:rsidRPr="00A66AE0">
              <w:rPr>
                <w:lang w:val="ru-RU"/>
              </w:rPr>
              <w:t xml:space="preserve">, </w:t>
            </w:r>
            <w:r w:rsidRPr="008D7572">
              <w:t>TN</w:t>
            </w:r>
            <w:r w:rsidRPr="00A66AE0">
              <w:rPr>
                <w:lang w:val="ru-RU"/>
              </w:rPr>
              <w:t>-</w:t>
            </w:r>
            <w:r w:rsidRPr="008D7572">
              <w:t>S</w:t>
            </w:r>
            <w:r w:rsidRPr="00A66AE0">
              <w:rPr>
                <w:lang w:val="ru-RU"/>
              </w:rPr>
              <w:t xml:space="preserve">, </w:t>
            </w:r>
            <w:r w:rsidRPr="008D7572">
              <w:t>TN</w:t>
            </w:r>
            <w:r w:rsidRPr="00A66AE0">
              <w:rPr>
                <w:lang w:val="ru-RU"/>
              </w:rPr>
              <w:t>-</w:t>
            </w:r>
            <w:r w:rsidRPr="008D7572">
              <w:t>C</w:t>
            </w:r>
            <w:r w:rsidRPr="00A66AE0">
              <w:rPr>
                <w:lang w:val="ru-RU"/>
              </w:rPr>
              <w:t xml:space="preserve">- </w:t>
            </w:r>
            <w:r w:rsidRPr="008D7572">
              <w:t>S</w:t>
            </w:r>
            <w:r w:rsidRPr="00A66AE0">
              <w:rPr>
                <w:lang w:val="ru-RU"/>
              </w:rPr>
              <w:t>)</w:t>
            </w:r>
          </w:p>
          <w:p w14:paraId="6702D632" w14:textId="53D365BF" w:rsidR="00DD607B" w:rsidRPr="00A8667E" w:rsidRDefault="00DD607B" w:rsidP="00EE6031">
            <w:pPr>
              <w:pStyle w:val="af6"/>
              <w:rPr>
                <w:lang w:val="ru-RU"/>
              </w:rPr>
            </w:pPr>
          </w:p>
        </w:tc>
        <w:tc>
          <w:tcPr>
            <w:tcW w:w="1875" w:type="dxa"/>
          </w:tcPr>
          <w:p w14:paraId="1668A419" w14:textId="295E8D7B" w:rsidR="00DD607B" w:rsidRPr="00EE6031" w:rsidRDefault="00DD607B" w:rsidP="00EE6031">
            <w:pPr>
              <w:pStyle w:val="af6"/>
              <w:rPr>
                <w:lang w:val="ru-RU"/>
              </w:rPr>
            </w:pPr>
            <w:r w:rsidRPr="00EE6031">
              <w:rPr>
                <w:lang w:val="ru-RU"/>
              </w:rPr>
              <w:t>ТКП 181-20</w:t>
            </w:r>
            <w:r w:rsidR="00E53094">
              <w:rPr>
                <w:lang w:val="ru-RU"/>
              </w:rPr>
              <w:t>23</w:t>
            </w:r>
            <w:r w:rsidRPr="00EE6031">
              <w:rPr>
                <w:lang w:val="ru-RU"/>
              </w:rPr>
              <w:t xml:space="preserve"> </w:t>
            </w:r>
          </w:p>
          <w:p w14:paraId="476C0C8D" w14:textId="77777777" w:rsidR="00DD607B" w:rsidRPr="00EE6031" w:rsidRDefault="00DD607B" w:rsidP="00EE6031">
            <w:pPr>
              <w:pStyle w:val="af6"/>
              <w:rPr>
                <w:lang w:val="ru-RU"/>
              </w:rPr>
            </w:pPr>
            <w:r w:rsidRPr="00EE6031">
              <w:rPr>
                <w:lang w:val="ru-RU"/>
              </w:rPr>
              <w:t>пр.Б п.Б.29.8</w:t>
            </w:r>
          </w:p>
          <w:p w14:paraId="172A6347" w14:textId="3584C851" w:rsidR="00DD607B" w:rsidRPr="00EE6031" w:rsidRDefault="00DD607B" w:rsidP="00EE6031">
            <w:pPr>
              <w:pStyle w:val="af6"/>
              <w:rPr>
                <w:lang w:val="ru-RU"/>
              </w:rPr>
            </w:pPr>
            <w:r w:rsidRPr="00EE6031">
              <w:rPr>
                <w:lang w:val="ru-RU"/>
              </w:rPr>
              <w:t>ТКП 339-20</w:t>
            </w:r>
            <w:r w:rsidR="002A5585">
              <w:rPr>
                <w:lang w:val="ru-RU"/>
              </w:rPr>
              <w:t>22</w:t>
            </w:r>
            <w:r w:rsidRPr="00EE6031">
              <w:rPr>
                <w:lang w:val="ru-RU"/>
              </w:rPr>
              <w:t xml:space="preserve"> п.4.4.28.5</w:t>
            </w:r>
          </w:p>
          <w:p w14:paraId="72E0328C" w14:textId="4A3CF84E" w:rsidR="00DD607B" w:rsidRPr="00A8667E" w:rsidRDefault="00DD607B" w:rsidP="00EE6031">
            <w:pPr>
              <w:pStyle w:val="af6"/>
              <w:rPr>
                <w:lang w:val="ru-RU"/>
              </w:rPr>
            </w:pPr>
            <w:r w:rsidRPr="006037B8">
              <w:t>ГОСТ</w:t>
            </w:r>
            <w:r>
              <w:t xml:space="preserve"> </w:t>
            </w:r>
            <w:r w:rsidRPr="006037B8">
              <w:t>303</w:t>
            </w:r>
            <w:r>
              <w:t>31.3-95  п.413</w:t>
            </w:r>
            <w:r w:rsidR="002A5585">
              <w:rPr>
                <w:lang w:val="ru-RU"/>
              </w:rPr>
              <w:t>.</w:t>
            </w:r>
            <w:r>
              <w:t>1.3.3- 413.1.3.6</w:t>
            </w:r>
          </w:p>
        </w:tc>
        <w:tc>
          <w:tcPr>
            <w:tcW w:w="1804" w:type="dxa"/>
          </w:tcPr>
          <w:p w14:paraId="62694CCF" w14:textId="77777777" w:rsidR="00525DDD" w:rsidRDefault="00525DDD" w:rsidP="00525DDD">
            <w:pPr>
              <w:rPr>
                <w:sz w:val="22"/>
                <w:szCs w:val="22"/>
              </w:rPr>
            </w:pPr>
            <w:r w:rsidRPr="00525DDD">
              <w:rPr>
                <w:sz w:val="22"/>
                <w:szCs w:val="22"/>
              </w:rPr>
              <w:t xml:space="preserve">АМИ.ГМ </w:t>
            </w:r>
          </w:p>
          <w:p w14:paraId="7925A2C2" w14:textId="494475D5" w:rsidR="00525DDD" w:rsidRPr="00525DDD" w:rsidRDefault="00525DDD" w:rsidP="00525DDD">
            <w:pPr>
              <w:rPr>
                <w:sz w:val="22"/>
                <w:szCs w:val="22"/>
              </w:rPr>
            </w:pPr>
            <w:r w:rsidRPr="00525DDD">
              <w:rPr>
                <w:sz w:val="22"/>
                <w:szCs w:val="22"/>
              </w:rPr>
              <w:t>0081-2022</w:t>
            </w:r>
          </w:p>
          <w:p w14:paraId="37506D39" w14:textId="77777777" w:rsidR="00525DDD" w:rsidRDefault="00525DDD" w:rsidP="00525DDD">
            <w:pPr>
              <w:pStyle w:val="af6"/>
            </w:pPr>
            <w:r w:rsidRPr="00525DDD">
              <w:t xml:space="preserve">АМИ.ГМ </w:t>
            </w:r>
          </w:p>
          <w:p w14:paraId="1E0024C4" w14:textId="7CB498A2" w:rsidR="00DD607B" w:rsidRPr="00EE6031" w:rsidRDefault="00525DDD" w:rsidP="00525DDD">
            <w:pPr>
              <w:pStyle w:val="af6"/>
              <w:rPr>
                <w:lang w:val="ru-RU"/>
              </w:rPr>
            </w:pPr>
            <w:r w:rsidRPr="00525DDD">
              <w:t>0082-2022</w:t>
            </w:r>
            <w:r>
              <w:rPr>
                <w:lang w:val="ru-RU"/>
              </w:rPr>
              <w:t xml:space="preserve"> </w:t>
            </w:r>
          </w:p>
        </w:tc>
      </w:tr>
      <w:tr w:rsidR="00EE6031" w14:paraId="349CFD8B" w14:textId="77777777" w:rsidTr="004057B3">
        <w:tc>
          <w:tcPr>
            <w:tcW w:w="711" w:type="dxa"/>
          </w:tcPr>
          <w:p w14:paraId="69FD6D06" w14:textId="77777777" w:rsidR="00EE6031" w:rsidRDefault="00EE6031" w:rsidP="00EE60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</w:t>
            </w:r>
          </w:p>
          <w:p w14:paraId="08205739" w14:textId="21C5BB09" w:rsidR="00221644" w:rsidRDefault="00221644" w:rsidP="00EE60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694" w:type="dxa"/>
          </w:tcPr>
          <w:p w14:paraId="1858D6A6" w14:textId="77777777" w:rsidR="00EE6031" w:rsidRPr="00EE6031" w:rsidRDefault="00EE6031" w:rsidP="00EE6031">
            <w:pPr>
              <w:pStyle w:val="af6"/>
              <w:rPr>
                <w:lang w:val="ru-RU"/>
              </w:rPr>
            </w:pPr>
            <w:r w:rsidRPr="00EE6031">
              <w:rPr>
                <w:lang w:val="ru-RU"/>
              </w:rPr>
              <w:t>Электродвигатели переменного тока</w:t>
            </w:r>
          </w:p>
          <w:p w14:paraId="5BBEE2C6" w14:textId="232F530E" w:rsidR="00EE6031" w:rsidRPr="00EE6031" w:rsidRDefault="00EE6031" w:rsidP="00EE6031">
            <w:pPr>
              <w:pStyle w:val="af6"/>
              <w:rPr>
                <w:lang w:val="ru-RU"/>
              </w:rPr>
            </w:pPr>
            <w:r w:rsidRPr="00EE6031">
              <w:rPr>
                <w:lang w:val="ru-RU"/>
              </w:rPr>
              <w:t>до 1000 В</w:t>
            </w:r>
          </w:p>
        </w:tc>
        <w:tc>
          <w:tcPr>
            <w:tcW w:w="1418" w:type="dxa"/>
          </w:tcPr>
          <w:p w14:paraId="69921521" w14:textId="77777777" w:rsidR="00EE6031" w:rsidRPr="006037B8" w:rsidRDefault="00EE6031" w:rsidP="00EE6031">
            <w:pPr>
              <w:pStyle w:val="af6"/>
            </w:pPr>
            <w:r w:rsidRPr="006037B8">
              <w:t>27.11/22.000</w:t>
            </w:r>
          </w:p>
          <w:p w14:paraId="2441730C" w14:textId="77777777" w:rsidR="00EE6031" w:rsidRDefault="00EE6031" w:rsidP="00EE6031">
            <w:pPr>
              <w:pStyle w:val="af6"/>
            </w:pPr>
          </w:p>
          <w:p w14:paraId="450EA131" w14:textId="77777777" w:rsidR="00EE6031" w:rsidRPr="006037B8" w:rsidRDefault="00EE6031" w:rsidP="00EE6031">
            <w:pPr>
              <w:pStyle w:val="af6"/>
            </w:pPr>
          </w:p>
        </w:tc>
        <w:tc>
          <w:tcPr>
            <w:tcW w:w="2126" w:type="dxa"/>
          </w:tcPr>
          <w:p w14:paraId="5D4AB7C8" w14:textId="7DE767F3" w:rsidR="00EE6031" w:rsidRPr="00EE6031" w:rsidRDefault="00EE6031" w:rsidP="00EE6031">
            <w:pPr>
              <w:pStyle w:val="af6"/>
              <w:rPr>
                <w:lang w:val="ru-RU"/>
              </w:rPr>
            </w:pPr>
            <w:r>
              <w:t xml:space="preserve">Сопротивление </w:t>
            </w:r>
            <w:r w:rsidRPr="005E03FD">
              <w:t>изоляции</w:t>
            </w:r>
          </w:p>
        </w:tc>
        <w:tc>
          <w:tcPr>
            <w:tcW w:w="1875" w:type="dxa"/>
          </w:tcPr>
          <w:p w14:paraId="318BD841" w14:textId="7C1807F1" w:rsidR="00EE6031" w:rsidRDefault="00EE6031" w:rsidP="00EE6031">
            <w:pPr>
              <w:pStyle w:val="af6"/>
            </w:pPr>
            <w:r w:rsidRPr="006037B8">
              <w:t>ТКП 181-20</w:t>
            </w:r>
            <w:r w:rsidR="00E53094">
              <w:rPr>
                <w:lang w:val="ru-RU"/>
              </w:rPr>
              <w:t>23</w:t>
            </w:r>
            <w:r w:rsidRPr="006037B8">
              <w:t xml:space="preserve"> </w:t>
            </w:r>
          </w:p>
          <w:p w14:paraId="5CF3FC92" w14:textId="77777777" w:rsidR="00EE6031" w:rsidRPr="006037B8" w:rsidRDefault="00EE6031" w:rsidP="00EE6031">
            <w:pPr>
              <w:pStyle w:val="af6"/>
            </w:pPr>
            <w:r w:rsidRPr="006037B8">
              <w:t>пр.Б. п. Б.7.2</w:t>
            </w:r>
          </w:p>
          <w:p w14:paraId="16794B7A" w14:textId="172D4768" w:rsidR="00EE6031" w:rsidRPr="00EE6031" w:rsidRDefault="00EE6031" w:rsidP="00EE6031">
            <w:pPr>
              <w:pStyle w:val="af6"/>
              <w:rPr>
                <w:lang w:val="ru-RU"/>
              </w:rPr>
            </w:pPr>
            <w:r w:rsidRPr="006037B8">
              <w:t xml:space="preserve">           </w:t>
            </w:r>
          </w:p>
        </w:tc>
        <w:tc>
          <w:tcPr>
            <w:tcW w:w="1804" w:type="dxa"/>
          </w:tcPr>
          <w:p w14:paraId="77B6AAC8" w14:textId="77777777" w:rsidR="00525DDD" w:rsidRDefault="00525DDD" w:rsidP="00525DDD">
            <w:pPr>
              <w:rPr>
                <w:sz w:val="22"/>
                <w:szCs w:val="22"/>
              </w:rPr>
            </w:pPr>
            <w:r w:rsidRPr="00525DDD">
              <w:rPr>
                <w:sz w:val="22"/>
                <w:szCs w:val="22"/>
              </w:rPr>
              <w:t xml:space="preserve">АМИ.ГМ </w:t>
            </w:r>
          </w:p>
          <w:p w14:paraId="5142809A" w14:textId="71F5A48D" w:rsidR="00525DDD" w:rsidRPr="00525DDD" w:rsidRDefault="00525DDD" w:rsidP="00525DDD">
            <w:pPr>
              <w:rPr>
                <w:sz w:val="22"/>
                <w:szCs w:val="22"/>
              </w:rPr>
            </w:pPr>
            <w:r w:rsidRPr="00525DDD">
              <w:rPr>
                <w:sz w:val="22"/>
                <w:szCs w:val="22"/>
              </w:rPr>
              <w:t>0084-2022</w:t>
            </w:r>
          </w:p>
          <w:p w14:paraId="3F191681" w14:textId="3EAEC182" w:rsidR="00EE6031" w:rsidRPr="00525DDD" w:rsidRDefault="00525DDD" w:rsidP="00EE6031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  <w:p w14:paraId="4651364D" w14:textId="77777777" w:rsidR="00EE6031" w:rsidRPr="00EE6031" w:rsidRDefault="00EE6031" w:rsidP="00EE6031">
            <w:pPr>
              <w:pStyle w:val="af6"/>
              <w:rPr>
                <w:lang w:val="ru-RU"/>
              </w:rPr>
            </w:pPr>
          </w:p>
        </w:tc>
      </w:tr>
      <w:tr w:rsidR="00EE6031" w14:paraId="504AC006" w14:textId="77777777" w:rsidTr="004057B3">
        <w:tc>
          <w:tcPr>
            <w:tcW w:w="711" w:type="dxa"/>
          </w:tcPr>
          <w:p w14:paraId="67A0F2AC" w14:textId="39A51E10" w:rsidR="00EE6031" w:rsidRDefault="00EE6031" w:rsidP="00EE6031">
            <w:pPr>
              <w:pStyle w:val="af6"/>
            </w:pPr>
            <w:r w:rsidRPr="006037B8">
              <w:t>17.1</w:t>
            </w:r>
          </w:p>
          <w:p w14:paraId="0E7F24D5" w14:textId="3407DB33" w:rsidR="00221644" w:rsidRPr="00221644" w:rsidRDefault="00221644" w:rsidP="00EE6031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  <w:p w14:paraId="248A9B69" w14:textId="77777777" w:rsidR="00EE6031" w:rsidRPr="006037B8" w:rsidRDefault="00EE6031" w:rsidP="00EE6031">
            <w:pPr>
              <w:pStyle w:val="af6"/>
            </w:pPr>
          </w:p>
          <w:p w14:paraId="7478C656" w14:textId="77777777" w:rsidR="00EE6031" w:rsidRPr="006037B8" w:rsidRDefault="00EE6031" w:rsidP="00EE6031">
            <w:pPr>
              <w:pStyle w:val="af6"/>
            </w:pPr>
          </w:p>
          <w:p w14:paraId="585DBE1D" w14:textId="77777777" w:rsidR="00EE6031" w:rsidRDefault="00EE6031" w:rsidP="00EE6031">
            <w:pPr>
              <w:pStyle w:val="af6"/>
            </w:pPr>
          </w:p>
          <w:p w14:paraId="1F533587" w14:textId="77777777" w:rsidR="00EE6031" w:rsidRPr="006037B8" w:rsidRDefault="00EE6031" w:rsidP="00EE6031">
            <w:pPr>
              <w:pStyle w:val="af6"/>
            </w:pPr>
          </w:p>
          <w:p w14:paraId="2DDBE938" w14:textId="5E3D6FAC" w:rsidR="00EE6031" w:rsidRDefault="00EE6031" w:rsidP="00EE60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94" w:type="dxa"/>
          </w:tcPr>
          <w:p w14:paraId="688EDB77" w14:textId="6FF6F867" w:rsidR="00EE6031" w:rsidRPr="00EE6031" w:rsidRDefault="00EE6031" w:rsidP="00EE6031">
            <w:pPr>
              <w:pStyle w:val="af6"/>
              <w:rPr>
                <w:lang w:val="ru-RU"/>
              </w:rPr>
            </w:pPr>
            <w:r w:rsidRPr="005E03FD">
              <w:t xml:space="preserve">Устройство защитного отключения </w:t>
            </w:r>
          </w:p>
        </w:tc>
        <w:tc>
          <w:tcPr>
            <w:tcW w:w="1418" w:type="dxa"/>
          </w:tcPr>
          <w:p w14:paraId="70A46DC4" w14:textId="77777777" w:rsidR="00EE6031" w:rsidRPr="006037B8" w:rsidRDefault="00EE6031" w:rsidP="00EE6031">
            <w:pPr>
              <w:pStyle w:val="af6"/>
            </w:pPr>
            <w:r>
              <w:t>27.90</w:t>
            </w:r>
            <w:r w:rsidRPr="006037B8">
              <w:t>/22.000</w:t>
            </w:r>
          </w:p>
          <w:p w14:paraId="6F13FD33" w14:textId="77777777" w:rsidR="00EE6031" w:rsidRPr="006037B8" w:rsidRDefault="00EE6031" w:rsidP="00EE6031">
            <w:pPr>
              <w:pStyle w:val="af6"/>
            </w:pPr>
          </w:p>
          <w:p w14:paraId="6CE57740" w14:textId="77777777" w:rsidR="00EE6031" w:rsidRPr="006037B8" w:rsidRDefault="00EE6031" w:rsidP="00EE6031">
            <w:pPr>
              <w:pStyle w:val="af6"/>
            </w:pPr>
          </w:p>
          <w:p w14:paraId="3A1CB77B" w14:textId="77777777" w:rsidR="00EE6031" w:rsidRPr="006037B8" w:rsidRDefault="00EE6031" w:rsidP="00EE6031">
            <w:pPr>
              <w:pStyle w:val="af6"/>
            </w:pPr>
          </w:p>
          <w:p w14:paraId="7AB7AC71" w14:textId="03E9EBBE" w:rsidR="00EE6031" w:rsidRPr="00EE6031" w:rsidRDefault="00EE6031" w:rsidP="00EE6031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  <w:p w14:paraId="4B864111" w14:textId="77777777" w:rsidR="00EE6031" w:rsidRPr="006037B8" w:rsidRDefault="00EE6031" w:rsidP="00EE6031">
            <w:pPr>
              <w:pStyle w:val="af6"/>
            </w:pPr>
          </w:p>
        </w:tc>
        <w:tc>
          <w:tcPr>
            <w:tcW w:w="2126" w:type="dxa"/>
          </w:tcPr>
          <w:p w14:paraId="735F652E" w14:textId="77777777" w:rsidR="00EE6031" w:rsidRPr="00EE6031" w:rsidRDefault="00EE6031" w:rsidP="00EE6031">
            <w:pPr>
              <w:pStyle w:val="af6"/>
              <w:rPr>
                <w:lang w:val="ru-RU"/>
              </w:rPr>
            </w:pPr>
            <w:r w:rsidRPr="00EE6031">
              <w:rPr>
                <w:lang w:val="ru-RU"/>
              </w:rPr>
              <w:t>Отключающий дифференциальный ток</w:t>
            </w:r>
          </w:p>
          <w:p w14:paraId="2DB998E9" w14:textId="77777777" w:rsidR="00EE6031" w:rsidRPr="00EE6031" w:rsidRDefault="00EE6031" w:rsidP="00EE6031">
            <w:pPr>
              <w:pStyle w:val="af6"/>
              <w:rPr>
                <w:lang w:val="ru-RU"/>
              </w:rPr>
            </w:pPr>
          </w:p>
          <w:p w14:paraId="442BFE95" w14:textId="77777777" w:rsidR="00EE6031" w:rsidRPr="00EE6031" w:rsidRDefault="00EE6031" w:rsidP="00EE6031">
            <w:pPr>
              <w:pStyle w:val="af6"/>
              <w:rPr>
                <w:lang w:val="ru-RU"/>
              </w:rPr>
            </w:pPr>
          </w:p>
          <w:p w14:paraId="787B0509" w14:textId="2F1EDDAB" w:rsidR="00EE6031" w:rsidRPr="00EE6031" w:rsidRDefault="00EE6031" w:rsidP="00EE6031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1875" w:type="dxa"/>
          </w:tcPr>
          <w:p w14:paraId="31FCEB2C" w14:textId="75AF8E21" w:rsidR="00EE6031" w:rsidRDefault="00EE6031" w:rsidP="00EE6031">
            <w:pPr>
              <w:pStyle w:val="af6"/>
              <w:rPr>
                <w:lang w:val="ru-RU"/>
              </w:rPr>
            </w:pPr>
            <w:r w:rsidRPr="00EE6031">
              <w:rPr>
                <w:lang w:val="ru-RU"/>
              </w:rPr>
              <w:t>ТКП 181-20</w:t>
            </w:r>
            <w:r w:rsidR="00E53094">
              <w:rPr>
                <w:lang w:val="ru-RU"/>
              </w:rPr>
              <w:t>23</w:t>
            </w:r>
            <w:r w:rsidRPr="00EE6031">
              <w:rPr>
                <w:lang w:val="ru-RU"/>
              </w:rPr>
              <w:t xml:space="preserve"> </w:t>
            </w:r>
            <w:r w:rsidR="00E53094">
              <w:rPr>
                <w:lang w:val="ru-RU"/>
              </w:rPr>
              <w:t>п</w:t>
            </w:r>
            <w:r w:rsidRPr="00EE6031">
              <w:rPr>
                <w:lang w:val="ru-RU"/>
              </w:rPr>
              <w:t>р.</w:t>
            </w:r>
            <w:r w:rsidR="00E53094">
              <w:rPr>
                <w:lang w:val="ru-RU"/>
              </w:rPr>
              <w:t>Б п.Б.27.7</w:t>
            </w:r>
          </w:p>
          <w:p w14:paraId="57311DEE" w14:textId="0BB7FF4A" w:rsidR="00E53094" w:rsidRPr="00EE6031" w:rsidRDefault="00E53094" w:rsidP="00EE6031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пр</w:t>
            </w:r>
            <w:r w:rsidRPr="00E53094">
              <w:rPr>
                <w:lang w:val="ru-RU"/>
              </w:rPr>
              <w:t>.В п.В.4.65</w:t>
            </w:r>
          </w:p>
          <w:p w14:paraId="4ED6CFB3" w14:textId="77777777" w:rsidR="00EE6031" w:rsidRPr="00EE6031" w:rsidRDefault="00EE6031" w:rsidP="00EE6031">
            <w:pPr>
              <w:pStyle w:val="af6"/>
              <w:rPr>
                <w:lang w:val="ru-RU"/>
              </w:rPr>
            </w:pPr>
            <w:r w:rsidRPr="00EE6031">
              <w:rPr>
                <w:lang w:val="ru-RU"/>
              </w:rPr>
              <w:t>СН 4.04.01-2019 п.16.3.8</w:t>
            </w:r>
          </w:p>
          <w:p w14:paraId="21EAE244" w14:textId="77777777" w:rsidR="00EE6031" w:rsidRPr="00EE6031" w:rsidRDefault="00EE6031" w:rsidP="00EE6031">
            <w:pPr>
              <w:pStyle w:val="af6"/>
              <w:rPr>
                <w:lang w:val="ru-RU"/>
              </w:rPr>
            </w:pPr>
          </w:p>
          <w:p w14:paraId="227D1EA3" w14:textId="5721E496" w:rsidR="00EE6031" w:rsidRPr="00EE6031" w:rsidRDefault="00EE6031" w:rsidP="00EE6031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1804" w:type="dxa"/>
          </w:tcPr>
          <w:p w14:paraId="0EAA29E4" w14:textId="77777777" w:rsidR="00221644" w:rsidRDefault="00221644" w:rsidP="00221644">
            <w:pPr>
              <w:rPr>
                <w:sz w:val="22"/>
                <w:szCs w:val="22"/>
              </w:rPr>
            </w:pPr>
            <w:r w:rsidRPr="00221644">
              <w:rPr>
                <w:sz w:val="22"/>
                <w:szCs w:val="22"/>
              </w:rPr>
              <w:t xml:space="preserve">АМИ.ГМ </w:t>
            </w:r>
          </w:p>
          <w:p w14:paraId="61CA7680" w14:textId="75746DEE" w:rsidR="00221644" w:rsidRPr="00221644" w:rsidRDefault="00221644" w:rsidP="00221644">
            <w:pPr>
              <w:rPr>
                <w:sz w:val="22"/>
                <w:szCs w:val="22"/>
              </w:rPr>
            </w:pPr>
            <w:r w:rsidRPr="00221644">
              <w:rPr>
                <w:sz w:val="22"/>
                <w:szCs w:val="22"/>
              </w:rPr>
              <w:t>0082-2022</w:t>
            </w:r>
          </w:p>
          <w:p w14:paraId="542D116C" w14:textId="55636946" w:rsidR="00EE6031" w:rsidRPr="00221644" w:rsidRDefault="00221644" w:rsidP="00EE6031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  <w:p w14:paraId="600250BF" w14:textId="77777777" w:rsidR="00EE6031" w:rsidRPr="006037B8" w:rsidRDefault="00EE6031" w:rsidP="00EE6031">
            <w:pPr>
              <w:pStyle w:val="af6"/>
            </w:pPr>
          </w:p>
          <w:p w14:paraId="53E09A89" w14:textId="77777777" w:rsidR="00EE6031" w:rsidRPr="006037B8" w:rsidRDefault="00EE6031" w:rsidP="00EE6031">
            <w:pPr>
              <w:pStyle w:val="af6"/>
            </w:pPr>
          </w:p>
          <w:p w14:paraId="6A9549DE" w14:textId="77777777" w:rsidR="00EE6031" w:rsidRPr="006037B8" w:rsidRDefault="00EE6031" w:rsidP="00EE6031">
            <w:pPr>
              <w:pStyle w:val="af6"/>
            </w:pPr>
          </w:p>
          <w:p w14:paraId="350D0A23" w14:textId="3F967F37" w:rsidR="00EE6031" w:rsidRPr="00EE6031" w:rsidRDefault="00EE6031" w:rsidP="00EE6031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</w:tr>
    </w:tbl>
    <w:p w14:paraId="7059706F" w14:textId="3AAFE7C8" w:rsidR="000E278E" w:rsidRDefault="006B335D">
      <w:r>
        <w:rPr>
          <w:rFonts w:eastAsia="ArialM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095BB45C" wp14:editId="18B66135">
                <wp:simplePos x="0" y="0"/>
                <wp:positionH relativeFrom="margin">
                  <wp:posOffset>2095500</wp:posOffset>
                </wp:positionH>
                <wp:positionV relativeFrom="bottomMargin">
                  <wp:posOffset>57150</wp:posOffset>
                </wp:positionV>
                <wp:extent cx="1555115" cy="402590"/>
                <wp:effectExtent l="0" t="0" r="26035" b="16510"/>
                <wp:wrapNone/>
                <wp:docPr id="776986806" name="Прямоугольник 7769868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5115" cy="402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000006979"/>
                              <w:placeholder>
                                <w:docPart w:val="CA8A7C5FBDBB44DEB9886C18AED3A7FD"/>
                              </w:placeholder>
                              <w:date w:fullDate="2025-07-11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3F899334" w14:textId="341B3741" w:rsidR="006B335D" w:rsidRPr="00C40B1C" w:rsidRDefault="00E53094" w:rsidP="006B335D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11.07.2025</w:t>
                                </w:r>
                              </w:p>
                            </w:sdtContent>
                          </w:sdt>
                          <w:p w14:paraId="1BE113E6" w14:textId="77777777" w:rsidR="006B335D" w:rsidRPr="00C40B1C" w:rsidRDefault="006B335D" w:rsidP="006B335D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5BB45C" id="Прямоугольник 776986806" o:spid="_x0000_s1026" style="position:absolute;margin-left:165pt;margin-top:4.5pt;width:122.45pt;height:31.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" fillcolor="white [3212]" strokecolor="white [3212]" strokeweight="2pt">
                <v:textbox>
                  <w:txbxContent>
                    <w:sdt>
                      <w:sdtPr>
                        <w:rPr>
                          <w:rFonts w:eastAsia="ArialMT"/>
                          <w:color w:val="000000" w:themeColor="text1"/>
                          <w:u w:val="single"/>
                          <w:lang w:val="ru-RU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id w:val="1000006979"/>
                        <w:placeholder>
                          <w:docPart w:val="CA8A7C5FBDBB44DEB9886C18AED3A7FD"/>
                        </w:placeholder>
                        <w:date w:fullDate="2025-07-11T00:00:00Z">
                          <w:dateFormat w:val="dd.MM.yyyy"/>
                          <w:lid w:val="ru-RU"/>
                          <w:storeMappedDataAs w:val="dateTime"/>
                          <w:calendar w:val="gregorian"/>
                        </w:date>
                      </w:sdtPr>
                      <w:sdtEndPr>
                        <w:rPr>
                          <w:u w:val="none"/>
                        </w:rPr>
                      </w:sdtEndPr>
                      <w:sdtContent>
                        <w:p w14:paraId="3F899334" w14:textId="341B3741" w:rsidR="006B335D" w:rsidRPr="00C40B1C" w:rsidRDefault="00E53094" w:rsidP="006B335D">
                          <w:pPr>
                            <w:pStyle w:val="61"/>
                            <w:jc w:val="center"/>
                            <w:rPr>
                              <w:rFonts w:eastAsia="ArialMT"/>
                              <w:color w:val="000000" w:themeColor="text1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eastAsia="ArialMT"/>
                              <w:color w:val="000000" w:themeColor="text1"/>
                              <w:u w:val="single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11.07.2025</w:t>
                          </w:r>
                        </w:p>
                      </w:sdtContent>
                    </w:sdt>
                    <w:p w14:paraId="1BE113E6" w14:textId="77777777" w:rsidR="006B335D" w:rsidRPr="00C40B1C" w:rsidRDefault="006B335D" w:rsidP="006B335D">
                      <w:pPr>
                        <w:jc w:val="center"/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40B1C">
                        <w:rPr>
                          <w:rFonts w:eastAsia="ArialMT"/>
                          <w:color w:val="000000" w:themeColor="text1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дата принятия решения</w:t>
                      </w:r>
                    </w:p>
                  </w:txbxContent>
                </v:textbox>
                <w10:wrap anchorx="margin" anchory="margin"/>
                <w10:anchorlock/>
              </v:rect>
            </w:pict>
          </mc:Fallback>
        </mc:AlternateContent>
      </w:r>
      <w:r w:rsidR="000E278E">
        <w:br w:type="page"/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711"/>
        <w:gridCol w:w="1694"/>
        <w:gridCol w:w="1418"/>
        <w:gridCol w:w="2126"/>
        <w:gridCol w:w="1875"/>
        <w:gridCol w:w="1804"/>
      </w:tblGrid>
      <w:tr w:rsidR="00EE6031" w14:paraId="3C2D600C" w14:textId="77777777" w:rsidTr="004057B3">
        <w:tc>
          <w:tcPr>
            <w:tcW w:w="711" w:type="dxa"/>
          </w:tcPr>
          <w:p w14:paraId="5A7982BE" w14:textId="1BF064D8" w:rsidR="00EE6031" w:rsidRDefault="00EE6031" w:rsidP="00EE60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   1</w:t>
            </w:r>
          </w:p>
        </w:tc>
        <w:tc>
          <w:tcPr>
            <w:tcW w:w="1694" w:type="dxa"/>
          </w:tcPr>
          <w:p w14:paraId="029991A9" w14:textId="3FB9D0BF" w:rsidR="00EE6031" w:rsidRPr="00EE6031" w:rsidRDefault="00EE6031" w:rsidP="00EE6031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             2</w:t>
            </w:r>
          </w:p>
        </w:tc>
        <w:tc>
          <w:tcPr>
            <w:tcW w:w="1418" w:type="dxa"/>
          </w:tcPr>
          <w:p w14:paraId="5875C3AE" w14:textId="536DBBFD" w:rsidR="00EE6031" w:rsidRPr="00EE6031" w:rsidRDefault="00EE6031" w:rsidP="00EE6031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           3</w:t>
            </w:r>
          </w:p>
        </w:tc>
        <w:tc>
          <w:tcPr>
            <w:tcW w:w="2126" w:type="dxa"/>
          </w:tcPr>
          <w:p w14:paraId="38E0C866" w14:textId="65C786EB" w:rsidR="00EE6031" w:rsidRPr="00EE6031" w:rsidRDefault="00EE6031" w:rsidP="00EE6031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              4</w:t>
            </w:r>
          </w:p>
        </w:tc>
        <w:tc>
          <w:tcPr>
            <w:tcW w:w="1875" w:type="dxa"/>
          </w:tcPr>
          <w:p w14:paraId="2274C7E6" w14:textId="2185C963" w:rsidR="00EE6031" w:rsidRPr="00EE6031" w:rsidRDefault="00EE6031" w:rsidP="00EE6031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           5</w:t>
            </w:r>
          </w:p>
        </w:tc>
        <w:tc>
          <w:tcPr>
            <w:tcW w:w="1804" w:type="dxa"/>
          </w:tcPr>
          <w:p w14:paraId="75258A09" w14:textId="4AAC2126" w:rsidR="00EE6031" w:rsidRPr="00EE6031" w:rsidRDefault="00EE6031" w:rsidP="00EE6031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           6</w:t>
            </w:r>
          </w:p>
        </w:tc>
      </w:tr>
      <w:tr w:rsidR="00EE6031" w14:paraId="4B4F4530" w14:textId="77777777" w:rsidTr="004057B3">
        <w:tc>
          <w:tcPr>
            <w:tcW w:w="711" w:type="dxa"/>
          </w:tcPr>
          <w:p w14:paraId="05BEFBFC" w14:textId="77777777" w:rsidR="00EE6031" w:rsidRDefault="00EE6031" w:rsidP="00EE60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17.2</w:t>
            </w:r>
          </w:p>
          <w:p w14:paraId="27DE6D0B" w14:textId="3EB423DB" w:rsidR="00221644" w:rsidRDefault="00221644" w:rsidP="00EE60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694" w:type="dxa"/>
          </w:tcPr>
          <w:p w14:paraId="1B0A13E4" w14:textId="0B34E187" w:rsidR="00EE6031" w:rsidRPr="00EE6031" w:rsidRDefault="00EE6031" w:rsidP="00EE6031">
            <w:pPr>
              <w:pStyle w:val="af6"/>
              <w:rPr>
                <w:lang w:val="ru-RU"/>
              </w:rPr>
            </w:pPr>
            <w:r w:rsidRPr="005E03FD">
              <w:t>Устройство защитного отключения</w:t>
            </w:r>
          </w:p>
        </w:tc>
        <w:tc>
          <w:tcPr>
            <w:tcW w:w="1418" w:type="dxa"/>
          </w:tcPr>
          <w:p w14:paraId="63C99576" w14:textId="77777777" w:rsidR="00EE6031" w:rsidRPr="006037B8" w:rsidRDefault="00EE6031" w:rsidP="00EE6031">
            <w:pPr>
              <w:pStyle w:val="af6"/>
            </w:pPr>
            <w:r>
              <w:t>27.90</w:t>
            </w:r>
            <w:r w:rsidRPr="006037B8">
              <w:t>/22.000</w:t>
            </w:r>
          </w:p>
          <w:p w14:paraId="6CA9E3F2" w14:textId="77777777" w:rsidR="00EE6031" w:rsidRPr="006037B8" w:rsidRDefault="00EE6031" w:rsidP="00EE6031">
            <w:pPr>
              <w:pStyle w:val="af6"/>
            </w:pPr>
          </w:p>
        </w:tc>
        <w:tc>
          <w:tcPr>
            <w:tcW w:w="2126" w:type="dxa"/>
          </w:tcPr>
          <w:p w14:paraId="4C9ABE1D" w14:textId="59763FB8" w:rsidR="00EE6031" w:rsidRPr="00EE6031" w:rsidRDefault="00EE6031" w:rsidP="00EE6031">
            <w:pPr>
              <w:pStyle w:val="af6"/>
              <w:rPr>
                <w:lang w:val="ru-RU"/>
              </w:rPr>
            </w:pPr>
            <w:r w:rsidRPr="00EE6031">
              <w:rPr>
                <w:lang w:val="ru-RU"/>
              </w:rPr>
              <w:t>Время отключения при номинальном дифференциальном токе</w:t>
            </w:r>
          </w:p>
        </w:tc>
        <w:tc>
          <w:tcPr>
            <w:tcW w:w="1875" w:type="dxa"/>
          </w:tcPr>
          <w:p w14:paraId="36DFC0DA" w14:textId="77777777" w:rsidR="00E53094" w:rsidRDefault="00EE6031" w:rsidP="00EE6031">
            <w:pPr>
              <w:rPr>
                <w:sz w:val="22"/>
                <w:szCs w:val="22"/>
              </w:rPr>
            </w:pPr>
            <w:r w:rsidRPr="00956328">
              <w:rPr>
                <w:sz w:val="22"/>
                <w:szCs w:val="22"/>
              </w:rPr>
              <w:t>ТКП 181-20</w:t>
            </w:r>
            <w:r w:rsidR="00E53094">
              <w:rPr>
                <w:sz w:val="22"/>
                <w:szCs w:val="22"/>
              </w:rPr>
              <w:t>23</w:t>
            </w:r>
          </w:p>
          <w:p w14:paraId="40F64855" w14:textId="77777777" w:rsidR="00E53094" w:rsidRDefault="00E53094" w:rsidP="00E53094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Pr="00EE6031">
              <w:rPr>
                <w:lang w:val="ru-RU"/>
              </w:rPr>
              <w:t>р.</w:t>
            </w:r>
            <w:r>
              <w:rPr>
                <w:lang w:val="ru-RU"/>
              </w:rPr>
              <w:t>Б п.Б.27.7</w:t>
            </w:r>
          </w:p>
          <w:p w14:paraId="4341B640" w14:textId="46BD10DC" w:rsidR="00E53094" w:rsidRPr="00EE6031" w:rsidRDefault="00E53094" w:rsidP="00E53094">
            <w:pPr>
              <w:pStyle w:val="af6"/>
              <w:rPr>
                <w:lang w:val="ru-RU"/>
              </w:rPr>
            </w:pPr>
            <w:r w:rsidRPr="00E53094">
              <w:rPr>
                <w:lang w:val="ru-RU"/>
              </w:rPr>
              <w:t>пр.В п.В.4.65</w:t>
            </w:r>
          </w:p>
          <w:p w14:paraId="677C3A78" w14:textId="26B82C42" w:rsidR="00EE6031" w:rsidRPr="00EE6031" w:rsidRDefault="00EE6031" w:rsidP="00EE6031">
            <w:pPr>
              <w:pStyle w:val="af6"/>
              <w:rPr>
                <w:lang w:val="ru-RU"/>
              </w:rPr>
            </w:pPr>
            <w:r w:rsidRPr="00EE6031">
              <w:rPr>
                <w:lang w:val="ru-RU"/>
              </w:rPr>
              <w:t>СН 4.04.01-2019  п.16.3</w:t>
            </w:r>
          </w:p>
        </w:tc>
        <w:tc>
          <w:tcPr>
            <w:tcW w:w="1804" w:type="dxa"/>
          </w:tcPr>
          <w:p w14:paraId="2461E127" w14:textId="77777777" w:rsidR="00221644" w:rsidRDefault="00221644" w:rsidP="00221644">
            <w:pPr>
              <w:rPr>
                <w:sz w:val="22"/>
                <w:szCs w:val="22"/>
              </w:rPr>
            </w:pPr>
            <w:r w:rsidRPr="00221644">
              <w:rPr>
                <w:sz w:val="22"/>
                <w:szCs w:val="22"/>
              </w:rPr>
              <w:t xml:space="preserve">АМИ.ГМ </w:t>
            </w:r>
          </w:p>
          <w:p w14:paraId="6136020F" w14:textId="4B3AA893" w:rsidR="00221644" w:rsidRPr="00221644" w:rsidRDefault="00221644" w:rsidP="00221644">
            <w:pPr>
              <w:rPr>
                <w:sz w:val="22"/>
                <w:szCs w:val="22"/>
              </w:rPr>
            </w:pPr>
            <w:r w:rsidRPr="00221644">
              <w:rPr>
                <w:sz w:val="22"/>
                <w:szCs w:val="22"/>
              </w:rPr>
              <w:t>0082-2022</w:t>
            </w:r>
          </w:p>
          <w:p w14:paraId="23DC08EE" w14:textId="050DB037" w:rsidR="00EE6031" w:rsidRPr="00EE6031" w:rsidRDefault="00EE6031" w:rsidP="00EE6031">
            <w:pPr>
              <w:pStyle w:val="af6"/>
              <w:rPr>
                <w:lang w:val="ru-RU"/>
              </w:rPr>
            </w:pPr>
          </w:p>
        </w:tc>
      </w:tr>
      <w:tr w:rsidR="00EE6031" w14:paraId="35E7B2DD" w14:textId="77777777" w:rsidTr="004057B3">
        <w:tc>
          <w:tcPr>
            <w:tcW w:w="711" w:type="dxa"/>
          </w:tcPr>
          <w:p w14:paraId="17D77AAE" w14:textId="77777777" w:rsidR="00EE6031" w:rsidRDefault="00EE6031" w:rsidP="00EE60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</w:t>
            </w:r>
          </w:p>
          <w:p w14:paraId="1F7FF8B4" w14:textId="0C7A6E45" w:rsidR="00221644" w:rsidRDefault="00221644" w:rsidP="00EE60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694" w:type="dxa"/>
          </w:tcPr>
          <w:p w14:paraId="0B74C7DE" w14:textId="4DFB9509" w:rsidR="00EE6031" w:rsidRPr="00EE6031" w:rsidRDefault="00EE6031" w:rsidP="00EE6031">
            <w:pPr>
              <w:pStyle w:val="af6"/>
              <w:rPr>
                <w:lang w:val="ru-RU"/>
              </w:rPr>
            </w:pPr>
            <w:r w:rsidRPr="00EE6031">
              <w:rPr>
                <w:lang w:val="ru-RU"/>
              </w:rPr>
              <w:t>Электроустановки жилых и других зданий</w:t>
            </w:r>
          </w:p>
        </w:tc>
        <w:tc>
          <w:tcPr>
            <w:tcW w:w="1418" w:type="dxa"/>
          </w:tcPr>
          <w:p w14:paraId="479164E4" w14:textId="77777777" w:rsidR="00EE6031" w:rsidRPr="006037B8" w:rsidRDefault="00EE6031" w:rsidP="00EE6031">
            <w:pPr>
              <w:pStyle w:val="af6"/>
            </w:pPr>
            <w:r>
              <w:t>27.90</w:t>
            </w:r>
            <w:r w:rsidRPr="006037B8">
              <w:t>/22.000</w:t>
            </w:r>
          </w:p>
          <w:p w14:paraId="1A244526" w14:textId="77777777" w:rsidR="00EE6031" w:rsidRDefault="00EE6031" w:rsidP="00EE6031">
            <w:pPr>
              <w:pStyle w:val="af6"/>
            </w:pPr>
          </w:p>
        </w:tc>
        <w:tc>
          <w:tcPr>
            <w:tcW w:w="2126" w:type="dxa"/>
          </w:tcPr>
          <w:p w14:paraId="7C7D90CD" w14:textId="2FD86AE0" w:rsidR="00EE6031" w:rsidRPr="0051069B" w:rsidRDefault="00EE6031" w:rsidP="00EE6031">
            <w:pPr>
              <w:pStyle w:val="af6"/>
            </w:pPr>
            <w:r w:rsidRPr="0051069B">
              <w:t>Ток утечки на зем</w:t>
            </w:r>
            <w:r>
              <w:t>лю</w:t>
            </w:r>
          </w:p>
        </w:tc>
        <w:tc>
          <w:tcPr>
            <w:tcW w:w="1875" w:type="dxa"/>
          </w:tcPr>
          <w:p w14:paraId="78290C0B" w14:textId="1C88EA5F" w:rsidR="00EE6031" w:rsidRDefault="00EE6031" w:rsidP="00EE6031">
            <w:pPr>
              <w:pStyle w:val="af6"/>
            </w:pPr>
            <w:r>
              <w:t>СН 4.04.01-2019  п.16.3.7</w:t>
            </w:r>
          </w:p>
        </w:tc>
        <w:tc>
          <w:tcPr>
            <w:tcW w:w="1804" w:type="dxa"/>
          </w:tcPr>
          <w:p w14:paraId="0482A41F" w14:textId="77777777" w:rsidR="00221644" w:rsidRDefault="00221644" w:rsidP="00221644">
            <w:pPr>
              <w:rPr>
                <w:sz w:val="22"/>
                <w:szCs w:val="22"/>
              </w:rPr>
            </w:pPr>
            <w:r w:rsidRPr="00221644">
              <w:rPr>
                <w:sz w:val="22"/>
                <w:szCs w:val="22"/>
              </w:rPr>
              <w:t xml:space="preserve"> АМИ.ГМ </w:t>
            </w:r>
          </w:p>
          <w:p w14:paraId="5A074F29" w14:textId="0993C1E8" w:rsidR="00221644" w:rsidRPr="00221644" w:rsidRDefault="00221644" w:rsidP="00221644">
            <w:pPr>
              <w:rPr>
                <w:sz w:val="22"/>
                <w:szCs w:val="22"/>
              </w:rPr>
            </w:pPr>
            <w:r w:rsidRPr="00221644">
              <w:rPr>
                <w:sz w:val="22"/>
                <w:szCs w:val="22"/>
              </w:rPr>
              <w:t>0082-2022</w:t>
            </w:r>
          </w:p>
          <w:p w14:paraId="59C000B3" w14:textId="6574C85C" w:rsidR="00EE6031" w:rsidRPr="00221644" w:rsidRDefault="00EE6031" w:rsidP="00EE6031">
            <w:pPr>
              <w:pStyle w:val="af6"/>
              <w:rPr>
                <w:lang w:val="ru-RU"/>
              </w:rPr>
            </w:pPr>
          </w:p>
        </w:tc>
      </w:tr>
    </w:tbl>
    <w:p w14:paraId="58FE7015" w14:textId="644019E5" w:rsidR="007C0627" w:rsidRDefault="007C0627"/>
    <w:p w14:paraId="3883E765" w14:textId="25828C7E" w:rsidR="00D50B4E" w:rsidRPr="006D33D8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3750E98E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361CBA96" w14:textId="77777777" w:rsidR="00D50B4E" w:rsidRDefault="00D50B4E" w:rsidP="00D50B4E">
      <w:pPr>
        <w:rPr>
          <w:color w:val="000000"/>
          <w:sz w:val="28"/>
          <w:szCs w:val="28"/>
        </w:rPr>
      </w:pPr>
    </w:p>
    <w:p w14:paraId="072EE9B5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DC876BC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E7FC3B0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6833C63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3B068C5" w14:textId="473676D6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AC5259">
        <w:rPr>
          <w:color w:val="000000"/>
          <w:sz w:val="28"/>
          <w:szCs w:val="28"/>
        </w:rPr>
        <w:t>Т.А.Николаева</w:t>
      </w:r>
    </w:p>
    <w:sectPr w:rsidR="00D50B4E" w:rsidRPr="001D02D0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9D1A4" w14:textId="77777777" w:rsidR="00DF2D73" w:rsidRDefault="00DF2D73" w:rsidP="0011070C">
      <w:r>
        <w:separator/>
      </w:r>
    </w:p>
  </w:endnote>
  <w:endnote w:type="continuationSeparator" w:id="0">
    <w:p w14:paraId="5068FF7F" w14:textId="77777777" w:rsidR="00DF2D73" w:rsidRDefault="00DF2D7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42"/>
      <w:gridCol w:w="2251"/>
      <w:gridCol w:w="3215"/>
    </w:tblGrid>
    <w:tr w:rsidR="00910FD3" w:rsidRPr="00E36003" w14:paraId="1B3520E5" w14:textId="77777777" w:rsidTr="00092EA6">
      <w:trPr>
        <w:trHeight w:val="106"/>
      </w:trPr>
      <w:tc>
        <w:tcPr>
          <w:tcW w:w="3686" w:type="dxa"/>
          <w:hideMark/>
        </w:tcPr>
        <w:p w14:paraId="31D8CE8C" w14:textId="6C710E39" w:rsidR="00CE3D8B" w:rsidRDefault="00CE3D8B" w:rsidP="00CE3D8B">
          <w:pPr>
            <w:pStyle w:val="61"/>
            <w:pBdr>
              <w:bottom w:val="single" w:sz="4" w:space="1" w:color="auto"/>
            </w:pBdr>
            <w:rPr>
              <w:rFonts w:eastAsia="ArialMT"/>
              <w:sz w:val="20"/>
              <w:szCs w:val="20"/>
              <w:u w:val="single"/>
              <w:lang w:val="ru-RU"/>
            </w:rPr>
          </w:pPr>
        </w:p>
        <w:p w14:paraId="0F5D90AE" w14:textId="48B06328" w:rsidR="00124809" w:rsidRPr="00693805" w:rsidRDefault="00124809" w:rsidP="00CE3D8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p w14:paraId="5EDC9768" w14:textId="34DC77DD" w:rsidR="002A5585" w:rsidRPr="00AC5259" w:rsidRDefault="002A5585" w:rsidP="002A5585">
          <w:pPr>
            <w:pStyle w:val="61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 xml:space="preserve">     </w:t>
          </w:r>
          <w:r w:rsidR="00AC5259" w:rsidRPr="00AC5259">
            <w:rPr>
              <w:rFonts w:eastAsia="ArialMT"/>
              <w:u w:val="single"/>
              <w:lang w:val="ru-RU"/>
            </w:rPr>
            <w:t>11.07.2025</w:t>
          </w:r>
        </w:p>
        <w:p w14:paraId="4D9DCD27" w14:textId="4FA96239" w:rsidR="00124809" w:rsidRPr="00EC338F" w:rsidRDefault="002A5585" w:rsidP="002A5585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39D428FC" w14:textId="46D0AAF2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="000E278E">
            <w:rPr>
              <w:lang w:val="ru-RU"/>
            </w:rPr>
            <w:t>5</w:t>
          </w:r>
        </w:p>
      </w:tc>
    </w:tr>
  </w:tbl>
  <w:p w14:paraId="603BA065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1BFE7AEB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3FAE9CF2" w14:textId="77777777" w:rsidR="00A417E3" w:rsidRPr="00AC5259" w:rsidRDefault="00A417E3" w:rsidP="00A417E3">
          <w:pPr>
            <w:pStyle w:val="61"/>
            <w:rPr>
              <w:rFonts w:eastAsia="ArialMT"/>
              <w:sz w:val="24"/>
              <w:szCs w:val="24"/>
              <w:u w:val="single"/>
              <w:lang w:val="ru-RU"/>
            </w:rPr>
          </w:pPr>
          <w:bookmarkStart w:id="2" w:name="_Hlk78354820"/>
          <w:r w:rsidRPr="00AC5259">
            <w:rPr>
              <w:rFonts w:eastAsia="ArialMT"/>
              <w:sz w:val="24"/>
              <w:szCs w:val="24"/>
              <w:u w:val="single"/>
              <w:lang w:val="ru-RU"/>
            </w:rPr>
            <w:t>__________________________</w:t>
          </w:r>
        </w:p>
        <w:p w14:paraId="28C7BE84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p w14:paraId="2D3436BD" w14:textId="385C8804" w:rsidR="002A5585" w:rsidRPr="00AC5259" w:rsidRDefault="002A5585" w:rsidP="002A5585">
          <w:pPr>
            <w:pStyle w:val="61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 xml:space="preserve">    </w:t>
          </w:r>
          <w:r w:rsidR="00AC5259" w:rsidRPr="00AC5259">
            <w:rPr>
              <w:rFonts w:eastAsia="ArialMT"/>
              <w:u w:val="single"/>
              <w:lang w:val="ru-RU"/>
            </w:rPr>
            <w:t>11.07.2025</w:t>
          </w:r>
        </w:p>
        <w:p w14:paraId="096266D0" w14:textId="2E90CA98" w:rsidR="00A417E3" w:rsidRPr="00EC338F" w:rsidRDefault="002A5585" w:rsidP="002A5585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1F0EF5F5" w14:textId="00A3133B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="007E45F2">
            <w:rPr>
              <w:lang w:val="ru-RU"/>
            </w:rPr>
            <w:t>5</w:t>
          </w:r>
        </w:p>
      </w:tc>
    </w:tr>
    <w:bookmarkEnd w:id="2"/>
  </w:tbl>
  <w:p w14:paraId="0CBE44B8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5767C" w14:textId="77777777" w:rsidR="00DF2D73" w:rsidRDefault="00DF2D73" w:rsidP="0011070C">
      <w:r>
        <w:separator/>
      </w:r>
    </w:p>
  </w:footnote>
  <w:footnote w:type="continuationSeparator" w:id="0">
    <w:p w14:paraId="57791F41" w14:textId="77777777" w:rsidR="00DF2D73" w:rsidRDefault="00DF2D7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64FB0D33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BDEBD51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295D947" wp14:editId="29BD6058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B11CD3B" w14:textId="2B40A3F9" w:rsidR="00124809" w:rsidRPr="00183E50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F8235F" w:rsidRPr="00F8235F">
            <w:rPr>
              <w:rFonts w:ascii="Times New Roman" w:hAnsi="Times New Roman" w:cs="Times New Roman"/>
              <w:sz w:val="24"/>
              <w:szCs w:val="24"/>
            </w:rPr>
            <w:t>2</w:t>
          </w:r>
          <w:r w:rsidRPr="00F8235F">
            <w:rPr>
              <w:rFonts w:ascii="Times New Roman" w:hAnsi="Times New Roman" w:cs="Times New Roman"/>
              <w:sz w:val="24"/>
              <w:szCs w:val="24"/>
            </w:rPr>
            <w:t>.</w:t>
          </w:r>
          <w:r w:rsidR="00A71561">
            <w:rPr>
              <w:rFonts w:ascii="Times New Roman" w:hAnsi="Times New Roman" w:cs="Times New Roman"/>
              <w:sz w:val="24"/>
              <w:szCs w:val="24"/>
            </w:rPr>
            <w:t>4814</w:t>
          </w:r>
        </w:p>
      </w:tc>
    </w:tr>
  </w:tbl>
  <w:p w14:paraId="0E364349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70A94423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222825F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125EADB" wp14:editId="06AFBA10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0F02F62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9569746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9F615A5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8A7F3D1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16587373">
    <w:abstractNumId w:val="6"/>
  </w:num>
  <w:num w:numId="2" w16cid:durableId="779642304">
    <w:abstractNumId w:val="7"/>
  </w:num>
  <w:num w:numId="3" w16cid:durableId="1803962135">
    <w:abstractNumId w:val="4"/>
  </w:num>
  <w:num w:numId="4" w16cid:durableId="1905140451">
    <w:abstractNumId w:val="1"/>
  </w:num>
  <w:num w:numId="5" w16cid:durableId="2015035829">
    <w:abstractNumId w:val="11"/>
  </w:num>
  <w:num w:numId="6" w16cid:durableId="1465660907">
    <w:abstractNumId w:val="3"/>
  </w:num>
  <w:num w:numId="7" w16cid:durableId="1219435626">
    <w:abstractNumId w:val="8"/>
  </w:num>
  <w:num w:numId="8" w16cid:durableId="1775051034">
    <w:abstractNumId w:val="5"/>
  </w:num>
  <w:num w:numId="9" w16cid:durableId="323362269">
    <w:abstractNumId w:val="9"/>
  </w:num>
  <w:num w:numId="10" w16cid:durableId="1366100255">
    <w:abstractNumId w:val="2"/>
  </w:num>
  <w:num w:numId="11" w16cid:durableId="111827485">
    <w:abstractNumId w:val="0"/>
  </w:num>
  <w:num w:numId="12" w16cid:durableId="6732645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498"/>
    <w:rsid w:val="00001560"/>
    <w:rsid w:val="00022A72"/>
    <w:rsid w:val="00030948"/>
    <w:rsid w:val="00063A4B"/>
    <w:rsid w:val="000643A6"/>
    <w:rsid w:val="0009264B"/>
    <w:rsid w:val="00092EA6"/>
    <w:rsid w:val="000A6CF1"/>
    <w:rsid w:val="000B0313"/>
    <w:rsid w:val="000C7AF5"/>
    <w:rsid w:val="000D1708"/>
    <w:rsid w:val="000D49BB"/>
    <w:rsid w:val="000E278E"/>
    <w:rsid w:val="000E2AC4"/>
    <w:rsid w:val="001017AB"/>
    <w:rsid w:val="00101C03"/>
    <w:rsid w:val="0011070C"/>
    <w:rsid w:val="001157ED"/>
    <w:rsid w:val="00116AD0"/>
    <w:rsid w:val="00117059"/>
    <w:rsid w:val="00120BDA"/>
    <w:rsid w:val="00124809"/>
    <w:rsid w:val="00147A13"/>
    <w:rsid w:val="001512FA"/>
    <w:rsid w:val="001660C6"/>
    <w:rsid w:val="001747CA"/>
    <w:rsid w:val="00183E50"/>
    <w:rsid w:val="001843A0"/>
    <w:rsid w:val="00190FD3"/>
    <w:rsid w:val="001956F7"/>
    <w:rsid w:val="00195A33"/>
    <w:rsid w:val="001A4BEA"/>
    <w:rsid w:val="001D650E"/>
    <w:rsid w:val="001E3D8F"/>
    <w:rsid w:val="001E6E80"/>
    <w:rsid w:val="0020355B"/>
    <w:rsid w:val="00221644"/>
    <w:rsid w:val="00224AEE"/>
    <w:rsid w:val="00225907"/>
    <w:rsid w:val="00234CBD"/>
    <w:rsid w:val="0026099C"/>
    <w:rsid w:val="00270035"/>
    <w:rsid w:val="0027128E"/>
    <w:rsid w:val="00280064"/>
    <w:rsid w:val="00280E8C"/>
    <w:rsid w:val="002877C8"/>
    <w:rsid w:val="002900DE"/>
    <w:rsid w:val="00295E4A"/>
    <w:rsid w:val="002A5585"/>
    <w:rsid w:val="002B6597"/>
    <w:rsid w:val="002B7458"/>
    <w:rsid w:val="002C1D77"/>
    <w:rsid w:val="002D06D6"/>
    <w:rsid w:val="002D28AD"/>
    <w:rsid w:val="002D6F27"/>
    <w:rsid w:val="002E503D"/>
    <w:rsid w:val="002F07B3"/>
    <w:rsid w:val="002F0D32"/>
    <w:rsid w:val="003054C2"/>
    <w:rsid w:val="00305E11"/>
    <w:rsid w:val="0031023B"/>
    <w:rsid w:val="00347DF1"/>
    <w:rsid w:val="003717D2"/>
    <w:rsid w:val="00377540"/>
    <w:rsid w:val="003A1AB4"/>
    <w:rsid w:val="003A28BE"/>
    <w:rsid w:val="003B34E7"/>
    <w:rsid w:val="003B4E94"/>
    <w:rsid w:val="003C130A"/>
    <w:rsid w:val="003C2834"/>
    <w:rsid w:val="003D2BF1"/>
    <w:rsid w:val="003D3120"/>
    <w:rsid w:val="003E26A2"/>
    <w:rsid w:val="00401D49"/>
    <w:rsid w:val="004044A1"/>
    <w:rsid w:val="004057B3"/>
    <w:rsid w:val="00407988"/>
    <w:rsid w:val="00410274"/>
    <w:rsid w:val="00416763"/>
    <w:rsid w:val="00416870"/>
    <w:rsid w:val="00436BBF"/>
    <w:rsid w:val="00436D0B"/>
    <w:rsid w:val="00437E07"/>
    <w:rsid w:val="00460ECA"/>
    <w:rsid w:val="004627D9"/>
    <w:rsid w:val="00481260"/>
    <w:rsid w:val="00485271"/>
    <w:rsid w:val="004856B6"/>
    <w:rsid w:val="00485E80"/>
    <w:rsid w:val="004A4C26"/>
    <w:rsid w:val="004A5E4C"/>
    <w:rsid w:val="004B20E7"/>
    <w:rsid w:val="004C6F92"/>
    <w:rsid w:val="004E5090"/>
    <w:rsid w:val="00505771"/>
    <w:rsid w:val="00507CCF"/>
    <w:rsid w:val="00511AB6"/>
    <w:rsid w:val="00521FC2"/>
    <w:rsid w:val="00525DDD"/>
    <w:rsid w:val="00530F3D"/>
    <w:rsid w:val="00547530"/>
    <w:rsid w:val="0055563B"/>
    <w:rsid w:val="0056070B"/>
    <w:rsid w:val="00562D77"/>
    <w:rsid w:val="00563680"/>
    <w:rsid w:val="005812FA"/>
    <w:rsid w:val="00582A8F"/>
    <w:rsid w:val="00592241"/>
    <w:rsid w:val="005A39C8"/>
    <w:rsid w:val="005C5B99"/>
    <w:rsid w:val="005C7B39"/>
    <w:rsid w:val="005D4205"/>
    <w:rsid w:val="005E250C"/>
    <w:rsid w:val="005E3721"/>
    <w:rsid w:val="005E611E"/>
    <w:rsid w:val="00603AFF"/>
    <w:rsid w:val="00605CF4"/>
    <w:rsid w:val="00614867"/>
    <w:rsid w:val="00627E81"/>
    <w:rsid w:val="00630922"/>
    <w:rsid w:val="00645468"/>
    <w:rsid w:val="00693805"/>
    <w:rsid w:val="00697905"/>
    <w:rsid w:val="006A336B"/>
    <w:rsid w:val="006A4791"/>
    <w:rsid w:val="006B335D"/>
    <w:rsid w:val="006B450F"/>
    <w:rsid w:val="006B53E8"/>
    <w:rsid w:val="006D1CDB"/>
    <w:rsid w:val="006D33D8"/>
    <w:rsid w:val="006D5DCE"/>
    <w:rsid w:val="00704E29"/>
    <w:rsid w:val="00715A45"/>
    <w:rsid w:val="0071603C"/>
    <w:rsid w:val="007170BB"/>
    <w:rsid w:val="00717E41"/>
    <w:rsid w:val="00731452"/>
    <w:rsid w:val="00734508"/>
    <w:rsid w:val="00741FBB"/>
    <w:rsid w:val="0074243A"/>
    <w:rsid w:val="0075090E"/>
    <w:rsid w:val="007571AF"/>
    <w:rsid w:val="00771B1D"/>
    <w:rsid w:val="00773AC5"/>
    <w:rsid w:val="0079041E"/>
    <w:rsid w:val="00792698"/>
    <w:rsid w:val="007A1818"/>
    <w:rsid w:val="007A4175"/>
    <w:rsid w:val="007A4485"/>
    <w:rsid w:val="007B7450"/>
    <w:rsid w:val="007C05FE"/>
    <w:rsid w:val="007C0627"/>
    <w:rsid w:val="007C3A37"/>
    <w:rsid w:val="007E45F2"/>
    <w:rsid w:val="007E4A89"/>
    <w:rsid w:val="007F44AE"/>
    <w:rsid w:val="007F55C7"/>
    <w:rsid w:val="007F66CA"/>
    <w:rsid w:val="008101A2"/>
    <w:rsid w:val="008124DA"/>
    <w:rsid w:val="008130C0"/>
    <w:rsid w:val="008251C5"/>
    <w:rsid w:val="00836710"/>
    <w:rsid w:val="008505BA"/>
    <w:rsid w:val="00856322"/>
    <w:rsid w:val="00864B6E"/>
    <w:rsid w:val="00872305"/>
    <w:rsid w:val="00877224"/>
    <w:rsid w:val="008873D7"/>
    <w:rsid w:val="008A3E6F"/>
    <w:rsid w:val="008B1B9D"/>
    <w:rsid w:val="008C3521"/>
    <w:rsid w:val="008D3A5C"/>
    <w:rsid w:val="008D5942"/>
    <w:rsid w:val="008E2D26"/>
    <w:rsid w:val="008E350B"/>
    <w:rsid w:val="008F1755"/>
    <w:rsid w:val="00906719"/>
    <w:rsid w:val="0090767F"/>
    <w:rsid w:val="00910FD3"/>
    <w:rsid w:val="00913B16"/>
    <w:rsid w:val="0091412B"/>
    <w:rsid w:val="00921A06"/>
    <w:rsid w:val="009230FC"/>
    <w:rsid w:val="00923868"/>
    <w:rsid w:val="00945D27"/>
    <w:rsid w:val="00947A98"/>
    <w:rsid w:val="0095347E"/>
    <w:rsid w:val="009644A2"/>
    <w:rsid w:val="0096690A"/>
    <w:rsid w:val="00971289"/>
    <w:rsid w:val="00983EAE"/>
    <w:rsid w:val="00992024"/>
    <w:rsid w:val="00992CF6"/>
    <w:rsid w:val="009940B7"/>
    <w:rsid w:val="009A3A10"/>
    <w:rsid w:val="009A3E9D"/>
    <w:rsid w:val="009C1C19"/>
    <w:rsid w:val="009D5A57"/>
    <w:rsid w:val="009E107F"/>
    <w:rsid w:val="009E4D11"/>
    <w:rsid w:val="009F4CC1"/>
    <w:rsid w:val="009F7389"/>
    <w:rsid w:val="00A00CAB"/>
    <w:rsid w:val="00A04FE4"/>
    <w:rsid w:val="00A063D9"/>
    <w:rsid w:val="00A11535"/>
    <w:rsid w:val="00A33569"/>
    <w:rsid w:val="00A40143"/>
    <w:rsid w:val="00A417E3"/>
    <w:rsid w:val="00A4269B"/>
    <w:rsid w:val="00A46D5C"/>
    <w:rsid w:val="00A47C62"/>
    <w:rsid w:val="00A51D9A"/>
    <w:rsid w:val="00A66AE0"/>
    <w:rsid w:val="00A71156"/>
    <w:rsid w:val="00A71561"/>
    <w:rsid w:val="00A74B14"/>
    <w:rsid w:val="00A755C7"/>
    <w:rsid w:val="00A76F8A"/>
    <w:rsid w:val="00A81284"/>
    <w:rsid w:val="00A8667E"/>
    <w:rsid w:val="00AA71AE"/>
    <w:rsid w:val="00AB2040"/>
    <w:rsid w:val="00AB531A"/>
    <w:rsid w:val="00AC5226"/>
    <w:rsid w:val="00AC5259"/>
    <w:rsid w:val="00AD4B7A"/>
    <w:rsid w:val="00AE17DA"/>
    <w:rsid w:val="00AE1AF6"/>
    <w:rsid w:val="00AE26D8"/>
    <w:rsid w:val="00B00CAF"/>
    <w:rsid w:val="00B06CF4"/>
    <w:rsid w:val="00B073DC"/>
    <w:rsid w:val="00B344A4"/>
    <w:rsid w:val="00B371CD"/>
    <w:rsid w:val="00B47A0F"/>
    <w:rsid w:val="00B565D4"/>
    <w:rsid w:val="00B61580"/>
    <w:rsid w:val="00B94B56"/>
    <w:rsid w:val="00B97057"/>
    <w:rsid w:val="00B97278"/>
    <w:rsid w:val="00BB272F"/>
    <w:rsid w:val="00BB5AEF"/>
    <w:rsid w:val="00BC40FF"/>
    <w:rsid w:val="00C00081"/>
    <w:rsid w:val="00C13371"/>
    <w:rsid w:val="00C13D24"/>
    <w:rsid w:val="00C24C3D"/>
    <w:rsid w:val="00C35ED8"/>
    <w:rsid w:val="00C379B5"/>
    <w:rsid w:val="00C46E4F"/>
    <w:rsid w:val="00C554F0"/>
    <w:rsid w:val="00C60464"/>
    <w:rsid w:val="00C66929"/>
    <w:rsid w:val="00C67DD7"/>
    <w:rsid w:val="00C72373"/>
    <w:rsid w:val="00C74B15"/>
    <w:rsid w:val="00C77651"/>
    <w:rsid w:val="00C81513"/>
    <w:rsid w:val="00C85858"/>
    <w:rsid w:val="00C97BC9"/>
    <w:rsid w:val="00CA53E3"/>
    <w:rsid w:val="00CA6ED2"/>
    <w:rsid w:val="00CD710A"/>
    <w:rsid w:val="00CE3D8B"/>
    <w:rsid w:val="00CE4302"/>
    <w:rsid w:val="00CF4334"/>
    <w:rsid w:val="00D00EC8"/>
    <w:rsid w:val="00D02477"/>
    <w:rsid w:val="00D03574"/>
    <w:rsid w:val="00D05D1F"/>
    <w:rsid w:val="00D11528"/>
    <w:rsid w:val="00D21592"/>
    <w:rsid w:val="00D223F7"/>
    <w:rsid w:val="00D26543"/>
    <w:rsid w:val="00D46AC5"/>
    <w:rsid w:val="00D4736C"/>
    <w:rsid w:val="00D50B4E"/>
    <w:rsid w:val="00D7214C"/>
    <w:rsid w:val="00D74A90"/>
    <w:rsid w:val="00D8457D"/>
    <w:rsid w:val="00D84816"/>
    <w:rsid w:val="00D876E6"/>
    <w:rsid w:val="00D96601"/>
    <w:rsid w:val="00DA186D"/>
    <w:rsid w:val="00DA5E7A"/>
    <w:rsid w:val="00DB1FAE"/>
    <w:rsid w:val="00DD2646"/>
    <w:rsid w:val="00DD607B"/>
    <w:rsid w:val="00DE6F93"/>
    <w:rsid w:val="00DF2D68"/>
    <w:rsid w:val="00DF2D73"/>
    <w:rsid w:val="00DF59A1"/>
    <w:rsid w:val="00DF7DAB"/>
    <w:rsid w:val="00E12F21"/>
    <w:rsid w:val="00E16A62"/>
    <w:rsid w:val="00E17594"/>
    <w:rsid w:val="00E200BB"/>
    <w:rsid w:val="00E274D1"/>
    <w:rsid w:val="00E36003"/>
    <w:rsid w:val="00E41B5C"/>
    <w:rsid w:val="00E41C63"/>
    <w:rsid w:val="00E53094"/>
    <w:rsid w:val="00E6157E"/>
    <w:rsid w:val="00E64644"/>
    <w:rsid w:val="00E72539"/>
    <w:rsid w:val="00E73F77"/>
    <w:rsid w:val="00E750F5"/>
    <w:rsid w:val="00E83E88"/>
    <w:rsid w:val="00E85116"/>
    <w:rsid w:val="00E917BE"/>
    <w:rsid w:val="00E955B1"/>
    <w:rsid w:val="00E95EA8"/>
    <w:rsid w:val="00EA24D7"/>
    <w:rsid w:val="00EA4338"/>
    <w:rsid w:val="00EA6CEB"/>
    <w:rsid w:val="00EB34D2"/>
    <w:rsid w:val="00EC01C1"/>
    <w:rsid w:val="00EC338F"/>
    <w:rsid w:val="00ED10E7"/>
    <w:rsid w:val="00ED5C64"/>
    <w:rsid w:val="00EE6031"/>
    <w:rsid w:val="00EE78A0"/>
    <w:rsid w:val="00EF3118"/>
    <w:rsid w:val="00EF5137"/>
    <w:rsid w:val="00F03114"/>
    <w:rsid w:val="00F0516D"/>
    <w:rsid w:val="00F10CDF"/>
    <w:rsid w:val="00F112F2"/>
    <w:rsid w:val="00F11FE3"/>
    <w:rsid w:val="00F150F5"/>
    <w:rsid w:val="00F31498"/>
    <w:rsid w:val="00F32AF8"/>
    <w:rsid w:val="00F40980"/>
    <w:rsid w:val="00F42A42"/>
    <w:rsid w:val="00F455AB"/>
    <w:rsid w:val="00F45F0B"/>
    <w:rsid w:val="00F47F4D"/>
    <w:rsid w:val="00F549DB"/>
    <w:rsid w:val="00F701B8"/>
    <w:rsid w:val="00F74878"/>
    <w:rsid w:val="00F8235F"/>
    <w:rsid w:val="00F864B1"/>
    <w:rsid w:val="00F8653B"/>
    <w:rsid w:val="00F86DE9"/>
    <w:rsid w:val="00F90988"/>
    <w:rsid w:val="00F93BB0"/>
    <w:rsid w:val="00FC280E"/>
    <w:rsid w:val="00FF0E0D"/>
    <w:rsid w:val="00FF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DE77B"/>
  <w15:docId w15:val="{A4852AA5-A8C5-4362-A7B7-B44A55C5F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FontStyle12">
    <w:name w:val="Font Style12"/>
    <w:rsid w:val="00B94B56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94B56"/>
    <w:pPr>
      <w:widowControl w:val="0"/>
      <w:autoSpaceDE w:val="0"/>
      <w:autoSpaceDN w:val="0"/>
      <w:adjustRightInd w:val="0"/>
      <w:spacing w:line="250" w:lineRule="exact"/>
      <w:jc w:val="center"/>
    </w:pPr>
    <w:rPr>
      <w:sz w:val="24"/>
      <w:szCs w:val="24"/>
    </w:rPr>
  </w:style>
  <w:style w:type="paragraph" w:customStyle="1" w:styleId="Style5">
    <w:name w:val="Style5"/>
    <w:basedOn w:val="a"/>
    <w:rsid w:val="00B94B5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rsid w:val="00B94B56"/>
    <w:rPr>
      <w:rFonts w:ascii="Times New Roman" w:hAnsi="Times New Roman" w:cs="Times New Roman"/>
      <w:sz w:val="42"/>
      <w:szCs w:val="42"/>
    </w:rPr>
  </w:style>
  <w:style w:type="paragraph" w:styleId="aff0">
    <w:name w:val="Block Text"/>
    <w:basedOn w:val="a"/>
    <w:rsid w:val="004044A1"/>
    <w:pPr>
      <w:ind w:left="-57" w:right="-57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.medina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4B0C90B65BC495BB779BF2D511EB3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A15DF1-2035-475C-969B-FC25915FAC3D}"/>
      </w:docPartPr>
      <w:docPartBody>
        <w:p w:rsidR="00FD09A4" w:rsidRDefault="00753FB3">
          <w:pPr>
            <w:pStyle w:val="54B0C90B65BC495BB779BF2D511EB3B1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F6A1BF324624B7B9E7832365B9074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ED5A33-F4E8-4D83-B34F-E3D87E2D562A}"/>
      </w:docPartPr>
      <w:docPartBody>
        <w:p w:rsidR="00FD09A4" w:rsidRDefault="00753FB3">
          <w:pPr>
            <w:pStyle w:val="BF6A1BF324624B7B9E7832365B9074C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93CC08E49224EF3ABE11C3929268A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957BA8-5FF8-4B90-B289-2A1CE62C42BA}"/>
      </w:docPartPr>
      <w:docPartBody>
        <w:p w:rsidR="00FD09A4" w:rsidRDefault="00753FB3">
          <w:pPr>
            <w:pStyle w:val="093CC08E49224EF3ABE11C3929268A18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9114B66F284D49904FF2DA9EED9D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FAF51B-D5AA-4F75-BBC6-B8BC2F84FFD2}"/>
      </w:docPartPr>
      <w:docPartBody>
        <w:p w:rsidR="00FD09A4" w:rsidRDefault="00753FB3">
          <w:pPr>
            <w:pStyle w:val="DB9114B66F284D49904FF2DA9EED9D9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902FF7AEBF9419DA160A6DBCA3FEB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6E50BD-1110-4245-9CBF-EF16B2AD7F55}"/>
      </w:docPartPr>
      <w:docPartBody>
        <w:p w:rsidR="00FD09A4" w:rsidRDefault="00753FB3">
          <w:pPr>
            <w:pStyle w:val="F902FF7AEBF9419DA160A6DBCA3FEB0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CA8A7C5FBDBB44DEB9886C18AED3A7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E11F1A-6F8E-4BD7-8755-D81D4BE3915D}"/>
      </w:docPartPr>
      <w:docPartBody>
        <w:p w:rsidR="00FD22B4" w:rsidRDefault="00FD22B4" w:rsidP="00FD22B4">
          <w:pPr>
            <w:pStyle w:val="CA8A7C5FBDBB44DEB9886C18AED3A7F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FB3"/>
    <w:rsid w:val="000175F8"/>
    <w:rsid w:val="000333A2"/>
    <w:rsid w:val="001D1AAB"/>
    <w:rsid w:val="002D4A01"/>
    <w:rsid w:val="002E6F56"/>
    <w:rsid w:val="0036412C"/>
    <w:rsid w:val="003823F8"/>
    <w:rsid w:val="004452E7"/>
    <w:rsid w:val="00466A3C"/>
    <w:rsid w:val="004815B3"/>
    <w:rsid w:val="00485271"/>
    <w:rsid w:val="005B7A20"/>
    <w:rsid w:val="00624E4E"/>
    <w:rsid w:val="006E5FB6"/>
    <w:rsid w:val="00753FB3"/>
    <w:rsid w:val="009133C0"/>
    <w:rsid w:val="0093659A"/>
    <w:rsid w:val="00972E34"/>
    <w:rsid w:val="00A359A1"/>
    <w:rsid w:val="00AE1AF6"/>
    <w:rsid w:val="00AE26D8"/>
    <w:rsid w:val="00BB4E4C"/>
    <w:rsid w:val="00CC6BCA"/>
    <w:rsid w:val="00D06070"/>
    <w:rsid w:val="00D30136"/>
    <w:rsid w:val="00E64644"/>
    <w:rsid w:val="00E979E8"/>
    <w:rsid w:val="00EC2149"/>
    <w:rsid w:val="00EF2BDD"/>
    <w:rsid w:val="00FD09A4"/>
    <w:rsid w:val="00FD2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FD22B4"/>
    <w:rPr>
      <w:color w:val="808080"/>
    </w:rPr>
  </w:style>
  <w:style w:type="paragraph" w:customStyle="1" w:styleId="54B0C90B65BC495BB779BF2D511EB3B1">
    <w:name w:val="54B0C90B65BC495BB779BF2D511EB3B1"/>
  </w:style>
  <w:style w:type="paragraph" w:customStyle="1" w:styleId="BF6A1BF324624B7B9E7832365B9074C6">
    <w:name w:val="BF6A1BF324624B7B9E7832365B9074C6"/>
  </w:style>
  <w:style w:type="paragraph" w:customStyle="1" w:styleId="093CC08E49224EF3ABE11C3929268A18">
    <w:name w:val="093CC08E49224EF3ABE11C3929268A18"/>
  </w:style>
  <w:style w:type="paragraph" w:customStyle="1" w:styleId="DB9114B66F284D49904FF2DA9EED9D92">
    <w:name w:val="DB9114B66F284D49904FF2DA9EED9D92"/>
  </w:style>
  <w:style w:type="paragraph" w:customStyle="1" w:styleId="F902FF7AEBF9419DA160A6DBCA3FEB02">
    <w:name w:val="F902FF7AEBF9419DA160A6DBCA3FEB02"/>
  </w:style>
  <w:style w:type="paragraph" w:customStyle="1" w:styleId="CA8A7C5FBDBB44DEB9886C18AED3A7FD">
    <w:name w:val="CA8A7C5FBDBB44DEB9886C18AED3A7FD"/>
    <w:rsid w:val="00FD22B4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23</TotalTime>
  <Pages>5</Pages>
  <Words>955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e.medina</dc:creator>
  <cp:keywords/>
  <cp:lastModifiedBy>Светлана Борисовна Горинович</cp:lastModifiedBy>
  <cp:revision>7</cp:revision>
  <cp:lastPrinted>2022-06-01T10:18:00Z</cp:lastPrinted>
  <dcterms:created xsi:type="dcterms:W3CDTF">2024-03-04T09:49:00Z</dcterms:created>
  <dcterms:modified xsi:type="dcterms:W3CDTF">2025-06-30T10:07:00Z</dcterms:modified>
</cp:coreProperties>
</file>